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08F5856" w14:textId="1CBA7E72" w:rsidR="0093690B" w:rsidRPr="0093690B" w:rsidRDefault="0093690B" w:rsidP="0093690B">
      <w:pPr>
        <w:pBdr>
          <w:bottom w:val="single" w:sz="4" w:space="1" w:color="auto"/>
        </w:pBdr>
        <w:rPr>
          <w:b/>
          <w:sz w:val="32"/>
          <w:szCs w:val="32"/>
          <w:lang w:val="fr-FR"/>
        </w:rPr>
      </w:pPr>
      <w:r w:rsidRPr="0093690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469700C7" wp14:editId="64669F64">
                <wp:simplePos x="0" y="0"/>
                <wp:positionH relativeFrom="column">
                  <wp:posOffset>789733</wp:posOffset>
                </wp:positionH>
                <wp:positionV relativeFrom="paragraph">
                  <wp:posOffset>398440</wp:posOffset>
                </wp:positionV>
                <wp:extent cx="2486025" cy="4667693"/>
                <wp:effectExtent l="0" t="0" r="952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6676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FACD8" w14:textId="77777777" w:rsidR="00BB1BD2" w:rsidRPr="0093690B" w:rsidRDefault="00BB1BD2" w:rsidP="0093690B">
                            <w:pPr>
                              <w:rPr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93690B"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  <w:t>N</w:t>
                            </w:r>
                            <w:r w:rsidRPr="0093690B">
                              <w:rPr>
                                <w:sz w:val="26"/>
                                <w:szCs w:val="26"/>
                                <w:lang w:val="es-ES"/>
                              </w:rPr>
                              <w:t>: enn</w:t>
                            </w:r>
                          </w:p>
                          <w:p w14:paraId="0DC69418" w14:textId="77777777" w:rsidR="00BB1BD2" w:rsidRPr="0093690B" w:rsidRDefault="00BB1BD2" w:rsidP="0093690B">
                            <w:pPr>
                              <w:rPr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93690B"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  <w:t>O</w:t>
                            </w:r>
                            <w:r w:rsidRPr="0093690B">
                              <w:rPr>
                                <w:sz w:val="26"/>
                                <w:szCs w:val="26"/>
                                <w:lang w:val="es-ES"/>
                              </w:rPr>
                              <w:t>: oh</w:t>
                            </w:r>
                          </w:p>
                          <w:p w14:paraId="162C03FC" w14:textId="77777777" w:rsidR="00BB1BD2" w:rsidRPr="0093690B" w:rsidRDefault="00BB1BD2" w:rsidP="0093690B">
                            <w:pPr>
                              <w:rPr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93690B"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  <w:t>P</w:t>
                            </w:r>
                            <w:r w:rsidRPr="0093690B">
                              <w:rPr>
                                <w:sz w:val="26"/>
                                <w:szCs w:val="26"/>
                                <w:lang w:val="es-ES"/>
                              </w:rPr>
                              <w:t>: peh</w:t>
                            </w:r>
                          </w:p>
                          <w:p w14:paraId="31A194EB" w14:textId="77777777" w:rsidR="00BB1BD2" w:rsidRPr="0093690B" w:rsidRDefault="00BB1BD2" w:rsidP="0093690B">
                            <w:pPr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93690B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Q</w:t>
                            </w:r>
                            <w:r w:rsidRPr="0093690B">
                              <w:rPr>
                                <w:sz w:val="26"/>
                                <w:szCs w:val="26"/>
                                <w:lang w:val="fr-FR"/>
                              </w:rPr>
                              <w:t>: ku</w:t>
                            </w:r>
                          </w:p>
                          <w:p w14:paraId="1EDAC1F5" w14:textId="77777777" w:rsidR="00BB1BD2" w:rsidRPr="0093690B" w:rsidRDefault="00BB1BD2" w:rsidP="0093690B">
                            <w:pPr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93690B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R</w:t>
                            </w:r>
                            <w:r w:rsidRPr="0093690B">
                              <w:rPr>
                                <w:sz w:val="26"/>
                                <w:szCs w:val="26"/>
                                <w:lang w:val="fr-FR"/>
                              </w:rPr>
                              <w:t>: air</w:t>
                            </w:r>
                          </w:p>
                          <w:p w14:paraId="494F8B87" w14:textId="77777777" w:rsidR="00BB1BD2" w:rsidRPr="0093690B" w:rsidRDefault="00BB1BD2" w:rsidP="0093690B">
                            <w:pPr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93690B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S</w:t>
                            </w:r>
                            <w:r w:rsidRPr="0093690B">
                              <w:rPr>
                                <w:sz w:val="26"/>
                                <w:szCs w:val="26"/>
                                <w:lang w:val="fr-FR"/>
                              </w:rPr>
                              <w:t>: ess</w:t>
                            </w:r>
                          </w:p>
                          <w:p w14:paraId="0BA88460" w14:textId="77777777" w:rsidR="00BB1BD2" w:rsidRPr="0093690B" w:rsidRDefault="00BB1BD2" w:rsidP="0093690B">
                            <w:pPr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93690B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T</w:t>
                            </w:r>
                            <w:r w:rsidRPr="0093690B">
                              <w:rPr>
                                <w:sz w:val="26"/>
                                <w:szCs w:val="26"/>
                                <w:lang w:val="fr-FR"/>
                              </w:rPr>
                              <w:t>: teh</w:t>
                            </w:r>
                          </w:p>
                          <w:p w14:paraId="5AEB118B" w14:textId="77777777" w:rsidR="00BB1BD2" w:rsidRPr="0093690B" w:rsidRDefault="00BB1BD2" w:rsidP="0093690B">
                            <w:pPr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93690B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U</w:t>
                            </w:r>
                            <w:r w:rsidRPr="0093690B">
                              <w:rPr>
                                <w:sz w:val="26"/>
                                <w:szCs w:val="26"/>
                                <w:lang w:val="fr-FR"/>
                              </w:rPr>
                              <w:t>: u</w:t>
                            </w:r>
                          </w:p>
                          <w:p w14:paraId="070CE3F5" w14:textId="77777777" w:rsidR="00BB1BD2" w:rsidRPr="0093690B" w:rsidRDefault="00BB1BD2" w:rsidP="0093690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93690B">
                              <w:rPr>
                                <w:b/>
                                <w:sz w:val="26"/>
                                <w:szCs w:val="26"/>
                              </w:rPr>
                              <w:t>V</w:t>
                            </w:r>
                            <w:r w:rsidRPr="0093690B">
                              <w:rPr>
                                <w:sz w:val="26"/>
                                <w:szCs w:val="26"/>
                              </w:rPr>
                              <w:t>: veh</w:t>
                            </w:r>
                          </w:p>
                          <w:p w14:paraId="1491D50B" w14:textId="77777777" w:rsidR="00BB1BD2" w:rsidRPr="0093690B" w:rsidRDefault="00BB1BD2" w:rsidP="0093690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93690B">
                              <w:rPr>
                                <w:b/>
                                <w:sz w:val="26"/>
                                <w:szCs w:val="26"/>
                              </w:rPr>
                              <w:t>W</w:t>
                            </w:r>
                            <w:r w:rsidRPr="0093690B">
                              <w:rPr>
                                <w:sz w:val="26"/>
                                <w:szCs w:val="26"/>
                              </w:rPr>
                              <w:t>: doubler veh</w:t>
                            </w:r>
                          </w:p>
                          <w:p w14:paraId="39A6D2D3" w14:textId="77777777" w:rsidR="00BB1BD2" w:rsidRPr="0093690B" w:rsidRDefault="00BB1BD2" w:rsidP="0093690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93690B">
                              <w:rPr>
                                <w:b/>
                                <w:sz w:val="26"/>
                                <w:szCs w:val="26"/>
                              </w:rPr>
                              <w:t>X</w:t>
                            </w:r>
                            <w:r w:rsidRPr="0093690B">
                              <w:rPr>
                                <w:sz w:val="26"/>
                                <w:szCs w:val="26"/>
                              </w:rPr>
                              <w:t>: eeks</w:t>
                            </w:r>
                          </w:p>
                          <w:p w14:paraId="4FF2BB99" w14:textId="77777777" w:rsidR="00BB1BD2" w:rsidRPr="0093690B" w:rsidRDefault="00BB1BD2" w:rsidP="0093690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93690B">
                              <w:rPr>
                                <w:b/>
                                <w:sz w:val="26"/>
                                <w:szCs w:val="26"/>
                              </w:rPr>
                              <w:t>Y</w:t>
                            </w:r>
                            <w:r w:rsidRPr="0093690B">
                              <w:rPr>
                                <w:sz w:val="26"/>
                                <w:szCs w:val="26"/>
                              </w:rPr>
                              <w:t>: ee-greck</w:t>
                            </w:r>
                          </w:p>
                          <w:p w14:paraId="2E13B958" w14:textId="77777777" w:rsidR="00BB1BD2" w:rsidRPr="0093690B" w:rsidRDefault="00BB1BD2" w:rsidP="0093690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93690B">
                              <w:rPr>
                                <w:b/>
                                <w:sz w:val="26"/>
                                <w:szCs w:val="26"/>
                              </w:rPr>
                              <w:t>Z</w:t>
                            </w:r>
                            <w:r w:rsidRPr="0093690B">
                              <w:rPr>
                                <w:sz w:val="26"/>
                                <w:szCs w:val="26"/>
                              </w:rPr>
                              <w:t>: zed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700C7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62.2pt;margin-top:31.35pt;width:195.75pt;height:367.55pt;z-index:25196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" fillcolor="white [3201]" stroked="f" strokeweight=".5pt">
                <v:textbox>
                  <w:txbxContent>
                    <w:p w14:paraId="28EFACD8" w14:textId="77777777" w:rsidR="00BB1BD2" w:rsidRPr="0093690B" w:rsidRDefault="00BB1BD2" w:rsidP="0093690B">
                      <w:pPr>
                        <w:rPr>
                          <w:sz w:val="26"/>
                          <w:szCs w:val="26"/>
                          <w:lang w:val="es-ES"/>
                        </w:rPr>
                      </w:pPr>
                      <w:r w:rsidRPr="0093690B">
                        <w:rPr>
                          <w:b/>
                          <w:sz w:val="26"/>
                          <w:szCs w:val="26"/>
                          <w:lang w:val="es-ES"/>
                        </w:rPr>
                        <w:t>N</w:t>
                      </w:r>
                      <w:r w:rsidRPr="0093690B">
                        <w:rPr>
                          <w:sz w:val="26"/>
                          <w:szCs w:val="26"/>
                          <w:lang w:val="es-ES"/>
                        </w:rPr>
                        <w:t>: enn</w:t>
                      </w:r>
                    </w:p>
                    <w:p w14:paraId="0DC69418" w14:textId="77777777" w:rsidR="00BB1BD2" w:rsidRPr="0093690B" w:rsidRDefault="00BB1BD2" w:rsidP="0093690B">
                      <w:pPr>
                        <w:rPr>
                          <w:sz w:val="26"/>
                          <w:szCs w:val="26"/>
                          <w:lang w:val="es-ES"/>
                        </w:rPr>
                      </w:pPr>
                      <w:r w:rsidRPr="0093690B">
                        <w:rPr>
                          <w:b/>
                          <w:sz w:val="26"/>
                          <w:szCs w:val="26"/>
                          <w:lang w:val="es-ES"/>
                        </w:rPr>
                        <w:t>O</w:t>
                      </w:r>
                      <w:r w:rsidRPr="0093690B">
                        <w:rPr>
                          <w:sz w:val="26"/>
                          <w:szCs w:val="26"/>
                          <w:lang w:val="es-ES"/>
                        </w:rPr>
                        <w:t>: oh</w:t>
                      </w:r>
                    </w:p>
                    <w:p w14:paraId="162C03FC" w14:textId="77777777" w:rsidR="00BB1BD2" w:rsidRPr="0093690B" w:rsidRDefault="00BB1BD2" w:rsidP="0093690B">
                      <w:pPr>
                        <w:rPr>
                          <w:sz w:val="26"/>
                          <w:szCs w:val="26"/>
                          <w:lang w:val="es-ES"/>
                        </w:rPr>
                      </w:pPr>
                      <w:r w:rsidRPr="0093690B">
                        <w:rPr>
                          <w:b/>
                          <w:sz w:val="26"/>
                          <w:szCs w:val="26"/>
                          <w:lang w:val="es-ES"/>
                        </w:rPr>
                        <w:t>P</w:t>
                      </w:r>
                      <w:r w:rsidRPr="0093690B">
                        <w:rPr>
                          <w:sz w:val="26"/>
                          <w:szCs w:val="26"/>
                          <w:lang w:val="es-ES"/>
                        </w:rPr>
                        <w:t>: peh</w:t>
                      </w:r>
                    </w:p>
                    <w:p w14:paraId="31A194EB" w14:textId="77777777" w:rsidR="00BB1BD2" w:rsidRPr="0093690B" w:rsidRDefault="00BB1BD2" w:rsidP="0093690B">
                      <w:pPr>
                        <w:rPr>
                          <w:sz w:val="26"/>
                          <w:szCs w:val="26"/>
                          <w:lang w:val="fr-FR"/>
                        </w:rPr>
                      </w:pPr>
                      <w:r w:rsidRPr="0093690B">
                        <w:rPr>
                          <w:b/>
                          <w:sz w:val="26"/>
                          <w:szCs w:val="26"/>
                          <w:lang w:val="fr-FR"/>
                        </w:rPr>
                        <w:t>Q</w:t>
                      </w:r>
                      <w:r w:rsidRPr="0093690B">
                        <w:rPr>
                          <w:sz w:val="26"/>
                          <w:szCs w:val="26"/>
                          <w:lang w:val="fr-FR"/>
                        </w:rPr>
                        <w:t>: ku</w:t>
                      </w:r>
                    </w:p>
                    <w:p w14:paraId="1EDAC1F5" w14:textId="77777777" w:rsidR="00BB1BD2" w:rsidRPr="0093690B" w:rsidRDefault="00BB1BD2" w:rsidP="0093690B">
                      <w:pPr>
                        <w:rPr>
                          <w:sz w:val="26"/>
                          <w:szCs w:val="26"/>
                          <w:lang w:val="fr-FR"/>
                        </w:rPr>
                      </w:pPr>
                      <w:r w:rsidRPr="0093690B">
                        <w:rPr>
                          <w:b/>
                          <w:sz w:val="26"/>
                          <w:szCs w:val="26"/>
                          <w:lang w:val="fr-FR"/>
                        </w:rPr>
                        <w:t>R</w:t>
                      </w:r>
                      <w:r w:rsidRPr="0093690B">
                        <w:rPr>
                          <w:sz w:val="26"/>
                          <w:szCs w:val="26"/>
                          <w:lang w:val="fr-FR"/>
                        </w:rPr>
                        <w:t>: air</w:t>
                      </w:r>
                    </w:p>
                    <w:p w14:paraId="494F8B87" w14:textId="77777777" w:rsidR="00BB1BD2" w:rsidRPr="0093690B" w:rsidRDefault="00BB1BD2" w:rsidP="0093690B">
                      <w:pPr>
                        <w:rPr>
                          <w:sz w:val="26"/>
                          <w:szCs w:val="26"/>
                          <w:lang w:val="fr-FR"/>
                        </w:rPr>
                      </w:pPr>
                      <w:r w:rsidRPr="0093690B">
                        <w:rPr>
                          <w:b/>
                          <w:sz w:val="26"/>
                          <w:szCs w:val="26"/>
                          <w:lang w:val="fr-FR"/>
                        </w:rPr>
                        <w:t>S</w:t>
                      </w:r>
                      <w:r w:rsidRPr="0093690B">
                        <w:rPr>
                          <w:sz w:val="26"/>
                          <w:szCs w:val="26"/>
                          <w:lang w:val="fr-FR"/>
                        </w:rPr>
                        <w:t>: ess</w:t>
                      </w:r>
                    </w:p>
                    <w:p w14:paraId="0BA88460" w14:textId="77777777" w:rsidR="00BB1BD2" w:rsidRPr="0093690B" w:rsidRDefault="00BB1BD2" w:rsidP="0093690B">
                      <w:pPr>
                        <w:rPr>
                          <w:sz w:val="26"/>
                          <w:szCs w:val="26"/>
                          <w:lang w:val="fr-FR"/>
                        </w:rPr>
                      </w:pPr>
                      <w:r w:rsidRPr="0093690B">
                        <w:rPr>
                          <w:b/>
                          <w:sz w:val="26"/>
                          <w:szCs w:val="26"/>
                          <w:lang w:val="fr-FR"/>
                        </w:rPr>
                        <w:t>T</w:t>
                      </w:r>
                      <w:r w:rsidRPr="0093690B">
                        <w:rPr>
                          <w:sz w:val="26"/>
                          <w:szCs w:val="26"/>
                          <w:lang w:val="fr-FR"/>
                        </w:rPr>
                        <w:t>: teh</w:t>
                      </w:r>
                    </w:p>
                    <w:p w14:paraId="5AEB118B" w14:textId="77777777" w:rsidR="00BB1BD2" w:rsidRPr="0093690B" w:rsidRDefault="00BB1BD2" w:rsidP="0093690B">
                      <w:pPr>
                        <w:rPr>
                          <w:sz w:val="26"/>
                          <w:szCs w:val="26"/>
                          <w:lang w:val="fr-FR"/>
                        </w:rPr>
                      </w:pPr>
                      <w:r w:rsidRPr="0093690B">
                        <w:rPr>
                          <w:b/>
                          <w:sz w:val="26"/>
                          <w:szCs w:val="26"/>
                          <w:lang w:val="fr-FR"/>
                        </w:rPr>
                        <w:t>U</w:t>
                      </w:r>
                      <w:r w:rsidRPr="0093690B">
                        <w:rPr>
                          <w:sz w:val="26"/>
                          <w:szCs w:val="26"/>
                          <w:lang w:val="fr-FR"/>
                        </w:rPr>
                        <w:t>: u</w:t>
                      </w:r>
                    </w:p>
                    <w:p w14:paraId="070CE3F5" w14:textId="77777777" w:rsidR="00BB1BD2" w:rsidRPr="0093690B" w:rsidRDefault="00BB1BD2" w:rsidP="0093690B">
                      <w:pPr>
                        <w:rPr>
                          <w:sz w:val="26"/>
                          <w:szCs w:val="26"/>
                        </w:rPr>
                      </w:pPr>
                      <w:r w:rsidRPr="0093690B">
                        <w:rPr>
                          <w:b/>
                          <w:sz w:val="26"/>
                          <w:szCs w:val="26"/>
                        </w:rPr>
                        <w:t>V</w:t>
                      </w:r>
                      <w:r w:rsidRPr="0093690B">
                        <w:rPr>
                          <w:sz w:val="26"/>
                          <w:szCs w:val="26"/>
                        </w:rPr>
                        <w:t>: veh</w:t>
                      </w:r>
                    </w:p>
                    <w:p w14:paraId="1491D50B" w14:textId="77777777" w:rsidR="00BB1BD2" w:rsidRPr="0093690B" w:rsidRDefault="00BB1BD2" w:rsidP="0093690B">
                      <w:pPr>
                        <w:rPr>
                          <w:sz w:val="26"/>
                          <w:szCs w:val="26"/>
                        </w:rPr>
                      </w:pPr>
                      <w:r w:rsidRPr="0093690B">
                        <w:rPr>
                          <w:b/>
                          <w:sz w:val="26"/>
                          <w:szCs w:val="26"/>
                        </w:rPr>
                        <w:t>W</w:t>
                      </w:r>
                      <w:r w:rsidRPr="0093690B">
                        <w:rPr>
                          <w:sz w:val="26"/>
                          <w:szCs w:val="26"/>
                        </w:rPr>
                        <w:t>: doubler veh</w:t>
                      </w:r>
                    </w:p>
                    <w:p w14:paraId="39A6D2D3" w14:textId="77777777" w:rsidR="00BB1BD2" w:rsidRPr="0093690B" w:rsidRDefault="00BB1BD2" w:rsidP="0093690B">
                      <w:pPr>
                        <w:rPr>
                          <w:sz w:val="26"/>
                          <w:szCs w:val="26"/>
                        </w:rPr>
                      </w:pPr>
                      <w:r w:rsidRPr="0093690B">
                        <w:rPr>
                          <w:b/>
                          <w:sz w:val="26"/>
                          <w:szCs w:val="26"/>
                        </w:rPr>
                        <w:t>X</w:t>
                      </w:r>
                      <w:r w:rsidRPr="0093690B">
                        <w:rPr>
                          <w:sz w:val="26"/>
                          <w:szCs w:val="26"/>
                        </w:rPr>
                        <w:t>: eeks</w:t>
                      </w:r>
                    </w:p>
                    <w:p w14:paraId="4FF2BB99" w14:textId="77777777" w:rsidR="00BB1BD2" w:rsidRPr="0093690B" w:rsidRDefault="00BB1BD2" w:rsidP="0093690B">
                      <w:pPr>
                        <w:rPr>
                          <w:sz w:val="26"/>
                          <w:szCs w:val="26"/>
                        </w:rPr>
                      </w:pPr>
                      <w:r w:rsidRPr="0093690B">
                        <w:rPr>
                          <w:b/>
                          <w:sz w:val="26"/>
                          <w:szCs w:val="26"/>
                        </w:rPr>
                        <w:t>Y</w:t>
                      </w:r>
                      <w:r w:rsidRPr="0093690B">
                        <w:rPr>
                          <w:sz w:val="26"/>
                          <w:szCs w:val="26"/>
                        </w:rPr>
                        <w:t>: ee-greck</w:t>
                      </w:r>
                    </w:p>
                    <w:p w14:paraId="2E13B958" w14:textId="77777777" w:rsidR="00BB1BD2" w:rsidRPr="0093690B" w:rsidRDefault="00BB1BD2" w:rsidP="0093690B">
                      <w:pPr>
                        <w:rPr>
                          <w:sz w:val="26"/>
                          <w:szCs w:val="26"/>
                        </w:rPr>
                      </w:pPr>
                      <w:r w:rsidRPr="0093690B">
                        <w:rPr>
                          <w:b/>
                          <w:sz w:val="26"/>
                          <w:szCs w:val="26"/>
                        </w:rPr>
                        <w:t>Z</w:t>
                      </w:r>
                      <w:r w:rsidRPr="0093690B">
                        <w:rPr>
                          <w:sz w:val="26"/>
                          <w:szCs w:val="26"/>
                        </w:rPr>
                        <w:t>: zed</w:t>
                      </w:r>
                    </w:p>
                  </w:txbxContent>
                </v:textbox>
              </v:shape>
            </w:pict>
          </mc:Fallback>
        </mc:AlternateContent>
      </w:r>
      <w:r w:rsidRPr="0093690B">
        <w:rPr>
          <w:b/>
          <w:sz w:val="32"/>
          <w:szCs w:val="32"/>
          <w:lang w:val="fr-FR"/>
        </w:rPr>
        <w:t>L’Alphabet et Les Accents</w:t>
      </w:r>
    </w:p>
    <w:p w14:paraId="463CDED1" w14:textId="3AFC17D5" w:rsidR="0093690B" w:rsidRPr="0093690B" w:rsidRDefault="0093690B" w:rsidP="0093690B">
      <w:pPr>
        <w:rPr>
          <w:sz w:val="26"/>
          <w:szCs w:val="26"/>
          <w:lang w:val="fr-FR"/>
        </w:rPr>
      </w:pPr>
      <w:r w:rsidRPr="0093690B">
        <w:rPr>
          <w:b/>
          <w:sz w:val="26"/>
          <w:szCs w:val="26"/>
          <w:lang w:val="fr-FR"/>
        </w:rPr>
        <w:t>A</w:t>
      </w:r>
      <w:r w:rsidRPr="0093690B">
        <w:rPr>
          <w:sz w:val="26"/>
          <w:szCs w:val="26"/>
          <w:lang w:val="fr-FR"/>
        </w:rPr>
        <w:t>: ah</w:t>
      </w:r>
    </w:p>
    <w:p w14:paraId="283CD045" w14:textId="742B2516" w:rsidR="0093690B" w:rsidRPr="00273627" w:rsidRDefault="0093690B" w:rsidP="0093690B">
      <w:pPr>
        <w:rPr>
          <w:sz w:val="26"/>
          <w:szCs w:val="26"/>
        </w:rPr>
      </w:pPr>
      <w:r w:rsidRPr="0093690B">
        <w:rPr>
          <w:noProof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1964928" behindDoc="0" locked="0" layoutInCell="1" allowOverlap="1" wp14:anchorId="396C8636" wp14:editId="44CB242B">
                <wp:simplePos x="0" y="0"/>
                <wp:positionH relativeFrom="page">
                  <wp:posOffset>3146972</wp:posOffset>
                </wp:positionH>
                <wp:positionV relativeFrom="paragraph">
                  <wp:posOffset>12065</wp:posOffset>
                </wp:positionV>
                <wp:extent cx="3593465" cy="446405"/>
                <wp:effectExtent l="0" t="0" r="26035" b="1079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AA569" w14:textId="77777777" w:rsidR="00BB1BD2" w:rsidRPr="0093690B" w:rsidRDefault="00BB1BD2" w:rsidP="0093690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93690B">
                              <w:rPr>
                                <w:b/>
                                <w:sz w:val="26"/>
                                <w:szCs w:val="26"/>
                              </w:rPr>
                              <w:t>Comment ça s’écrit? =</w:t>
                            </w:r>
                            <w:r w:rsidRPr="0093690B">
                              <w:rPr>
                                <w:sz w:val="26"/>
                                <w:szCs w:val="26"/>
                              </w:rPr>
                              <w:t xml:space="preserve"> How do you spell it?</w:t>
                            </w:r>
                          </w:p>
                          <w:p w14:paraId="0EB8639F" w14:textId="77777777" w:rsidR="00BB1BD2" w:rsidRPr="00214C56" w:rsidRDefault="00BB1BD2" w:rsidP="009369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C8636" id="Text Box 2" o:spid="_x0000_s1027" type="#_x0000_t202" style="position:absolute;margin-left:247.8pt;margin-top:.95pt;width:282.95pt;height:35.15pt;z-index:251964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">
                <v:textbox>
                  <w:txbxContent>
                    <w:p w14:paraId="144AA569" w14:textId="77777777" w:rsidR="00BB1BD2" w:rsidRPr="0093690B" w:rsidRDefault="00BB1BD2" w:rsidP="0093690B">
                      <w:pPr>
                        <w:rPr>
                          <w:sz w:val="26"/>
                          <w:szCs w:val="26"/>
                        </w:rPr>
                      </w:pPr>
                      <w:r w:rsidRPr="0093690B">
                        <w:rPr>
                          <w:b/>
                          <w:sz w:val="26"/>
                          <w:szCs w:val="26"/>
                        </w:rPr>
                        <w:t>Comment ça s’écrit? =</w:t>
                      </w:r>
                      <w:r w:rsidRPr="0093690B">
                        <w:rPr>
                          <w:sz w:val="26"/>
                          <w:szCs w:val="26"/>
                        </w:rPr>
                        <w:t xml:space="preserve"> How do you spell it?</w:t>
                      </w:r>
                    </w:p>
                    <w:p w14:paraId="0EB8639F" w14:textId="77777777" w:rsidR="00BB1BD2" w:rsidRPr="00214C56" w:rsidRDefault="00BB1BD2" w:rsidP="0093690B"/>
                  </w:txbxContent>
                </v:textbox>
                <w10:wrap type="square" anchorx="page"/>
              </v:shape>
            </w:pict>
          </mc:Fallback>
        </mc:AlternateContent>
      </w:r>
      <w:r w:rsidRPr="00273627">
        <w:rPr>
          <w:b/>
          <w:sz w:val="26"/>
          <w:szCs w:val="26"/>
        </w:rPr>
        <w:t>B</w:t>
      </w:r>
      <w:r w:rsidRPr="00273627">
        <w:rPr>
          <w:sz w:val="26"/>
          <w:szCs w:val="26"/>
        </w:rPr>
        <w:t>: beh</w:t>
      </w:r>
    </w:p>
    <w:p w14:paraId="400EA076" w14:textId="1BF52608" w:rsidR="0093690B" w:rsidRPr="00273627" w:rsidRDefault="0093690B" w:rsidP="0093690B">
      <w:pPr>
        <w:rPr>
          <w:sz w:val="26"/>
          <w:szCs w:val="26"/>
        </w:rPr>
      </w:pPr>
      <w:r w:rsidRPr="00273627">
        <w:rPr>
          <w:b/>
          <w:sz w:val="26"/>
          <w:szCs w:val="26"/>
        </w:rPr>
        <w:t>C</w:t>
      </w:r>
      <w:r w:rsidRPr="00273627">
        <w:rPr>
          <w:sz w:val="26"/>
          <w:szCs w:val="26"/>
        </w:rPr>
        <w:t>: sey</w:t>
      </w:r>
    </w:p>
    <w:p w14:paraId="0C2EADF4" w14:textId="6703E0AC" w:rsidR="0093690B" w:rsidRPr="009716FF" w:rsidRDefault="0093690B" w:rsidP="0093690B">
      <w:pPr>
        <w:rPr>
          <w:sz w:val="26"/>
          <w:szCs w:val="26"/>
        </w:rPr>
      </w:pPr>
      <w:r w:rsidRPr="0093690B">
        <w:rPr>
          <w:rFonts w:ascii="Calibri" w:hAnsi="Calibri"/>
          <w:b/>
          <w:i/>
          <w:iCs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966976" behindDoc="0" locked="0" layoutInCell="1" allowOverlap="1" wp14:anchorId="4FC3C9DD" wp14:editId="677C5BC6">
                <wp:simplePos x="0" y="0"/>
                <wp:positionH relativeFrom="page">
                  <wp:posOffset>3168015</wp:posOffset>
                </wp:positionH>
                <wp:positionV relativeFrom="paragraph">
                  <wp:posOffset>28575</wp:posOffset>
                </wp:positionV>
                <wp:extent cx="3540125" cy="2785110"/>
                <wp:effectExtent l="0" t="0" r="22225" b="15240"/>
                <wp:wrapSquare wrapText="bothSides"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125" cy="278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BA034" w14:textId="3D9BEC45" w:rsidR="00BB1BD2" w:rsidRPr="0093690B" w:rsidRDefault="00BB1BD2" w:rsidP="0093690B">
                            <w:pPr>
                              <w:spacing w:line="240" w:lineRule="auto"/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3690B"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  <w:t>Les Accents</w:t>
                            </w:r>
                          </w:p>
                          <w:p w14:paraId="7E7DAAA7" w14:textId="77777777" w:rsidR="00BB1BD2" w:rsidRPr="0093690B" w:rsidRDefault="00BB1BD2" w:rsidP="0093690B">
                            <w:pPr>
                              <w:spacing w:line="240" w:lineRule="auto"/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en-US"/>
                              </w:rPr>
                              <w:t>There are different types of accents in French:</w:t>
                            </w:r>
                          </w:p>
                          <w:p w14:paraId="3608B89D" w14:textId="1A43FA31" w:rsidR="00BB1BD2" w:rsidRPr="0093690B" w:rsidRDefault="00BB1BD2" w:rsidP="0093690B">
                            <w:pPr>
                              <w:spacing w:line="360" w:lineRule="auto"/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93690B"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>é</w:t>
                            </w: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 xml:space="preserve"> = accent aigu (acute)</w:t>
                            </w: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  <w:t xml:space="preserve">ex. café </w:t>
                            </w:r>
                          </w:p>
                          <w:p w14:paraId="079F20E7" w14:textId="3CE1F8B3" w:rsidR="00BB1BD2" w:rsidRPr="0093690B" w:rsidRDefault="00BB1BD2" w:rsidP="0093690B">
                            <w:pPr>
                              <w:spacing w:line="360" w:lineRule="auto"/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93690B"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>è</w:t>
                            </w: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 xml:space="preserve"> = accent grave (grave)</w:t>
                            </w: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  <w:t xml:space="preserve">ex. mère </w:t>
                            </w:r>
                          </w:p>
                          <w:p w14:paraId="7EBDE46D" w14:textId="072D189B" w:rsidR="00BB1BD2" w:rsidRPr="0093690B" w:rsidRDefault="00BB1BD2" w:rsidP="0093690B">
                            <w:pPr>
                              <w:spacing w:line="360" w:lineRule="auto"/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93690B"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>ô</w:t>
                            </w: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 xml:space="preserve"> = circonflexe (circumflex)</w:t>
                            </w: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  <w:t xml:space="preserve">ex. hôpital </w:t>
                            </w: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  <w:t xml:space="preserve"> </w:t>
                            </w:r>
                          </w:p>
                          <w:p w14:paraId="55F137BC" w14:textId="6815B032" w:rsidR="00BB1BD2" w:rsidRPr="0093690B" w:rsidRDefault="00BB1BD2" w:rsidP="0093690B">
                            <w:pPr>
                              <w:spacing w:line="360" w:lineRule="auto"/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93690B"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>ë</w:t>
                            </w: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 xml:space="preserve"> = tréma (umlaut)</w:t>
                            </w: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  <w:t>ex. Noël</w:t>
                            </w: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</w:p>
                          <w:p w14:paraId="21F4172B" w14:textId="23156FB8" w:rsidR="00BB1BD2" w:rsidRPr="0093690B" w:rsidRDefault="00BB1BD2" w:rsidP="0093690B">
                            <w:pPr>
                              <w:spacing w:line="360" w:lineRule="auto"/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93690B"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>ç</w:t>
                            </w: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 xml:space="preserve"> = cédille (cedilla)</w:t>
                            </w: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93690B">
                              <w:rPr>
                                <w:rFonts w:ascii="Calibri" w:hAnsi="Calibri"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  <w:t xml:space="preserve">ex. français </w:t>
                            </w:r>
                          </w:p>
                          <w:p w14:paraId="4A9671D7" w14:textId="57D91232" w:rsidR="00BB1BD2" w:rsidRPr="0093690B" w:rsidRDefault="00BB1BD2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3C9DD" id="_x0000_s1028" type="#_x0000_t202" style="position:absolute;margin-left:249.45pt;margin-top:2.25pt;width:278.75pt;height:219.3pt;z-index:251966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">
                <v:textbox>
                  <w:txbxContent>
                    <w:p w14:paraId="043BA034" w14:textId="3D9BEC45" w:rsidR="00BB1BD2" w:rsidRPr="0093690B" w:rsidRDefault="00BB1BD2" w:rsidP="0093690B">
                      <w:pPr>
                        <w:spacing w:line="240" w:lineRule="auto"/>
                        <w:rPr>
                          <w:rFonts w:ascii="Calibri" w:hAnsi="Calibr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93690B">
                        <w:rPr>
                          <w:rFonts w:ascii="Calibri" w:hAnsi="Calibr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  <w:t>Les Accents</w:t>
                      </w:r>
                    </w:p>
                    <w:p w14:paraId="7E7DAAA7" w14:textId="77777777" w:rsidR="00BB1BD2" w:rsidRPr="0093690B" w:rsidRDefault="00BB1BD2" w:rsidP="0093690B">
                      <w:pPr>
                        <w:spacing w:line="240" w:lineRule="auto"/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en-US"/>
                        </w:rPr>
                      </w:pP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en-US"/>
                        </w:rPr>
                        <w:t>There are different types of accents in French:</w:t>
                      </w:r>
                    </w:p>
                    <w:p w14:paraId="3608B89D" w14:textId="1A43FA31" w:rsidR="00BB1BD2" w:rsidRPr="0093690B" w:rsidRDefault="00BB1BD2" w:rsidP="0093690B">
                      <w:pPr>
                        <w:spacing w:line="360" w:lineRule="auto"/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</w:pPr>
                      <w:r w:rsidRPr="0093690B">
                        <w:rPr>
                          <w:rFonts w:ascii="Calibri" w:hAnsi="Calibri"/>
                          <w:b/>
                          <w:bCs/>
                          <w:iCs/>
                          <w:sz w:val="26"/>
                          <w:szCs w:val="26"/>
                          <w:lang w:val="fr-FR"/>
                        </w:rPr>
                        <w:t>é</w:t>
                      </w: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  <w:t xml:space="preserve"> = accent aigu (acute)</w:t>
                      </w: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  <w:tab/>
                        <w:t xml:space="preserve">ex. café </w:t>
                      </w:r>
                    </w:p>
                    <w:p w14:paraId="079F20E7" w14:textId="3CE1F8B3" w:rsidR="00BB1BD2" w:rsidRPr="0093690B" w:rsidRDefault="00BB1BD2" w:rsidP="0093690B">
                      <w:pPr>
                        <w:spacing w:line="360" w:lineRule="auto"/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</w:pPr>
                      <w:r w:rsidRPr="0093690B">
                        <w:rPr>
                          <w:rFonts w:ascii="Calibri" w:hAnsi="Calibri"/>
                          <w:b/>
                          <w:bCs/>
                          <w:iCs/>
                          <w:sz w:val="26"/>
                          <w:szCs w:val="26"/>
                          <w:lang w:val="fr-FR"/>
                        </w:rPr>
                        <w:t>è</w:t>
                      </w: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  <w:t xml:space="preserve"> = accent grave (grave)</w:t>
                      </w: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  <w:tab/>
                        <w:t xml:space="preserve">ex. mère </w:t>
                      </w:r>
                    </w:p>
                    <w:p w14:paraId="7EBDE46D" w14:textId="072D189B" w:rsidR="00BB1BD2" w:rsidRPr="0093690B" w:rsidRDefault="00BB1BD2" w:rsidP="0093690B">
                      <w:pPr>
                        <w:spacing w:line="360" w:lineRule="auto"/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</w:pPr>
                      <w:r w:rsidRPr="0093690B">
                        <w:rPr>
                          <w:rFonts w:ascii="Calibri" w:hAnsi="Calibri"/>
                          <w:b/>
                          <w:bCs/>
                          <w:iCs/>
                          <w:sz w:val="26"/>
                          <w:szCs w:val="26"/>
                          <w:lang w:val="fr-FR"/>
                        </w:rPr>
                        <w:t>ô</w:t>
                      </w: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  <w:t xml:space="preserve"> = circonflexe (circumflex)</w:t>
                      </w: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  <w:tab/>
                        <w:t xml:space="preserve">ex. hôpital </w:t>
                      </w: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  <w:tab/>
                        <w:t xml:space="preserve"> </w:t>
                      </w:r>
                    </w:p>
                    <w:p w14:paraId="55F137BC" w14:textId="6815B032" w:rsidR="00BB1BD2" w:rsidRPr="0093690B" w:rsidRDefault="00BB1BD2" w:rsidP="0093690B">
                      <w:pPr>
                        <w:spacing w:line="360" w:lineRule="auto"/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</w:pPr>
                      <w:r w:rsidRPr="0093690B">
                        <w:rPr>
                          <w:rFonts w:ascii="Calibri" w:hAnsi="Calibri"/>
                          <w:b/>
                          <w:bCs/>
                          <w:iCs/>
                          <w:sz w:val="26"/>
                          <w:szCs w:val="26"/>
                          <w:lang w:val="fr-FR"/>
                        </w:rPr>
                        <w:t>ë</w:t>
                      </w: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  <w:t xml:space="preserve"> = tréma (umlaut)</w:t>
                      </w: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  <w:tab/>
                        <w:t>ex. Noël</w:t>
                      </w: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</w:p>
                    <w:p w14:paraId="21F4172B" w14:textId="23156FB8" w:rsidR="00BB1BD2" w:rsidRPr="0093690B" w:rsidRDefault="00BB1BD2" w:rsidP="0093690B">
                      <w:pPr>
                        <w:spacing w:line="360" w:lineRule="auto"/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</w:pPr>
                      <w:r w:rsidRPr="0093690B">
                        <w:rPr>
                          <w:rFonts w:ascii="Calibri" w:hAnsi="Calibri"/>
                          <w:b/>
                          <w:bCs/>
                          <w:iCs/>
                          <w:sz w:val="26"/>
                          <w:szCs w:val="26"/>
                          <w:lang w:val="fr-FR"/>
                        </w:rPr>
                        <w:t>ç</w:t>
                      </w: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  <w:t xml:space="preserve"> = cédille (cedilla)</w:t>
                      </w: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93690B">
                        <w:rPr>
                          <w:rFonts w:ascii="Calibri" w:hAnsi="Calibri"/>
                          <w:bCs/>
                          <w:iCs/>
                          <w:sz w:val="26"/>
                          <w:szCs w:val="26"/>
                          <w:lang w:val="fr-FR"/>
                        </w:rPr>
                        <w:tab/>
                        <w:t xml:space="preserve">ex. français </w:t>
                      </w:r>
                    </w:p>
                    <w:p w14:paraId="4A9671D7" w14:textId="57D91232" w:rsidR="00BB1BD2" w:rsidRPr="0093690B" w:rsidRDefault="00BB1BD2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9716FF">
        <w:rPr>
          <w:b/>
          <w:sz w:val="26"/>
          <w:szCs w:val="26"/>
        </w:rPr>
        <w:t>D</w:t>
      </w:r>
      <w:r w:rsidRPr="009716FF">
        <w:rPr>
          <w:sz w:val="26"/>
          <w:szCs w:val="26"/>
        </w:rPr>
        <w:t>: dey</w:t>
      </w:r>
    </w:p>
    <w:p w14:paraId="75D4305F" w14:textId="62641047" w:rsidR="0093690B" w:rsidRPr="009716FF" w:rsidRDefault="0093690B" w:rsidP="0093690B">
      <w:pPr>
        <w:rPr>
          <w:sz w:val="26"/>
          <w:szCs w:val="26"/>
        </w:rPr>
      </w:pPr>
      <w:r w:rsidRPr="009716FF">
        <w:rPr>
          <w:b/>
          <w:sz w:val="26"/>
          <w:szCs w:val="26"/>
        </w:rPr>
        <w:t>E</w:t>
      </w:r>
      <w:r w:rsidRPr="009716FF">
        <w:rPr>
          <w:sz w:val="26"/>
          <w:szCs w:val="26"/>
        </w:rPr>
        <w:t>: ugh</w:t>
      </w:r>
    </w:p>
    <w:p w14:paraId="68509855" w14:textId="3466248C" w:rsidR="0093690B" w:rsidRPr="0093690B" w:rsidRDefault="0093690B" w:rsidP="0093690B">
      <w:pPr>
        <w:rPr>
          <w:sz w:val="26"/>
          <w:szCs w:val="26"/>
        </w:rPr>
      </w:pPr>
      <w:r w:rsidRPr="0093690B">
        <w:rPr>
          <w:b/>
          <w:sz w:val="26"/>
          <w:szCs w:val="26"/>
        </w:rPr>
        <w:t>F</w:t>
      </w:r>
      <w:r w:rsidRPr="0093690B">
        <w:rPr>
          <w:sz w:val="26"/>
          <w:szCs w:val="26"/>
        </w:rPr>
        <w:t>: eff</w:t>
      </w:r>
    </w:p>
    <w:p w14:paraId="76F0DD67" w14:textId="77777777" w:rsidR="0093690B" w:rsidRPr="0093690B" w:rsidRDefault="0093690B" w:rsidP="0093690B">
      <w:pPr>
        <w:rPr>
          <w:sz w:val="26"/>
          <w:szCs w:val="26"/>
        </w:rPr>
      </w:pPr>
      <w:r w:rsidRPr="0093690B">
        <w:rPr>
          <w:b/>
          <w:sz w:val="26"/>
          <w:szCs w:val="26"/>
        </w:rPr>
        <w:t>G</w:t>
      </w:r>
      <w:r w:rsidRPr="0093690B">
        <w:rPr>
          <w:sz w:val="26"/>
          <w:szCs w:val="26"/>
        </w:rPr>
        <w:t>: jeh</w:t>
      </w:r>
    </w:p>
    <w:p w14:paraId="116AA12C" w14:textId="77777777" w:rsidR="0093690B" w:rsidRPr="0093690B" w:rsidRDefault="0093690B" w:rsidP="0093690B">
      <w:pPr>
        <w:rPr>
          <w:sz w:val="26"/>
          <w:szCs w:val="26"/>
        </w:rPr>
      </w:pPr>
      <w:r w:rsidRPr="0093690B">
        <w:rPr>
          <w:b/>
          <w:sz w:val="26"/>
          <w:szCs w:val="26"/>
        </w:rPr>
        <w:t>H</w:t>
      </w:r>
      <w:r w:rsidRPr="0093690B">
        <w:rPr>
          <w:sz w:val="26"/>
          <w:szCs w:val="26"/>
        </w:rPr>
        <w:t>: ash</w:t>
      </w:r>
    </w:p>
    <w:p w14:paraId="42B5C610" w14:textId="77777777" w:rsidR="0093690B" w:rsidRPr="0093690B" w:rsidRDefault="0093690B" w:rsidP="0093690B">
      <w:pPr>
        <w:rPr>
          <w:sz w:val="26"/>
          <w:szCs w:val="26"/>
        </w:rPr>
      </w:pPr>
      <w:r w:rsidRPr="0093690B">
        <w:rPr>
          <w:b/>
          <w:sz w:val="26"/>
          <w:szCs w:val="26"/>
        </w:rPr>
        <w:t>I</w:t>
      </w:r>
      <w:r w:rsidRPr="0093690B">
        <w:rPr>
          <w:sz w:val="26"/>
          <w:szCs w:val="26"/>
        </w:rPr>
        <w:t>: ee</w:t>
      </w:r>
    </w:p>
    <w:p w14:paraId="527C2CAD" w14:textId="77777777" w:rsidR="0093690B" w:rsidRPr="0093690B" w:rsidRDefault="0093690B" w:rsidP="0093690B">
      <w:pPr>
        <w:rPr>
          <w:sz w:val="26"/>
          <w:szCs w:val="26"/>
        </w:rPr>
      </w:pPr>
      <w:r w:rsidRPr="0093690B">
        <w:rPr>
          <w:b/>
          <w:sz w:val="26"/>
          <w:szCs w:val="26"/>
        </w:rPr>
        <w:t>J</w:t>
      </w:r>
      <w:r w:rsidRPr="0093690B">
        <w:rPr>
          <w:sz w:val="26"/>
          <w:szCs w:val="26"/>
        </w:rPr>
        <w:t>: jee</w:t>
      </w:r>
    </w:p>
    <w:p w14:paraId="00CAD306" w14:textId="77777777" w:rsidR="0093690B" w:rsidRPr="00273627" w:rsidRDefault="0093690B" w:rsidP="0093690B">
      <w:pPr>
        <w:rPr>
          <w:sz w:val="26"/>
          <w:szCs w:val="26"/>
        </w:rPr>
      </w:pPr>
      <w:r w:rsidRPr="00273627">
        <w:rPr>
          <w:b/>
          <w:sz w:val="26"/>
          <w:szCs w:val="26"/>
        </w:rPr>
        <w:t>K</w:t>
      </w:r>
      <w:r w:rsidRPr="00273627">
        <w:rPr>
          <w:sz w:val="26"/>
          <w:szCs w:val="26"/>
        </w:rPr>
        <w:t>: kah</w:t>
      </w:r>
    </w:p>
    <w:p w14:paraId="000E4F6C" w14:textId="77777777" w:rsidR="0093690B" w:rsidRPr="00273627" w:rsidRDefault="0093690B" w:rsidP="0093690B">
      <w:pPr>
        <w:rPr>
          <w:sz w:val="26"/>
          <w:szCs w:val="26"/>
        </w:rPr>
      </w:pPr>
      <w:r w:rsidRPr="00273627">
        <w:rPr>
          <w:b/>
          <w:sz w:val="26"/>
          <w:szCs w:val="26"/>
        </w:rPr>
        <w:t>L</w:t>
      </w:r>
      <w:r w:rsidRPr="00273627">
        <w:rPr>
          <w:sz w:val="26"/>
          <w:szCs w:val="26"/>
        </w:rPr>
        <w:t>: ell</w:t>
      </w:r>
    </w:p>
    <w:p w14:paraId="4009853A" w14:textId="77777777" w:rsidR="0093690B" w:rsidRPr="00273627" w:rsidRDefault="0093690B" w:rsidP="0093690B">
      <w:pPr>
        <w:rPr>
          <w:sz w:val="26"/>
          <w:szCs w:val="26"/>
        </w:rPr>
      </w:pPr>
      <w:r w:rsidRPr="00273627">
        <w:rPr>
          <w:b/>
          <w:sz w:val="26"/>
          <w:szCs w:val="26"/>
        </w:rPr>
        <w:t>M</w:t>
      </w:r>
      <w:r w:rsidRPr="00273627">
        <w:rPr>
          <w:sz w:val="26"/>
          <w:szCs w:val="26"/>
        </w:rPr>
        <w:t>: emm</w:t>
      </w:r>
    </w:p>
    <w:p w14:paraId="6517586D" w14:textId="77777777" w:rsidR="0093690B" w:rsidRPr="00273627" w:rsidRDefault="0093690B" w:rsidP="0093690B">
      <w:pPr>
        <w:pStyle w:val="Heading7"/>
        <w:rPr>
          <w:rFonts w:ascii="Calibri" w:hAnsi="Calibri"/>
          <w:b/>
          <w:i w:val="0"/>
          <w:iCs w:val="0"/>
          <w:color w:val="auto"/>
          <w:sz w:val="32"/>
        </w:rPr>
      </w:pPr>
    </w:p>
    <w:p w14:paraId="093017CF" w14:textId="77777777" w:rsidR="0093690B" w:rsidRPr="00014C62" w:rsidRDefault="0093690B" w:rsidP="0093690B">
      <w:pPr>
        <w:pBdr>
          <w:bottom w:val="single" w:sz="4" w:space="1" w:color="auto"/>
        </w:pBdr>
        <w:spacing w:after="0" w:line="240" w:lineRule="auto"/>
        <w:rPr>
          <w:rFonts w:ascii="Calibri" w:eastAsia="Times New Roman" w:hAnsi="Calibri" w:cs="Times New Roman"/>
          <w:b/>
          <w:sz w:val="28"/>
          <w:szCs w:val="24"/>
          <w:lang w:val="fr-FR"/>
        </w:rPr>
      </w:pPr>
      <w:r w:rsidRPr="00014C62">
        <w:rPr>
          <w:rFonts w:ascii="Calibri" w:eastAsia="Times New Roman" w:hAnsi="Calibri" w:cs="Times New Roman"/>
          <w:b/>
          <w:sz w:val="32"/>
          <w:szCs w:val="24"/>
          <w:lang w:val="fr-FR"/>
        </w:rPr>
        <w:t xml:space="preserve">Les Jours de la Semaine </w:t>
      </w:r>
    </w:p>
    <w:p w14:paraId="5EBE7893" w14:textId="77777777" w:rsidR="00992D58" w:rsidRDefault="00992D58" w:rsidP="00992D58">
      <w:pPr>
        <w:spacing w:after="0"/>
        <w:rPr>
          <w:rFonts w:ascii="Calibri" w:eastAsia="Times New Roman" w:hAnsi="Calibri" w:cs="Times New Roman"/>
          <w:sz w:val="26"/>
          <w:szCs w:val="26"/>
          <w:lang w:val="fr-FR"/>
        </w:rPr>
      </w:pPr>
    </w:p>
    <w:p w14:paraId="150E23A3" w14:textId="66395352" w:rsidR="0093690B" w:rsidRPr="001D5CCA" w:rsidRDefault="007A6780" w:rsidP="00992D58">
      <w:pPr>
        <w:spacing w:after="0"/>
        <w:rPr>
          <w:rFonts w:ascii="Calibri" w:eastAsia="Times New Roman" w:hAnsi="Calibri" w:cs="Times New Roman"/>
          <w:sz w:val="26"/>
          <w:szCs w:val="26"/>
          <w:lang w:val="fr-FR"/>
        </w:rPr>
      </w:pPr>
      <w:r>
        <w:rPr>
          <w:rFonts w:ascii="Calibri" w:eastAsia="Times New Roman" w:hAnsi="Calibri" w:cs="Times New Roman"/>
          <w:sz w:val="26"/>
          <w:szCs w:val="26"/>
          <w:lang w:val="fr-FR"/>
        </w:rPr>
        <w:t>un jour</w:t>
      </w:r>
      <w:r>
        <w:rPr>
          <w:rFonts w:ascii="Calibri" w:eastAsia="Times New Roman" w:hAnsi="Calibri" w:cs="Times New Roman"/>
          <w:sz w:val="26"/>
          <w:szCs w:val="26"/>
          <w:lang w:val="fr-FR"/>
        </w:rPr>
        <w:tab/>
      </w:r>
      <w:r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="0093690B" w:rsidRPr="001D5CCA">
        <w:rPr>
          <w:rFonts w:ascii="Calibri" w:eastAsia="Times New Roman" w:hAnsi="Calibri" w:cs="Times New Roman"/>
          <w:i/>
          <w:sz w:val="26"/>
          <w:szCs w:val="26"/>
          <w:lang w:val="fr-FR"/>
        </w:rPr>
        <w:t>a day</w:t>
      </w:r>
      <w:r w:rsidR="0093690B" w:rsidRPr="001D5CCA">
        <w:rPr>
          <w:rFonts w:ascii="Calibri" w:eastAsia="Times New Roman" w:hAnsi="Calibri" w:cs="Times New Roman"/>
          <w:i/>
          <w:sz w:val="26"/>
          <w:szCs w:val="26"/>
          <w:lang w:val="fr-FR"/>
        </w:rPr>
        <w:tab/>
      </w:r>
      <w:r w:rsidR="0093690B" w:rsidRPr="001D5CCA">
        <w:rPr>
          <w:rFonts w:ascii="Calibri" w:eastAsia="Times New Roman" w:hAnsi="Calibri" w:cs="Times New Roman"/>
          <w:i/>
          <w:sz w:val="26"/>
          <w:szCs w:val="26"/>
          <w:lang w:val="fr-FR"/>
        </w:rPr>
        <w:tab/>
      </w:r>
      <w:r>
        <w:rPr>
          <w:rFonts w:ascii="Calibri" w:eastAsia="Times New Roman" w:hAnsi="Calibri" w:cs="Times New Roman"/>
          <w:i/>
          <w:sz w:val="26"/>
          <w:szCs w:val="26"/>
          <w:lang w:val="fr-FR"/>
        </w:rPr>
        <w:tab/>
      </w:r>
      <w:r w:rsidR="0093690B" w:rsidRPr="001D5CCA">
        <w:rPr>
          <w:rFonts w:ascii="Calibri" w:eastAsia="Times New Roman" w:hAnsi="Calibri" w:cs="Times New Roman"/>
          <w:sz w:val="26"/>
          <w:szCs w:val="26"/>
          <w:lang w:val="fr-FR"/>
        </w:rPr>
        <w:t xml:space="preserve">aujourd’hui </w:t>
      </w:r>
      <w:r w:rsidR="0093690B" w:rsidRPr="001D5CCA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="0093690B" w:rsidRPr="001D5CCA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="0093690B" w:rsidRPr="001D5CCA">
        <w:rPr>
          <w:rFonts w:ascii="Calibri" w:eastAsia="Times New Roman" w:hAnsi="Calibri" w:cs="Times New Roman"/>
          <w:sz w:val="26"/>
          <w:szCs w:val="26"/>
          <w:lang w:val="fr-FR"/>
        </w:rPr>
        <w:tab/>
        <w:t xml:space="preserve">      </w:t>
      </w:r>
      <w:r w:rsidR="0093690B" w:rsidRPr="001D5CCA">
        <w:rPr>
          <w:rFonts w:ascii="Calibri" w:eastAsia="Times New Roman" w:hAnsi="Calibri" w:cs="Times New Roman"/>
          <w:i/>
          <w:iCs/>
          <w:sz w:val="26"/>
          <w:szCs w:val="26"/>
          <w:lang w:val="fr-FR"/>
        </w:rPr>
        <w:t>today</w:t>
      </w:r>
    </w:p>
    <w:p w14:paraId="5A79E9F9" w14:textId="5A3AB798" w:rsidR="0093690B" w:rsidRPr="001D5CCA" w:rsidRDefault="0093690B" w:rsidP="00992D58">
      <w:pPr>
        <w:spacing w:after="0"/>
        <w:rPr>
          <w:rFonts w:ascii="Calibri" w:eastAsia="Times New Roman" w:hAnsi="Calibri" w:cs="Times New Roman"/>
          <w:i/>
          <w:iCs/>
          <w:sz w:val="26"/>
          <w:szCs w:val="26"/>
        </w:rPr>
      </w:pPr>
      <w:r w:rsidRPr="001D5CCA">
        <w:rPr>
          <w:rFonts w:ascii="Calibri" w:eastAsia="Times New Roman" w:hAnsi="Calibri" w:cs="Times New Roman"/>
          <w:sz w:val="26"/>
          <w:szCs w:val="26"/>
          <w:lang w:val="fr-FR"/>
        </w:rPr>
        <w:t>une semaine</w:t>
      </w:r>
      <w:r w:rsidRPr="001D5CCA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1D5CCA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1D5CCA">
        <w:rPr>
          <w:rFonts w:ascii="Calibri" w:eastAsia="Times New Roman" w:hAnsi="Calibri" w:cs="Times New Roman"/>
          <w:i/>
          <w:sz w:val="26"/>
          <w:szCs w:val="26"/>
          <w:lang w:val="fr-FR"/>
        </w:rPr>
        <w:t>a week</w:t>
      </w:r>
      <w:r w:rsidRPr="001D5CCA">
        <w:rPr>
          <w:rFonts w:ascii="Calibri" w:eastAsia="Times New Roman" w:hAnsi="Calibri" w:cs="Times New Roman"/>
          <w:i/>
          <w:sz w:val="26"/>
          <w:szCs w:val="26"/>
          <w:lang w:val="fr-FR"/>
        </w:rPr>
        <w:tab/>
      </w:r>
      <w:r w:rsidR="007A6780">
        <w:rPr>
          <w:rFonts w:ascii="Calibri" w:eastAsia="Times New Roman" w:hAnsi="Calibri" w:cs="Times New Roman"/>
          <w:i/>
          <w:sz w:val="26"/>
          <w:szCs w:val="26"/>
          <w:lang w:val="fr-FR"/>
        </w:rPr>
        <w:tab/>
      </w:r>
      <w:r w:rsidRPr="001D5CCA">
        <w:rPr>
          <w:rFonts w:ascii="Calibri" w:eastAsia="Times New Roman" w:hAnsi="Calibri" w:cs="Times New Roman"/>
          <w:sz w:val="26"/>
          <w:szCs w:val="26"/>
          <w:lang w:val="fr-FR"/>
        </w:rPr>
        <w:t xml:space="preserve">C’est quel jour aujourd’hui? </w:t>
      </w:r>
      <w:r w:rsidR="007A6780">
        <w:rPr>
          <w:rFonts w:ascii="Calibri" w:eastAsia="Times New Roman" w:hAnsi="Calibri" w:cs="Times New Roman"/>
          <w:sz w:val="26"/>
          <w:szCs w:val="26"/>
          <w:lang w:val="fr-FR"/>
        </w:rPr>
        <w:t xml:space="preserve">   </w:t>
      </w:r>
      <w:r w:rsidRPr="001D5CCA">
        <w:rPr>
          <w:rFonts w:ascii="Calibri" w:eastAsia="Times New Roman" w:hAnsi="Calibri" w:cs="Times New Roman"/>
          <w:i/>
          <w:iCs/>
          <w:sz w:val="26"/>
          <w:szCs w:val="26"/>
        </w:rPr>
        <w:t>What is the day today?</w:t>
      </w:r>
    </w:p>
    <w:p w14:paraId="1211D36C" w14:textId="77777777" w:rsidR="0093690B" w:rsidRPr="001D5CCA" w:rsidRDefault="0093690B" w:rsidP="00992D58">
      <w:pPr>
        <w:spacing w:after="0"/>
        <w:rPr>
          <w:rFonts w:ascii="Calibri" w:eastAsia="Times New Roman" w:hAnsi="Calibri" w:cs="Times New Roman"/>
          <w:sz w:val="26"/>
          <w:szCs w:val="26"/>
        </w:rPr>
      </w:pPr>
    </w:p>
    <w:p w14:paraId="50E8812B" w14:textId="77777777" w:rsidR="0093690B" w:rsidRPr="001D5CCA" w:rsidRDefault="0093690B" w:rsidP="00992D58">
      <w:pPr>
        <w:spacing w:after="0"/>
        <w:rPr>
          <w:rFonts w:ascii="Calibri" w:eastAsia="Times New Roman" w:hAnsi="Calibri" w:cs="Times New Roman"/>
          <w:sz w:val="26"/>
          <w:szCs w:val="26"/>
        </w:rPr>
      </w:pPr>
      <w:r w:rsidRPr="001D5CCA">
        <w:rPr>
          <w:rFonts w:ascii="Calibri" w:eastAsia="Times New Roman" w:hAnsi="Calibri" w:cs="Times New Roman"/>
          <w:b/>
          <w:bCs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1977216" behindDoc="0" locked="0" layoutInCell="1" allowOverlap="1" wp14:anchorId="052DC5EC" wp14:editId="480EB039">
                <wp:simplePos x="0" y="0"/>
                <wp:positionH relativeFrom="column">
                  <wp:posOffset>4954270</wp:posOffset>
                </wp:positionH>
                <wp:positionV relativeFrom="paragraph">
                  <wp:posOffset>6350</wp:posOffset>
                </wp:positionV>
                <wp:extent cx="1204595" cy="1404620"/>
                <wp:effectExtent l="0" t="0" r="14605" b="12700"/>
                <wp:wrapNone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5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094FB" w14:textId="77777777" w:rsidR="00BB1BD2" w:rsidRPr="00014C62" w:rsidRDefault="00BB1BD2" w:rsidP="0093690B">
                            <w:pPr>
                              <w:rPr>
                                <w:rFonts w:cs="Calibri"/>
                              </w:rPr>
                            </w:pPr>
                            <w:r w:rsidRPr="00014C62">
                              <w:rPr>
                                <w:rFonts w:cs="Calibri"/>
                              </w:rPr>
                              <w:t>No capital letters for days of the week in French!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2DC5EC" id="_x0000_s1029" type="#_x0000_t202" style="position:absolute;margin-left:390.1pt;margin-top:.5pt;width:94.85pt;height:110.6pt;z-index:25197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">
                <v:textbox style="mso-fit-shape-to-text:t">
                  <w:txbxContent>
                    <w:p w14:paraId="1A1094FB" w14:textId="77777777" w:rsidR="00BB1BD2" w:rsidRPr="00014C62" w:rsidRDefault="00BB1BD2" w:rsidP="0093690B">
                      <w:pPr>
                        <w:rPr>
                          <w:rFonts w:cs="Calibri"/>
                        </w:rPr>
                      </w:pPr>
                      <w:r w:rsidRPr="00014C62">
                        <w:rPr>
                          <w:rFonts w:cs="Calibri"/>
                        </w:rPr>
                        <w:t>No capital letters for days of the week in French!</w:t>
                      </w:r>
                    </w:p>
                  </w:txbxContent>
                </v:textbox>
              </v:shape>
            </w:pict>
          </mc:Fallback>
        </mc:AlternateContent>
      </w:r>
      <w:r w:rsidRPr="001D5CCA">
        <w:rPr>
          <w:rFonts w:ascii="Calibri" w:eastAsia="Times New Roman" w:hAnsi="Calibri" w:cs="Times New Roman"/>
          <w:sz w:val="26"/>
          <w:szCs w:val="26"/>
        </w:rPr>
        <w:t xml:space="preserve">lundi </w:t>
      </w:r>
      <w:r w:rsidRPr="001D5CCA">
        <w:rPr>
          <w:rFonts w:ascii="Calibri" w:eastAsia="Times New Roman" w:hAnsi="Calibri" w:cs="Times New Roman"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i/>
          <w:iCs/>
          <w:sz w:val="26"/>
          <w:szCs w:val="26"/>
        </w:rPr>
        <w:t>Monday</w:t>
      </w:r>
      <w:r w:rsidRPr="001D5CCA">
        <w:rPr>
          <w:rFonts w:ascii="Calibri" w:eastAsia="Times New Roman" w:hAnsi="Calibri" w:cs="Times New Roman"/>
          <w:i/>
          <w:iCs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i/>
          <w:iCs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sz w:val="26"/>
          <w:szCs w:val="26"/>
        </w:rPr>
        <w:t xml:space="preserve">vendredi </w:t>
      </w:r>
      <w:r w:rsidRPr="001D5CCA">
        <w:rPr>
          <w:rFonts w:ascii="Calibri" w:eastAsia="Times New Roman" w:hAnsi="Calibri" w:cs="Times New Roman"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i/>
          <w:iCs/>
          <w:sz w:val="26"/>
          <w:szCs w:val="26"/>
        </w:rPr>
        <w:t>Friday</w:t>
      </w:r>
    </w:p>
    <w:p w14:paraId="02B02B89" w14:textId="77777777" w:rsidR="0093690B" w:rsidRPr="001D5CCA" w:rsidRDefault="0093690B" w:rsidP="00992D58">
      <w:pPr>
        <w:spacing w:after="0"/>
        <w:rPr>
          <w:rFonts w:ascii="Calibri" w:eastAsia="Times New Roman" w:hAnsi="Calibri" w:cs="Times New Roman"/>
          <w:sz w:val="26"/>
          <w:szCs w:val="26"/>
        </w:rPr>
      </w:pPr>
      <w:r w:rsidRPr="001D5CCA">
        <w:rPr>
          <w:rFonts w:ascii="Calibri" w:eastAsia="Times New Roman" w:hAnsi="Calibri" w:cs="Times New Roman"/>
          <w:sz w:val="26"/>
          <w:szCs w:val="26"/>
        </w:rPr>
        <w:t xml:space="preserve">mardi </w:t>
      </w:r>
      <w:r w:rsidRPr="001D5CCA">
        <w:rPr>
          <w:rFonts w:ascii="Calibri" w:eastAsia="Times New Roman" w:hAnsi="Calibri" w:cs="Times New Roman"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sz w:val="26"/>
          <w:szCs w:val="26"/>
        </w:rPr>
        <w:tab/>
      </w:r>
      <w:r>
        <w:rPr>
          <w:rFonts w:ascii="Calibri" w:eastAsia="Times New Roman" w:hAnsi="Calibri" w:cs="Times New Roman"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i/>
          <w:iCs/>
          <w:sz w:val="26"/>
          <w:szCs w:val="26"/>
        </w:rPr>
        <w:t>Tuesday</w:t>
      </w:r>
      <w:r w:rsidRPr="001D5CCA">
        <w:rPr>
          <w:rFonts w:ascii="Calibri" w:eastAsia="Times New Roman" w:hAnsi="Calibri" w:cs="Times New Roman"/>
          <w:i/>
          <w:iCs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i/>
          <w:iCs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sz w:val="26"/>
          <w:szCs w:val="26"/>
        </w:rPr>
        <w:t xml:space="preserve">samedi </w:t>
      </w:r>
      <w:r w:rsidRPr="001D5CCA">
        <w:rPr>
          <w:rFonts w:ascii="Calibri" w:eastAsia="Times New Roman" w:hAnsi="Calibri" w:cs="Times New Roman"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i/>
          <w:iCs/>
          <w:sz w:val="26"/>
          <w:szCs w:val="26"/>
        </w:rPr>
        <w:t>Saturday</w:t>
      </w:r>
    </w:p>
    <w:p w14:paraId="3B82E33D" w14:textId="77777777" w:rsidR="0093690B" w:rsidRPr="001D5CCA" w:rsidRDefault="0093690B" w:rsidP="00992D58">
      <w:pPr>
        <w:spacing w:after="0"/>
        <w:rPr>
          <w:rFonts w:ascii="Calibri" w:eastAsia="Times New Roman" w:hAnsi="Calibri" w:cs="Times New Roman"/>
          <w:sz w:val="26"/>
          <w:szCs w:val="26"/>
        </w:rPr>
      </w:pPr>
      <w:r w:rsidRPr="001D5CCA">
        <w:rPr>
          <w:rFonts w:ascii="Calibri" w:eastAsia="Times New Roman" w:hAnsi="Calibri" w:cs="Times New Roman"/>
          <w:sz w:val="26"/>
          <w:szCs w:val="26"/>
        </w:rPr>
        <w:t>me</w:t>
      </w:r>
      <w:r w:rsidRPr="001D5CCA">
        <w:rPr>
          <w:rFonts w:ascii="Calibri" w:eastAsia="Times New Roman" w:hAnsi="Calibri" w:cs="Times New Roman"/>
          <w:b/>
          <w:sz w:val="26"/>
          <w:szCs w:val="26"/>
        </w:rPr>
        <w:t>r</w:t>
      </w:r>
      <w:r w:rsidRPr="001D5CCA">
        <w:rPr>
          <w:rFonts w:ascii="Calibri" w:eastAsia="Times New Roman" w:hAnsi="Calibri" w:cs="Times New Roman"/>
          <w:sz w:val="26"/>
          <w:szCs w:val="26"/>
        </w:rPr>
        <w:t xml:space="preserve">credi </w:t>
      </w:r>
      <w:r w:rsidRPr="001D5CCA">
        <w:rPr>
          <w:rFonts w:ascii="Calibri" w:eastAsia="Times New Roman" w:hAnsi="Calibri" w:cs="Times New Roman"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i/>
          <w:iCs/>
          <w:sz w:val="26"/>
          <w:szCs w:val="26"/>
        </w:rPr>
        <w:t>Wednesday</w:t>
      </w:r>
      <w:r w:rsidRPr="001D5CCA">
        <w:rPr>
          <w:rFonts w:ascii="Calibri" w:eastAsia="Times New Roman" w:hAnsi="Calibri" w:cs="Times New Roman"/>
          <w:i/>
          <w:iCs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i/>
          <w:iCs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sz w:val="26"/>
          <w:szCs w:val="26"/>
        </w:rPr>
        <w:t xml:space="preserve">dimanche </w:t>
      </w:r>
      <w:r w:rsidRPr="001D5CCA">
        <w:rPr>
          <w:rFonts w:ascii="Calibri" w:eastAsia="Times New Roman" w:hAnsi="Calibri" w:cs="Times New Roman"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i/>
          <w:iCs/>
          <w:sz w:val="26"/>
          <w:szCs w:val="26"/>
        </w:rPr>
        <w:t>Sunday</w:t>
      </w:r>
    </w:p>
    <w:p w14:paraId="2754650B" w14:textId="77777777" w:rsidR="0093690B" w:rsidRPr="001D5CCA" w:rsidRDefault="0093690B" w:rsidP="00992D58">
      <w:pPr>
        <w:spacing w:after="0"/>
        <w:rPr>
          <w:rFonts w:ascii="Calibri" w:eastAsia="Times New Roman" w:hAnsi="Calibri" w:cs="Times New Roman"/>
          <w:sz w:val="26"/>
          <w:szCs w:val="26"/>
        </w:rPr>
      </w:pPr>
      <w:r w:rsidRPr="001D5CCA">
        <w:rPr>
          <w:rFonts w:ascii="Calibri" w:eastAsia="Times New Roman" w:hAnsi="Calibri" w:cs="Times New Roman"/>
          <w:sz w:val="26"/>
          <w:szCs w:val="26"/>
        </w:rPr>
        <w:t xml:space="preserve">jeudi </w:t>
      </w:r>
      <w:r w:rsidRPr="001D5CCA">
        <w:rPr>
          <w:rFonts w:ascii="Calibri" w:eastAsia="Times New Roman" w:hAnsi="Calibri" w:cs="Times New Roman"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sz w:val="26"/>
          <w:szCs w:val="26"/>
        </w:rPr>
        <w:tab/>
      </w:r>
      <w:r w:rsidRPr="001D5CCA">
        <w:rPr>
          <w:rFonts w:ascii="Calibri" w:eastAsia="Times New Roman" w:hAnsi="Calibri" w:cs="Times New Roman"/>
          <w:i/>
          <w:iCs/>
          <w:sz w:val="26"/>
          <w:szCs w:val="26"/>
        </w:rPr>
        <w:t>Thursday</w:t>
      </w:r>
    </w:p>
    <w:p w14:paraId="6BB52538" w14:textId="77777777" w:rsidR="0093690B" w:rsidRPr="00014C62" w:rsidRDefault="0093690B" w:rsidP="0093690B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</w:p>
    <w:p w14:paraId="1F61C776" w14:textId="77777777" w:rsidR="0093690B" w:rsidRPr="00D418C8" w:rsidRDefault="0093690B" w:rsidP="00936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sz w:val="26"/>
          <w:szCs w:val="26"/>
          <w:lang w:val="fr-FR"/>
        </w:rPr>
      </w:pPr>
      <w:r w:rsidRPr="00D418C8">
        <w:rPr>
          <w:rFonts w:ascii="Calibri" w:eastAsia="Times New Roman" w:hAnsi="Calibri" w:cs="Times New Roman"/>
          <w:sz w:val="26"/>
          <w:szCs w:val="26"/>
          <w:lang w:val="fr-FR"/>
        </w:rPr>
        <w:t>lundi</w:t>
      </w:r>
      <w:r w:rsidRPr="00D418C8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D418C8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D418C8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D418C8">
        <w:rPr>
          <w:rFonts w:ascii="Calibri" w:eastAsia="Times New Roman" w:hAnsi="Calibri" w:cs="Times New Roman"/>
          <w:i/>
          <w:sz w:val="26"/>
          <w:szCs w:val="26"/>
          <w:lang w:val="fr-FR"/>
        </w:rPr>
        <w:t>on Monday</w:t>
      </w:r>
      <w:r w:rsidRPr="00D418C8">
        <w:rPr>
          <w:rFonts w:ascii="Calibri" w:eastAsia="Times New Roman" w:hAnsi="Calibri" w:cs="Times New Roman"/>
          <w:sz w:val="26"/>
          <w:szCs w:val="26"/>
          <w:lang w:val="fr-FR"/>
        </w:rPr>
        <w:t xml:space="preserve">   </w:t>
      </w:r>
      <w:r w:rsidRPr="00D418C8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D418C8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D418C8">
        <w:rPr>
          <w:rFonts w:ascii="Calibri" w:eastAsia="Times New Roman" w:hAnsi="Calibri" w:cs="Times New Roman"/>
          <w:b/>
          <w:sz w:val="26"/>
          <w:szCs w:val="26"/>
          <w:lang w:val="fr-FR"/>
        </w:rPr>
        <w:t>le</w:t>
      </w:r>
      <w:r w:rsidRPr="00D418C8">
        <w:rPr>
          <w:rFonts w:ascii="Calibri" w:eastAsia="Times New Roman" w:hAnsi="Calibri" w:cs="Times New Roman"/>
          <w:sz w:val="26"/>
          <w:szCs w:val="26"/>
          <w:lang w:val="fr-FR"/>
        </w:rPr>
        <w:t xml:space="preserve"> lundi </w:t>
      </w:r>
      <w:r w:rsidRPr="00D418C8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D418C8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D418C8">
        <w:rPr>
          <w:rFonts w:ascii="Calibri" w:eastAsia="Times New Roman" w:hAnsi="Calibri" w:cs="Times New Roman"/>
          <w:i/>
          <w:sz w:val="26"/>
          <w:szCs w:val="26"/>
          <w:lang w:val="fr-FR"/>
        </w:rPr>
        <w:t>on Monday</w:t>
      </w:r>
      <w:r w:rsidRPr="00D418C8">
        <w:rPr>
          <w:rFonts w:ascii="Calibri" w:eastAsia="Times New Roman" w:hAnsi="Calibri" w:cs="Times New Roman"/>
          <w:b/>
          <w:i/>
          <w:sz w:val="26"/>
          <w:szCs w:val="26"/>
          <w:lang w:val="fr-FR"/>
        </w:rPr>
        <w:t>s</w:t>
      </w:r>
      <w:r w:rsidRPr="00D418C8">
        <w:rPr>
          <w:rFonts w:ascii="Calibri" w:eastAsia="Times New Roman" w:hAnsi="Calibri" w:cs="Times New Roman"/>
          <w:b/>
          <w:sz w:val="26"/>
          <w:szCs w:val="26"/>
          <w:lang w:val="fr-FR"/>
        </w:rPr>
        <w:t xml:space="preserve"> </w:t>
      </w:r>
      <w:r w:rsidRPr="00D418C8">
        <w:rPr>
          <w:rFonts w:ascii="Calibri" w:eastAsia="Times New Roman" w:hAnsi="Calibri" w:cs="Times New Roman"/>
          <w:sz w:val="26"/>
          <w:szCs w:val="26"/>
          <w:lang w:val="fr-FR"/>
        </w:rPr>
        <w:t xml:space="preserve"> </w:t>
      </w:r>
    </w:p>
    <w:p w14:paraId="6CC68F43" w14:textId="1872F959" w:rsidR="0093690B" w:rsidRPr="00D418C8" w:rsidRDefault="0093690B" w:rsidP="0093690B">
      <w:pPr>
        <w:rPr>
          <w:lang w:val="fr-FR"/>
        </w:rPr>
      </w:pPr>
    </w:p>
    <w:p w14:paraId="0DD4967D" w14:textId="20433114" w:rsidR="0093690B" w:rsidRPr="00D418C8" w:rsidRDefault="0093690B" w:rsidP="0093690B">
      <w:pPr>
        <w:rPr>
          <w:lang w:val="fr-FR"/>
        </w:rPr>
      </w:pPr>
    </w:p>
    <w:p w14:paraId="4CBE9EB0" w14:textId="47DA9849" w:rsidR="0093690B" w:rsidRPr="00D418C8" w:rsidRDefault="0093690B" w:rsidP="0093690B">
      <w:pPr>
        <w:rPr>
          <w:lang w:val="fr-FR"/>
        </w:rPr>
      </w:pPr>
    </w:p>
    <w:p w14:paraId="2810F3E6" w14:textId="2D698E0E" w:rsidR="0093690B" w:rsidRPr="00D418C8" w:rsidRDefault="0093690B" w:rsidP="0093690B">
      <w:pPr>
        <w:rPr>
          <w:lang w:val="fr-FR"/>
        </w:rPr>
      </w:pPr>
    </w:p>
    <w:p w14:paraId="457B7E36" w14:textId="2DA5B044" w:rsidR="0093690B" w:rsidRPr="00D418C8" w:rsidRDefault="0093690B" w:rsidP="0093690B">
      <w:pPr>
        <w:rPr>
          <w:lang w:val="fr-FR"/>
        </w:rPr>
      </w:pPr>
    </w:p>
    <w:p w14:paraId="2AFE014F" w14:textId="77777777" w:rsidR="0093690B" w:rsidRPr="00014C62" w:rsidRDefault="0093690B" w:rsidP="0093690B">
      <w:pPr>
        <w:pBdr>
          <w:bottom w:val="single" w:sz="4" w:space="1" w:color="auto"/>
        </w:pBdr>
        <w:spacing w:after="0" w:line="240" w:lineRule="auto"/>
        <w:rPr>
          <w:rFonts w:ascii="Calibri" w:eastAsia="Times New Roman" w:hAnsi="Calibri" w:cs="Times New Roman"/>
          <w:b/>
          <w:sz w:val="32"/>
          <w:szCs w:val="24"/>
          <w:lang w:val="fr-FR"/>
        </w:rPr>
      </w:pPr>
      <w:r>
        <w:rPr>
          <w:rFonts w:ascii="Calibri" w:eastAsia="Times New Roman" w:hAnsi="Calibri" w:cs="Times New Roman"/>
          <w:b/>
          <w:noProof/>
          <w:sz w:val="32"/>
          <w:szCs w:val="24"/>
          <w:lang w:eastAsia="en-GB"/>
        </w:rPr>
        <w:lastRenderedPageBreak/>
        <w:drawing>
          <wp:anchor distT="0" distB="0" distL="114300" distR="114300" simplePos="0" relativeHeight="251980288" behindDoc="0" locked="0" layoutInCell="1" allowOverlap="1" wp14:anchorId="22046075" wp14:editId="1CF5298B">
            <wp:simplePos x="0" y="0"/>
            <wp:positionH relativeFrom="margin">
              <wp:posOffset>5293360</wp:posOffset>
            </wp:positionH>
            <wp:positionV relativeFrom="paragraph">
              <wp:posOffset>-2540</wp:posOffset>
            </wp:positionV>
            <wp:extent cx="1208405" cy="103439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desenhoc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252" cy="1035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C62">
        <w:rPr>
          <w:rFonts w:ascii="Calibri" w:eastAsia="Times New Roman" w:hAnsi="Calibri" w:cs="Times New Roman"/>
          <w:b/>
          <w:sz w:val="32"/>
          <w:szCs w:val="24"/>
          <w:lang w:val="fr-FR"/>
        </w:rPr>
        <w:t>Les Mois et les Dates (Months and Dates)</w:t>
      </w:r>
    </w:p>
    <w:p w14:paraId="6D8510C2" w14:textId="77777777" w:rsidR="0093690B" w:rsidRPr="00014C62" w:rsidRDefault="0093690B" w:rsidP="0093690B">
      <w:pPr>
        <w:spacing w:after="0"/>
        <w:rPr>
          <w:rFonts w:ascii="Calibri" w:eastAsia="Times New Roman" w:hAnsi="Calibri" w:cs="Times New Roman"/>
          <w:i/>
          <w:iCs/>
          <w:sz w:val="28"/>
          <w:szCs w:val="24"/>
          <w:lang w:val="fr-FR"/>
        </w:rPr>
      </w:pP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 xml:space="preserve">la date </w:t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i/>
          <w:iCs/>
          <w:sz w:val="28"/>
          <w:szCs w:val="24"/>
          <w:lang w:val="fr-FR"/>
        </w:rPr>
        <w:t>the date</w:t>
      </w:r>
    </w:p>
    <w:p w14:paraId="24E0D33F" w14:textId="77777777" w:rsidR="0093690B" w:rsidRPr="00014C62" w:rsidRDefault="0093690B" w:rsidP="0093690B">
      <w:pPr>
        <w:spacing w:after="0"/>
        <w:rPr>
          <w:rFonts w:ascii="Calibri" w:eastAsia="Times New Roman" w:hAnsi="Calibri" w:cs="Times New Roman"/>
          <w:i/>
          <w:sz w:val="28"/>
          <w:szCs w:val="24"/>
          <w:lang w:val="fr-FR"/>
        </w:rPr>
      </w:pPr>
      <w:r w:rsidRPr="00014C62">
        <w:rPr>
          <w:rFonts w:ascii="Calibri" w:eastAsia="Times New Roman" w:hAnsi="Calibri" w:cs="Times New Roman"/>
          <w:iCs/>
          <w:sz w:val="28"/>
          <w:szCs w:val="24"/>
          <w:lang w:val="fr-FR"/>
        </w:rPr>
        <w:t>un mois</w:t>
      </w:r>
      <w:r w:rsidRPr="00014C62">
        <w:rPr>
          <w:rFonts w:ascii="Calibri" w:eastAsia="Times New Roman" w:hAnsi="Calibri" w:cs="Times New Roman"/>
          <w:iCs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iCs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iCs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iCs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iCs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iCs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i/>
          <w:iCs/>
          <w:sz w:val="28"/>
          <w:szCs w:val="24"/>
          <w:lang w:val="fr-FR"/>
        </w:rPr>
        <w:t>a month</w:t>
      </w:r>
    </w:p>
    <w:p w14:paraId="6014D999" w14:textId="77777777" w:rsidR="0093690B" w:rsidRPr="00014C62" w:rsidRDefault="0093690B" w:rsidP="0093690B">
      <w:pPr>
        <w:keepNext/>
        <w:spacing w:after="0"/>
        <w:outlineLvl w:val="0"/>
        <w:rPr>
          <w:rFonts w:ascii="Calibri" w:eastAsia="Times New Roman" w:hAnsi="Calibri" w:cs="Times New Roman"/>
          <w:bCs/>
          <w:i/>
          <w:iCs/>
          <w:sz w:val="28"/>
          <w:szCs w:val="24"/>
          <w:lang w:val="en-US"/>
        </w:rPr>
      </w:pPr>
      <w:r w:rsidRPr="00014C62">
        <w:rPr>
          <w:rFonts w:ascii="Calibri" w:eastAsia="Times New Roman" w:hAnsi="Calibri" w:cs="Times New Roman"/>
          <w:bCs/>
          <w:sz w:val="28"/>
          <w:szCs w:val="24"/>
          <w:lang w:val="fr-FR"/>
        </w:rPr>
        <w:t xml:space="preserve">C’est quel jour ? / C’est quelle date ? </w:t>
      </w:r>
      <w:r w:rsidRPr="00014C62">
        <w:rPr>
          <w:rFonts w:ascii="Calibri" w:eastAsia="Times New Roman" w:hAnsi="Calibri" w:cs="Times New Roman"/>
          <w:bCs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bCs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bCs/>
          <w:i/>
          <w:iCs/>
          <w:sz w:val="28"/>
          <w:szCs w:val="24"/>
          <w:lang w:val="en-US"/>
        </w:rPr>
        <w:t xml:space="preserve">What is the date? </w:t>
      </w:r>
    </w:p>
    <w:p w14:paraId="1AECA7E3" w14:textId="77777777" w:rsidR="0093690B" w:rsidRPr="00014C62" w:rsidRDefault="0093690B" w:rsidP="009369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3F17920" w14:textId="77777777" w:rsidR="0093690B" w:rsidRPr="00014C62" w:rsidRDefault="0093690B" w:rsidP="00936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014C62">
        <w:rPr>
          <w:rFonts w:ascii="Calibri" w:eastAsia="Times New Roman" w:hAnsi="Calibri" w:cs="Calibri"/>
          <w:b/>
          <w:sz w:val="28"/>
          <w:szCs w:val="28"/>
        </w:rPr>
        <w:t>How to say the date:</w:t>
      </w:r>
    </w:p>
    <w:p w14:paraId="61C062F1" w14:textId="77777777" w:rsidR="0093690B" w:rsidRPr="00014C62" w:rsidRDefault="0093690B" w:rsidP="00936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</w:rPr>
      </w:pPr>
      <w:r w:rsidRPr="00014C62">
        <w:rPr>
          <w:rFonts w:ascii="Calibri" w:eastAsia="Times New Roman" w:hAnsi="Calibri" w:cs="Calibri"/>
          <w:sz w:val="28"/>
          <w:szCs w:val="28"/>
        </w:rPr>
        <w:t>day</w:t>
      </w:r>
      <w:r w:rsidRPr="00014C62">
        <w:rPr>
          <w:rFonts w:ascii="Calibri" w:eastAsia="Times New Roman" w:hAnsi="Calibri" w:cs="Calibri"/>
          <w:sz w:val="28"/>
          <w:szCs w:val="28"/>
        </w:rPr>
        <w:tab/>
        <w:t>+</w:t>
      </w:r>
      <w:r w:rsidRPr="00014C62">
        <w:rPr>
          <w:rFonts w:ascii="Calibri" w:eastAsia="Times New Roman" w:hAnsi="Calibri" w:cs="Calibri"/>
          <w:sz w:val="28"/>
          <w:szCs w:val="28"/>
        </w:rPr>
        <w:tab/>
        <w:t xml:space="preserve">number </w:t>
      </w:r>
      <w:r w:rsidRPr="00014C62">
        <w:rPr>
          <w:rFonts w:ascii="Calibri" w:eastAsia="Times New Roman" w:hAnsi="Calibri" w:cs="Calibri"/>
          <w:sz w:val="28"/>
          <w:szCs w:val="28"/>
        </w:rPr>
        <w:tab/>
        <w:t xml:space="preserve">+ </w:t>
      </w:r>
      <w:r w:rsidRPr="00014C62">
        <w:rPr>
          <w:rFonts w:ascii="Calibri" w:eastAsia="Times New Roman" w:hAnsi="Calibri" w:cs="Calibri"/>
          <w:sz w:val="28"/>
          <w:szCs w:val="28"/>
        </w:rPr>
        <w:tab/>
        <w:t>month</w:t>
      </w:r>
      <w:r w:rsidRPr="00014C62">
        <w:rPr>
          <w:rFonts w:ascii="Calibri" w:eastAsia="Times New Roman" w:hAnsi="Calibri" w:cs="Calibri"/>
          <w:sz w:val="28"/>
          <w:szCs w:val="28"/>
        </w:rPr>
        <w:tab/>
        <w:t xml:space="preserve">+ </w:t>
      </w:r>
      <w:r w:rsidRPr="00014C62">
        <w:rPr>
          <w:rFonts w:ascii="Calibri" w:eastAsia="Times New Roman" w:hAnsi="Calibri" w:cs="Calibri"/>
          <w:sz w:val="28"/>
          <w:szCs w:val="28"/>
        </w:rPr>
        <w:tab/>
        <w:t>year</w:t>
      </w:r>
    </w:p>
    <w:p w14:paraId="2CA098BC" w14:textId="77777777" w:rsidR="0093690B" w:rsidRPr="00014C62" w:rsidRDefault="0093690B" w:rsidP="00936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sz w:val="28"/>
          <w:szCs w:val="28"/>
        </w:rPr>
      </w:pPr>
      <w:r w:rsidRPr="00014C62">
        <w:rPr>
          <w:rFonts w:ascii="Calibri" w:eastAsia="Times New Roman" w:hAnsi="Calibri" w:cs="Calibri"/>
          <w:b/>
          <w:sz w:val="28"/>
          <w:szCs w:val="28"/>
        </w:rPr>
        <w:t xml:space="preserve">lundi </w:t>
      </w:r>
      <w:r w:rsidRPr="00014C62">
        <w:rPr>
          <w:rFonts w:ascii="Calibri" w:eastAsia="Times New Roman" w:hAnsi="Calibri" w:cs="Calibri"/>
          <w:b/>
          <w:sz w:val="28"/>
          <w:szCs w:val="28"/>
        </w:rPr>
        <w:tab/>
      </w:r>
      <w:r w:rsidRPr="00014C62">
        <w:rPr>
          <w:rFonts w:ascii="Calibri" w:eastAsia="Times New Roman" w:hAnsi="Calibri" w:cs="Calibri"/>
          <w:b/>
          <w:sz w:val="28"/>
          <w:szCs w:val="28"/>
        </w:rPr>
        <w:tab/>
        <w:t xml:space="preserve">dix-huit </w:t>
      </w:r>
      <w:r w:rsidRPr="00014C62">
        <w:rPr>
          <w:rFonts w:ascii="Calibri" w:eastAsia="Times New Roman" w:hAnsi="Calibri" w:cs="Calibri"/>
          <w:b/>
          <w:sz w:val="28"/>
          <w:szCs w:val="28"/>
        </w:rPr>
        <w:tab/>
      </w:r>
      <w:r w:rsidRPr="00014C62">
        <w:rPr>
          <w:rFonts w:ascii="Calibri" w:eastAsia="Times New Roman" w:hAnsi="Calibri" w:cs="Calibri"/>
          <w:b/>
          <w:sz w:val="28"/>
          <w:szCs w:val="28"/>
        </w:rPr>
        <w:tab/>
        <w:t xml:space="preserve">mars </w:t>
      </w:r>
      <w:r w:rsidRPr="00014C62">
        <w:rPr>
          <w:rFonts w:ascii="Calibri" w:eastAsia="Times New Roman" w:hAnsi="Calibri" w:cs="Calibri"/>
          <w:b/>
          <w:sz w:val="28"/>
          <w:szCs w:val="28"/>
        </w:rPr>
        <w:tab/>
      </w:r>
      <w:r w:rsidRPr="00014C62">
        <w:rPr>
          <w:rFonts w:ascii="Calibri" w:eastAsia="Times New Roman" w:hAnsi="Calibri" w:cs="Calibri"/>
          <w:b/>
          <w:sz w:val="28"/>
          <w:szCs w:val="28"/>
        </w:rPr>
        <w:tab/>
      </w:r>
      <w:r w:rsidRPr="00014C62">
        <w:rPr>
          <w:rFonts w:ascii="Calibri" w:eastAsia="Times New Roman" w:hAnsi="Calibri" w:cs="Calibri"/>
          <w:b/>
          <w:sz w:val="28"/>
          <w:szCs w:val="28"/>
        </w:rPr>
        <w:tab/>
        <w:t>2018</w:t>
      </w:r>
    </w:p>
    <w:p w14:paraId="28102E54" w14:textId="77777777" w:rsidR="0093690B" w:rsidRPr="00014C62" w:rsidRDefault="0093690B" w:rsidP="009369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1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410"/>
        <w:gridCol w:w="2551"/>
        <w:gridCol w:w="2692"/>
      </w:tblGrid>
      <w:tr w:rsidR="0093690B" w:rsidRPr="00014C62" w14:paraId="2D6FFD05" w14:textId="77777777" w:rsidTr="0093690B">
        <w:trPr>
          <w:trHeight w:val="2292"/>
        </w:trPr>
        <w:tc>
          <w:tcPr>
            <w:tcW w:w="1985" w:type="dxa"/>
          </w:tcPr>
          <w:p w14:paraId="0FCE11AD" w14:textId="77777777" w:rsidR="0093690B" w:rsidRPr="00014C62" w:rsidRDefault="0093690B" w:rsidP="0093690B">
            <w:pPr>
              <w:contextualSpacing/>
              <w:rPr>
                <w:rFonts w:ascii="Calibri" w:hAnsi="Calibri"/>
                <w:sz w:val="28"/>
                <w:szCs w:val="24"/>
                <w:lang w:val="fr-FR"/>
              </w:rPr>
            </w:pPr>
            <w:r w:rsidRPr="00014C62">
              <w:rPr>
                <w:rFonts w:ascii="Calibri" w:hAnsi="Calibri"/>
                <w:sz w:val="28"/>
                <w:szCs w:val="24"/>
                <w:lang w:val="fr-FR"/>
              </w:rPr>
              <w:t>janvier</w:t>
            </w:r>
          </w:p>
          <w:p w14:paraId="6F88E66C" w14:textId="77777777" w:rsidR="0093690B" w:rsidRPr="00014C62" w:rsidRDefault="0093690B" w:rsidP="0093690B">
            <w:pPr>
              <w:contextualSpacing/>
              <w:rPr>
                <w:rFonts w:ascii="Calibri" w:hAnsi="Calibri"/>
                <w:sz w:val="28"/>
                <w:szCs w:val="24"/>
                <w:lang w:val="fr-FR"/>
              </w:rPr>
            </w:pPr>
            <w:r w:rsidRPr="00014C62">
              <w:rPr>
                <w:rFonts w:ascii="Calibri" w:hAnsi="Calibri"/>
                <w:sz w:val="28"/>
                <w:szCs w:val="24"/>
                <w:lang w:val="fr-FR"/>
              </w:rPr>
              <w:t>f</w:t>
            </w:r>
            <w:r w:rsidRPr="00014C62">
              <w:rPr>
                <w:rFonts w:ascii="Calibri" w:hAnsi="Calibri"/>
                <w:b/>
                <w:sz w:val="28"/>
                <w:szCs w:val="24"/>
                <w:lang w:val="fr-FR"/>
              </w:rPr>
              <w:t>é</w:t>
            </w:r>
            <w:r w:rsidRPr="00014C62">
              <w:rPr>
                <w:rFonts w:ascii="Calibri" w:hAnsi="Calibri"/>
                <w:sz w:val="28"/>
                <w:szCs w:val="24"/>
                <w:lang w:val="fr-FR"/>
              </w:rPr>
              <w:t>vrier</w:t>
            </w:r>
          </w:p>
          <w:p w14:paraId="71FCAF7F" w14:textId="77777777" w:rsidR="0093690B" w:rsidRPr="00014C62" w:rsidRDefault="0093690B" w:rsidP="0093690B">
            <w:pPr>
              <w:contextualSpacing/>
              <w:rPr>
                <w:rFonts w:ascii="Calibri" w:hAnsi="Calibri"/>
                <w:sz w:val="28"/>
                <w:szCs w:val="24"/>
                <w:lang w:val="fr-FR"/>
              </w:rPr>
            </w:pPr>
            <w:r w:rsidRPr="00014C62">
              <w:rPr>
                <w:rFonts w:ascii="Calibri" w:hAnsi="Calibri"/>
                <w:sz w:val="28"/>
                <w:szCs w:val="24"/>
                <w:lang w:val="fr-FR"/>
              </w:rPr>
              <w:t>mars</w:t>
            </w:r>
          </w:p>
          <w:p w14:paraId="05E59B7E" w14:textId="77777777" w:rsidR="0093690B" w:rsidRPr="00014C62" w:rsidRDefault="0093690B" w:rsidP="0093690B">
            <w:pPr>
              <w:contextualSpacing/>
              <w:rPr>
                <w:rFonts w:ascii="Calibri" w:hAnsi="Calibri"/>
                <w:sz w:val="28"/>
                <w:szCs w:val="24"/>
                <w:lang w:val="fr-FR"/>
              </w:rPr>
            </w:pPr>
            <w:r w:rsidRPr="00014C62">
              <w:rPr>
                <w:rFonts w:ascii="Calibri" w:hAnsi="Calibri"/>
                <w:sz w:val="28"/>
                <w:szCs w:val="24"/>
                <w:lang w:val="fr-FR"/>
              </w:rPr>
              <w:t>avril</w:t>
            </w:r>
          </w:p>
          <w:p w14:paraId="548AEA18" w14:textId="77777777" w:rsidR="0093690B" w:rsidRPr="00014C62" w:rsidRDefault="0093690B" w:rsidP="0093690B">
            <w:pPr>
              <w:contextualSpacing/>
              <w:rPr>
                <w:rFonts w:ascii="Calibri" w:hAnsi="Calibri"/>
                <w:sz w:val="28"/>
                <w:szCs w:val="24"/>
                <w:lang w:val="fr-FR"/>
              </w:rPr>
            </w:pPr>
            <w:r w:rsidRPr="00014C62">
              <w:rPr>
                <w:rFonts w:ascii="Calibri" w:hAnsi="Calibri"/>
                <w:sz w:val="28"/>
                <w:szCs w:val="24"/>
                <w:lang w:val="fr-FR"/>
              </w:rPr>
              <w:t>mai</w:t>
            </w:r>
          </w:p>
          <w:p w14:paraId="704372D5" w14:textId="77777777" w:rsidR="0093690B" w:rsidRPr="00014C62" w:rsidRDefault="0093690B" w:rsidP="0093690B">
            <w:pPr>
              <w:contextualSpacing/>
              <w:rPr>
                <w:rFonts w:ascii="Calibri" w:hAnsi="Calibri"/>
                <w:sz w:val="28"/>
                <w:szCs w:val="24"/>
                <w:lang w:val="fr-FR"/>
              </w:rPr>
            </w:pPr>
            <w:r w:rsidRPr="00014C62">
              <w:rPr>
                <w:rFonts w:ascii="Calibri" w:hAnsi="Calibri"/>
                <w:sz w:val="28"/>
                <w:szCs w:val="24"/>
                <w:lang w:val="fr-FR"/>
              </w:rPr>
              <w:t>juin</w:t>
            </w:r>
          </w:p>
        </w:tc>
        <w:tc>
          <w:tcPr>
            <w:tcW w:w="2410" w:type="dxa"/>
          </w:tcPr>
          <w:p w14:paraId="66994698" w14:textId="77777777" w:rsidR="0093690B" w:rsidRPr="00014C62" w:rsidRDefault="0093690B" w:rsidP="0093690B">
            <w:pPr>
              <w:rPr>
                <w:rFonts w:ascii="Calibri" w:hAnsi="Calibri"/>
                <w:i/>
                <w:iCs/>
                <w:sz w:val="28"/>
                <w:szCs w:val="24"/>
                <w:lang w:val="en-US"/>
              </w:rPr>
            </w:pPr>
            <w:r w:rsidRPr="00014C62">
              <w:rPr>
                <w:rFonts w:ascii="Calibri" w:hAnsi="Calibri"/>
                <w:i/>
                <w:iCs/>
                <w:sz w:val="28"/>
                <w:szCs w:val="24"/>
                <w:lang w:val="en-US"/>
              </w:rPr>
              <w:t xml:space="preserve">January </w:t>
            </w:r>
          </w:p>
          <w:p w14:paraId="213620BE" w14:textId="77777777" w:rsidR="0093690B" w:rsidRPr="00014C62" w:rsidRDefault="0093690B" w:rsidP="0093690B">
            <w:pPr>
              <w:contextualSpacing/>
              <w:rPr>
                <w:rFonts w:ascii="Calibri" w:hAnsi="Calibri"/>
                <w:i/>
                <w:iCs/>
                <w:sz w:val="28"/>
                <w:szCs w:val="24"/>
                <w:lang w:val="en-US"/>
              </w:rPr>
            </w:pPr>
            <w:r w:rsidRPr="00014C62">
              <w:rPr>
                <w:rFonts w:ascii="Calibri" w:hAnsi="Calibri"/>
                <w:i/>
                <w:iCs/>
                <w:sz w:val="28"/>
                <w:szCs w:val="24"/>
                <w:lang w:val="en-US"/>
              </w:rPr>
              <w:t>February</w:t>
            </w:r>
          </w:p>
          <w:p w14:paraId="3492E59A" w14:textId="77777777" w:rsidR="0093690B" w:rsidRPr="00014C62" w:rsidRDefault="0093690B" w:rsidP="0093690B">
            <w:pPr>
              <w:rPr>
                <w:rFonts w:ascii="Calibri" w:hAnsi="Calibri"/>
                <w:i/>
                <w:iCs/>
                <w:sz w:val="28"/>
                <w:szCs w:val="24"/>
              </w:rPr>
            </w:pPr>
            <w:r w:rsidRPr="00014C62">
              <w:rPr>
                <w:rFonts w:ascii="Calibri" w:hAnsi="Calibri"/>
                <w:i/>
                <w:iCs/>
                <w:sz w:val="28"/>
                <w:szCs w:val="24"/>
                <w:lang w:val="en-US"/>
              </w:rPr>
              <w:t>March</w:t>
            </w:r>
            <w:r w:rsidRPr="00014C62">
              <w:rPr>
                <w:rFonts w:ascii="Calibri" w:hAnsi="Calibri"/>
                <w:i/>
                <w:iCs/>
                <w:sz w:val="28"/>
                <w:szCs w:val="24"/>
              </w:rPr>
              <w:t xml:space="preserve"> </w:t>
            </w:r>
          </w:p>
          <w:p w14:paraId="027F10DA" w14:textId="77777777" w:rsidR="0093690B" w:rsidRPr="00014C62" w:rsidRDefault="0093690B" w:rsidP="0093690B">
            <w:pPr>
              <w:rPr>
                <w:rFonts w:ascii="Calibri" w:hAnsi="Calibri"/>
                <w:i/>
                <w:iCs/>
                <w:sz w:val="28"/>
                <w:szCs w:val="24"/>
              </w:rPr>
            </w:pPr>
            <w:r w:rsidRPr="00014C62">
              <w:rPr>
                <w:rFonts w:ascii="Calibri" w:hAnsi="Calibri"/>
                <w:i/>
                <w:iCs/>
                <w:sz w:val="28"/>
                <w:szCs w:val="24"/>
              </w:rPr>
              <w:t>April</w:t>
            </w:r>
          </w:p>
          <w:p w14:paraId="5FB62EBF" w14:textId="77777777" w:rsidR="0093690B" w:rsidRPr="00014C62" w:rsidRDefault="0093690B" w:rsidP="0093690B">
            <w:pPr>
              <w:rPr>
                <w:rFonts w:ascii="Calibri" w:hAnsi="Calibri"/>
                <w:sz w:val="28"/>
                <w:szCs w:val="24"/>
              </w:rPr>
            </w:pPr>
            <w:r w:rsidRPr="00014C62">
              <w:rPr>
                <w:rFonts w:ascii="Calibri" w:hAnsi="Calibri"/>
                <w:i/>
                <w:iCs/>
                <w:sz w:val="28"/>
                <w:szCs w:val="24"/>
              </w:rPr>
              <w:t>May</w:t>
            </w:r>
            <w:r w:rsidRPr="00014C62">
              <w:rPr>
                <w:rFonts w:ascii="Calibri" w:hAnsi="Calibri"/>
                <w:sz w:val="28"/>
                <w:szCs w:val="24"/>
              </w:rPr>
              <w:t xml:space="preserve"> </w:t>
            </w:r>
            <w:r w:rsidRPr="00014C62">
              <w:rPr>
                <w:rFonts w:ascii="Calibri" w:hAnsi="Calibri"/>
                <w:sz w:val="28"/>
                <w:szCs w:val="24"/>
              </w:rPr>
              <w:tab/>
            </w:r>
          </w:p>
          <w:p w14:paraId="6B2C2E07" w14:textId="77777777" w:rsidR="0093690B" w:rsidRPr="00014C62" w:rsidRDefault="0093690B" w:rsidP="0093690B">
            <w:pPr>
              <w:rPr>
                <w:rFonts w:ascii="Calibri" w:hAnsi="Calibri"/>
                <w:sz w:val="28"/>
                <w:szCs w:val="24"/>
              </w:rPr>
            </w:pPr>
            <w:r w:rsidRPr="00014C62">
              <w:rPr>
                <w:rFonts w:ascii="Calibri" w:hAnsi="Calibri"/>
                <w:i/>
                <w:iCs/>
                <w:sz w:val="28"/>
                <w:szCs w:val="24"/>
              </w:rPr>
              <w:t xml:space="preserve">June   </w:t>
            </w:r>
            <w:r w:rsidRPr="00014C62">
              <w:rPr>
                <w:rFonts w:ascii="Calibri" w:hAnsi="Calibri"/>
                <w:sz w:val="28"/>
                <w:szCs w:val="24"/>
              </w:rPr>
              <w:t xml:space="preserve">    </w:t>
            </w:r>
          </w:p>
        </w:tc>
        <w:tc>
          <w:tcPr>
            <w:tcW w:w="2551" w:type="dxa"/>
          </w:tcPr>
          <w:p w14:paraId="18EEAED1" w14:textId="77777777" w:rsidR="0093690B" w:rsidRPr="00014C62" w:rsidRDefault="0093690B" w:rsidP="0093690B">
            <w:pPr>
              <w:contextualSpacing/>
              <w:rPr>
                <w:rFonts w:ascii="Calibri" w:hAnsi="Calibri"/>
                <w:sz w:val="28"/>
                <w:szCs w:val="24"/>
                <w:lang w:val="fr-FR"/>
              </w:rPr>
            </w:pPr>
            <w:r w:rsidRPr="00014C62">
              <w:rPr>
                <w:rFonts w:ascii="Calibri" w:hAnsi="Calibri"/>
                <w:sz w:val="28"/>
                <w:szCs w:val="24"/>
                <w:lang w:val="fr-FR"/>
              </w:rPr>
              <w:t>juillet</w:t>
            </w:r>
          </w:p>
          <w:p w14:paraId="17B54D89" w14:textId="77777777" w:rsidR="0093690B" w:rsidRPr="00014C62" w:rsidRDefault="0093690B" w:rsidP="0093690B">
            <w:pPr>
              <w:contextualSpacing/>
              <w:rPr>
                <w:rFonts w:ascii="Calibri" w:hAnsi="Calibri"/>
                <w:sz w:val="28"/>
                <w:szCs w:val="24"/>
                <w:lang w:val="fr-FR"/>
              </w:rPr>
            </w:pPr>
            <w:r w:rsidRPr="00014C62">
              <w:rPr>
                <w:rFonts w:ascii="Calibri" w:hAnsi="Calibri"/>
                <w:sz w:val="28"/>
                <w:szCs w:val="24"/>
                <w:lang w:val="fr-FR"/>
              </w:rPr>
              <w:t>ao</w:t>
            </w:r>
            <w:r w:rsidRPr="00014C62">
              <w:rPr>
                <w:rFonts w:ascii="Calibri" w:hAnsi="Calibri"/>
                <w:b/>
                <w:sz w:val="28"/>
                <w:szCs w:val="24"/>
                <w:lang w:val="fr-FR"/>
              </w:rPr>
              <w:t>û</w:t>
            </w:r>
            <w:r w:rsidRPr="00014C62">
              <w:rPr>
                <w:rFonts w:ascii="Calibri" w:hAnsi="Calibri"/>
                <w:sz w:val="28"/>
                <w:szCs w:val="24"/>
                <w:lang w:val="fr-FR"/>
              </w:rPr>
              <w:t>t</w:t>
            </w:r>
          </w:p>
          <w:p w14:paraId="216C50CC" w14:textId="77777777" w:rsidR="0093690B" w:rsidRPr="00014C62" w:rsidRDefault="0093690B" w:rsidP="0093690B">
            <w:pPr>
              <w:contextualSpacing/>
              <w:rPr>
                <w:rFonts w:ascii="Calibri" w:hAnsi="Calibri"/>
                <w:sz w:val="28"/>
                <w:szCs w:val="24"/>
                <w:lang w:val="fr-FR"/>
              </w:rPr>
            </w:pPr>
            <w:r w:rsidRPr="00014C62">
              <w:rPr>
                <w:rFonts w:ascii="Calibri" w:hAnsi="Calibri"/>
                <w:sz w:val="28"/>
                <w:szCs w:val="24"/>
                <w:lang w:val="fr-FR"/>
              </w:rPr>
              <w:t>septembre</w:t>
            </w:r>
          </w:p>
          <w:p w14:paraId="53645549" w14:textId="77777777" w:rsidR="0093690B" w:rsidRPr="00014C62" w:rsidRDefault="0093690B" w:rsidP="0093690B">
            <w:pPr>
              <w:contextualSpacing/>
              <w:rPr>
                <w:rFonts w:ascii="Calibri" w:hAnsi="Calibri"/>
                <w:sz w:val="28"/>
                <w:szCs w:val="24"/>
                <w:lang w:val="fr-FR"/>
              </w:rPr>
            </w:pPr>
            <w:r w:rsidRPr="00014C62">
              <w:rPr>
                <w:rFonts w:ascii="Calibri" w:hAnsi="Calibri"/>
                <w:sz w:val="28"/>
                <w:szCs w:val="24"/>
                <w:lang w:val="fr-FR"/>
              </w:rPr>
              <w:t>octobre</w:t>
            </w:r>
          </w:p>
          <w:p w14:paraId="4B28ADAE" w14:textId="77777777" w:rsidR="0093690B" w:rsidRPr="00014C62" w:rsidRDefault="0093690B" w:rsidP="0093690B">
            <w:pPr>
              <w:contextualSpacing/>
              <w:rPr>
                <w:rFonts w:ascii="Calibri" w:hAnsi="Calibri"/>
                <w:sz w:val="28"/>
                <w:szCs w:val="24"/>
                <w:lang w:val="fr-FR"/>
              </w:rPr>
            </w:pPr>
            <w:r w:rsidRPr="00014C62">
              <w:rPr>
                <w:rFonts w:ascii="Calibri" w:hAnsi="Calibri"/>
                <w:sz w:val="28"/>
                <w:szCs w:val="24"/>
                <w:lang w:val="fr-FR"/>
              </w:rPr>
              <w:t>novembre</w:t>
            </w:r>
          </w:p>
          <w:p w14:paraId="729BD615" w14:textId="77777777" w:rsidR="0093690B" w:rsidRPr="00014C62" w:rsidRDefault="0093690B" w:rsidP="0093690B">
            <w:pPr>
              <w:contextualSpacing/>
              <w:rPr>
                <w:rFonts w:ascii="Calibri" w:hAnsi="Calibri"/>
                <w:sz w:val="28"/>
                <w:szCs w:val="24"/>
                <w:lang w:val="fr-FR"/>
              </w:rPr>
            </w:pPr>
            <w:r w:rsidRPr="00014C62">
              <w:rPr>
                <w:rFonts w:ascii="Calibri" w:hAnsi="Calibri"/>
                <w:sz w:val="28"/>
                <w:szCs w:val="24"/>
                <w:lang w:val="fr-FR"/>
              </w:rPr>
              <w:t>d</w:t>
            </w:r>
            <w:r w:rsidRPr="00014C62">
              <w:rPr>
                <w:rFonts w:ascii="Calibri" w:hAnsi="Calibri"/>
                <w:b/>
                <w:sz w:val="28"/>
                <w:szCs w:val="24"/>
                <w:lang w:val="fr-FR"/>
              </w:rPr>
              <w:t>é</w:t>
            </w:r>
            <w:r w:rsidRPr="00014C62">
              <w:rPr>
                <w:rFonts w:ascii="Calibri" w:hAnsi="Calibri"/>
                <w:sz w:val="28"/>
                <w:szCs w:val="24"/>
                <w:lang w:val="fr-FR"/>
              </w:rPr>
              <w:t>cembre</w:t>
            </w:r>
          </w:p>
        </w:tc>
        <w:tc>
          <w:tcPr>
            <w:tcW w:w="2692" w:type="dxa"/>
          </w:tcPr>
          <w:p w14:paraId="5F70D6B8" w14:textId="77777777" w:rsidR="0093690B" w:rsidRPr="00014C62" w:rsidRDefault="0093690B" w:rsidP="0093690B">
            <w:pPr>
              <w:contextualSpacing/>
              <w:rPr>
                <w:rFonts w:ascii="Calibri" w:hAnsi="Calibri"/>
                <w:i/>
                <w:iCs/>
                <w:sz w:val="28"/>
                <w:szCs w:val="24"/>
              </w:rPr>
            </w:pPr>
            <w:r w:rsidRPr="00014C62">
              <w:rPr>
                <w:rFonts w:ascii="Calibri" w:hAnsi="Calibri"/>
                <w:b/>
                <w:bCs/>
                <w:i/>
                <w:iCs/>
                <w:noProof/>
                <w:sz w:val="24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979264" behindDoc="0" locked="0" layoutInCell="1" allowOverlap="1" wp14:anchorId="04478674" wp14:editId="46FDB228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-10795</wp:posOffset>
                      </wp:positionV>
                      <wp:extent cx="1204595" cy="1404620"/>
                      <wp:effectExtent l="0" t="0" r="14605" b="12700"/>
                      <wp:wrapNone/>
                      <wp:docPr id="1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459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398B64" w14:textId="77777777" w:rsidR="00BB1BD2" w:rsidRPr="00014C62" w:rsidRDefault="00BB1BD2" w:rsidP="0093690B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014C62">
                                    <w:rPr>
                                      <w:rFonts w:cs="Calibri"/>
                                    </w:rPr>
                                    <w:t>No capital letters for the months in French!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478674" id="_x0000_s1030" type="#_x0000_t202" style="position:absolute;margin-left:63.9pt;margin-top:-.85pt;width:94.85pt;height:110.6pt;z-index:25197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">
                      <v:textbox style="mso-fit-shape-to-text:t">
                        <w:txbxContent>
                          <w:p w14:paraId="5E398B64" w14:textId="77777777" w:rsidR="00BB1BD2" w:rsidRPr="00014C62" w:rsidRDefault="00BB1BD2" w:rsidP="0093690B">
                            <w:pPr>
                              <w:rPr>
                                <w:rFonts w:cs="Calibri"/>
                              </w:rPr>
                            </w:pPr>
                            <w:r w:rsidRPr="00014C62">
                              <w:rPr>
                                <w:rFonts w:cs="Calibri"/>
                              </w:rPr>
                              <w:t>No capital letters for the months in French!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4C62">
              <w:rPr>
                <w:rFonts w:ascii="Calibri" w:hAnsi="Calibri"/>
                <w:i/>
                <w:iCs/>
                <w:sz w:val="28"/>
                <w:szCs w:val="24"/>
              </w:rPr>
              <w:t xml:space="preserve">July  </w:t>
            </w:r>
          </w:p>
          <w:p w14:paraId="06EA2AB0" w14:textId="77777777" w:rsidR="0093690B" w:rsidRPr="00014C62" w:rsidRDefault="0093690B" w:rsidP="0093690B">
            <w:pPr>
              <w:contextualSpacing/>
              <w:rPr>
                <w:rFonts w:ascii="Calibri" w:hAnsi="Calibri"/>
                <w:i/>
                <w:sz w:val="28"/>
                <w:szCs w:val="24"/>
              </w:rPr>
            </w:pPr>
            <w:r w:rsidRPr="00014C62">
              <w:rPr>
                <w:rFonts w:ascii="Calibri" w:hAnsi="Calibri"/>
                <w:i/>
                <w:sz w:val="28"/>
                <w:szCs w:val="24"/>
              </w:rPr>
              <w:t>August</w:t>
            </w:r>
          </w:p>
          <w:p w14:paraId="60744D3F" w14:textId="77777777" w:rsidR="0093690B" w:rsidRPr="00014C62" w:rsidRDefault="0093690B" w:rsidP="0093690B">
            <w:pPr>
              <w:contextualSpacing/>
              <w:rPr>
                <w:rFonts w:ascii="Calibri" w:hAnsi="Calibri"/>
                <w:i/>
                <w:sz w:val="28"/>
                <w:szCs w:val="24"/>
              </w:rPr>
            </w:pPr>
            <w:r w:rsidRPr="00014C62">
              <w:rPr>
                <w:rFonts w:ascii="Calibri" w:hAnsi="Calibri"/>
                <w:i/>
                <w:sz w:val="28"/>
                <w:szCs w:val="24"/>
              </w:rPr>
              <w:t>September</w:t>
            </w:r>
          </w:p>
          <w:p w14:paraId="68C44346" w14:textId="77777777" w:rsidR="0093690B" w:rsidRPr="00014C62" w:rsidRDefault="0093690B" w:rsidP="0093690B">
            <w:pPr>
              <w:contextualSpacing/>
              <w:rPr>
                <w:rFonts w:ascii="Calibri" w:hAnsi="Calibri"/>
                <w:i/>
                <w:sz w:val="28"/>
                <w:szCs w:val="24"/>
              </w:rPr>
            </w:pPr>
            <w:r w:rsidRPr="00014C62">
              <w:rPr>
                <w:rFonts w:ascii="Calibri" w:hAnsi="Calibri"/>
                <w:i/>
                <w:sz w:val="28"/>
                <w:szCs w:val="24"/>
              </w:rPr>
              <w:t>October</w:t>
            </w:r>
          </w:p>
          <w:p w14:paraId="4C55C905" w14:textId="77777777" w:rsidR="0093690B" w:rsidRPr="00014C62" w:rsidRDefault="0093690B" w:rsidP="0093690B">
            <w:pPr>
              <w:contextualSpacing/>
              <w:rPr>
                <w:rFonts w:ascii="Calibri" w:hAnsi="Calibri"/>
                <w:i/>
                <w:sz w:val="28"/>
                <w:szCs w:val="24"/>
              </w:rPr>
            </w:pPr>
            <w:r w:rsidRPr="00014C62">
              <w:rPr>
                <w:rFonts w:ascii="Calibri" w:hAnsi="Calibri"/>
                <w:i/>
                <w:sz w:val="28"/>
                <w:szCs w:val="24"/>
              </w:rPr>
              <w:t>November</w:t>
            </w:r>
          </w:p>
          <w:p w14:paraId="120D9092" w14:textId="77777777" w:rsidR="0093690B" w:rsidRPr="00014C62" w:rsidRDefault="0093690B" w:rsidP="0093690B">
            <w:pPr>
              <w:contextualSpacing/>
              <w:rPr>
                <w:rFonts w:ascii="Calibri" w:hAnsi="Calibri"/>
                <w:i/>
                <w:sz w:val="28"/>
                <w:szCs w:val="24"/>
              </w:rPr>
            </w:pPr>
            <w:r w:rsidRPr="00014C62">
              <w:rPr>
                <w:rFonts w:ascii="Calibri" w:hAnsi="Calibri"/>
                <w:i/>
                <w:sz w:val="28"/>
                <w:szCs w:val="24"/>
              </w:rPr>
              <w:t>December</w:t>
            </w:r>
          </w:p>
        </w:tc>
      </w:tr>
    </w:tbl>
    <w:p w14:paraId="3C4A6356" w14:textId="77777777" w:rsidR="0093690B" w:rsidRPr="00014C62" w:rsidRDefault="0093690B" w:rsidP="0093690B">
      <w:pPr>
        <w:spacing w:after="0"/>
        <w:rPr>
          <w:rFonts w:ascii="Calibri" w:eastAsia="Times New Roman" w:hAnsi="Calibri" w:cs="Times New Roman"/>
          <w:sz w:val="28"/>
          <w:szCs w:val="24"/>
          <w:lang w:val="en-US"/>
        </w:rPr>
      </w:pPr>
    </w:p>
    <w:p w14:paraId="0CD1AEC4" w14:textId="77777777" w:rsidR="0093690B" w:rsidRPr="00014C62" w:rsidRDefault="0093690B" w:rsidP="0093690B">
      <w:pPr>
        <w:spacing w:after="0"/>
        <w:rPr>
          <w:rFonts w:ascii="Calibri" w:eastAsia="Times New Roman" w:hAnsi="Calibri" w:cs="Times New Roman"/>
          <w:sz w:val="28"/>
          <w:szCs w:val="24"/>
          <w:lang w:val="en-US"/>
        </w:rPr>
      </w:pPr>
      <w:r w:rsidRPr="00014C62">
        <w:rPr>
          <w:rFonts w:ascii="Calibri" w:eastAsia="Times New Roman" w:hAnsi="Calibri" w:cs="Times New Roman"/>
          <w:b/>
          <w:sz w:val="28"/>
          <w:szCs w:val="24"/>
          <w:lang w:val="en-US"/>
        </w:rPr>
        <w:t>le premier</w:t>
      </w:r>
      <w:r w:rsidRPr="00014C62">
        <w:rPr>
          <w:rFonts w:ascii="Calibri" w:eastAsia="Times New Roman" w:hAnsi="Calibri" w:cs="Times New Roman"/>
          <w:sz w:val="28"/>
          <w:szCs w:val="24"/>
          <w:lang w:val="en-US"/>
        </w:rPr>
        <w:t xml:space="preserve">        </w:t>
      </w:r>
      <w:r w:rsidRPr="00014C62">
        <w:rPr>
          <w:rFonts w:ascii="Calibri" w:eastAsia="Times New Roman" w:hAnsi="Calibri" w:cs="Times New Roman"/>
          <w:i/>
          <w:iCs/>
          <w:sz w:val="28"/>
          <w:szCs w:val="24"/>
          <w:lang w:val="en-US"/>
        </w:rPr>
        <w:t>the first ( with date )</w:t>
      </w:r>
      <w:r w:rsidRPr="00014C62">
        <w:rPr>
          <w:rFonts w:ascii="Calibri" w:eastAsia="Times New Roman" w:hAnsi="Calibri" w:cs="Times New Roman"/>
          <w:i/>
          <w:iCs/>
          <w:sz w:val="28"/>
          <w:szCs w:val="24"/>
          <w:lang w:val="en-US"/>
        </w:rPr>
        <w:tab/>
      </w:r>
      <w:r w:rsidRPr="00014C62">
        <w:rPr>
          <w:rFonts w:ascii="Calibri" w:eastAsia="Times New Roman" w:hAnsi="Calibri" w:cs="Times New Roman"/>
          <w:i/>
          <w:iCs/>
          <w:sz w:val="28"/>
          <w:szCs w:val="24"/>
          <w:lang w:val="en-US"/>
        </w:rPr>
        <w:tab/>
      </w:r>
      <w:r w:rsidRPr="00014C62">
        <w:rPr>
          <w:rFonts w:ascii="Calibri" w:eastAsia="Times New Roman" w:hAnsi="Calibri" w:cs="Times New Roman"/>
          <w:sz w:val="28"/>
          <w:szCs w:val="24"/>
          <w:lang w:val="en-US"/>
        </w:rPr>
        <w:t xml:space="preserve">le trois              </w:t>
      </w:r>
      <w:r w:rsidRPr="00014C62">
        <w:rPr>
          <w:rFonts w:ascii="Calibri" w:eastAsia="Times New Roman" w:hAnsi="Calibri" w:cs="Times New Roman"/>
          <w:i/>
          <w:iCs/>
          <w:sz w:val="28"/>
          <w:szCs w:val="24"/>
          <w:lang w:val="en-US"/>
        </w:rPr>
        <w:t>the third  ( with date )</w:t>
      </w:r>
    </w:p>
    <w:p w14:paraId="632A447B" w14:textId="77777777" w:rsidR="0093690B" w:rsidRPr="00014C62" w:rsidRDefault="0093690B" w:rsidP="0093690B">
      <w:pPr>
        <w:spacing w:after="0"/>
        <w:rPr>
          <w:rFonts w:ascii="Calibri" w:eastAsia="Times New Roman" w:hAnsi="Calibri" w:cs="Times New Roman"/>
          <w:sz w:val="28"/>
          <w:szCs w:val="24"/>
        </w:rPr>
      </w:pPr>
      <w:r w:rsidRPr="00014C62">
        <w:rPr>
          <w:rFonts w:ascii="Calibri" w:eastAsia="Times New Roman" w:hAnsi="Calibri" w:cs="Times New Roman"/>
          <w:sz w:val="28"/>
          <w:szCs w:val="24"/>
          <w:lang w:val="en-US"/>
        </w:rPr>
        <w:t xml:space="preserve">le deux             </w:t>
      </w:r>
      <w:r w:rsidRPr="00014C62">
        <w:rPr>
          <w:rFonts w:ascii="Calibri" w:eastAsia="Times New Roman" w:hAnsi="Calibri" w:cs="Times New Roman"/>
          <w:i/>
          <w:iCs/>
          <w:sz w:val="28"/>
          <w:szCs w:val="24"/>
          <w:lang w:val="en-US"/>
        </w:rPr>
        <w:t>the second ( with date )</w:t>
      </w:r>
      <w:r w:rsidRPr="00014C62">
        <w:rPr>
          <w:rFonts w:ascii="Calibri" w:eastAsia="Times New Roman" w:hAnsi="Calibri" w:cs="Times New Roman"/>
          <w:i/>
          <w:iCs/>
          <w:sz w:val="28"/>
          <w:szCs w:val="24"/>
          <w:lang w:val="en-US"/>
        </w:rPr>
        <w:tab/>
      </w:r>
      <w:r w:rsidRPr="00014C62">
        <w:rPr>
          <w:rFonts w:ascii="Calibri" w:eastAsia="Times New Roman" w:hAnsi="Calibri" w:cs="Times New Roman"/>
          <w:i/>
          <w:iCs/>
          <w:sz w:val="28"/>
          <w:szCs w:val="24"/>
          <w:lang w:val="en-US"/>
        </w:rPr>
        <w:tab/>
      </w:r>
      <w:r w:rsidRPr="00014C62">
        <w:rPr>
          <w:rFonts w:ascii="Calibri" w:eastAsia="Times New Roman" w:hAnsi="Calibri" w:cs="Times New Roman"/>
          <w:sz w:val="28"/>
          <w:szCs w:val="24"/>
          <w:lang w:val="en-US"/>
        </w:rPr>
        <w:t xml:space="preserve">le quatre          </w:t>
      </w:r>
      <w:r w:rsidRPr="00014C62">
        <w:rPr>
          <w:rFonts w:ascii="Calibri" w:eastAsia="Times New Roman" w:hAnsi="Calibri" w:cs="Times New Roman"/>
          <w:i/>
          <w:iCs/>
          <w:sz w:val="28"/>
          <w:szCs w:val="24"/>
          <w:lang w:val="en-US"/>
        </w:rPr>
        <w:t xml:space="preserve">the </w:t>
      </w:r>
      <w:r w:rsidRPr="00014C62">
        <w:rPr>
          <w:rFonts w:ascii="Calibri" w:eastAsia="Times New Roman" w:hAnsi="Calibri" w:cs="Times New Roman"/>
          <w:i/>
          <w:iCs/>
          <w:sz w:val="28"/>
          <w:szCs w:val="24"/>
        </w:rPr>
        <w:t>fourth  (with date )</w:t>
      </w:r>
      <w:r w:rsidRPr="00014C62">
        <w:rPr>
          <w:rFonts w:ascii="Calibri" w:eastAsia="Times New Roman" w:hAnsi="Calibri" w:cs="Times New Roman"/>
          <w:sz w:val="28"/>
          <w:szCs w:val="24"/>
        </w:rPr>
        <w:t xml:space="preserve"> </w:t>
      </w:r>
    </w:p>
    <w:p w14:paraId="6792141F" w14:textId="77777777" w:rsidR="0093690B" w:rsidRPr="00014C62" w:rsidRDefault="0093690B" w:rsidP="0093690B">
      <w:pPr>
        <w:spacing w:after="0"/>
        <w:rPr>
          <w:rFonts w:ascii="Calibri" w:eastAsia="Times New Roman" w:hAnsi="Calibri" w:cs="Times New Roman"/>
          <w:sz w:val="28"/>
          <w:szCs w:val="24"/>
        </w:rPr>
      </w:pPr>
    </w:p>
    <w:p w14:paraId="6A1AE99D" w14:textId="77777777" w:rsidR="0093690B" w:rsidRPr="00CE2271" w:rsidRDefault="0093690B" w:rsidP="0093690B">
      <w:pPr>
        <w:keepNext/>
        <w:spacing w:after="0"/>
        <w:outlineLvl w:val="0"/>
        <w:rPr>
          <w:rFonts w:ascii="Calibri" w:eastAsia="Times New Roman" w:hAnsi="Calibri" w:cs="Times New Roman"/>
          <w:bCs/>
          <w:i/>
          <w:iCs/>
          <w:sz w:val="28"/>
          <w:szCs w:val="24"/>
          <w:lang w:val="fr-FR"/>
        </w:rPr>
      </w:pPr>
      <w:r w:rsidRPr="00CE2271">
        <w:rPr>
          <w:rFonts w:ascii="Calibri" w:eastAsia="Times New Roman" w:hAnsi="Calibri" w:cs="Times New Roman"/>
          <w:bCs/>
          <w:sz w:val="28"/>
          <w:szCs w:val="24"/>
          <w:lang w:val="fr-FR"/>
        </w:rPr>
        <w:t xml:space="preserve">Quand </w:t>
      </w:r>
      <w:r w:rsidRPr="00CE2271">
        <w:rPr>
          <w:rFonts w:ascii="Calibri" w:eastAsia="Times New Roman" w:hAnsi="Calibri" w:cs="Times New Roman"/>
          <w:bCs/>
          <w:sz w:val="28"/>
          <w:szCs w:val="24"/>
          <w:lang w:val="fr-FR"/>
        </w:rPr>
        <w:tab/>
      </w:r>
      <w:r w:rsidRPr="00CE2271">
        <w:rPr>
          <w:rFonts w:ascii="Calibri" w:eastAsia="Times New Roman" w:hAnsi="Calibri" w:cs="Times New Roman"/>
          <w:bCs/>
          <w:sz w:val="28"/>
          <w:szCs w:val="24"/>
          <w:lang w:val="fr-FR"/>
        </w:rPr>
        <w:tab/>
      </w:r>
      <w:r w:rsidRPr="00CE2271">
        <w:rPr>
          <w:rFonts w:ascii="Calibri" w:eastAsia="Times New Roman" w:hAnsi="Calibri" w:cs="Times New Roman"/>
          <w:bCs/>
          <w:sz w:val="28"/>
          <w:szCs w:val="24"/>
          <w:lang w:val="fr-FR"/>
        </w:rPr>
        <w:tab/>
      </w:r>
      <w:r w:rsidRPr="00CE2271">
        <w:rPr>
          <w:rFonts w:ascii="Calibri" w:eastAsia="Times New Roman" w:hAnsi="Calibri" w:cs="Times New Roman"/>
          <w:bCs/>
          <w:sz w:val="28"/>
          <w:szCs w:val="24"/>
          <w:lang w:val="fr-FR"/>
        </w:rPr>
        <w:tab/>
      </w:r>
      <w:r w:rsidRPr="00CE2271">
        <w:rPr>
          <w:rFonts w:ascii="Calibri" w:eastAsia="Times New Roman" w:hAnsi="Calibri" w:cs="Times New Roman"/>
          <w:bCs/>
          <w:sz w:val="28"/>
          <w:szCs w:val="24"/>
          <w:lang w:val="fr-FR"/>
        </w:rPr>
        <w:tab/>
      </w:r>
      <w:r w:rsidRPr="00CE2271">
        <w:rPr>
          <w:rFonts w:ascii="Calibri" w:eastAsia="Times New Roman" w:hAnsi="Calibri" w:cs="Times New Roman"/>
          <w:bCs/>
          <w:sz w:val="28"/>
          <w:szCs w:val="24"/>
          <w:lang w:val="fr-FR"/>
        </w:rPr>
        <w:tab/>
      </w:r>
      <w:r w:rsidRPr="00CE2271">
        <w:rPr>
          <w:rFonts w:ascii="Calibri" w:eastAsia="Times New Roman" w:hAnsi="Calibri" w:cs="Times New Roman"/>
          <w:bCs/>
          <w:i/>
          <w:iCs/>
          <w:sz w:val="28"/>
          <w:szCs w:val="24"/>
          <w:lang w:val="fr-FR"/>
        </w:rPr>
        <w:t>When</w:t>
      </w:r>
    </w:p>
    <w:p w14:paraId="25810BA5" w14:textId="77777777" w:rsidR="0093690B" w:rsidRPr="00273627" w:rsidRDefault="0093690B" w:rsidP="0093690B">
      <w:pPr>
        <w:keepNext/>
        <w:spacing w:after="0"/>
        <w:outlineLvl w:val="0"/>
        <w:rPr>
          <w:rFonts w:ascii="Calibri" w:eastAsia="Times New Roman" w:hAnsi="Calibri" w:cs="Times New Roman"/>
          <w:bCs/>
          <w:i/>
          <w:iCs/>
          <w:sz w:val="28"/>
          <w:szCs w:val="24"/>
          <w:lang w:val="fr-FR"/>
        </w:rPr>
      </w:pPr>
      <w:r w:rsidRPr="009716FF">
        <w:rPr>
          <w:rFonts w:ascii="Calibri" w:eastAsia="Times New Roman" w:hAnsi="Calibri" w:cs="Times New Roman"/>
          <w:bCs/>
          <w:sz w:val="28"/>
          <w:szCs w:val="24"/>
          <w:lang w:val="fr-FR"/>
        </w:rPr>
        <w:t xml:space="preserve">C’est quand ton anniversaire? </w:t>
      </w:r>
      <w:r w:rsidRPr="009716FF">
        <w:rPr>
          <w:rFonts w:ascii="Calibri" w:eastAsia="Times New Roman" w:hAnsi="Calibri" w:cs="Times New Roman"/>
          <w:bCs/>
          <w:sz w:val="28"/>
          <w:szCs w:val="24"/>
          <w:lang w:val="fr-FR"/>
        </w:rPr>
        <w:tab/>
      </w:r>
      <w:r w:rsidRPr="009716FF">
        <w:rPr>
          <w:rFonts w:ascii="Calibri" w:eastAsia="Times New Roman" w:hAnsi="Calibri" w:cs="Times New Roman"/>
          <w:bCs/>
          <w:sz w:val="28"/>
          <w:szCs w:val="24"/>
          <w:lang w:val="fr-FR"/>
        </w:rPr>
        <w:tab/>
      </w:r>
      <w:r w:rsidRPr="009716FF">
        <w:rPr>
          <w:rFonts w:ascii="Calibri" w:eastAsia="Times New Roman" w:hAnsi="Calibri" w:cs="Times New Roman"/>
          <w:bCs/>
          <w:sz w:val="28"/>
          <w:szCs w:val="24"/>
          <w:lang w:val="fr-FR"/>
        </w:rPr>
        <w:tab/>
      </w:r>
      <w:r w:rsidRPr="00273627">
        <w:rPr>
          <w:rFonts w:ascii="Calibri" w:eastAsia="Times New Roman" w:hAnsi="Calibri" w:cs="Times New Roman"/>
          <w:bCs/>
          <w:i/>
          <w:iCs/>
          <w:sz w:val="28"/>
          <w:szCs w:val="24"/>
          <w:lang w:val="fr-FR"/>
        </w:rPr>
        <w:t>When is your birthday?</w:t>
      </w:r>
    </w:p>
    <w:p w14:paraId="62A88A16" w14:textId="77777777" w:rsidR="0093690B" w:rsidRPr="00014C62" w:rsidRDefault="0093690B" w:rsidP="0093690B">
      <w:pPr>
        <w:keepNext/>
        <w:spacing w:after="0"/>
        <w:outlineLvl w:val="0"/>
        <w:rPr>
          <w:rFonts w:ascii="Calibri" w:eastAsia="Times New Roman" w:hAnsi="Calibri" w:cs="Times New Roman"/>
          <w:bCs/>
          <w:i/>
          <w:iCs/>
          <w:sz w:val="28"/>
          <w:szCs w:val="24"/>
        </w:rPr>
      </w:pPr>
      <w:r w:rsidRPr="00014C62">
        <w:rPr>
          <w:rFonts w:ascii="Calibri" w:eastAsia="Times New Roman" w:hAnsi="Calibri" w:cs="Times New Roman"/>
          <w:bCs/>
          <w:sz w:val="28"/>
          <w:szCs w:val="24"/>
          <w:lang w:val="fr-FR"/>
        </w:rPr>
        <w:t xml:space="preserve">Quelle est la date de ton anniversaire? </w:t>
      </w:r>
      <w:r w:rsidRPr="00014C62">
        <w:rPr>
          <w:rFonts w:ascii="Calibri" w:eastAsia="Times New Roman" w:hAnsi="Calibri" w:cs="Times New Roman"/>
          <w:bCs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bCs/>
          <w:i/>
          <w:iCs/>
          <w:sz w:val="28"/>
          <w:szCs w:val="24"/>
        </w:rPr>
        <w:t>What is the date of your birthday?</w:t>
      </w:r>
    </w:p>
    <w:p w14:paraId="76C66354" w14:textId="77777777" w:rsidR="0093690B" w:rsidRPr="00014C62" w:rsidRDefault="0093690B" w:rsidP="0093690B">
      <w:pPr>
        <w:spacing w:after="0"/>
        <w:rPr>
          <w:rFonts w:ascii="Calibri" w:eastAsia="Times New Roman" w:hAnsi="Calibri" w:cs="Times New Roman"/>
          <w:sz w:val="28"/>
          <w:szCs w:val="24"/>
        </w:rPr>
      </w:pPr>
    </w:p>
    <w:p w14:paraId="33DD7897" w14:textId="77777777" w:rsidR="0093690B" w:rsidRPr="00014C62" w:rsidRDefault="0093690B" w:rsidP="00936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b/>
          <w:sz w:val="28"/>
          <w:szCs w:val="28"/>
        </w:rPr>
      </w:pPr>
      <w:r w:rsidRPr="00014C62">
        <w:rPr>
          <w:rFonts w:ascii="Calibri" w:eastAsia="Times New Roman" w:hAnsi="Calibri" w:cs="Calibri"/>
          <w:b/>
          <w:sz w:val="28"/>
          <w:szCs w:val="28"/>
        </w:rPr>
        <w:t>How to say when your birthday is…</w:t>
      </w:r>
    </w:p>
    <w:p w14:paraId="5268020F" w14:textId="77777777" w:rsidR="0093690B" w:rsidRPr="0093690B" w:rsidRDefault="0093690B" w:rsidP="00936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</w:p>
    <w:p w14:paraId="7B23E50B" w14:textId="77777777" w:rsidR="0093690B" w:rsidRPr="00014C62" w:rsidRDefault="0093690B" w:rsidP="00936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sz w:val="28"/>
          <w:szCs w:val="28"/>
          <w:lang w:val="fr-FR"/>
        </w:rPr>
      </w:pPr>
      <w:r w:rsidRPr="00014C62">
        <w:rPr>
          <w:rFonts w:ascii="Calibri" w:eastAsia="Times New Roman" w:hAnsi="Calibri" w:cs="Calibri"/>
          <w:sz w:val="28"/>
          <w:szCs w:val="28"/>
          <w:lang w:val="fr-FR"/>
        </w:rPr>
        <w:t>Mon anniversaire c’est …</w:t>
      </w:r>
    </w:p>
    <w:p w14:paraId="2B16D0E8" w14:textId="77777777" w:rsidR="0093690B" w:rsidRPr="00014C62" w:rsidRDefault="0093690B" w:rsidP="00936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sz w:val="28"/>
          <w:szCs w:val="28"/>
          <w:lang w:val="fr-FR"/>
        </w:rPr>
      </w:pPr>
      <w:r w:rsidRPr="00014C62">
        <w:rPr>
          <w:rFonts w:ascii="Calibri" w:eastAsia="Times New Roman" w:hAnsi="Calibri" w:cs="Calibri"/>
          <w:sz w:val="28"/>
          <w:szCs w:val="28"/>
          <w:lang w:val="fr-FR"/>
        </w:rPr>
        <w:t xml:space="preserve">le </w:t>
      </w:r>
      <w:r w:rsidRPr="00014C62">
        <w:rPr>
          <w:rFonts w:ascii="Calibri" w:eastAsia="Times New Roman" w:hAnsi="Calibri" w:cs="Calibri"/>
          <w:sz w:val="28"/>
          <w:szCs w:val="28"/>
          <w:lang w:val="fr-FR"/>
        </w:rPr>
        <w:tab/>
      </w:r>
      <w:r w:rsidRPr="00014C62">
        <w:rPr>
          <w:rFonts w:ascii="Calibri" w:eastAsia="Times New Roman" w:hAnsi="Calibri" w:cs="Calibri"/>
          <w:sz w:val="28"/>
          <w:szCs w:val="28"/>
          <w:lang w:val="fr-FR"/>
        </w:rPr>
        <w:tab/>
        <w:t>+</w:t>
      </w:r>
      <w:r w:rsidRPr="00014C62">
        <w:rPr>
          <w:rFonts w:ascii="Calibri" w:eastAsia="Times New Roman" w:hAnsi="Calibri" w:cs="Calibri"/>
          <w:sz w:val="28"/>
          <w:szCs w:val="28"/>
          <w:lang w:val="fr-FR"/>
        </w:rPr>
        <w:tab/>
      </w:r>
      <w:r w:rsidRPr="00014C62">
        <w:rPr>
          <w:rFonts w:ascii="Calibri" w:eastAsia="Times New Roman" w:hAnsi="Calibri" w:cs="Calibri"/>
          <w:sz w:val="28"/>
          <w:szCs w:val="28"/>
          <w:lang w:val="fr-FR"/>
        </w:rPr>
        <w:tab/>
        <w:t>number</w:t>
      </w:r>
      <w:r w:rsidRPr="00014C62">
        <w:rPr>
          <w:rFonts w:ascii="Calibri" w:eastAsia="Times New Roman" w:hAnsi="Calibri" w:cs="Calibri"/>
          <w:sz w:val="28"/>
          <w:szCs w:val="28"/>
          <w:lang w:val="fr-FR"/>
        </w:rPr>
        <w:tab/>
      </w:r>
      <w:r w:rsidRPr="00014C62">
        <w:rPr>
          <w:rFonts w:ascii="Calibri" w:eastAsia="Times New Roman" w:hAnsi="Calibri" w:cs="Calibri"/>
          <w:sz w:val="28"/>
          <w:szCs w:val="28"/>
          <w:lang w:val="fr-FR"/>
        </w:rPr>
        <w:tab/>
        <w:t>+</w:t>
      </w:r>
      <w:r w:rsidRPr="00014C62">
        <w:rPr>
          <w:rFonts w:ascii="Calibri" w:eastAsia="Times New Roman" w:hAnsi="Calibri" w:cs="Calibri"/>
          <w:sz w:val="28"/>
          <w:szCs w:val="28"/>
          <w:lang w:val="fr-FR"/>
        </w:rPr>
        <w:tab/>
      </w:r>
      <w:r w:rsidRPr="00014C62">
        <w:rPr>
          <w:rFonts w:ascii="Calibri" w:eastAsia="Times New Roman" w:hAnsi="Calibri" w:cs="Calibri"/>
          <w:sz w:val="28"/>
          <w:szCs w:val="28"/>
          <w:lang w:val="fr-FR"/>
        </w:rPr>
        <w:tab/>
        <w:t>month</w:t>
      </w:r>
    </w:p>
    <w:p w14:paraId="25591C24" w14:textId="77777777" w:rsidR="0093690B" w:rsidRPr="00014C62" w:rsidRDefault="0093690B" w:rsidP="00936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sz w:val="28"/>
          <w:szCs w:val="28"/>
          <w:lang w:val="fr-FR"/>
        </w:rPr>
      </w:pPr>
    </w:p>
    <w:p w14:paraId="66994BF8" w14:textId="77777777" w:rsidR="0093690B" w:rsidRPr="000D6179" w:rsidRDefault="0093690B" w:rsidP="00936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Times New Roman" w:hAnsi="Calibri" w:cs="Times New Roman"/>
          <w:sz w:val="28"/>
          <w:szCs w:val="24"/>
        </w:rPr>
      </w:pPr>
      <w:r w:rsidRPr="002C13A1">
        <w:rPr>
          <w:rFonts w:ascii="Calibri" w:eastAsia="Times New Roman" w:hAnsi="Calibri" w:cs="Times New Roman"/>
          <w:b/>
          <w:noProof/>
          <w:sz w:val="32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81312" behindDoc="0" locked="0" layoutInCell="1" allowOverlap="1" wp14:anchorId="0DA89435" wp14:editId="174A6968">
                <wp:simplePos x="0" y="0"/>
                <wp:positionH relativeFrom="margin">
                  <wp:posOffset>-52749</wp:posOffset>
                </wp:positionH>
                <wp:positionV relativeFrom="paragraph">
                  <wp:posOffset>431268</wp:posOffset>
                </wp:positionV>
                <wp:extent cx="5092995" cy="1404620"/>
                <wp:effectExtent l="0" t="0" r="12700" b="1270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9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57276" w14:textId="19A21864" w:rsidR="00BB1BD2" w:rsidRPr="002C13A1" w:rsidRDefault="00BB1BD2" w:rsidP="0093690B">
                            <w:pPr>
                              <w:keepNext/>
                              <w:spacing w:after="0"/>
                              <w:outlineLvl w:val="0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</w:pPr>
                            <w:r w:rsidRPr="002C13A1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>à Noël</w:t>
                            </w:r>
                            <w:r w:rsidRPr="002C13A1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2C13A1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2C13A1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2C13A1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2C13A1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2C13A1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2C13A1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  <w:t>/for</w:t>
                            </w:r>
                            <w:r w:rsidRPr="002C13A1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  <w:t xml:space="preserve"> Christmas</w:t>
                            </w:r>
                          </w:p>
                          <w:p w14:paraId="462511BA" w14:textId="7A8E6374" w:rsidR="00BB1BD2" w:rsidRPr="00CA3A98" w:rsidRDefault="00BB1BD2" w:rsidP="0093690B">
                            <w:pPr>
                              <w:keepNext/>
                              <w:spacing w:after="0"/>
                              <w:outlineLvl w:val="0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</w:pP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>à Pâques</w:t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  <w:t>a</w:t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  <w:t>/for</w:t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  <w:t xml:space="preserve"> Easter</w:t>
                            </w:r>
                          </w:p>
                          <w:p w14:paraId="1725E5E3" w14:textId="77777777" w:rsidR="00BB1BD2" w:rsidRPr="00CA3A98" w:rsidRDefault="00BB1BD2" w:rsidP="0093690B">
                            <w:pPr>
                              <w:keepNext/>
                              <w:spacing w:after="0"/>
                              <w:outlineLvl w:val="0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</w:pP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>Mardi Gras</w:t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  <w:t>Shrove Tuesday</w:t>
                            </w:r>
                          </w:p>
                          <w:p w14:paraId="23F0FCB9" w14:textId="77777777" w:rsidR="00BB1BD2" w:rsidRDefault="00BB1BD2" w:rsidP="0093690B">
                            <w:pPr>
                              <w:keepNext/>
                              <w:spacing w:after="0"/>
                              <w:outlineLvl w:val="0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>l</w:t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>a Fête Nationale</w:t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  <w:t>Bastille Day (14th July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  <w:t>)</w:t>
                            </w:r>
                          </w:p>
                          <w:p w14:paraId="6F1C1514" w14:textId="77777777" w:rsidR="00BB1BD2" w:rsidRPr="00CA3A98" w:rsidRDefault="00BB1BD2" w:rsidP="0093690B">
                            <w:pPr>
                              <w:keepNext/>
                              <w:spacing w:after="0"/>
                              <w:outlineLvl w:val="0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  <w:lang w:val="fr-FR"/>
                              </w:rPr>
                            </w:pP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>le Jour de l’An</w:t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  <w:lang w:val="fr-FR"/>
                              </w:rPr>
                              <w:t>New Year’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  <w:lang w:val="fr-FR"/>
                              </w:rPr>
                              <w:t>s Day</w:t>
                            </w:r>
                          </w:p>
                          <w:p w14:paraId="2361923C" w14:textId="77777777" w:rsidR="00BB1BD2" w:rsidRDefault="00BB1BD2" w:rsidP="0093690B">
                            <w:pPr>
                              <w:keepNext/>
                              <w:spacing w:after="0"/>
                              <w:outlineLvl w:val="0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>u</w:t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>ne fête</w:t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A3A98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  <w:t>A Saint’s Day / a party</w:t>
                            </w:r>
                          </w:p>
                          <w:p w14:paraId="7133C5E9" w14:textId="77777777" w:rsidR="00BB1BD2" w:rsidRPr="00CA3A98" w:rsidRDefault="00BB1BD2" w:rsidP="0093690B">
                            <w:pPr>
                              <w:keepNext/>
                              <w:spacing w:after="0"/>
                              <w:outlineLvl w:val="0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</w:pPr>
                          </w:p>
                          <w:p w14:paraId="6A3C6BBC" w14:textId="77777777" w:rsidR="00BB1BD2" w:rsidRPr="00C749C7" w:rsidRDefault="00BB1BD2" w:rsidP="0093690B">
                            <w:pPr>
                              <w:keepNext/>
                              <w:spacing w:after="0" w:line="240" w:lineRule="auto"/>
                              <w:outlineLvl w:val="3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32"/>
                                <w:szCs w:val="24"/>
                              </w:rPr>
                            </w:pPr>
                            <w:r w:rsidRPr="00C749C7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>fêter</w:t>
                            </w:r>
                            <w:r w:rsidRPr="00C749C7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749C7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749C7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749C7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749C7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749C7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749C7">
                              <w:rPr>
                                <w:rFonts w:ascii="Calibri" w:eastAsia="Times New Roman" w:hAnsi="Calibri" w:cs="Times New Roman"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C749C7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  <w:t>to celebrate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A89435" id="_x0000_s1031" type="#_x0000_t202" style="position:absolute;margin-left:-4.15pt;margin-top:33.95pt;width:401pt;height:110.6pt;z-index:25198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">
                <v:textbox style="mso-fit-shape-to-text:t">
                  <w:txbxContent>
                    <w:p w14:paraId="60A57276" w14:textId="19A21864" w:rsidR="00BB1BD2" w:rsidRPr="002C13A1" w:rsidRDefault="00BB1BD2" w:rsidP="0093690B">
                      <w:pPr>
                        <w:keepNext/>
                        <w:spacing w:after="0"/>
                        <w:outlineLvl w:val="0"/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</w:rPr>
                      </w:pPr>
                      <w:proofErr w:type="gramStart"/>
                      <w:r w:rsidRPr="002C13A1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>à</w:t>
                      </w:r>
                      <w:proofErr w:type="gramEnd"/>
                      <w:r w:rsidRPr="002C13A1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 xml:space="preserve"> Noël</w:t>
                      </w:r>
                      <w:r w:rsidRPr="002C13A1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2C13A1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2C13A1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2C13A1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2C13A1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2C13A1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2C13A1"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</w:rPr>
                        <w:t>at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</w:rPr>
                        <w:t>/for</w:t>
                      </w:r>
                      <w:r w:rsidRPr="002C13A1"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</w:rPr>
                        <w:t xml:space="preserve"> Christmas</w:t>
                      </w:r>
                    </w:p>
                    <w:p w14:paraId="462511BA" w14:textId="7A8E6374" w:rsidR="00BB1BD2" w:rsidRPr="00CA3A98" w:rsidRDefault="00BB1BD2" w:rsidP="0093690B">
                      <w:pPr>
                        <w:keepNext/>
                        <w:spacing w:after="0"/>
                        <w:outlineLvl w:val="0"/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</w:rPr>
                      </w:pPr>
                      <w:proofErr w:type="gramStart"/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>à</w:t>
                      </w:r>
                      <w:proofErr w:type="gramEnd"/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 xml:space="preserve"> Pâques</w:t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</w:rPr>
                        <w:t>a</w:t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</w:rPr>
                        <w:t>t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</w:rPr>
                        <w:t>/for</w:t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</w:rPr>
                        <w:t xml:space="preserve"> Easter</w:t>
                      </w:r>
                    </w:p>
                    <w:p w14:paraId="1725E5E3" w14:textId="77777777" w:rsidR="00BB1BD2" w:rsidRPr="00CA3A98" w:rsidRDefault="00BB1BD2" w:rsidP="0093690B">
                      <w:pPr>
                        <w:keepNext/>
                        <w:spacing w:after="0"/>
                        <w:outlineLvl w:val="0"/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</w:rPr>
                      </w:pP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 xml:space="preserve">Mardi </w:t>
                      </w:r>
                      <w:proofErr w:type="gramStart"/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>Gras</w:t>
                      </w:r>
                      <w:proofErr w:type="gramEnd"/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</w:rPr>
                        <w:t>Shrove Tuesday</w:t>
                      </w:r>
                    </w:p>
                    <w:p w14:paraId="23F0FCB9" w14:textId="77777777" w:rsidR="00BB1BD2" w:rsidRDefault="00BB1BD2" w:rsidP="0093690B">
                      <w:pPr>
                        <w:keepNext/>
                        <w:spacing w:after="0"/>
                        <w:outlineLvl w:val="0"/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</w:rPr>
                      </w:pPr>
                      <w:proofErr w:type="gramStart"/>
                      <w:r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>l</w:t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>a</w:t>
                      </w:r>
                      <w:proofErr w:type="gramEnd"/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 xml:space="preserve"> Fête Nationale</w:t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</w:rPr>
                        <w:t>Bastille Day (14th July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</w:rPr>
                        <w:t>)</w:t>
                      </w:r>
                    </w:p>
                    <w:p w14:paraId="6F1C1514" w14:textId="77777777" w:rsidR="00BB1BD2" w:rsidRPr="00CA3A98" w:rsidRDefault="00BB1BD2" w:rsidP="0093690B">
                      <w:pPr>
                        <w:keepNext/>
                        <w:spacing w:after="0"/>
                        <w:outlineLvl w:val="0"/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  <w:lang w:val="fr-FR"/>
                        </w:rPr>
                      </w:pPr>
                      <w:proofErr w:type="gramStart"/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  <w:lang w:val="fr-FR"/>
                        </w:rPr>
                        <w:t>le</w:t>
                      </w:r>
                      <w:proofErr w:type="gramEnd"/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  <w:lang w:val="fr-FR"/>
                        </w:rPr>
                        <w:t xml:space="preserve"> Jour de l’An</w:t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  <w:lang w:val="fr-FR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  <w:lang w:val="fr-FR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  <w:lang w:val="fr-FR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  <w:lang w:val="fr-FR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  <w:lang w:val="fr-FR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  <w:lang w:val="fr-FR"/>
                        </w:rPr>
                        <w:t>New Year’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  <w:lang w:val="fr-FR"/>
                        </w:rPr>
                        <w:t>s Day</w:t>
                      </w:r>
                    </w:p>
                    <w:p w14:paraId="2361923C" w14:textId="77777777" w:rsidR="00BB1BD2" w:rsidRDefault="00BB1BD2" w:rsidP="0093690B">
                      <w:pPr>
                        <w:keepNext/>
                        <w:spacing w:after="0"/>
                        <w:outlineLvl w:val="0"/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</w:rPr>
                      </w:pPr>
                      <w:proofErr w:type="gramStart"/>
                      <w:r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>u</w:t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>ne</w:t>
                      </w:r>
                      <w:proofErr w:type="gramEnd"/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 xml:space="preserve"> fête</w:t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A3A98"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</w:rPr>
                        <w:t>A Saint’s Day / a party</w:t>
                      </w:r>
                    </w:p>
                    <w:p w14:paraId="7133C5E9" w14:textId="77777777" w:rsidR="00BB1BD2" w:rsidRPr="00CA3A98" w:rsidRDefault="00BB1BD2" w:rsidP="0093690B">
                      <w:pPr>
                        <w:keepNext/>
                        <w:spacing w:after="0"/>
                        <w:outlineLvl w:val="0"/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</w:rPr>
                      </w:pPr>
                    </w:p>
                    <w:p w14:paraId="6A3C6BBC" w14:textId="77777777" w:rsidR="00BB1BD2" w:rsidRPr="00C749C7" w:rsidRDefault="00BB1BD2" w:rsidP="0093690B">
                      <w:pPr>
                        <w:keepNext/>
                        <w:spacing w:after="0" w:line="240" w:lineRule="auto"/>
                        <w:outlineLvl w:val="3"/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32"/>
                          <w:szCs w:val="24"/>
                        </w:rPr>
                      </w:pPr>
                      <w:proofErr w:type="gramStart"/>
                      <w:r w:rsidRPr="00C749C7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>fêter</w:t>
                      </w:r>
                      <w:proofErr w:type="gramEnd"/>
                      <w:r w:rsidRPr="00C749C7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749C7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749C7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749C7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749C7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749C7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749C7">
                        <w:rPr>
                          <w:rFonts w:ascii="Calibri" w:eastAsia="Times New Roman" w:hAnsi="Calibri" w:cs="Times New Roman"/>
                          <w:bCs/>
                          <w:sz w:val="28"/>
                          <w:szCs w:val="24"/>
                        </w:rPr>
                        <w:tab/>
                      </w:r>
                      <w:r w:rsidRPr="00C749C7">
                        <w:rPr>
                          <w:rFonts w:ascii="Calibri" w:eastAsia="Times New Roman" w:hAnsi="Calibri" w:cs="Times New Roman"/>
                          <w:bCs/>
                          <w:i/>
                          <w:iCs/>
                          <w:sz w:val="28"/>
                          <w:szCs w:val="24"/>
                        </w:rPr>
                        <w:t>to celebrate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6179">
        <w:rPr>
          <w:rFonts w:ascii="Calibri" w:eastAsia="Times New Roman" w:hAnsi="Calibri" w:cs="Calibri"/>
          <w:b/>
          <w:sz w:val="28"/>
          <w:szCs w:val="28"/>
        </w:rPr>
        <w:t xml:space="preserve">le </w:t>
      </w:r>
      <w:r w:rsidRPr="000D6179">
        <w:rPr>
          <w:rFonts w:ascii="Calibri" w:eastAsia="Times New Roman" w:hAnsi="Calibri" w:cs="Calibri"/>
          <w:b/>
          <w:sz w:val="28"/>
          <w:szCs w:val="28"/>
        </w:rPr>
        <w:tab/>
      </w:r>
      <w:r w:rsidRPr="000D6179">
        <w:rPr>
          <w:rFonts w:ascii="Calibri" w:eastAsia="Times New Roman" w:hAnsi="Calibri" w:cs="Calibri"/>
          <w:b/>
          <w:sz w:val="28"/>
          <w:szCs w:val="28"/>
        </w:rPr>
        <w:tab/>
      </w:r>
      <w:r w:rsidRPr="000D6179">
        <w:rPr>
          <w:rFonts w:ascii="Calibri" w:eastAsia="Times New Roman" w:hAnsi="Calibri" w:cs="Calibri"/>
          <w:b/>
          <w:sz w:val="28"/>
          <w:szCs w:val="28"/>
        </w:rPr>
        <w:tab/>
      </w:r>
      <w:r w:rsidRPr="000D6179">
        <w:rPr>
          <w:rFonts w:ascii="Calibri" w:eastAsia="Times New Roman" w:hAnsi="Calibri" w:cs="Calibri"/>
          <w:b/>
          <w:sz w:val="28"/>
          <w:szCs w:val="28"/>
        </w:rPr>
        <w:tab/>
        <w:t>six</w:t>
      </w:r>
      <w:r w:rsidRPr="000D6179">
        <w:rPr>
          <w:rFonts w:ascii="Calibri" w:eastAsia="Times New Roman" w:hAnsi="Calibri" w:cs="Calibri"/>
          <w:b/>
          <w:sz w:val="28"/>
          <w:szCs w:val="28"/>
        </w:rPr>
        <w:tab/>
      </w:r>
      <w:r w:rsidRPr="000D6179">
        <w:rPr>
          <w:rFonts w:ascii="Calibri" w:eastAsia="Times New Roman" w:hAnsi="Calibri" w:cs="Calibri"/>
          <w:b/>
          <w:sz w:val="28"/>
          <w:szCs w:val="28"/>
        </w:rPr>
        <w:tab/>
      </w:r>
      <w:r w:rsidRPr="000D6179">
        <w:rPr>
          <w:rFonts w:ascii="Calibri" w:eastAsia="Times New Roman" w:hAnsi="Calibri" w:cs="Calibri"/>
          <w:b/>
          <w:sz w:val="28"/>
          <w:szCs w:val="28"/>
        </w:rPr>
        <w:tab/>
      </w:r>
      <w:r w:rsidRPr="000D6179">
        <w:rPr>
          <w:rFonts w:ascii="Calibri" w:eastAsia="Times New Roman" w:hAnsi="Calibri" w:cs="Calibri"/>
          <w:b/>
          <w:sz w:val="28"/>
          <w:szCs w:val="28"/>
        </w:rPr>
        <w:tab/>
      </w:r>
      <w:r w:rsidRPr="000D6179">
        <w:rPr>
          <w:rFonts w:ascii="Calibri" w:eastAsia="Times New Roman" w:hAnsi="Calibri" w:cs="Calibri"/>
          <w:b/>
          <w:sz w:val="28"/>
          <w:szCs w:val="28"/>
        </w:rPr>
        <w:tab/>
        <w:t>avril</w:t>
      </w:r>
    </w:p>
    <w:p w14:paraId="59A6A5D9" w14:textId="69356DB7" w:rsidR="0093690B" w:rsidRPr="000D6179" w:rsidRDefault="0093690B" w:rsidP="0093690B"/>
    <w:p w14:paraId="41BEF74C" w14:textId="5621F513" w:rsidR="0093690B" w:rsidRPr="000D6179" w:rsidRDefault="0093690B" w:rsidP="0093690B"/>
    <w:p w14:paraId="6FC3CB44" w14:textId="4559E916" w:rsidR="0093690B" w:rsidRPr="000D6179" w:rsidRDefault="0093690B" w:rsidP="0093690B"/>
    <w:p w14:paraId="254FD4B9" w14:textId="02A08DFC" w:rsidR="0093690B" w:rsidRPr="000D6179" w:rsidRDefault="0093690B" w:rsidP="0093690B"/>
    <w:p w14:paraId="6473A8AE" w14:textId="441AF487" w:rsidR="0093690B" w:rsidRPr="000D6179" w:rsidRDefault="0093690B" w:rsidP="0093690B"/>
    <w:p w14:paraId="5923BD4D" w14:textId="4B222025" w:rsidR="0093690B" w:rsidRPr="000D6179" w:rsidRDefault="0093690B" w:rsidP="0093690B"/>
    <w:p w14:paraId="7737F7DD" w14:textId="392CE3FA" w:rsidR="0093690B" w:rsidRPr="000D6179" w:rsidRDefault="0093690B" w:rsidP="0093690B"/>
    <w:p w14:paraId="0A32D00E" w14:textId="5A646195" w:rsidR="0093690B" w:rsidRPr="000D6179" w:rsidRDefault="0093690B" w:rsidP="0093690B"/>
    <w:p w14:paraId="5E8915C3" w14:textId="7DF01BA7" w:rsidR="0093690B" w:rsidRPr="00014C62" w:rsidRDefault="00E46F3D" w:rsidP="0093690B">
      <w:pPr>
        <w:pStyle w:val="Heading4"/>
        <w:pBdr>
          <w:bottom w:val="single" w:sz="4" w:space="1" w:color="auto"/>
        </w:pBdr>
        <w:spacing w:before="240" w:after="60"/>
        <w:rPr>
          <w:rFonts w:ascii="Calibri" w:hAnsi="Calibri"/>
          <w:b w:val="0"/>
          <w:i w:val="0"/>
          <w:iCs w:val="0"/>
          <w:color w:val="auto"/>
          <w:sz w:val="32"/>
        </w:rPr>
      </w:pPr>
      <w:r w:rsidRPr="00E46F3D">
        <w:rPr>
          <w:rFonts w:ascii="Calibri" w:eastAsia="Times New Roman" w:hAnsi="Calibri" w:cs="Times New Roman"/>
          <w:noProof/>
          <w:sz w:val="26"/>
          <w:szCs w:val="2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69024" behindDoc="0" locked="0" layoutInCell="1" allowOverlap="1" wp14:anchorId="0EF21B2B" wp14:editId="63A0AA6F">
                <wp:simplePos x="0" y="0"/>
                <wp:positionH relativeFrom="column">
                  <wp:posOffset>385504</wp:posOffset>
                </wp:positionH>
                <wp:positionV relativeFrom="paragraph">
                  <wp:posOffset>9148800</wp:posOffset>
                </wp:positionV>
                <wp:extent cx="2049145" cy="999461"/>
                <wp:effectExtent l="0" t="0" r="27305" b="10795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145" cy="999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A3D62" w14:textId="77777777" w:rsidR="00BB1BD2" w:rsidRPr="00E46F3D" w:rsidRDefault="00BB1BD2" w:rsidP="0093690B">
                            <w:pPr>
                              <w:pStyle w:val="Title"/>
                              <w:jc w:val="left"/>
                              <w:rPr>
                                <w:rFonts w:ascii="Calibri" w:hAnsi="Calibri"/>
                                <w:sz w:val="26"/>
                                <w:szCs w:val="26"/>
                                <w:u w:val="none"/>
                              </w:rPr>
                            </w:pPr>
                            <w:r w:rsidRPr="00E46F3D">
                              <w:rPr>
                                <w:rFonts w:ascii="Calibri" w:hAnsi="Calibri"/>
                                <w:b/>
                                <w:bCs/>
                                <w:sz w:val="26"/>
                                <w:szCs w:val="26"/>
                                <w:u w:val="none"/>
                              </w:rPr>
                              <w:t>Mille</w:t>
                            </w:r>
                            <w:r w:rsidRPr="00E46F3D">
                              <w:rPr>
                                <w:rFonts w:ascii="Calibri" w:hAnsi="Calibri"/>
                                <w:sz w:val="26"/>
                                <w:szCs w:val="26"/>
                                <w:u w:val="none"/>
                              </w:rPr>
                              <w:t xml:space="preserve"> = one thousand (invariable word in French)</w:t>
                            </w:r>
                          </w:p>
                          <w:p w14:paraId="4731CC4A" w14:textId="77777777" w:rsidR="00BB1BD2" w:rsidRPr="00E46F3D" w:rsidRDefault="00BB1BD2" w:rsidP="0093690B">
                            <w:pPr>
                              <w:pStyle w:val="Title"/>
                              <w:jc w:val="left"/>
                              <w:rPr>
                                <w:rFonts w:ascii="Calibri" w:hAnsi="Calibri"/>
                                <w:sz w:val="26"/>
                                <w:szCs w:val="26"/>
                                <w:u w:val="none"/>
                              </w:rPr>
                            </w:pPr>
                          </w:p>
                          <w:p w14:paraId="5C771E1B" w14:textId="77777777" w:rsidR="00BB1BD2" w:rsidRPr="00E46F3D" w:rsidRDefault="00BB1BD2" w:rsidP="0093690B">
                            <w:pPr>
                              <w:pStyle w:val="Title"/>
                              <w:jc w:val="left"/>
                              <w:rPr>
                                <w:rFonts w:ascii="Calibri" w:hAnsi="Calibri"/>
                                <w:sz w:val="26"/>
                                <w:szCs w:val="26"/>
                                <w:u w:val="none"/>
                              </w:rPr>
                            </w:pPr>
                            <w:r w:rsidRPr="00E46F3D">
                              <w:rPr>
                                <w:rFonts w:ascii="Calibri" w:hAnsi="Calibri"/>
                                <w:b/>
                                <w:bCs/>
                                <w:sz w:val="26"/>
                                <w:szCs w:val="26"/>
                                <w:u w:val="none"/>
                              </w:rPr>
                              <w:t>Deux mille</w:t>
                            </w:r>
                            <w:r w:rsidRPr="00E46F3D">
                              <w:rPr>
                                <w:rFonts w:ascii="Calibri" w:hAnsi="Calibri"/>
                                <w:sz w:val="26"/>
                                <w:szCs w:val="26"/>
                                <w:u w:val="none"/>
                              </w:rPr>
                              <w:t xml:space="preserve"> = two thousand </w:t>
                            </w:r>
                          </w:p>
                          <w:p w14:paraId="60CAC8E0" w14:textId="77777777" w:rsidR="00BB1BD2" w:rsidRDefault="00BB1BD2" w:rsidP="009369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21B2B" id="_x0000_s1032" type="#_x0000_t202" style="position:absolute;margin-left:30.35pt;margin-top:720.4pt;width:161.35pt;height:78.7pt;z-index:25196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">
                <v:textbox>
                  <w:txbxContent>
                    <w:p w14:paraId="5B9A3D62" w14:textId="77777777" w:rsidR="00BB1BD2" w:rsidRPr="00E46F3D" w:rsidRDefault="00BB1BD2" w:rsidP="0093690B">
                      <w:pPr>
                        <w:pStyle w:val="Title"/>
                        <w:jc w:val="left"/>
                        <w:rPr>
                          <w:rFonts w:ascii="Calibri" w:hAnsi="Calibri"/>
                          <w:sz w:val="26"/>
                          <w:szCs w:val="26"/>
                          <w:u w:val="none"/>
                        </w:rPr>
                      </w:pPr>
                      <w:r w:rsidRPr="00E46F3D">
                        <w:rPr>
                          <w:rFonts w:ascii="Calibri" w:hAnsi="Calibri"/>
                          <w:b/>
                          <w:bCs/>
                          <w:sz w:val="26"/>
                          <w:szCs w:val="26"/>
                          <w:u w:val="none"/>
                        </w:rPr>
                        <w:t>Mille</w:t>
                      </w:r>
                      <w:r w:rsidRPr="00E46F3D">
                        <w:rPr>
                          <w:rFonts w:ascii="Calibri" w:hAnsi="Calibri"/>
                          <w:sz w:val="26"/>
                          <w:szCs w:val="26"/>
                          <w:u w:val="none"/>
                        </w:rPr>
                        <w:t xml:space="preserve"> = one thousand (invariable word in French)</w:t>
                      </w:r>
                    </w:p>
                    <w:p w14:paraId="4731CC4A" w14:textId="77777777" w:rsidR="00BB1BD2" w:rsidRPr="00E46F3D" w:rsidRDefault="00BB1BD2" w:rsidP="0093690B">
                      <w:pPr>
                        <w:pStyle w:val="Title"/>
                        <w:jc w:val="left"/>
                        <w:rPr>
                          <w:rFonts w:ascii="Calibri" w:hAnsi="Calibri"/>
                          <w:sz w:val="26"/>
                          <w:szCs w:val="26"/>
                          <w:u w:val="none"/>
                        </w:rPr>
                      </w:pPr>
                    </w:p>
                    <w:p w14:paraId="5C771E1B" w14:textId="77777777" w:rsidR="00BB1BD2" w:rsidRPr="00E46F3D" w:rsidRDefault="00BB1BD2" w:rsidP="0093690B">
                      <w:pPr>
                        <w:pStyle w:val="Title"/>
                        <w:jc w:val="left"/>
                        <w:rPr>
                          <w:rFonts w:ascii="Calibri" w:hAnsi="Calibri"/>
                          <w:sz w:val="26"/>
                          <w:szCs w:val="26"/>
                          <w:u w:val="none"/>
                        </w:rPr>
                      </w:pPr>
                      <w:r w:rsidRPr="00E46F3D">
                        <w:rPr>
                          <w:rFonts w:ascii="Calibri" w:hAnsi="Calibri"/>
                          <w:b/>
                          <w:bCs/>
                          <w:sz w:val="26"/>
                          <w:szCs w:val="26"/>
                          <w:u w:val="none"/>
                        </w:rPr>
                        <w:t>Deux mille</w:t>
                      </w:r>
                      <w:r w:rsidRPr="00E46F3D">
                        <w:rPr>
                          <w:rFonts w:ascii="Calibri" w:hAnsi="Calibri"/>
                          <w:sz w:val="26"/>
                          <w:szCs w:val="26"/>
                          <w:u w:val="none"/>
                        </w:rPr>
                        <w:t xml:space="preserve"> = two thousand </w:t>
                      </w:r>
                    </w:p>
                    <w:p w14:paraId="60CAC8E0" w14:textId="77777777" w:rsidR="00BB1BD2" w:rsidRDefault="00BB1BD2" w:rsidP="0093690B"/>
                  </w:txbxContent>
                </v:textbox>
              </v:shape>
            </w:pict>
          </mc:Fallback>
        </mc:AlternateContent>
      </w:r>
      <w:r w:rsidR="0093690B" w:rsidRPr="00014C62">
        <w:rPr>
          <w:rFonts w:ascii="Calibri" w:hAnsi="Calibri"/>
          <w:i w:val="0"/>
          <w:iCs w:val="0"/>
          <w:color w:val="auto"/>
          <w:sz w:val="32"/>
        </w:rPr>
        <w:t>How to count to 100</w:t>
      </w:r>
    </w:p>
    <w:tbl>
      <w:tblPr>
        <w:tblW w:w="8897" w:type="dxa"/>
        <w:tblLayout w:type="fixed"/>
        <w:tblLook w:val="04A0" w:firstRow="1" w:lastRow="0" w:firstColumn="1" w:lastColumn="0" w:noHBand="0" w:noVBand="1"/>
      </w:tblPr>
      <w:tblGrid>
        <w:gridCol w:w="704"/>
        <w:gridCol w:w="2381"/>
        <w:gridCol w:w="709"/>
        <w:gridCol w:w="2126"/>
        <w:gridCol w:w="29"/>
        <w:gridCol w:w="538"/>
        <w:gridCol w:w="29"/>
        <w:gridCol w:w="2006"/>
        <w:gridCol w:w="375"/>
      </w:tblGrid>
      <w:tr w:rsidR="0093690B" w:rsidRPr="00014C62" w14:paraId="14D45F97" w14:textId="77777777" w:rsidTr="00E46F3D">
        <w:tc>
          <w:tcPr>
            <w:tcW w:w="704" w:type="dxa"/>
          </w:tcPr>
          <w:p w14:paraId="4C14B241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1</w:t>
            </w:r>
          </w:p>
          <w:p w14:paraId="51074E57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2</w:t>
            </w:r>
          </w:p>
          <w:p w14:paraId="20553A92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3</w:t>
            </w:r>
          </w:p>
          <w:p w14:paraId="00B4BA26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4</w:t>
            </w:r>
          </w:p>
          <w:p w14:paraId="305605BE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5</w:t>
            </w:r>
          </w:p>
          <w:p w14:paraId="6F271DDE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6</w:t>
            </w:r>
          </w:p>
          <w:p w14:paraId="4AB1BCCE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7</w:t>
            </w:r>
          </w:p>
          <w:p w14:paraId="1FA50354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8</w:t>
            </w:r>
          </w:p>
          <w:p w14:paraId="187D74DA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9</w:t>
            </w:r>
          </w:p>
          <w:p w14:paraId="1FF87FAD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10</w:t>
            </w:r>
          </w:p>
        </w:tc>
        <w:tc>
          <w:tcPr>
            <w:tcW w:w="2381" w:type="dxa"/>
          </w:tcPr>
          <w:p w14:paraId="1B46D755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un/une</w:t>
            </w:r>
          </w:p>
          <w:p w14:paraId="07BF964C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deux</w:t>
            </w:r>
          </w:p>
          <w:p w14:paraId="5BF5A0D9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trois</w:t>
            </w:r>
          </w:p>
          <w:p w14:paraId="79288A5B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quatre</w:t>
            </w:r>
          </w:p>
          <w:p w14:paraId="2350C9FC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cinq</w:t>
            </w:r>
          </w:p>
          <w:p w14:paraId="6D618503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six</w:t>
            </w:r>
          </w:p>
          <w:p w14:paraId="5138B455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sept</w:t>
            </w:r>
          </w:p>
          <w:p w14:paraId="076AFE9E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huit</w:t>
            </w:r>
          </w:p>
          <w:p w14:paraId="2EB6AFCB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neuf</w:t>
            </w:r>
          </w:p>
          <w:p w14:paraId="3182C1A9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  <w:t>dix</w:t>
            </w:r>
          </w:p>
        </w:tc>
        <w:tc>
          <w:tcPr>
            <w:tcW w:w="709" w:type="dxa"/>
          </w:tcPr>
          <w:p w14:paraId="004C2BBE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11</w:t>
            </w:r>
          </w:p>
          <w:p w14:paraId="0536C61C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12</w:t>
            </w:r>
          </w:p>
          <w:p w14:paraId="215AC87D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13</w:t>
            </w:r>
          </w:p>
          <w:p w14:paraId="32CA1A9F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14</w:t>
            </w:r>
          </w:p>
          <w:p w14:paraId="0E6C03B1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15</w:t>
            </w:r>
          </w:p>
          <w:p w14:paraId="60D668CA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16</w:t>
            </w:r>
          </w:p>
          <w:p w14:paraId="1C7EFA85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17</w:t>
            </w:r>
          </w:p>
          <w:p w14:paraId="4E5D761D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18</w:t>
            </w:r>
          </w:p>
          <w:p w14:paraId="72892068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19</w:t>
            </w:r>
          </w:p>
          <w:p w14:paraId="11AD28E0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20</w:t>
            </w:r>
          </w:p>
        </w:tc>
        <w:tc>
          <w:tcPr>
            <w:tcW w:w="2126" w:type="dxa"/>
          </w:tcPr>
          <w:p w14:paraId="3B05CCDA" w14:textId="38EA681F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onze</w:t>
            </w:r>
          </w:p>
          <w:p w14:paraId="689098DD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douze</w:t>
            </w:r>
          </w:p>
          <w:p w14:paraId="0E45560B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treize</w:t>
            </w:r>
          </w:p>
          <w:p w14:paraId="15028BDC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quatorze</w:t>
            </w:r>
          </w:p>
          <w:p w14:paraId="1DBC42AD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quinze</w:t>
            </w:r>
          </w:p>
          <w:p w14:paraId="5A56B2D3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seize</w:t>
            </w:r>
          </w:p>
          <w:p w14:paraId="4B172989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dix-sept</w:t>
            </w:r>
          </w:p>
          <w:p w14:paraId="52A1414A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dix-huit</w:t>
            </w:r>
          </w:p>
          <w:p w14:paraId="0F528987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dix-neuf</w:t>
            </w:r>
          </w:p>
          <w:p w14:paraId="6C72CB1E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  <w:t>vingt</w:t>
            </w:r>
          </w:p>
        </w:tc>
        <w:tc>
          <w:tcPr>
            <w:tcW w:w="567" w:type="dxa"/>
            <w:gridSpan w:val="2"/>
          </w:tcPr>
          <w:p w14:paraId="0AE73E41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21 </w:t>
            </w:r>
          </w:p>
          <w:p w14:paraId="644BFCEE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22</w:t>
            </w:r>
          </w:p>
          <w:p w14:paraId="523334F0" w14:textId="55612A81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23</w:t>
            </w:r>
          </w:p>
          <w:p w14:paraId="1182CC68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24</w:t>
            </w:r>
          </w:p>
          <w:p w14:paraId="61E876DD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25</w:t>
            </w:r>
          </w:p>
          <w:p w14:paraId="2E24E842" w14:textId="59F1BC2B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26</w:t>
            </w:r>
          </w:p>
          <w:p w14:paraId="58EEFC00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27</w:t>
            </w:r>
          </w:p>
          <w:p w14:paraId="6346658A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28</w:t>
            </w:r>
          </w:p>
          <w:p w14:paraId="1EB23B4C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29</w:t>
            </w:r>
          </w:p>
          <w:p w14:paraId="3699961F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  <w:t>30</w:t>
            </w:r>
          </w:p>
        </w:tc>
        <w:tc>
          <w:tcPr>
            <w:tcW w:w="2410" w:type="dxa"/>
            <w:gridSpan w:val="3"/>
          </w:tcPr>
          <w:p w14:paraId="3D20EFFD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vingt et un</w:t>
            </w:r>
          </w:p>
          <w:p w14:paraId="33A396C0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vingt-deux</w:t>
            </w:r>
          </w:p>
          <w:p w14:paraId="25DB156C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vingt-trois</w:t>
            </w:r>
          </w:p>
          <w:p w14:paraId="60D1A99F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vingt-quatre</w:t>
            </w:r>
          </w:p>
          <w:p w14:paraId="66652D59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vingt-cinq</w:t>
            </w:r>
          </w:p>
          <w:p w14:paraId="5289A172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vingt -six</w:t>
            </w:r>
          </w:p>
          <w:p w14:paraId="050384C2" w14:textId="4A5512B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vingt-sept</w:t>
            </w:r>
          </w:p>
          <w:p w14:paraId="7308C0FE" w14:textId="1C2DBB72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vingt-huit</w:t>
            </w:r>
          </w:p>
          <w:p w14:paraId="31E0CB28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vingt-neuf</w:t>
            </w:r>
          </w:p>
          <w:p w14:paraId="17DE932D" w14:textId="20BFAE56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  <w:t>trente</w:t>
            </w:r>
          </w:p>
          <w:p w14:paraId="50C0F06D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</w:pPr>
          </w:p>
        </w:tc>
      </w:tr>
      <w:tr w:rsidR="0093690B" w:rsidRPr="00014C62" w14:paraId="109847A8" w14:textId="77777777" w:rsidTr="00E46F3D">
        <w:tc>
          <w:tcPr>
            <w:tcW w:w="704" w:type="dxa"/>
          </w:tcPr>
          <w:p w14:paraId="3263DD1A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31</w:t>
            </w:r>
          </w:p>
          <w:p w14:paraId="3C25FF98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32</w:t>
            </w:r>
          </w:p>
          <w:p w14:paraId="18CB3932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33</w:t>
            </w:r>
          </w:p>
          <w:p w14:paraId="475DF7E0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34</w:t>
            </w:r>
          </w:p>
          <w:p w14:paraId="7AFB1580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35</w:t>
            </w:r>
          </w:p>
          <w:p w14:paraId="0D74DA7F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36</w:t>
            </w:r>
          </w:p>
          <w:p w14:paraId="56EEEB83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37</w:t>
            </w:r>
          </w:p>
          <w:p w14:paraId="26CDF554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38</w:t>
            </w:r>
          </w:p>
          <w:p w14:paraId="46497134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39</w:t>
            </w:r>
          </w:p>
          <w:p w14:paraId="0A88C1FE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  <w:t>40</w:t>
            </w:r>
          </w:p>
        </w:tc>
        <w:tc>
          <w:tcPr>
            <w:tcW w:w="2381" w:type="dxa"/>
          </w:tcPr>
          <w:p w14:paraId="3B86E88B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trente et un</w:t>
            </w:r>
          </w:p>
          <w:p w14:paraId="4193E9F9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trente-deux</w:t>
            </w:r>
          </w:p>
          <w:p w14:paraId="6283C840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trente-trois</w:t>
            </w:r>
          </w:p>
          <w:p w14:paraId="74A6346F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trente-quatre</w:t>
            </w:r>
          </w:p>
          <w:p w14:paraId="273689D3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trente-cinq</w:t>
            </w:r>
          </w:p>
          <w:p w14:paraId="72523519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trente-six</w:t>
            </w:r>
          </w:p>
          <w:p w14:paraId="56CBEAEE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trente-sept</w:t>
            </w:r>
          </w:p>
          <w:p w14:paraId="68008732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trente-huit</w:t>
            </w:r>
          </w:p>
          <w:p w14:paraId="774F8817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trente-neuf</w:t>
            </w:r>
          </w:p>
          <w:p w14:paraId="4124CF05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  <w:t>quarante</w:t>
            </w:r>
          </w:p>
        </w:tc>
        <w:tc>
          <w:tcPr>
            <w:tcW w:w="709" w:type="dxa"/>
          </w:tcPr>
          <w:p w14:paraId="3C26C59D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41</w:t>
            </w:r>
          </w:p>
          <w:p w14:paraId="3677E6DC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42</w:t>
            </w:r>
          </w:p>
          <w:p w14:paraId="30E0630F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43</w:t>
            </w:r>
          </w:p>
          <w:p w14:paraId="2B4507D3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44</w:t>
            </w:r>
          </w:p>
          <w:p w14:paraId="1249E72C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45</w:t>
            </w:r>
          </w:p>
          <w:p w14:paraId="38363B55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46</w:t>
            </w:r>
          </w:p>
          <w:p w14:paraId="138EF623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47</w:t>
            </w:r>
          </w:p>
          <w:p w14:paraId="6E85506A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48</w:t>
            </w:r>
          </w:p>
          <w:p w14:paraId="0B6AD917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49</w:t>
            </w:r>
          </w:p>
          <w:p w14:paraId="1D16EE19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  <w:t>50</w:t>
            </w:r>
          </w:p>
        </w:tc>
        <w:tc>
          <w:tcPr>
            <w:tcW w:w="2126" w:type="dxa"/>
          </w:tcPr>
          <w:p w14:paraId="13B8E50A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quarante et un</w:t>
            </w:r>
          </w:p>
          <w:p w14:paraId="37376DB3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quarante-deux</w:t>
            </w:r>
          </w:p>
          <w:p w14:paraId="6478474A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quarante-trois</w:t>
            </w:r>
          </w:p>
          <w:p w14:paraId="7553C4DC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quarante-quatre</w:t>
            </w:r>
          </w:p>
          <w:p w14:paraId="29B42A1A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quarante-cinq</w:t>
            </w:r>
          </w:p>
          <w:p w14:paraId="7FBFFCC9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quarante-six</w:t>
            </w:r>
          </w:p>
          <w:p w14:paraId="0351A6F4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quarante-sept</w:t>
            </w:r>
          </w:p>
          <w:p w14:paraId="6E7EA2E6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quarante-huit</w:t>
            </w:r>
          </w:p>
          <w:p w14:paraId="0B3C3D9B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quarante-neuf</w:t>
            </w:r>
          </w:p>
          <w:p w14:paraId="21142B04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  <w:t>cinquante</w:t>
            </w:r>
          </w:p>
          <w:p w14:paraId="1DC30BC7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567" w:type="dxa"/>
            <w:gridSpan w:val="2"/>
          </w:tcPr>
          <w:p w14:paraId="5EA7842B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51</w:t>
            </w:r>
          </w:p>
          <w:p w14:paraId="5B864C46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52</w:t>
            </w:r>
          </w:p>
          <w:p w14:paraId="4A28ED6D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53</w:t>
            </w:r>
          </w:p>
          <w:p w14:paraId="1F2939D4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54</w:t>
            </w:r>
          </w:p>
          <w:p w14:paraId="0B9C3B95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55</w:t>
            </w:r>
          </w:p>
          <w:p w14:paraId="03A67423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56</w:t>
            </w:r>
          </w:p>
          <w:p w14:paraId="23C20E40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57</w:t>
            </w:r>
          </w:p>
          <w:p w14:paraId="66A9752E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58</w:t>
            </w:r>
          </w:p>
          <w:p w14:paraId="0E014DF1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59</w:t>
            </w:r>
          </w:p>
          <w:p w14:paraId="6317BD10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  <w:t>60</w:t>
            </w:r>
          </w:p>
        </w:tc>
        <w:tc>
          <w:tcPr>
            <w:tcW w:w="2410" w:type="dxa"/>
            <w:gridSpan w:val="3"/>
          </w:tcPr>
          <w:p w14:paraId="20BCF697" w14:textId="1D1E1446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cinquante et un</w:t>
            </w:r>
          </w:p>
          <w:p w14:paraId="0C4CC84A" w14:textId="50AC94F1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cinquante-deux</w:t>
            </w:r>
          </w:p>
          <w:p w14:paraId="78AC72A8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cinquante-trois</w:t>
            </w:r>
          </w:p>
          <w:p w14:paraId="0AB78494" w14:textId="72FF42FC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cinquante-quatre</w:t>
            </w:r>
          </w:p>
          <w:p w14:paraId="3D65EAD2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cinquante-cinq</w:t>
            </w:r>
          </w:p>
          <w:p w14:paraId="09EE57F4" w14:textId="481526BE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cinquante-six</w:t>
            </w:r>
          </w:p>
          <w:p w14:paraId="17B0E111" w14:textId="611CC924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cinquante-sept</w:t>
            </w:r>
          </w:p>
          <w:p w14:paraId="77B71034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cinquante-huit</w:t>
            </w:r>
          </w:p>
          <w:p w14:paraId="44F5A296" w14:textId="5613129E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cinquante-neuf</w:t>
            </w:r>
          </w:p>
          <w:p w14:paraId="1E6B2C89" w14:textId="77777777" w:rsidR="0093690B" w:rsidRPr="00E46F3D" w:rsidRDefault="0093690B" w:rsidP="009369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  <w:t>soixante</w:t>
            </w:r>
          </w:p>
        </w:tc>
      </w:tr>
      <w:tr w:rsidR="00E46F3D" w:rsidRPr="000D6179" w14:paraId="7C871FC4" w14:textId="77777777" w:rsidTr="00E46F3D">
        <w:tc>
          <w:tcPr>
            <w:tcW w:w="704" w:type="dxa"/>
          </w:tcPr>
          <w:p w14:paraId="3D01C13D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61</w:t>
            </w:r>
          </w:p>
          <w:p w14:paraId="075F0666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62</w:t>
            </w:r>
          </w:p>
          <w:p w14:paraId="6385243C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63</w:t>
            </w:r>
          </w:p>
          <w:p w14:paraId="05CBFFF2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64</w:t>
            </w:r>
          </w:p>
          <w:p w14:paraId="7E269AD6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65</w:t>
            </w:r>
          </w:p>
          <w:p w14:paraId="2A0EFF3A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66</w:t>
            </w:r>
          </w:p>
          <w:p w14:paraId="1C6214BC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67</w:t>
            </w:r>
          </w:p>
          <w:p w14:paraId="79C240C4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68</w:t>
            </w:r>
          </w:p>
          <w:p w14:paraId="2C3BA28E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69</w:t>
            </w:r>
          </w:p>
          <w:p w14:paraId="06D7E51A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  <w:t>70</w:t>
            </w:r>
          </w:p>
        </w:tc>
        <w:tc>
          <w:tcPr>
            <w:tcW w:w="2381" w:type="dxa"/>
          </w:tcPr>
          <w:p w14:paraId="237CBCD0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soixante et un</w:t>
            </w:r>
          </w:p>
          <w:p w14:paraId="03642B0B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soixante-deux</w:t>
            </w:r>
          </w:p>
          <w:p w14:paraId="34D3F04E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soixante-trois</w:t>
            </w:r>
          </w:p>
          <w:p w14:paraId="41B6B9BA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soixante-quatre</w:t>
            </w:r>
          </w:p>
          <w:p w14:paraId="19FFE2CC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soixante-cinq</w:t>
            </w:r>
          </w:p>
          <w:p w14:paraId="08AC77DE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soixante-six</w:t>
            </w:r>
          </w:p>
          <w:p w14:paraId="5B7F2543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soixante-sept</w:t>
            </w:r>
          </w:p>
          <w:p w14:paraId="37C55C39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soixante-huit</w:t>
            </w:r>
          </w:p>
          <w:p w14:paraId="296FCB3A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soixante-neuf</w:t>
            </w:r>
          </w:p>
          <w:p w14:paraId="40D445B7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  <w:t>soixante-dix</w:t>
            </w:r>
          </w:p>
        </w:tc>
        <w:tc>
          <w:tcPr>
            <w:tcW w:w="709" w:type="dxa"/>
          </w:tcPr>
          <w:p w14:paraId="2A83488F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71</w:t>
            </w:r>
          </w:p>
          <w:p w14:paraId="09836FF1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72</w:t>
            </w:r>
          </w:p>
          <w:p w14:paraId="126A29CD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73</w:t>
            </w:r>
          </w:p>
          <w:p w14:paraId="0DD24843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74</w:t>
            </w:r>
          </w:p>
          <w:p w14:paraId="572ADAF3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75</w:t>
            </w:r>
          </w:p>
          <w:p w14:paraId="221E875A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76</w:t>
            </w:r>
          </w:p>
          <w:p w14:paraId="083B50D4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77</w:t>
            </w:r>
          </w:p>
          <w:p w14:paraId="66989347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78</w:t>
            </w:r>
          </w:p>
          <w:p w14:paraId="065708D4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79</w:t>
            </w:r>
          </w:p>
          <w:p w14:paraId="53FA4E0F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  <w:t>80</w:t>
            </w:r>
          </w:p>
        </w:tc>
        <w:tc>
          <w:tcPr>
            <w:tcW w:w="2155" w:type="dxa"/>
            <w:gridSpan w:val="2"/>
          </w:tcPr>
          <w:p w14:paraId="44917342" w14:textId="43C09176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soixante et onze</w:t>
            </w:r>
          </w:p>
          <w:p w14:paraId="1AFF94B4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soixante-douze</w:t>
            </w:r>
          </w:p>
          <w:p w14:paraId="59F87C2E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soixante-treize</w:t>
            </w:r>
          </w:p>
          <w:p w14:paraId="4FD8938D" w14:textId="77777777" w:rsid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soixante-quatorze</w:t>
            </w:r>
          </w:p>
          <w:p w14:paraId="42A16FEC" w14:textId="6C0CB2FE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soixante-quinze</w:t>
            </w:r>
          </w:p>
          <w:p w14:paraId="464F998F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soixante-seize</w:t>
            </w:r>
          </w:p>
          <w:p w14:paraId="76C2E135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soixante-dix-sept</w:t>
            </w:r>
          </w:p>
          <w:p w14:paraId="78106FB1" w14:textId="4E1720F7" w:rsid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soixante-dix-huit</w:t>
            </w:r>
          </w:p>
          <w:p w14:paraId="2999D875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soixante-dix-neuf</w:t>
            </w:r>
          </w:p>
          <w:p w14:paraId="0E11BD6D" w14:textId="77469560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u w:val="single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  <w:t>quatre-vingt</w:t>
            </w:r>
            <w:r w:rsidRPr="00E46F3D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u w:val="single"/>
                <w:lang w:val="fr-FR"/>
              </w:rPr>
              <w:t>s</w:t>
            </w:r>
          </w:p>
          <w:p w14:paraId="71D46387" w14:textId="2D469B6D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</w:p>
        </w:tc>
        <w:tc>
          <w:tcPr>
            <w:tcW w:w="567" w:type="dxa"/>
            <w:gridSpan w:val="2"/>
          </w:tcPr>
          <w:p w14:paraId="1F34B455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81</w:t>
            </w:r>
          </w:p>
          <w:p w14:paraId="43F6DA33" w14:textId="69A696E9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82</w:t>
            </w:r>
          </w:p>
          <w:p w14:paraId="701DAEA4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83</w:t>
            </w:r>
          </w:p>
          <w:p w14:paraId="3DC1BACC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84</w:t>
            </w:r>
          </w:p>
          <w:p w14:paraId="4C27E945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85</w:t>
            </w:r>
          </w:p>
          <w:p w14:paraId="322CC8A5" w14:textId="5501CDEF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86</w:t>
            </w:r>
          </w:p>
          <w:p w14:paraId="7B1A2DD7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87</w:t>
            </w:r>
          </w:p>
          <w:p w14:paraId="365D9162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88</w:t>
            </w:r>
          </w:p>
          <w:p w14:paraId="3E9F353E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89</w:t>
            </w:r>
          </w:p>
          <w:p w14:paraId="695F0A21" w14:textId="7CCA60CA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  <w:t>90</w:t>
            </w:r>
          </w:p>
        </w:tc>
        <w:tc>
          <w:tcPr>
            <w:tcW w:w="2381" w:type="dxa"/>
            <w:gridSpan w:val="2"/>
          </w:tcPr>
          <w:p w14:paraId="7AF01A58" w14:textId="2C6FFC1C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  <w:t>quatre-vingt-un</w:t>
            </w:r>
          </w:p>
          <w:p w14:paraId="682F90A3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quatre-vingt-deux</w:t>
            </w:r>
          </w:p>
          <w:p w14:paraId="03CCA1FF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quatre-vingt-trois</w:t>
            </w:r>
          </w:p>
          <w:p w14:paraId="5C6F72E0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quatre-vingt-quatre</w:t>
            </w:r>
          </w:p>
          <w:p w14:paraId="3A96E0E7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quatre-vingt-cinq</w:t>
            </w:r>
          </w:p>
          <w:p w14:paraId="493EDC7A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quatre-vingt-six</w:t>
            </w:r>
          </w:p>
          <w:p w14:paraId="0B9D1701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quatre-vingt-sept</w:t>
            </w:r>
          </w:p>
          <w:p w14:paraId="24883D4F" w14:textId="66D39D3F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quatre-vingt-huit</w:t>
            </w:r>
          </w:p>
          <w:p w14:paraId="19A4BF2B" w14:textId="1BD4E7F0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quatre-vingt-neuf</w:t>
            </w:r>
          </w:p>
          <w:p w14:paraId="271F72E2" w14:textId="41735E9A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118528" behindDoc="0" locked="0" layoutInCell="1" allowOverlap="1" wp14:anchorId="2A5068AC" wp14:editId="0A8F42A2">
                      <wp:simplePos x="0" y="0"/>
                      <wp:positionH relativeFrom="column">
                        <wp:posOffset>-1527706</wp:posOffset>
                      </wp:positionH>
                      <wp:positionV relativeFrom="paragraph">
                        <wp:posOffset>370722</wp:posOffset>
                      </wp:positionV>
                      <wp:extent cx="3944679" cy="3072573"/>
                      <wp:effectExtent l="0" t="0" r="17780" b="13970"/>
                      <wp:wrapNone/>
                      <wp:docPr id="1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4679" cy="30725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8173EA" w14:textId="26501E10" w:rsidR="00BB1BD2" w:rsidRPr="00E46F3D" w:rsidRDefault="00BB1BD2" w:rsidP="00E46F3D">
                                  <w:pPr>
                                    <w:pStyle w:val="Heading2"/>
                                    <w:spacing w:line="240" w:lineRule="auto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</w:rPr>
                                  </w:pPr>
                                  <w:r w:rsidRPr="00D916CA">
                                    <w:rPr>
                                      <w:rFonts w:ascii="Calibri" w:hAnsi="Calibri"/>
                                      <w:color w:val="auto"/>
                                    </w:rPr>
                                    <w:t>Ordinal numbers</w:t>
                                  </w:r>
                                </w:p>
                                <w:tbl>
                                  <w:tblPr>
                                    <w:tblW w:w="5782" w:type="dxa"/>
                                    <w:jc w:val="center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110"/>
                                    <w:gridCol w:w="2235"/>
                                    <w:gridCol w:w="2437"/>
                                  </w:tblGrid>
                                  <w:tr w:rsidR="00BB1BD2" w:rsidRPr="00D916CA" w14:paraId="31D10BA9" w14:textId="77777777" w:rsidTr="00E46F3D">
                                    <w:trPr>
                                      <w:trHeight w:val="549"/>
                                      <w:jc w:val="center"/>
                                    </w:trPr>
                                    <w:tc>
                                      <w:tcPr>
                                        <w:tcW w:w="1110" w:type="dxa"/>
                                      </w:tcPr>
                                      <w:p w14:paraId="7B48A5A1" w14:textId="03C6065C" w:rsidR="00BB1BD2" w:rsidRPr="00D916CA" w:rsidRDefault="00BB1BD2" w:rsidP="00E46F3D">
                                        <w:pPr>
                                          <w:pStyle w:val="Heading2"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color w:val="auto"/>
                                            <w:lang w:val="fr-FR"/>
                                          </w:rPr>
                                          <w:t xml:space="preserve">Cardinal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35" w:type="dxa"/>
                                      </w:tcPr>
                                      <w:p w14:paraId="2D071896" w14:textId="77777777" w:rsidR="00BB1BD2" w:rsidRPr="00D916CA" w:rsidRDefault="00BB1BD2" w:rsidP="00E46F3D">
                                        <w:pPr>
                                          <w:pStyle w:val="Heading2"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</w:pPr>
                                        <w:r w:rsidRPr="00D916CA">
                                          <w:rPr>
                                            <w:rFonts w:ascii="Calibri" w:hAnsi="Calibri"/>
                                            <w:color w:val="auto"/>
                                            <w:lang w:val="fr-FR"/>
                                          </w:rPr>
                                          <w:t xml:space="preserve">Ordinal </w:t>
                                        </w:r>
                                        <w:r>
                                          <w:rPr>
                                            <w:rFonts w:ascii="Calibri" w:hAnsi="Calibri"/>
                                            <w:color w:val="auto"/>
                                            <w:lang w:val="fr-FR"/>
                                          </w:rPr>
                                          <w:t>(m)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37" w:type="dxa"/>
                                      </w:tcPr>
                                      <w:p w14:paraId="0446F927" w14:textId="77777777" w:rsidR="00BB1BD2" w:rsidRPr="00D916CA" w:rsidRDefault="00BB1BD2" w:rsidP="00E46F3D">
                                        <w:pPr>
                                          <w:pStyle w:val="Heading2"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</w:pPr>
                                        <w:r w:rsidRPr="00D916CA">
                                          <w:rPr>
                                            <w:rFonts w:ascii="Calibri" w:hAnsi="Calibri"/>
                                            <w:color w:val="auto"/>
                                            <w:lang w:val="fr-FR"/>
                                          </w:rPr>
                                          <w:t xml:space="preserve">Ordinal </w:t>
                                        </w:r>
                                        <w:r>
                                          <w:rPr>
                                            <w:rFonts w:ascii="Calibri" w:hAnsi="Calibri"/>
                                            <w:color w:val="auto"/>
                                            <w:lang w:val="fr-FR"/>
                                          </w:rPr>
                                          <w:t>(f)</w:t>
                                        </w:r>
                                      </w:p>
                                    </w:tc>
                                  </w:tr>
                                  <w:tr w:rsidR="00BB1BD2" w:rsidRPr="00D916CA" w14:paraId="10B3E3A7" w14:textId="77777777" w:rsidTr="00E46F3D">
                                    <w:trPr>
                                      <w:trHeight w:val="262"/>
                                      <w:jc w:val="center"/>
                                    </w:trPr>
                                    <w:tc>
                                      <w:tcPr>
                                        <w:tcW w:w="1110" w:type="dxa"/>
                                      </w:tcPr>
                                      <w:p w14:paraId="3BB9189A" w14:textId="64EA3878" w:rsidR="00BB1BD2" w:rsidRPr="00D916CA" w:rsidRDefault="00BB1BD2" w:rsidP="00E46F3D">
                                        <w:pPr>
                                          <w:pStyle w:val="Heading2"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35" w:type="dxa"/>
                                      </w:tcPr>
                                      <w:p w14:paraId="46F1AD5A" w14:textId="77777777" w:rsidR="00BB1BD2" w:rsidRPr="00E46F3D" w:rsidRDefault="00BB1BD2" w:rsidP="00E46F3D">
                                        <w:pPr>
                                          <w:pStyle w:val="Heading2"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</w:pPr>
                                        <w:r w:rsidRPr="00E46F3D">
                                          <w:rPr>
                                            <w:rFonts w:ascii="Calibri" w:hAnsi="Calibri"/>
                                            <w:b w:val="0"/>
                                            <w:color w:val="auto"/>
                                            <w:lang w:val="fr-FR"/>
                                          </w:rPr>
                                          <w:t>premier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37" w:type="dxa"/>
                                      </w:tcPr>
                                      <w:p w14:paraId="409434A1" w14:textId="77777777" w:rsidR="00BB1BD2" w:rsidRPr="00E46F3D" w:rsidRDefault="00BB1BD2" w:rsidP="00E46F3D">
                                        <w:pPr>
                                          <w:pStyle w:val="Heading2"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</w:pPr>
                                        <w:r w:rsidRPr="00E46F3D">
                                          <w:rPr>
                                            <w:rFonts w:ascii="Calibri" w:hAnsi="Calibri"/>
                                            <w:b w:val="0"/>
                                            <w:color w:val="auto"/>
                                            <w:lang w:val="fr-FR"/>
                                          </w:rPr>
                                          <w:t>première</w:t>
                                        </w:r>
                                      </w:p>
                                    </w:tc>
                                  </w:tr>
                                  <w:tr w:rsidR="00BB1BD2" w:rsidRPr="00D916CA" w14:paraId="4CBC5879" w14:textId="77777777" w:rsidTr="00E46F3D">
                                    <w:trPr>
                                      <w:trHeight w:val="275"/>
                                      <w:jc w:val="center"/>
                                    </w:trPr>
                                    <w:tc>
                                      <w:tcPr>
                                        <w:tcW w:w="1110" w:type="dxa"/>
                                      </w:tcPr>
                                      <w:p w14:paraId="60312501" w14:textId="08853215" w:rsidR="00BB1BD2" w:rsidRPr="00D916CA" w:rsidRDefault="00BB1BD2" w:rsidP="00E46F3D">
                                        <w:pPr>
                                          <w:pStyle w:val="Heading2"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35" w:type="dxa"/>
                                      </w:tcPr>
                                      <w:p w14:paraId="58657F10" w14:textId="77777777" w:rsidR="00BB1BD2" w:rsidRPr="00E46F3D" w:rsidRDefault="00BB1BD2" w:rsidP="00E46F3D">
                                        <w:pPr>
                                          <w:pStyle w:val="Heading2"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</w:pPr>
                                        <w:r w:rsidRPr="00E46F3D">
                                          <w:rPr>
                                            <w:rFonts w:ascii="Calibri" w:hAnsi="Calibri"/>
                                            <w:b w:val="0"/>
                                            <w:color w:val="auto"/>
                                            <w:lang w:val="fr-FR"/>
                                          </w:rPr>
                                          <w:t>deuxième/ second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37" w:type="dxa"/>
                                      </w:tcPr>
                                      <w:p w14:paraId="48C871A3" w14:textId="77777777" w:rsidR="00BB1BD2" w:rsidRPr="00E46F3D" w:rsidRDefault="00BB1BD2" w:rsidP="00E46F3D">
                                        <w:pPr>
                                          <w:pStyle w:val="Heading2"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</w:pPr>
                                        <w:r w:rsidRPr="00E46F3D">
                                          <w:rPr>
                                            <w:rFonts w:ascii="Calibri" w:hAnsi="Calibri"/>
                                            <w:b w:val="0"/>
                                            <w:color w:val="auto"/>
                                            <w:lang w:val="fr-FR"/>
                                          </w:rPr>
                                          <w:t>deuxième/ seconde</w:t>
                                        </w:r>
                                      </w:p>
                                    </w:tc>
                                  </w:tr>
                                  <w:tr w:rsidR="00BB1BD2" w:rsidRPr="00D916CA" w14:paraId="6BB832E5" w14:textId="77777777" w:rsidTr="00E46F3D">
                                    <w:trPr>
                                      <w:trHeight w:val="275"/>
                                      <w:jc w:val="center"/>
                                    </w:trPr>
                                    <w:tc>
                                      <w:tcPr>
                                        <w:tcW w:w="1110" w:type="dxa"/>
                                      </w:tcPr>
                                      <w:p w14:paraId="709B0720" w14:textId="78DF04FA" w:rsidR="00BB1BD2" w:rsidRPr="00D916CA" w:rsidRDefault="00BB1BD2" w:rsidP="00E46F3D">
                                        <w:pPr>
                                          <w:pStyle w:val="Heading2"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35" w:type="dxa"/>
                                      </w:tcPr>
                                      <w:p w14:paraId="066D496B" w14:textId="77777777" w:rsidR="00BB1BD2" w:rsidRPr="00E46F3D" w:rsidRDefault="00BB1BD2" w:rsidP="00E46F3D">
                                        <w:pPr>
                                          <w:pStyle w:val="Heading2"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</w:pPr>
                                        <w:r w:rsidRPr="00E46F3D">
                                          <w:rPr>
                                            <w:rFonts w:ascii="Calibri" w:hAnsi="Calibri"/>
                                            <w:b w:val="0"/>
                                            <w:color w:val="auto"/>
                                            <w:lang w:val="fr-FR"/>
                                          </w:rPr>
                                          <w:t>troisième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37" w:type="dxa"/>
                                      </w:tcPr>
                                      <w:p w14:paraId="29A64BD7" w14:textId="77777777" w:rsidR="00BB1BD2" w:rsidRPr="00E46F3D" w:rsidRDefault="00BB1BD2" w:rsidP="00E46F3D">
                                        <w:pPr>
                                          <w:pStyle w:val="Heading2"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</w:pPr>
                                        <w:r w:rsidRPr="00E46F3D">
                                          <w:rPr>
                                            <w:rFonts w:ascii="Calibri" w:hAnsi="Calibri"/>
                                            <w:b w:val="0"/>
                                            <w:color w:val="auto"/>
                                            <w:lang w:val="fr-FR"/>
                                          </w:rPr>
                                          <w:t>troisième</w:t>
                                        </w:r>
                                      </w:p>
                                    </w:tc>
                                  </w:tr>
                                  <w:tr w:rsidR="00BB1BD2" w:rsidRPr="00D916CA" w14:paraId="0DF4D132" w14:textId="77777777" w:rsidTr="00E46F3D">
                                    <w:trPr>
                                      <w:trHeight w:val="262"/>
                                      <w:jc w:val="center"/>
                                    </w:trPr>
                                    <w:tc>
                                      <w:tcPr>
                                        <w:tcW w:w="1110" w:type="dxa"/>
                                      </w:tcPr>
                                      <w:p w14:paraId="14857973" w14:textId="1ECED140" w:rsidR="00BB1BD2" w:rsidRPr="00D916CA" w:rsidRDefault="00BB1BD2" w:rsidP="00E46F3D">
                                        <w:pPr>
                                          <w:pStyle w:val="Heading2"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35" w:type="dxa"/>
                                      </w:tcPr>
                                      <w:p w14:paraId="5F90E6CD" w14:textId="77777777" w:rsidR="00BB1BD2" w:rsidRPr="00E46F3D" w:rsidRDefault="00BB1BD2" w:rsidP="00E46F3D">
                                        <w:pPr>
                                          <w:pStyle w:val="Heading2"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</w:pPr>
                                        <w:r w:rsidRPr="00E46F3D">
                                          <w:rPr>
                                            <w:rFonts w:ascii="Calibri" w:hAnsi="Calibri"/>
                                            <w:b w:val="0"/>
                                            <w:color w:val="auto"/>
                                            <w:lang w:val="fr-FR"/>
                                          </w:rPr>
                                          <w:t>quatrième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37" w:type="dxa"/>
                                      </w:tcPr>
                                      <w:p w14:paraId="54F31EE3" w14:textId="77777777" w:rsidR="00BB1BD2" w:rsidRPr="00E46F3D" w:rsidRDefault="00BB1BD2" w:rsidP="00E46F3D">
                                        <w:pPr>
                                          <w:pStyle w:val="Heading2"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</w:pPr>
                                        <w:r w:rsidRPr="00E46F3D">
                                          <w:rPr>
                                            <w:rFonts w:ascii="Calibri" w:hAnsi="Calibri"/>
                                            <w:b w:val="0"/>
                                            <w:color w:val="auto"/>
                                            <w:lang w:val="fr-FR"/>
                                          </w:rPr>
                                          <w:t>quatrième</w:t>
                                        </w:r>
                                      </w:p>
                                    </w:tc>
                                  </w:tr>
                                  <w:tr w:rsidR="00BB1BD2" w:rsidRPr="00D916CA" w14:paraId="74F4A7D8" w14:textId="77777777" w:rsidTr="00E46F3D">
                                    <w:trPr>
                                      <w:trHeight w:val="275"/>
                                      <w:jc w:val="center"/>
                                    </w:trPr>
                                    <w:tc>
                                      <w:tcPr>
                                        <w:tcW w:w="1110" w:type="dxa"/>
                                      </w:tcPr>
                                      <w:p w14:paraId="040A1FC5" w14:textId="7F3E4369" w:rsidR="00BB1BD2" w:rsidRPr="00D916CA" w:rsidRDefault="00BB1BD2" w:rsidP="00E46F3D">
                                        <w:pPr>
                                          <w:pStyle w:val="Heading2"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35" w:type="dxa"/>
                                      </w:tcPr>
                                      <w:p w14:paraId="13716950" w14:textId="77777777" w:rsidR="00BB1BD2" w:rsidRPr="00E46F3D" w:rsidRDefault="00BB1BD2" w:rsidP="00E46F3D">
                                        <w:pPr>
                                          <w:pStyle w:val="Heading2"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</w:pPr>
                                        <w:r w:rsidRPr="00E46F3D">
                                          <w:rPr>
                                            <w:rFonts w:ascii="Calibri" w:hAnsi="Calibri"/>
                                            <w:b w:val="0"/>
                                            <w:color w:val="auto"/>
                                            <w:lang w:val="fr-FR"/>
                                          </w:rPr>
                                          <w:t>cinquième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37" w:type="dxa"/>
                                      </w:tcPr>
                                      <w:p w14:paraId="00E1E401" w14:textId="77777777" w:rsidR="00BB1BD2" w:rsidRPr="00E46F3D" w:rsidRDefault="00BB1BD2" w:rsidP="00E46F3D">
                                        <w:pPr>
                                          <w:pStyle w:val="Heading2"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 w:val="0"/>
                                            <w:bCs w:val="0"/>
                                            <w:color w:val="auto"/>
                                            <w:lang w:val="fr-FR"/>
                                          </w:rPr>
                                        </w:pPr>
                                        <w:r w:rsidRPr="00E46F3D">
                                          <w:rPr>
                                            <w:rFonts w:ascii="Calibri" w:hAnsi="Calibri"/>
                                            <w:b w:val="0"/>
                                            <w:color w:val="auto"/>
                                            <w:lang w:val="fr-FR"/>
                                          </w:rPr>
                                          <w:t>cinquième</w:t>
                                        </w:r>
                                      </w:p>
                                    </w:tc>
                                  </w:tr>
                                  <w:tr w:rsidR="00BB1BD2" w:rsidRPr="00D916CA" w14:paraId="208021DF" w14:textId="77777777" w:rsidTr="00E46F3D">
                                    <w:trPr>
                                      <w:trHeight w:val="358"/>
                                      <w:jc w:val="center"/>
                                    </w:trPr>
                                    <w:tc>
                                      <w:tcPr>
                                        <w:tcW w:w="1110" w:type="dxa"/>
                                      </w:tcPr>
                                      <w:p w14:paraId="68D7ED1F" w14:textId="77777777" w:rsidR="00BB1BD2" w:rsidRPr="00D916CA" w:rsidRDefault="00BB1BD2" w:rsidP="00E46F3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sz w:val="26"/>
                                            <w:szCs w:val="26"/>
                                            <w:lang w:val="fr-FR"/>
                                          </w:rPr>
                                        </w:pPr>
                                        <w:r w:rsidRPr="00D916CA">
                                          <w:rPr>
                                            <w:rFonts w:ascii="Calibri" w:hAnsi="Calibri"/>
                                            <w:sz w:val="26"/>
                                            <w:szCs w:val="26"/>
                                            <w:lang w:val="fr-FR"/>
                                          </w:rPr>
                                          <w:t>Etc …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35" w:type="dxa"/>
                                      </w:tcPr>
                                      <w:p w14:paraId="3EB0B9F8" w14:textId="77777777" w:rsidR="00BB1BD2" w:rsidRPr="00D916CA" w:rsidRDefault="00BB1BD2" w:rsidP="00E46F3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sz w:val="26"/>
                                            <w:szCs w:val="26"/>
                                            <w:lang w:val="fr-FR"/>
                                          </w:rPr>
                                        </w:pPr>
                                        <w:r w:rsidRPr="00D916CA">
                                          <w:rPr>
                                            <w:rFonts w:ascii="Calibri" w:hAnsi="Calibri"/>
                                            <w:sz w:val="26"/>
                                            <w:szCs w:val="26"/>
                                            <w:lang w:val="fr-FR"/>
                                          </w:rPr>
                                          <w:t>Etc …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37" w:type="dxa"/>
                                      </w:tcPr>
                                      <w:p w14:paraId="1CDB34AA" w14:textId="77777777" w:rsidR="00BB1BD2" w:rsidRPr="00D916CA" w:rsidRDefault="00BB1BD2" w:rsidP="00E46F3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sz w:val="26"/>
                                            <w:szCs w:val="26"/>
                                            <w:lang w:val="fr-FR"/>
                                          </w:rPr>
                                        </w:pPr>
                                        <w:r w:rsidRPr="00D916CA">
                                          <w:rPr>
                                            <w:rFonts w:ascii="Calibri" w:hAnsi="Calibri"/>
                                            <w:sz w:val="26"/>
                                            <w:szCs w:val="26"/>
                                            <w:lang w:val="fr-FR"/>
                                          </w:rPr>
                                          <w:t>Etc …</w:t>
                                        </w:r>
                                      </w:p>
                                    </w:tc>
                                  </w:tr>
                                </w:tbl>
                                <w:p w14:paraId="6EA01FC1" w14:textId="77777777" w:rsidR="00BB1BD2" w:rsidRPr="00D916CA" w:rsidRDefault="00BB1BD2" w:rsidP="00E46F3D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6"/>
                                      <w:lang w:val="fr-FR"/>
                                    </w:rPr>
                                    <w:t xml:space="preserve">      </w:t>
                                  </w:r>
                                  <w:r w:rsidRPr="00D916CA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lang w:val="fr-FR"/>
                                    </w:rPr>
                                    <w:t>Exception : neuf  ( neuvième )</w:t>
                                  </w:r>
                                </w:p>
                                <w:p w14:paraId="0FEF34B7" w14:textId="77777777" w:rsidR="00BB1BD2" w:rsidRDefault="00BB1BD2" w:rsidP="00E46F3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5068A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margin-left:-120.3pt;margin-top:29.2pt;width:310.6pt;height:241.95pt;z-index:25211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">
                      <v:textbox>
                        <w:txbxContent>
                          <w:p w14:paraId="428173EA" w14:textId="26501E10" w:rsidR="00BB1BD2" w:rsidRPr="00E46F3D" w:rsidRDefault="00BB1BD2" w:rsidP="00E46F3D">
                            <w:pPr>
                              <w:pStyle w:val="Heading2"/>
                              <w:spacing w:line="240" w:lineRule="auto"/>
                              <w:rPr>
                                <w:rFonts w:ascii="Calibri" w:hAnsi="Calibri"/>
                                <w:b w:val="0"/>
                                <w:bCs w:val="0"/>
                                <w:color w:val="auto"/>
                              </w:rPr>
                            </w:pPr>
                            <w:r w:rsidRPr="00D916CA">
                              <w:rPr>
                                <w:rFonts w:ascii="Calibri" w:hAnsi="Calibri"/>
                                <w:color w:val="auto"/>
                              </w:rPr>
                              <w:t>Ordinal numbers</w:t>
                            </w:r>
                          </w:p>
                          <w:tbl>
                            <w:tblPr>
                              <w:tblW w:w="5782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110"/>
                              <w:gridCol w:w="2235"/>
                              <w:gridCol w:w="2437"/>
                            </w:tblGrid>
                            <w:tr w:rsidR="00BB1BD2" w:rsidRPr="00D916CA" w14:paraId="31D10BA9" w14:textId="77777777" w:rsidTr="00E46F3D">
                              <w:trPr>
                                <w:trHeight w:val="549"/>
                                <w:jc w:val="center"/>
                              </w:trPr>
                              <w:tc>
                                <w:tcPr>
                                  <w:tcW w:w="1110" w:type="dxa"/>
                                </w:tcPr>
                                <w:p w14:paraId="7B48A5A1" w14:textId="03C6065C" w:rsidR="00BB1BD2" w:rsidRPr="00D916CA" w:rsidRDefault="00BB1BD2" w:rsidP="00E46F3D">
                                  <w:pPr>
                                    <w:pStyle w:val="Heading2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auto"/>
                                      <w:lang w:val="fr-FR"/>
                                    </w:rPr>
                                    <w:t xml:space="preserve">Cardinal 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2D071896" w14:textId="77777777" w:rsidR="00BB1BD2" w:rsidRPr="00D916CA" w:rsidRDefault="00BB1BD2" w:rsidP="00E46F3D">
                                  <w:pPr>
                                    <w:pStyle w:val="Heading2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</w:pPr>
                                  <w:r w:rsidRPr="00D916CA">
                                    <w:rPr>
                                      <w:rFonts w:ascii="Calibri" w:hAnsi="Calibri"/>
                                      <w:color w:val="auto"/>
                                      <w:lang w:val="fr-FR"/>
                                    </w:rPr>
                                    <w:t xml:space="preserve">Ordinal </w:t>
                                  </w:r>
                                  <w:r>
                                    <w:rPr>
                                      <w:rFonts w:ascii="Calibri" w:hAnsi="Calibri"/>
                                      <w:color w:val="auto"/>
                                      <w:lang w:val="fr-FR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 w14:paraId="0446F927" w14:textId="77777777" w:rsidR="00BB1BD2" w:rsidRPr="00D916CA" w:rsidRDefault="00BB1BD2" w:rsidP="00E46F3D">
                                  <w:pPr>
                                    <w:pStyle w:val="Heading2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</w:pPr>
                                  <w:r w:rsidRPr="00D916CA">
                                    <w:rPr>
                                      <w:rFonts w:ascii="Calibri" w:hAnsi="Calibri"/>
                                      <w:color w:val="auto"/>
                                      <w:lang w:val="fr-FR"/>
                                    </w:rPr>
                                    <w:t xml:space="preserve">Ordinal </w:t>
                                  </w:r>
                                  <w:r>
                                    <w:rPr>
                                      <w:rFonts w:ascii="Calibri" w:hAnsi="Calibri"/>
                                      <w:color w:val="auto"/>
                                      <w:lang w:val="fr-FR"/>
                                    </w:rPr>
                                    <w:t>(f)</w:t>
                                  </w:r>
                                </w:p>
                              </w:tc>
                            </w:tr>
                            <w:tr w:rsidR="00BB1BD2" w:rsidRPr="00D916CA" w14:paraId="10B3E3A7" w14:textId="77777777" w:rsidTr="00E46F3D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1110" w:type="dxa"/>
                                </w:tcPr>
                                <w:p w14:paraId="3BB9189A" w14:textId="64EA3878" w:rsidR="00BB1BD2" w:rsidRPr="00D916CA" w:rsidRDefault="00BB1BD2" w:rsidP="00E46F3D">
                                  <w:pPr>
                                    <w:pStyle w:val="Heading2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46F1AD5A" w14:textId="77777777" w:rsidR="00BB1BD2" w:rsidRPr="00E46F3D" w:rsidRDefault="00BB1BD2" w:rsidP="00E46F3D">
                                  <w:pPr>
                                    <w:pStyle w:val="Heading2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</w:pPr>
                                  <w:r w:rsidRPr="00E46F3D">
                                    <w:rPr>
                                      <w:rFonts w:ascii="Calibri" w:hAnsi="Calibri"/>
                                      <w:b w:val="0"/>
                                      <w:color w:val="auto"/>
                                      <w:lang w:val="fr-FR"/>
                                    </w:rPr>
                                    <w:t>premier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 w14:paraId="409434A1" w14:textId="77777777" w:rsidR="00BB1BD2" w:rsidRPr="00E46F3D" w:rsidRDefault="00BB1BD2" w:rsidP="00E46F3D">
                                  <w:pPr>
                                    <w:pStyle w:val="Heading2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</w:pPr>
                                  <w:r w:rsidRPr="00E46F3D">
                                    <w:rPr>
                                      <w:rFonts w:ascii="Calibri" w:hAnsi="Calibri"/>
                                      <w:b w:val="0"/>
                                      <w:color w:val="auto"/>
                                      <w:lang w:val="fr-FR"/>
                                    </w:rPr>
                                    <w:t>première</w:t>
                                  </w:r>
                                </w:p>
                              </w:tc>
                            </w:tr>
                            <w:tr w:rsidR="00BB1BD2" w:rsidRPr="00D916CA" w14:paraId="4CBC5879" w14:textId="77777777" w:rsidTr="00E46F3D">
                              <w:trPr>
                                <w:trHeight w:val="275"/>
                                <w:jc w:val="center"/>
                              </w:trPr>
                              <w:tc>
                                <w:tcPr>
                                  <w:tcW w:w="1110" w:type="dxa"/>
                                </w:tcPr>
                                <w:p w14:paraId="60312501" w14:textId="08853215" w:rsidR="00BB1BD2" w:rsidRPr="00D916CA" w:rsidRDefault="00BB1BD2" w:rsidP="00E46F3D">
                                  <w:pPr>
                                    <w:pStyle w:val="Heading2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58657F10" w14:textId="77777777" w:rsidR="00BB1BD2" w:rsidRPr="00E46F3D" w:rsidRDefault="00BB1BD2" w:rsidP="00E46F3D">
                                  <w:pPr>
                                    <w:pStyle w:val="Heading2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</w:pPr>
                                  <w:r w:rsidRPr="00E46F3D">
                                    <w:rPr>
                                      <w:rFonts w:ascii="Calibri" w:hAnsi="Calibri"/>
                                      <w:b w:val="0"/>
                                      <w:color w:val="auto"/>
                                      <w:lang w:val="fr-FR"/>
                                    </w:rPr>
                                    <w:t>deuxième/ second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 w14:paraId="48C871A3" w14:textId="77777777" w:rsidR="00BB1BD2" w:rsidRPr="00E46F3D" w:rsidRDefault="00BB1BD2" w:rsidP="00E46F3D">
                                  <w:pPr>
                                    <w:pStyle w:val="Heading2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</w:pPr>
                                  <w:r w:rsidRPr="00E46F3D">
                                    <w:rPr>
                                      <w:rFonts w:ascii="Calibri" w:hAnsi="Calibri"/>
                                      <w:b w:val="0"/>
                                      <w:color w:val="auto"/>
                                      <w:lang w:val="fr-FR"/>
                                    </w:rPr>
                                    <w:t>deuxième/ seconde</w:t>
                                  </w:r>
                                </w:p>
                              </w:tc>
                            </w:tr>
                            <w:tr w:rsidR="00BB1BD2" w:rsidRPr="00D916CA" w14:paraId="6BB832E5" w14:textId="77777777" w:rsidTr="00E46F3D">
                              <w:trPr>
                                <w:trHeight w:val="275"/>
                                <w:jc w:val="center"/>
                              </w:trPr>
                              <w:tc>
                                <w:tcPr>
                                  <w:tcW w:w="1110" w:type="dxa"/>
                                </w:tcPr>
                                <w:p w14:paraId="709B0720" w14:textId="78DF04FA" w:rsidR="00BB1BD2" w:rsidRPr="00D916CA" w:rsidRDefault="00BB1BD2" w:rsidP="00E46F3D">
                                  <w:pPr>
                                    <w:pStyle w:val="Heading2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066D496B" w14:textId="77777777" w:rsidR="00BB1BD2" w:rsidRPr="00E46F3D" w:rsidRDefault="00BB1BD2" w:rsidP="00E46F3D">
                                  <w:pPr>
                                    <w:pStyle w:val="Heading2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</w:pPr>
                                  <w:r w:rsidRPr="00E46F3D">
                                    <w:rPr>
                                      <w:rFonts w:ascii="Calibri" w:hAnsi="Calibri"/>
                                      <w:b w:val="0"/>
                                      <w:color w:val="auto"/>
                                      <w:lang w:val="fr-FR"/>
                                    </w:rPr>
                                    <w:t>troisième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 w14:paraId="29A64BD7" w14:textId="77777777" w:rsidR="00BB1BD2" w:rsidRPr="00E46F3D" w:rsidRDefault="00BB1BD2" w:rsidP="00E46F3D">
                                  <w:pPr>
                                    <w:pStyle w:val="Heading2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</w:pPr>
                                  <w:r w:rsidRPr="00E46F3D">
                                    <w:rPr>
                                      <w:rFonts w:ascii="Calibri" w:hAnsi="Calibri"/>
                                      <w:b w:val="0"/>
                                      <w:color w:val="auto"/>
                                      <w:lang w:val="fr-FR"/>
                                    </w:rPr>
                                    <w:t>troisième</w:t>
                                  </w:r>
                                </w:p>
                              </w:tc>
                            </w:tr>
                            <w:tr w:rsidR="00BB1BD2" w:rsidRPr="00D916CA" w14:paraId="0DF4D132" w14:textId="77777777" w:rsidTr="00E46F3D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1110" w:type="dxa"/>
                                </w:tcPr>
                                <w:p w14:paraId="14857973" w14:textId="1ECED140" w:rsidR="00BB1BD2" w:rsidRPr="00D916CA" w:rsidRDefault="00BB1BD2" w:rsidP="00E46F3D">
                                  <w:pPr>
                                    <w:pStyle w:val="Heading2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5F90E6CD" w14:textId="77777777" w:rsidR="00BB1BD2" w:rsidRPr="00E46F3D" w:rsidRDefault="00BB1BD2" w:rsidP="00E46F3D">
                                  <w:pPr>
                                    <w:pStyle w:val="Heading2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</w:pPr>
                                  <w:r w:rsidRPr="00E46F3D">
                                    <w:rPr>
                                      <w:rFonts w:ascii="Calibri" w:hAnsi="Calibri"/>
                                      <w:b w:val="0"/>
                                      <w:color w:val="auto"/>
                                      <w:lang w:val="fr-FR"/>
                                    </w:rPr>
                                    <w:t>quatrième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 w14:paraId="54F31EE3" w14:textId="77777777" w:rsidR="00BB1BD2" w:rsidRPr="00E46F3D" w:rsidRDefault="00BB1BD2" w:rsidP="00E46F3D">
                                  <w:pPr>
                                    <w:pStyle w:val="Heading2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</w:pPr>
                                  <w:r w:rsidRPr="00E46F3D">
                                    <w:rPr>
                                      <w:rFonts w:ascii="Calibri" w:hAnsi="Calibri"/>
                                      <w:b w:val="0"/>
                                      <w:color w:val="auto"/>
                                      <w:lang w:val="fr-FR"/>
                                    </w:rPr>
                                    <w:t>quatrième</w:t>
                                  </w:r>
                                </w:p>
                              </w:tc>
                            </w:tr>
                            <w:tr w:rsidR="00BB1BD2" w:rsidRPr="00D916CA" w14:paraId="74F4A7D8" w14:textId="77777777" w:rsidTr="00E46F3D">
                              <w:trPr>
                                <w:trHeight w:val="275"/>
                                <w:jc w:val="center"/>
                              </w:trPr>
                              <w:tc>
                                <w:tcPr>
                                  <w:tcW w:w="1110" w:type="dxa"/>
                                </w:tcPr>
                                <w:p w14:paraId="040A1FC5" w14:textId="7F3E4369" w:rsidR="00BB1BD2" w:rsidRPr="00D916CA" w:rsidRDefault="00BB1BD2" w:rsidP="00E46F3D">
                                  <w:pPr>
                                    <w:pStyle w:val="Heading2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13716950" w14:textId="77777777" w:rsidR="00BB1BD2" w:rsidRPr="00E46F3D" w:rsidRDefault="00BB1BD2" w:rsidP="00E46F3D">
                                  <w:pPr>
                                    <w:pStyle w:val="Heading2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</w:pPr>
                                  <w:r w:rsidRPr="00E46F3D">
                                    <w:rPr>
                                      <w:rFonts w:ascii="Calibri" w:hAnsi="Calibri"/>
                                      <w:b w:val="0"/>
                                      <w:color w:val="auto"/>
                                      <w:lang w:val="fr-FR"/>
                                    </w:rPr>
                                    <w:t>cinquième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 w14:paraId="00E1E401" w14:textId="77777777" w:rsidR="00BB1BD2" w:rsidRPr="00E46F3D" w:rsidRDefault="00BB1BD2" w:rsidP="00E46F3D">
                                  <w:pPr>
                                    <w:pStyle w:val="Heading2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auto"/>
                                      <w:lang w:val="fr-FR"/>
                                    </w:rPr>
                                  </w:pPr>
                                  <w:r w:rsidRPr="00E46F3D">
                                    <w:rPr>
                                      <w:rFonts w:ascii="Calibri" w:hAnsi="Calibri"/>
                                      <w:b w:val="0"/>
                                      <w:color w:val="auto"/>
                                      <w:lang w:val="fr-FR"/>
                                    </w:rPr>
                                    <w:t>cinquième</w:t>
                                  </w:r>
                                </w:p>
                              </w:tc>
                            </w:tr>
                            <w:tr w:rsidR="00BB1BD2" w:rsidRPr="00D916CA" w14:paraId="208021DF" w14:textId="77777777" w:rsidTr="00E46F3D">
                              <w:trPr>
                                <w:trHeight w:val="358"/>
                                <w:jc w:val="center"/>
                              </w:trPr>
                              <w:tc>
                                <w:tcPr>
                                  <w:tcW w:w="1110" w:type="dxa"/>
                                </w:tcPr>
                                <w:p w14:paraId="68D7ED1F" w14:textId="77777777" w:rsidR="00BB1BD2" w:rsidRPr="00D916CA" w:rsidRDefault="00BB1BD2" w:rsidP="00E46F3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D916CA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lang w:val="fr-FR"/>
                                    </w:rPr>
                                    <w:t>Etc …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3EB0B9F8" w14:textId="77777777" w:rsidR="00BB1BD2" w:rsidRPr="00D916CA" w:rsidRDefault="00BB1BD2" w:rsidP="00E46F3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D916CA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lang w:val="fr-FR"/>
                                    </w:rPr>
                                    <w:t>Etc …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 w14:paraId="1CDB34AA" w14:textId="77777777" w:rsidR="00BB1BD2" w:rsidRPr="00D916CA" w:rsidRDefault="00BB1BD2" w:rsidP="00E46F3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D916CA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lang w:val="fr-FR"/>
                                    </w:rPr>
                                    <w:t>Etc …</w:t>
                                  </w:r>
                                </w:p>
                              </w:tc>
                            </w:tr>
                          </w:tbl>
                          <w:p w14:paraId="6EA01FC1" w14:textId="77777777" w:rsidR="00BB1BD2" w:rsidRPr="00D916CA" w:rsidRDefault="00BB1BD2" w:rsidP="00E46F3D">
                            <w:pPr>
                              <w:spacing w:line="240" w:lineRule="auto"/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sz w:val="26"/>
                                <w:lang w:val="fr-FR"/>
                              </w:rPr>
                              <w:t xml:space="preserve">      </w:t>
                            </w:r>
                            <w:r w:rsidRPr="00D916CA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Exception : neuf  ( neuvième )</w:t>
                            </w:r>
                          </w:p>
                          <w:p w14:paraId="0FEF34B7" w14:textId="77777777" w:rsidR="00BB1BD2" w:rsidRDefault="00BB1BD2" w:rsidP="00E46F3D"/>
                        </w:txbxContent>
                      </v:textbox>
                    </v:shape>
                  </w:pict>
                </mc:Fallback>
              </mc:AlternateContent>
            </w:r>
            <w:r w:rsidRPr="00E46F3D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  <w:t>quatre-vingt-dix</w:t>
            </w:r>
          </w:p>
        </w:tc>
      </w:tr>
      <w:tr w:rsidR="00E46F3D" w:rsidRPr="000D6179" w14:paraId="42C4B21F" w14:textId="77777777" w:rsidTr="00E46F3D">
        <w:trPr>
          <w:gridAfter w:val="1"/>
          <w:wAfter w:w="375" w:type="dxa"/>
        </w:trPr>
        <w:tc>
          <w:tcPr>
            <w:tcW w:w="704" w:type="dxa"/>
          </w:tcPr>
          <w:p w14:paraId="54ECBB95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91</w:t>
            </w:r>
          </w:p>
          <w:p w14:paraId="18E51CAC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92</w:t>
            </w:r>
          </w:p>
          <w:p w14:paraId="2889A849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93</w:t>
            </w:r>
          </w:p>
          <w:p w14:paraId="4409BC08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94</w:t>
            </w:r>
          </w:p>
          <w:p w14:paraId="447F4BA2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95</w:t>
            </w:r>
          </w:p>
          <w:p w14:paraId="62855FB0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96</w:t>
            </w:r>
          </w:p>
          <w:p w14:paraId="31B4DAF9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97</w:t>
            </w:r>
          </w:p>
          <w:p w14:paraId="02415BDA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98</w:t>
            </w:r>
          </w:p>
          <w:p w14:paraId="206D620F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</w:rPr>
              <w:t>99</w:t>
            </w:r>
          </w:p>
          <w:p w14:paraId="4E381A95" w14:textId="1F57A535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u w:val="single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7818" w:type="dxa"/>
            <w:gridSpan w:val="7"/>
          </w:tcPr>
          <w:p w14:paraId="47147B3E" w14:textId="138A4CE3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  <w:t>quatre-vingt-onze</w:t>
            </w:r>
          </w:p>
          <w:p w14:paraId="77C8D096" w14:textId="6F61B2D9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quatre-vingt-douze</w:t>
            </w:r>
          </w:p>
          <w:p w14:paraId="6DF70D3D" w14:textId="10832D44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quatre-vingt-treize</w:t>
            </w:r>
          </w:p>
          <w:p w14:paraId="39C3DC04" w14:textId="2193F752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quatre-vingt-quatorze</w:t>
            </w:r>
          </w:p>
          <w:p w14:paraId="29DC4CDD" w14:textId="16706229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quatre-vingt-quinze</w:t>
            </w:r>
          </w:p>
          <w:p w14:paraId="037D71BC" w14:textId="7082BFDD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quatre-vingt-seize</w:t>
            </w:r>
          </w:p>
          <w:p w14:paraId="7E80FCA7" w14:textId="250A5DE4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quatre-vingt-dix-sept</w:t>
            </w:r>
          </w:p>
          <w:p w14:paraId="35699E2F" w14:textId="77777777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quatre-vingt-dix-huit</w:t>
            </w:r>
          </w:p>
          <w:p w14:paraId="2FE6534E" w14:textId="519FE3B9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quatre-vingt-dix-neuf</w:t>
            </w:r>
          </w:p>
          <w:p w14:paraId="6D17BD43" w14:textId="2FEE4CBC" w:rsidR="00E46F3D" w:rsidRPr="00E46F3D" w:rsidRDefault="00E46F3D" w:rsidP="00E46F3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  <w:u w:val="single"/>
                <w:lang w:val="fr-FR"/>
              </w:rPr>
            </w:pPr>
            <w:r w:rsidRPr="00E46F3D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  <w:t>cent</w:t>
            </w:r>
          </w:p>
        </w:tc>
      </w:tr>
    </w:tbl>
    <w:p w14:paraId="3C616FF0" w14:textId="77777777" w:rsidR="00E46F3D" w:rsidRDefault="00E46F3D" w:rsidP="00014C62">
      <w:pPr>
        <w:pStyle w:val="Heading7"/>
        <w:pBdr>
          <w:bottom w:val="single" w:sz="4" w:space="1" w:color="auto"/>
        </w:pBdr>
        <w:rPr>
          <w:rFonts w:ascii="Calibri" w:hAnsi="Calibri"/>
          <w:b/>
          <w:i w:val="0"/>
          <w:iCs w:val="0"/>
          <w:color w:val="auto"/>
          <w:sz w:val="32"/>
          <w:lang w:val="fr-FR"/>
        </w:rPr>
      </w:pPr>
    </w:p>
    <w:p w14:paraId="54FFBEEB" w14:textId="0F3DD5DD" w:rsidR="00014C62" w:rsidRPr="00014C62" w:rsidRDefault="00014C62" w:rsidP="00014C62">
      <w:pPr>
        <w:pStyle w:val="Heading7"/>
        <w:pBdr>
          <w:bottom w:val="single" w:sz="4" w:space="1" w:color="auto"/>
        </w:pBdr>
        <w:rPr>
          <w:rFonts w:ascii="Calibri" w:hAnsi="Calibri"/>
          <w:b/>
          <w:i w:val="0"/>
          <w:iCs w:val="0"/>
          <w:color w:val="auto"/>
          <w:sz w:val="32"/>
        </w:rPr>
      </w:pPr>
      <w:r w:rsidRPr="00014C62">
        <w:rPr>
          <w:rFonts w:ascii="Calibri" w:hAnsi="Calibri"/>
          <w:b/>
          <w:i w:val="0"/>
          <w:iCs w:val="0"/>
          <w:color w:val="auto"/>
          <w:sz w:val="32"/>
        </w:rPr>
        <w:t>Greetings</w:t>
      </w:r>
    </w:p>
    <w:p w14:paraId="61760DE6" w14:textId="0EA7C500" w:rsidR="00B01B44" w:rsidRPr="00B01B44" w:rsidRDefault="00014C62" w:rsidP="00BD6519">
      <w:pPr>
        <w:pStyle w:val="Subtitle"/>
        <w:spacing w:line="360" w:lineRule="auto"/>
        <w:rPr>
          <w:rFonts w:ascii="Calibri" w:hAnsi="Calibri"/>
          <w:bCs/>
          <w:i/>
          <w:sz w:val="26"/>
          <w:szCs w:val="26"/>
        </w:rPr>
      </w:pPr>
      <w:r w:rsidRPr="00B01B44">
        <w:rPr>
          <w:rFonts w:ascii="Calibri" w:hAnsi="Calibri"/>
          <w:bCs/>
          <w:sz w:val="26"/>
          <w:szCs w:val="26"/>
        </w:rPr>
        <w:t>Bonjour</w:t>
      </w:r>
      <w:r w:rsidRPr="00B01B44">
        <w:rPr>
          <w:rFonts w:ascii="Calibri" w:hAnsi="Calibri"/>
          <w:bCs/>
          <w:sz w:val="26"/>
          <w:szCs w:val="26"/>
        </w:rPr>
        <w:tab/>
      </w:r>
      <w:r w:rsidRPr="00B01B44">
        <w:rPr>
          <w:rFonts w:ascii="Calibri" w:hAnsi="Calibri"/>
          <w:bCs/>
          <w:sz w:val="26"/>
          <w:szCs w:val="26"/>
        </w:rPr>
        <w:tab/>
      </w:r>
      <w:r w:rsidR="00B01B44">
        <w:rPr>
          <w:rFonts w:ascii="Calibri" w:hAnsi="Calibri"/>
          <w:bCs/>
          <w:sz w:val="26"/>
          <w:szCs w:val="26"/>
        </w:rPr>
        <w:tab/>
      </w:r>
      <w:r w:rsidRPr="00B01B44">
        <w:rPr>
          <w:rFonts w:ascii="Calibri" w:hAnsi="Calibri"/>
          <w:bCs/>
          <w:i/>
          <w:sz w:val="26"/>
          <w:szCs w:val="26"/>
        </w:rPr>
        <w:t>Hello</w:t>
      </w:r>
      <w:r w:rsidRPr="00B01B44">
        <w:rPr>
          <w:rFonts w:ascii="Calibri" w:hAnsi="Calibri"/>
          <w:bCs/>
          <w:sz w:val="26"/>
          <w:szCs w:val="26"/>
        </w:rPr>
        <w:tab/>
      </w:r>
      <w:r w:rsidRPr="00B01B44">
        <w:rPr>
          <w:rFonts w:ascii="Calibri" w:hAnsi="Calibri"/>
          <w:bCs/>
          <w:sz w:val="26"/>
          <w:szCs w:val="26"/>
        </w:rPr>
        <w:tab/>
      </w:r>
    </w:p>
    <w:p w14:paraId="6B9F0A3C" w14:textId="520AAAC6" w:rsidR="00014C62" w:rsidRDefault="00014C62" w:rsidP="00BD6519">
      <w:pPr>
        <w:pStyle w:val="Subtitle"/>
        <w:spacing w:line="360" w:lineRule="auto"/>
        <w:rPr>
          <w:rFonts w:ascii="Calibri" w:hAnsi="Calibri"/>
          <w:bCs/>
          <w:i/>
          <w:sz w:val="26"/>
          <w:szCs w:val="26"/>
        </w:rPr>
      </w:pPr>
      <w:r w:rsidRPr="00B01B44">
        <w:rPr>
          <w:rFonts w:ascii="Calibri" w:hAnsi="Calibri"/>
          <w:bCs/>
          <w:sz w:val="26"/>
          <w:szCs w:val="26"/>
        </w:rPr>
        <w:t>Salut</w:t>
      </w:r>
      <w:r w:rsidRPr="00B01B44">
        <w:rPr>
          <w:rFonts w:ascii="Calibri" w:hAnsi="Calibri"/>
          <w:bCs/>
          <w:sz w:val="26"/>
          <w:szCs w:val="26"/>
        </w:rPr>
        <w:tab/>
      </w:r>
      <w:r w:rsidRPr="00B01B44">
        <w:rPr>
          <w:rFonts w:ascii="Calibri" w:hAnsi="Calibri"/>
          <w:bCs/>
          <w:sz w:val="26"/>
          <w:szCs w:val="26"/>
        </w:rPr>
        <w:tab/>
      </w:r>
      <w:r w:rsidR="00B01B44" w:rsidRPr="00B01B44">
        <w:rPr>
          <w:rFonts w:ascii="Calibri" w:hAnsi="Calibri"/>
          <w:bCs/>
          <w:sz w:val="26"/>
          <w:szCs w:val="26"/>
        </w:rPr>
        <w:tab/>
      </w:r>
      <w:r w:rsidR="00B01B44" w:rsidRPr="00B01B44">
        <w:rPr>
          <w:rFonts w:ascii="Calibri" w:hAnsi="Calibri"/>
          <w:bCs/>
          <w:sz w:val="26"/>
          <w:szCs w:val="26"/>
        </w:rPr>
        <w:tab/>
      </w:r>
      <w:r w:rsidRPr="00B01B44">
        <w:rPr>
          <w:rFonts w:ascii="Calibri" w:hAnsi="Calibri"/>
          <w:bCs/>
          <w:i/>
          <w:sz w:val="26"/>
          <w:szCs w:val="26"/>
        </w:rPr>
        <w:t>Hello, hi</w:t>
      </w:r>
      <w:r w:rsidRPr="00B01B44">
        <w:rPr>
          <w:rFonts w:ascii="Calibri" w:hAnsi="Calibri"/>
          <w:bCs/>
          <w:i/>
          <w:sz w:val="26"/>
          <w:szCs w:val="26"/>
        </w:rPr>
        <w:tab/>
      </w:r>
    </w:p>
    <w:p w14:paraId="3E91B6B6" w14:textId="15AA6534" w:rsidR="0093690B" w:rsidRPr="007F41E5" w:rsidRDefault="0093690B" w:rsidP="00BD6519">
      <w:pPr>
        <w:pStyle w:val="Subtitle"/>
        <w:spacing w:line="360" w:lineRule="auto"/>
        <w:rPr>
          <w:rFonts w:ascii="Calibri" w:hAnsi="Calibri"/>
          <w:bCs/>
          <w:i/>
          <w:sz w:val="26"/>
          <w:szCs w:val="26"/>
        </w:rPr>
      </w:pPr>
      <w:r w:rsidRPr="007F41E5">
        <w:rPr>
          <w:rFonts w:ascii="Calibri" w:hAnsi="Calibri"/>
          <w:bCs/>
          <w:iCs/>
          <w:sz w:val="26"/>
          <w:szCs w:val="26"/>
        </w:rPr>
        <w:t>Bonsoir</w:t>
      </w:r>
      <w:r w:rsidRPr="007F41E5">
        <w:rPr>
          <w:rFonts w:ascii="Calibri" w:hAnsi="Calibri"/>
          <w:bCs/>
          <w:iCs/>
          <w:sz w:val="26"/>
          <w:szCs w:val="26"/>
        </w:rPr>
        <w:tab/>
      </w:r>
      <w:r w:rsidRPr="007F41E5">
        <w:rPr>
          <w:rFonts w:ascii="Calibri" w:hAnsi="Calibri"/>
          <w:bCs/>
          <w:iCs/>
          <w:sz w:val="26"/>
          <w:szCs w:val="26"/>
        </w:rPr>
        <w:tab/>
      </w:r>
      <w:r w:rsidRPr="007F41E5">
        <w:rPr>
          <w:rFonts w:ascii="Calibri" w:hAnsi="Calibri"/>
          <w:bCs/>
          <w:iCs/>
          <w:sz w:val="26"/>
          <w:szCs w:val="26"/>
        </w:rPr>
        <w:tab/>
      </w:r>
      <w:r w:rsidRPr="007F41E5">
        <w:rPr>
          <w:rFonts w:ascii="Calibri" w:hAnsi="Calibri"/>
          <w:bCs/>
          <w:i/>
          <w:sz w:val="26"/>
          <w:szCs w:val="26"/>
        </w:rPr>
        <w:t>Good evening</w:t>
      </w:r>
    </w:p>
    <w:p w14:paraId="011771B4" w14:textId="559142CC" w:rsidR="0093690B" w:rsidRPr="009716FF" w:rsidRDefault="0093690B" w:rsidP="00BD6519">
      <w:pPr>
        <w:pStyle w:val="Subtitle"/>
        <w:spacing w:line="360" w:lineRule="auto"/>
        <w:rPr>
          <w:rFonts w:ascii="Calibri" w:hAnsi="Calibri"/>
          <w:bCs/>
          <w:i/>
          <w:sz w:val="26"/>
          <w:szCs w:val="26"/>
        </w:rPr>
      </w:pPr>
      <w:r w:rsidRPr="009716FF">
        <w:rPr>
          <w:rFonts w:ascii="Calibri" w:hAnsi="Calibri"/>
          <w:bCs/>
          <w:iCs/>
          <w:sz w:val="26"/>
          <w:szCs w:val="26"/>
        </w:rPr>
        <w:t>Bonne nuit</w:t>
      </w:r>
      <w:r w:rsidRPr="009716FF">
        <w:rPr>
          <w:rFonts w:ascii="Calibri" w:hAnsi="Calibri"/>
          <w:bCs/>
          <w:iCs/>
          <w:sz w:val="26"/>
          <w:szCs w:val="26"/>
        </w:rPr>
        <w:tab/>
      </w:r>
      <w:r w:rsidRPr="009716FF">
        <w:rPr>
          <w:rFonts w:ascii="Calibri" w:hAnsi="Calibri"/>
          <w:bCs/>
          <w:iCs/>
          <w:sz w:val="26"/>
          <w:szCs w:val="26"/>
        </w:rPr>
        <w:tab/>
      </w:r>
      <w:r w:rsidRPr="009716FF">
        <w:rPr>
          <w:rFonts w:ascii="Calibri" w:hAnsi="Calibri"/>
          <w:bCs/>
          <w:iCs/>
          <w:sz w:val="26"/>
          <w:szCs w:val="26"/>
        </w:rPr>
        <w:tab/>
      </w:r>
      <w:r w:rsidRPr="009716FF">
        <w:rPr>
          <w:rFonts w:ascii="Calibri" w:hAnsi="Calibri"/>
          <w:bCs/>
          <w:i/>
          <w:sz w:val="26"/>
          <w:szCs w:val="26"/>
        </w:rPr>
        <w:t>Good night</w:t>
      </w:r>
    </w:p>
    <w:p w14:paraId="4F589D4D" w14:textId="52422A71" w:rsidR="00014C62" w:rsidRPr="00B01B44" w:rsidRDefault="00BD6519" w:rsidP="00BD6519">
      <w:pPr>
        <w:pStyle w:val="Subtitle"/>
        <w:spacing w:line="360" w:lineRule="auto"/>
        <w:rPr>
          <w:rFonts w:ascii="Calibri" w:hAnsi="Calibri"/>
          <w:bCs/>
          <w:i/>
          <w:sz w:val="26"/>
          <w:szCs w:val="26"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938304" behindDoc="0" locked="0" layoutInCell="1" allowOverlap="1" wp14:anchorId="0349A7FA" wp14:editId="77B25413">
            <wp:simplePos x="0" y="0"/>
            <wp:positionH relativeFrom="margin">
              <wp:posOffset>4404360</wp:posOffset>
            </wp:positionH>
            <wp:positionV relativeFrom="paragraph">
              <wp:posOffset>17780</wp:posOffset>
            </wp:positionV>
            <wp:extent cx="787400" cy="1555594"/>
            <wp:effectExtent l="0" t="0" r="0" b="6985"/>
            <wp:wrapNone/>
            <wp:docPr id="141" name="Picture 141" descr="Image result for boy wa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y wa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5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62" w:rsidRPr="00B01B44">
        <w:rPr>
          <w:rFonts w:ascii="Calibri" w:hAnsi="Calibri"/>
          <w:bCs/>
          <w:sz w:val="26"/>
          <w:szCs w:val="26"/>
          <w:lang w:val="fr-FR"/>
        </w:rPr>
        <w:t>Au revoir</w:t>
      </w:r>
      <w:r w:rsidR="00014C62" w:rsidRPr="00B01B44">
        <w:rPr>
          <w:rFonts w:ascii="Calibri" w:hAnsi="Calibri"/>
          <w:bCs/>
          <w:sz w:val="26"/>
          <w:szCs w:val="26"/>
          <w:lang w:val="fr-FR"/>
        </w:rPr>
        <w:tab/>
      </w:r>
      <w:r w:rsidR="00014C62" w:rsidRPr="00B01B44">
        <w:rPr>
          <w:rFonts w:ascii="Calibri" w:hAnsi="Calibri"/>
          <w:bCs/>
          <w:sz w:val="26"/>
          <w:szCs w:val="26"/>
          <w:lang w:val="fr-FR"/>
        </w:rPr>
        <w:tab/>
      </w:r>
      <w:r w:rsidR="00B01B44">
        <w:rPr>
          <w:rFonts w:ascii="Calibri" w:hAnsi="Calibri"/>
          <w:bCs/>
          <w:sz w:val="26"/>
          <w:szCs w:val="26"/>
          <w:lang w:val="fr-FR"/>
        </w:rPr>
        <w:tab/>
      </w:r>
      <w:r w:rsidR="00014C62" w:rsidRPr="00B01B44">
        <w:rPr>
          <w:rFonts w:ascii="Calibri" w:hAnsi="Calibri"/>
          <w:bCs/>
          <w:sz w:val="26"/>
          <w:szCs w:val="26"/>
          <w:lang w:val="fr-FR"/>
        </w:rPr>
        <w:t>G</w:t>
      </w:r>
      <w:r w:rsidR="00014C62" w:rsidRPr="00B01B44">
        <w:rPr>
          <w:rFonts w:ascii="Calibri" w:hAnsi="Calibri"/>
          <w:bCs/>
          <w:i/>
          <w:sz w:val="26"/>
          <w:szCs w:val="26"/>
          <w:lang w:val="fr-FR"/>
        </w:rPr>
        <w:t>oodbye</w:t>
      </w:r>
      <w:r w:rsidR="00014C62" w:rsidRPr="00B01B44">
        <w:rPr>
          <w:rFonts w:ascii="Calibri" w:hAnsi="Calibri"/>
          <w:bCs/>
          <w:i/>
          <w:sz w:val="26"/>
          <w:szCs w:val="26"/>
          <w:lang w:val="fr-FR"/>
        </w:rPr>
        <w:tab/>
      </w:r>
    </w:p>
    <w:p w14:paraId="327F5866" w14:textId="0EEBA27F" w:rsidR="00B01B44" w:rsidRPr="00C14DB3" w:rsidRDefault="00B01B44" w:rsidP="00BD6519">
      <w:pPr>
        <w:pStyle w:val="Subtitle"/>
        <w:spacing w:line="360" w:lineRule="auto"/>
        <w:rPr>
          <w:rFonts w:ascii="Calibri" w:hAnsi="Calibri"/>
          <w:bCs/>
          <w:i/>
          <w:sz w:val="26"/>
          <w:szCs w:val="26"/>
        </w:rPr>
      </w:pPr>
      <w:r w:rsidRPr="00B01B44">
        <w:rPr>
          <w:rFonts w:ascii="Calibri" w:hAnsi="Calibri"/>
          <w:bCs/>
          <w:sz w:val="26"/>
          <w:szCs w:val="26"/>
          <w:lang w:val="fr-FR"/>
        </w:rPr>
        <w:t>Comment t’appelles-tu?</w:t>
      </w:r>
      <w:r w:rsidRPr="00B01B44">
        <w:rPr>
          <w:rFonts w:ascii="Calibri" w:hAnsi="Calibri"/>
          <w:bCs/>
          <w:sz w:val="26"/>
          <w:szCs w:val="26"/>
          <w:lang w:val="fr-FR"/>
        </w:rPr>
        <w:tab/>
      </w:r>
      <w:r w:rsidRPr="00C14DB3">
        <w:rPr>
          <w:rFonts w:ascii="Calibri" w:hAnsi="Calibri"/>
          <w:bCs/>
          <w:i/>
          <w:sz w:val="26"/>
          <w:szCs w:val="26"/>
        </w:rPr>
        <w:t>What’s your name ?</w:t>
      </w:r>
    </w:p>
    <w:p w14:paraId="3565CC97" w14:textId="0E6BEF92" w:rsidR="00B01B44" w:rsidRDefault="00B01B44" w:rsidP="00BD6519">
      <w:pPr>
        <w:pStyle w:val="Subtitle"/>
        <w:spacing w:line="360" w:lineRule="auto"/>
        <w:rPr>
          <w:rFonts w:ascii="Calibri" w:hAnsi="Calibri"/>
          <w:bCs/>
          <w:i/>
          <w:sz w:val="26"/>
          <w:szCs w:val="26"/>
        </w:rPr>
      </w:pPr>
      <w:r w:rsidRPr="00C14DB3">
        <w:rPr>
          <w:rFonts w:ascii="Calibri" w:hAnsi="Calibri"/>
          <w:bCs/>
          <w:sz w:val="26"/>
          <w:szCs w:val="26"/>
        </w:rPr>
        <w:t>Je m’appelle……..</w:t>
      </w:r>
      <w:r w:rsidRPr="00C14DB3">
        <w:rPr>
          <w:rFonts w:ascii="Calibri" w:hAnsi="Calibri"/>
          <w:bCs/>
          <w:sz w:val="26"/>
          <w:szCs w:val="26"/>
        </w:rPr>
        <w:tab/>
      </w:r>
      <w:r w:rsidRPr="00C14DB3">
        <w:rPr>
          <w:rFonts w:ascii="Calibri" w:hAnsi="Calibri"/>
          <w:bCs/>
          <w:sz w:val="26"/>
          <w:szCs w:val="26"/>
        </w:rPr>
        <w:tab/>
      </w:r>
      <w:r w:rsidRPr="00B01B44">
        <w:rPr>
          <w:rFonts w:ascii="Calibri" w:hAnsi="Calibri"/>
          <w:bCs/>
          <w:i/>
          <w:sz w:val="26"/>
          <w:szCs w:val="26"/>
        </w:rPr>
        <w:t>My name is…….</w:t>
      </w:r>
    </w:p>
    <w:p w14:paraId="5DD2759A" w14:textId="1C8F1190" w:rsidR="00B01B44" w:rsidRPr="00A90CFB" w:rsidRDefault="00B01B44" w:rsidP="00BD6519">
      <w:pPr>
        <w:pStyle w:val="Subtitle"/>
        <w:spacing w:line="360" w:lineRule="auto"/>
        <w:rPr>
          <w:rFonts w:ascii="Calibri" w:hAnsi="Calibri"/>
          <w:bCs/>
          <w:i/>
          <w:sz w:val="26"/>
          <w:szCs w:val="26"/>
          <w:lang w:val="fr-FR"/>
        </w:rPr>
      </w:pPr>
      <w:r w:rsidRPr="000D6179">
        <w:rPr>
          <w:rFonts w:ascii="Calibri" w:hAnsi="Calibri"/>
          <w:bCs/>
          <w:iCs/>
          <w:sz w:val="26"/>
          <w:szCs w:val="26"/>
          <w:lang w:val="fr-FR"/>
        </w:rPr>
        <w:t>Et toi?</w:t>
      </w:r>
      <w:r w:rsidRPr="000D6179">
        <w:rPr>
          <w:rFonts w:ascii="Calibri" w:hAnsi="Calibri"/>
          <w:bCs/>
          <w:iCs/>
          <w:sz w:val="26"/>
          <w:szCs w:val="26"/>
          <w:lang w:val="fr-FR"/>
        </w:rPr>
        <w:tab/>
      </w:r>
      <w:r w:rsidRPr="000D6179">
        <w:rPr>
          <w:rFonts w:ascii="Calibri" w:hAnsi="Calibri"/>
          <w:bCs/>
          <w:iCs/>
          <w:sz w:val="26"/>
          <w:szCs w:val="26"/>
          <w:lang w:val="fr-FR"/>
        </w:rPr>
        <w:tab/>
      </w:r>
      <w:r w:rsidRPr="000D6179">
        <w:rPr>
          <w:rFonts w:ascii="Calibri" w:hAnsi="Calibri"/>
          <w:bCs/>
          <w:iCs/>
          <w:sz w:val="26"/>
          <w:szCs w:val="26"/>
          <w:lang w:val="fr-FR"/>
        </w:rPr>
        <w:tab/>
      </w:r>
      <w:r w:rsidRPr="000D6179">
        <w:rPr>
          <w:rFonts w:ascii="Calibri" w:hAnsi="Calibri"/>
          <w:bCs/>
          <w:iCs/>
          <w:sz w:val="26"/>
          <w:szCs w:val="26"/>
          <w:lang w:val="fr-FR"/>
        </w:rPr>
        <w:tab/>
      </w:r>
      <w:r w:rsidRPr="00A90CFB">
        <w:rPr>
          <w:rFonts w:ascii="Calibri" w:hAnsi="Calibri"/>
          <w:bCs/>
          <w:i/>
          <w:sz w:val="26"/>
          <w:szCs w:val="26"/>
          <w:lang w:val="fr-FR"/>
        </w:rPr>
        <w:t>And you?</w:t>
      </w:r>
    </w:p>
    <w:p w14:paraId="00C58AAD" w14:textId="38E7AC1E" w:rsidR="00B01B44" w:rsidRPr="00B01B44" w:rsidRDefault="00B01B44" w:rsidP="00BD6519">
      <w:pPr>
        <w:pStyle w:val="Subtitle"/>
        <w:spacing w:line="360" w:lineRule="auto"/>
        <w:rPr>
          <w:rFonts w:ascii="Calibri" w:hAnsi="Calibri"/>
          <w:bCs/>
          <w:i/>
          <w:sz w:val="26"/>
          <w:szCs w:val="26"/>
        </w:rPr>
      </w:pPr>
      <w:r w:rsidRPr="000D6179">
        <w:rPr>
          <w:rFonts w:ascii="Calibri" w:hAnsi="Calibri"/>
          <w:bCs/>
          <w:iCs/>
          <w:sz w:val="26"/>
          <w:szCs w:val="26"/>
          <w:lang w:val="fr-FR"/>
        </w:rPr>
        <w:t>Ça va ?</w:t>
      </w:r>
      <w:r w:rsidRPr="000D6179">
        <w:rPr>
          <w:rFonts w:ascii="Calibri" w:hAnsi="Calibri"/>
          <w:bCs/>
          <w:iCs/>
          <w:sz w:val="26"/>
          <w:szCs w:val="26"/>
          <w:lang w:val="fr-FR"/>
        </w:rPr>
        <w:tab/>
      </w:r>
      <w:r w:rsidRPr="000D6179">
        <w:rPr>
          <w:rFonts w:ascii="Calibri" w:hAnsi="Calibri"/>
          <w:bCs/>
          <w:iCs/>
          <w:sz w:val="26"/>
          <w:szCs w:val="26"/>
          <w:lang w:val="fr-FR"/>
        </w:rPr>
        <w:tab/>
      </w:r>
      <w:r w:rsidRPr="000D6179">
        <w:rPr>
          <w:rFonts w:ascii="Calibri" w:hAnsi="Calibri"/>
          <w:bCs/>
          <w:iCs/>
          <w:sz w:val="26"/>
          <w:szCs w:val="26"/>
          <w:lang w:val="fr-FR"/>
        </w:rPr>
        <w:tab/>
      </w:r>
      <w:r w:rsidRPr="00B01B44">
        <w:rPr>
          <w:rFonts w:ascii="Calibri" w:hAnsi="Calibri"/>
          <w:bCs/>
          <w:i/>
          <w:sz w:val="26"/>
          <w:szCs w:val="26"/>
        </w:rPr>
        <w:t>How are you ?</w:t>
      </w:r>
    </w:p>
    <w:p w14:paraId="45B33ECC" w14:textId="3568B27C" w:rsidR="00B01B44" w:rsidRDefault="00B01B44" w:rsidP="00BD6519">
      <w:pPr>
        <w:pStyle w:val="Subtitle"/>
        <w:spacing w:line="360" w:lineRule="auto"/>
        <w:rPr>
          <w:rFonts w:ascii="Calibri" w:hAnsi="Calibri"/>
          <w:bCs/>
          <w:i/>
          <w:sz w:val="26"/>
          <w:szCs w:val="26"/>
        </w:rPr>
      </w:pPr>
      <w:r w:rsidRPr="00A90CFB">
        <w:rPr>
          <w:rFonts w:ascii="Calibri" w:hAnsi="Calibri"/>
          <w:bCs/>
          <w:iCs/>
          <w:sz w:val="26"/>
          <w:szCs w:val="26"/>
        </w:rPr>
        <w:t>Ça va bien merci.</w:t>
      </w:r>
      <w:r w:rsidRPr="00A90CFB">
        <w:rPr>
          <w:rFonts w:ascii="Calibri" w:hAnsi="Calibri"/>
          <w:bCs/>
          <w:iCs/>
          <w:sz w:val="26"/>
          <w:szCs w:val="26"/>
        </w:rPr>
        <w:tab/>
      </w:r>
      <w:r w:rsidRPr="00A90CFB">
        <w:rPr>
          <w:rFonts w:ascii="Calibri" w:hAnsi="Calibri"/>
          <w:bCs/>
          <w:iCs/>
          <w:sz w:val="26"/>
          <w:szCs w:val="26"/>
        </w:rPr>
        <w:tab/>
      </w:r>
      <w:r w:rsidRPr="00B01B44">
        <w:rPr>
          <w:rFonts w:ascii="Calibri" w:hAnsi="Calibri"/>
          <w:bCs/>
          <w:i/>
          <w:sz w:val="26"/>
          <w:szCs w:val="26"/>
        </w:rPr>
        <w:t>I’m fine thanks.</w:t>
      </w:r>
    </w:p>
    <w:p w14:paraId="0C941E82" w14:textId="1C2BC082" w:rsidR="00B01B44" w:rsidRPr="00A90CFB" w:rsidRDefault="00B01B44" w:rsidP="00BD6519">
      <w:pPr>
        <w:pStyle w:val="Subtitle"/>
        <w:spacing w:line="360" w:lineRule="auto"/>
        <w:rPr>
          <w:rFonts w:ascii="Calibri" w:hAnsi="Calibri"/>
          <w:bCs/>
          <w:i/>
          <w:sz w:val="26"/>
          <w:szCs w:val="26"/>
        </w:rPr>
      </w:pPr>
      <w:r w:rsidRPr="00B01B44">
        <w:rPr>
          <w:rFonts w:ascii="Calibri" w:hAnsi="Calibri"/>
          <w:bCs/>
          <w:iCs/>
          <w:sz w:val="26"/>
          <w:szCs w:val="26"/>
          <w:lang w:val="fr-FR"/>
        </w:rPr>
        <w:t xml:space="preserve">Ça va </w:t>
      </w:r>
      <w:r>
        <w:rPr>
          <w:rFonts w:ascii="Calibri" w:hAnsi="Calibri"/>
          <w:bCs/>
          <w:iCs/>
          <w:sz w:val="26"/>
          <w:szCs w:val="26"/>
          <w:lang w:val="fr-FR"/>
        </w:rPr>
        <w:t xml:space="preserve">pas très </w:t>
      </w:r>
      <w:r w:rsidRPr="00B01B44">
        <w:rPr>
          <w:rFonts w:ascii="Calibri" w:hAnsi="Calibri"/>
          <w:bCs/>
          <w:iCs/>
          <w:sz w:val="26"/>
          <w:szCs w:val="26"/>
          <w:lang w:val="fr-FR"/>
        </w:rPr>
        <w:t>bien</w:t>
      </w:r>
      <w:r>
        <w:rPr>
          <w:rFonts w:ascii="Calibri" w:hAnsi="Calibri"/>
          <w:bCs/>
          <w:iCs/>
          <w:sz w:val="26"/>
          <w:szCs w:val="26"/>
          <w:lang w:val="fr-FR"/>
        </w:rPr>
        <w:t>.</w:t>
      </w:r>
      <w:r>
        <w:rPr>
          <w:rFonts w:ascii="Calibri" w:hAnsi="Calibri"/>
          <w:bCs/>
          <w:iCs/>
          <w:sz w:val="26"/>
          <w:szCs w:val="26"/>
          <w:lang w:val="fr-FR"/>
        </w:rPr>
        <w:tab/>
      </w:r>
      <w:r>
        <w:rPr>
          <w:rFonts w:ascii="Calibri" w:hAnsi="Calibri"/>
          <w:bCs/>
          <w:iCs/>
          <w:sz w:val="26"/>
          <w:szCs w:val="26"/>
          <w:lang w:val="fr-FR"/>
        </w:rPr>
        <w:tab/>
      </w:r>
      <w:r w:rsidRPr="00A90CFB">
        <w:rPr>
          <w:rFonts w:ascii="Calibri" w:hAnsi="Calibri"/>
          <w:bCs/>
          <w:i/>
          <w:sz w:val="26"/>
          <w:szCs w:val="26"/>
        </w:rPr>
        <w:t>I’m not so good.</w:t>
      </w:r>
    </w:p>
    <w:p w14:paraId="15977668" w14:textId="1878D11E" w:rsidR="00014C62" w:rsidRPr="00A90CFB" w:rsidRDefault="00014C62" w:rsidP="00014C62">
      <w:pPr>
        <w:pStyle w:val="Subtitle"/>
        <w:rPr>
          <w:rFonts w:ascii="Calibri" w:hAnsi="Calibri"/>
          <w:b/>
          <w:bCs/>
        </w:rPr>
      </w:pPr>
    </w:p>
    <w:p w14:paraId="3D9B3222" w14:textId="4F6322DE" w:rsidR="00014C62" w:rsidRPr="00BD6519" w:rsidRDefault="00014C62" w:rsidP="00BD6519">
      <w:pPr>
        <w:pStyle w:val="Subtitle"/>
        <w:rPr>
          <w:rFonts w:ascii="Calibri" w:hAnsi="Calibri"/>
          <w:u w:val="single"/>
        </w:rPr>
      </w:pPr>
      <w:r>
        <w:rPr>
          <w:rFonts w:ascii="Calibri" w:hAnsi="Calibri"/>
          <w:noProof/>
          <w:sz w:val="2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C15873B" wp14:editId="08824B49">
                <wp:simplePos x="0" y="0"/>
                <wp:positionH relativeFrom="column">
                  <wp:posOffset>-6743700</wp:posOffset>
                </wp:positionH>
                <wp:positionV relativeFrom="paragraph">
                  <wp:posOffset>1273810</wp:posOffset>
                </wp:positionV>
                <wp:extent cx="4914900" cy="1143000"/>
                <wp:effectExtent l="8255" t="8890" r="10795" b="10160"/>
                <wp:wrapNone/>
                <wp:docPr id="1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638D3" w14:textId="77777777" w:rsidR="00BB1BD2" w:rsidRDefault="00BB1BD2" w:rsidP="00014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5873B" id="Text Box 3" o:spid="_x0000_s1034" type="#_x0000_t202" style="position:absolute;margin-left:-531pt;margin-top:100.3pt;width:387pt;height:90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">
                <v:textbox>
                  <w:txbxContent>
                    <w:p w14:paraId="45B638D3" w14:textId="77777777" w:rsidR="00BB1BD2" w:rsidRDefault="00BB1BD2" w:rsidP="00014C62"/>
                  </w:txbxContent>
                </v:textbox>
              </v:shape>
            </w:pict>
          </mc:Fallback>
        </mc:AlternateContent>
      </w:r>
      <w:r w:rsidRPr="00014C62">
        <w:rPr>
          <w:rFonts w:ascii="Calibri" w:hAnsi="Calibri"/>
          <w:b/>
          <w:i/>
          <w:iCs/>
          <w:sz w:val="32"/>
        </w:rPr>
        <w:t xml:space="preserve">Saying how old you are  </w:t>
      </w:r>
    </w:p>
    <w:p w14:paraId="05DF293B" w14:textId="43FD6D2C" w:rsidR="00014C62" w:rsidRPr="001D5CCA" w:rsidRDefault="00014C62" w:rsidP="001D5CCA">
      <w:pPr>
        <w:spacing w:line="240" w:lineRule="auto"/>
        <w:rPr>
          <w:rFonts w:ascii="Calibri" w:hAnsi="Calibri"/>
          <w:sz w:val="26"/>
          <w:szCs w:val="26"/>
        </w:rPr>
      </w:pPr>
      <w:r w:rsidRPr="001D5CCA">
        <w:rPr>
          <w:rFonts w:ascii="Calibri" w:hAnsi="Calibri"/>
          <w:sz w:val="26"/>
          <w:szCs w:val="26"/>
        </w:rPr>
        <w:t xml:space="preserve">Quel âge as- tu ? </w:t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i/>
          <w:iCs/>
          <w:sz w:val="26"/>
          <w:szCs w:val="26"/>
        </w:rPr>
        <w:t>How old are you?</w:t>
      </w:r>
      <w:r w:rsidR="00B01B44">
        <w:rPr>
          <w:rFonts w:ascii="Calibri" w:hAnsi="Calibri"/>
          <w:i/>
          <w:iCs/>
          <w:sz w:val="26"/>
          <w:szCs w:val="26"/>
        </w:rPr>
        <w:t xml:space="preserve"> (What age do you have?)</w:t>
      </w:r>
    </w:p>
    <w:p w14:paraId="66AB3F29" w14:textId="29699BD8" w:rsidR="00014C62" w:rsidRPr="00A90CFB" w:rsidRDefault="00B01B44" w:rsidP="001D5CCA">
      <w:pPr>
        <w:spacing w:line="240" w:lineRule="auto"/>
        <w:rPr>
          <w:rFonts w:ascii="Calibri" w:hAnsi="Calibri"/>
          <w:i/>
          <w:iCs/>
          <w:sz w:val="26"/>
          <w:szCs w:val="26"/>
          <w:lang w:val="fr-FR"/>
        </w:rPr>
      </w:pPr>
      <w:r w:rsidRPr="00B01B44">
        <w:rPr>
          <w:rFonts w:ascii="Calibri" w:hAnsi="Calibri"/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1940352" behindDoc="0" locked="0" layoutInCell="1" allowOverlap="1" wp14:anchorId="56A9F868" wp14:editId="50A92D08">
                <wp:simplePos x="0" y="0"/>
                <wp:positionH relativeFrom="column">
                  <wp:posOffset>3788115</wp:posOffset>
                </wp:positionH>
                <wp:positionV relativeFrom="paragraph">
                  <wp:posOffset>153626</wp:posOffset>
                </wp:positionV>
                <wp:extent cx="2787650" cy="3083442"/>
                <wp:effectExtent l="0" t="0" r="12700" b="2222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3083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97BDF" w14:textId="7B2AC6C8" w:rsidR="00BB1BD2" w:rsidRPr="001D5CCA" w:rsidRDefault="00BB1BD2" w:rsidP="00B01B44">
                            <w:pPr>
                              <w:pStyle w:val="BodyText"/>
                              <w:jc w:val="center"/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</w:pPr>
                            <w:r w:rsidRPr="001D5CCA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 xml:space="preserve">avoir ( </w:t>
                            </w:r>
                            <w:r w:rsidRPr="001D5CCA">
                              <w:rPr>
                                <w:rFonts w:ascii="Calibri" w:hAnsi="Calibri"/>
                                <w:b/>
                                <w:i/>
                                <w:sz w:val="26"/>
                                <w:szCs w:val="26"/>
                              </w:rPr>
                              <w:t>to have</w:t>
                            </w:r>
                            <w:r w:rsidRPr="001D5CCA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 xml:space="preserve"> )</w:t>
                            </w:r>
                          </w:p>
                          <w:tbl>
                            <w:tblPr>
                              <w:tblW w:w="3964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696"/>
                              <w:gridCol w:w="2268"/>
                            </w:tblGrid>
                            <w:tr w:rsidR="00BB1BD2" w:rsidRPr="001D5CCA" w14:paraId="1341E279" w14:textId="77777777" w:rsidTr="00B01B44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5E21E52A" w14:textId="77777777" w:rsidR="00BB1BD2" w:rsidRPr="001D5CCA" w:rsidRDefault="00BB1BD2" w:rsidP="003C1601">
                                  <w:pPr>
                                    <w:pStyle w:val="BodyText"/>
                                    <w:spacing w:line="36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D5CCA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J’ ai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5615D37" w14:textId="77777777" w:rsidR="00BB1BD2" w:rsidRPr="001D5CCA" w:rsidRDefault="00BB1BD2" w:rsidP="003C1601">
                                  <w:pPr>
                                    <w:pStyle w:val="BodyText"/>
                                    <w:spacing w:line="360" w:lineRule="auto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D5CCA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I have</w:t>
                                  </w:r>
                                </w:p>
                              </w:tc>
                            </w:tr>
                            <w:tr w:rsidR="00BB1BD2" w:rsidRPr="001D5CCA" w14:paraId="1BBF942A" w14:textId="77777777" w:rsidTr="00B01B44">
                              <w:trPr>
                                <w:trHeight w:val="332"/>
                                <w:jc w:val="center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6199E71D" w14:textId="77777777" w:rsidR="00BB1BD2" w:rsidRPr="001D5CCA" w:rsidRDefault="00BB1BD2" w:rsidP="003C1601">
                                  <w:pPr>
                                    <w:pStyle w:val="BodyText"/>
                                    <w:spacing w:line="36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D5CCA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Tu as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8443559" w14:textId="77777777" w:rsidR="00BB1BD2" w:rsidRPr="001D5CCA" w:rsidRDefault="00BB1BD2" w:rsidP="003C1601">
                                  <w:pPr>
                                    <w:pStyle w:val="BodyText"/>
                                    <w:spacing w:line="360" w:lineRule="auto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D5CCA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You have (s)</w:t>
                                  </w:r>
                                </w:p>
                              </w:tc>
                            </w:tr>
                            <w:tr w:rsidR="00BB1BD2" w:rsidRPr="001D5CCA" w14:paraId="4CCF2027" w14:textId="77777777" w:rsidTr="00B01B44">
                              <w:trPr>
                                <w:trHeight w:val="322"/>
                                <w:jc w:val="center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1FA3DA43" w14:textId="77777777" w:rsidR="00BB1BD2" w:rsidRPr="001D5CCA" w:rsidRDefault="00BB1BD2" w:rsidP="003C1601">
                                  <w:pPr>
                                    <w:pStyle w:val="BodyText"/>
                                    <w:spacing w:line="36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D5CCA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Il a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BF90F5C" w14:textId="77777777" w:rsidR="00BB1BD2" w:rsidRPr="001D5CCA" w:rsidRDefault="00BB1BD2" w:rsidP="003C1601">
                                  <w:pPr>
                                    <w:pStyle w:val="BodyText"/>
                                    <w:spacing w:line="360" w:lineRule="auto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D5CCA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He has</w:t>
                                  </w:r>
                                </w:p>
                              </w:tc>
                            </w:tr>
                            <w:tr w:rsidR="00BB1BD2" w:rsidRPr="001D5CCA" w14:paraId="3E75C791" w14:textId="77777777" w:rsidTr="00B01B44">
                              <w:trPr>
                                <w:trHeight w:val="332"/>
                                <w:jc w:val="center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41114904" w14:textId="77777777" w:rsidR="00BB1BD2" w:rsidRPr="001D5CCA" w:rsidRDefault="00BB1BD2" w:rsidP="003C1601">
                                  <w:pPr>
                                    <w:pStyle w:val="BodyText"/>
                                    <w:spacing w:line="36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D5CCA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Elle a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F2AF7EB" w14:textId="77777777" w:rsidR="00BB1BD2" w:rsidRPr="001D5CCA" w:rsidRDefault="00BB1BD2" w:rsidP="003C1601">
                                  <w:pPr>
                                    <w:pStyle w:val="BodyText"/>
                                    <w:spacing w:line="360" w:lineRule="auto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D5CCA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She has</w:t>
                                  </w:r>
                                </w:p>
                              </w:tc>
                            </w:tr>
                            <w:tr w:rsidR="00BB1BD2" w:rsidRPr="001D5CCA" w14:paraId="220AFC16" w14:textId="77777777" w:rsidTr="00B01B44">
                              <w:trPr>
                                <w:trHeight w:val="332"/>
                                <w:jc w:val="center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4775CD4F" w14:textId="77777777" w:rsidR="00BB1BD2" w:rsidRPr="001D5CCA" w:rsidRDefault="00BB1BD2" w:rsidP="003C1601">
                                  <w:pPr>
                                    <w:pStyle w:val="BodyText"/>
                                    <w:spacing w:line="36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D5CCA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Nous avons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D521C0E" w14:textId="77777777" w:rsidR="00BB1BD2" w:rsidRPr="001D5CCA" w:rsidRDefault="00BB1BD2" w:rsidP="003C1601">
                                  <w:pPr>
                                    <w:pStyle w:val="BodyText"/>
                                    <w:spacing w:line="360" w:lineRule="auto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D5CCA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We have</w:t>
                                  </w:r>
                                </w:p>
                              </w:tc>
                            </w:tr>
                            <w:tr w:rsidR="00BB1BD2" w:rsidRPr="001D5CCA" w14:paraId="4C474FF1" w14:textId="77777777" w:rsidTr="00B01B44">
                              <w:trPr>
                                <w:trHeight w:val="332"/>
                                <w:jc w:val="center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1A7597E9" w14:textId="77777777" w:rsidR="00BB1BD2" w:rsidRPr="001D5CCA" w:rsidRDefault="00BB1BD2" w:rsidP="003C1601">
                                  <w:pPr>
                                    <w:pStyle w:val="BodyText"/>
                                    <w:spacing w:line="36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D5CCA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Vous avez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C5176CD" w14:textId="77777777" w:rsidR="00BB1BD2" w:rsidRPr="001D5CCA" w:rsidRDefault="00BB1BD2" w:rsidP="003C1601">
                                  <w:pPr>
                                    <w:pStyle w:val="BodyText"/>
                                    <w:spacing w:line="360" w:lineRule="auto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D5CCA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You have ( pl /pol)</w:t>
                                  </w:r>
                                </w:p>
                              </w:tc>
                            </w:tr>
                            <w:tr w:rsidR="00BB1BD2" w:rsidRPr="001D5CCA" w14:paraId="64799591" w14:textId="77777777" w:rsidTr="00B01B44">
                              <w:trPr>
                                <w:trHeight w:val="322"/>
                                <w:jc w:val="center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66D2B69A" w14:textId="77777777" w:rsidR="00BB1BD2" w:rsidRPr="001D5CCA" w:rsidRDefault="00BB1BD2" w:rsidP="003C1601">
                                  <w:pPr>
                                    <w:pStyle w:val="BodyText"/>
                                    <w:spacing w:line="36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D5CCA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Ils ont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CB41AEC" w14:textId="77777777" w:rsidR="00BB1BD2" w:rsidRPr="001D5CCA" w:rsidRDefault="00BB1BD2" w:rsidP="003C1601">
                                  <w:pPr>
                                    <w:pStyle w:val="BodyText"/>
                                    <w:spacing w:line="360" w:lineRule="auto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D5CCA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They have ( m )</w:t>
                                  </w:r>
                                </w:p>
                              </w:tc>
                            </w:tr>
                            <w:tr w:rsidR="00BB1BD2" w:rsidRPr="001D5CCA" w14:paraId="1099BD56" w14:textId="77777777" w:rsidTr="00B01B44">
                              <w:trPr>
                                <w:trHeight w:val="49"/>
                                <w:jc w:val="center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276BC09B" w14:textId="77777777" w:rsidR="00BB1BD2" w:rsidRPr="001D5CCA" w:rsidRDefault="00BB1BD2" w:rsidP="003C1601">
                                  <w:pPr>
                                    <w:pStyle w:val="BodyText"/>
                                    <w:spacing w:line="36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D5CCA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Elles ont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BC8C77B" w14:textId="77777777" w:rsidR="00BB1BD2" w:rsidRPr="001D5CCA" w:rsidRDefault="00BB1BD2" w:rsidP="003C1601">
                                  <w:pPr>
                                    <w:pStyle w:val="BodyText"/>
                                    <w:spacing w:line="360" w:lineRule="auto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D5CCA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They have ( f )</w:t>
                                  </w:r>
                                </w:p>
                              </w:tc>
                            </w:tr>
                          </w:tbl>
                          <w:p w14:paraId="7D408889" w14:textId="1E09DB32" w:rsidR="00BB1BD2" w:rsidRDefault="00BB1B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F868" id="_x0000_s1035" type="#_x0000_t202" style="position:absolute;margin-left:298.3pt;margin-top:12.1pt;width:219.5pt;height:242.8pt;z-index:25194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">
                <v:textbox>
                  <w:txbxContent>
                    <w:p w14:paraId="40497BDF" w14:textId="7B2AC6C8" w:rsidR="00BB1BD2" w:rsidRPr="001D5CCA" w:rsidRDefault="00BB1BD2" w:rsidP="00B01B44">
                      <w:pPr>
                        <w:pStyle w:val="BodyText"/>
                        <w:jc w:val="center"/>
                        <w:rPr>
                          <w:rFonts w:ascii="Calibri" w:hAnsi="Calibri"/>
                          <w:b/>
                          <w:sz w:val="26"/>
                          <w:szCs w:val="26"/>
                        </w:rPr>
                      </w:pPr>
                      <w:r w:rsidRPr="001D5CCA">
                        <w:rPr>
                          <w:rFonts w:ascii="Calibri" w:hAnsi="Calibri"/>
                          <w:b/>
                          <w:sz w:val="26"/>
                          <w:szCs w:val="26"/>
                        </w:rPr>
                        <w:t xml:space="preserve">avoir ( </w:t>
                      </w:r>
                      <w:r w:rsidRPr="001D5CCA">
                        <w:rPr>
                          <w:rFonts w:ascii="Calibri" w:hAnsi="Calibri"/>
                          <w:b/>
                          <w:i/>
                          <w:sz w:val="26"/>
                          <w:szCs w:val="26"/>
                        </w:rPr>
                        <w:t>to have</w:t>
                      </w:r>
                      <w:r w:rsidRPr="001D5CCA">
                        <w:rPr>
                          <w:rFonts w:ascii="Calibri" w:hAnsi="Calibri"/>
                          <w:b/>
                          <w:sz w:val="26"/>
                          <w:szCs w:val="26"/>
                        </w:rPr>
                        <w:t xml:space="preserve"> )</w:t>
                      </w:r>
                    </w:p>
                    <w:tbl>
                      <w:tblPr>
                        <w:tblW w:w="3964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696"/>
                        <w:gridCol w:w="2268"/>
                      </w:tblGrid>
                      <w:tr w:rsidR="00BB1BD2" w:rsidRPr="001D5CCA" w14:paraId="1341E279" w14:textId="77777777" w:rsidTr="00B01B44">
                        <w:trPr>
                          <w:trHeight w:val="218"/>
                          <w:jc w:val="center"/>
                        </w:trPr>
                        <w:tc>
                          <w:tcPr>
                            <w:tcW w:w="1696" w:type="dxa"/>
                          </w:tcPr>
                          <w:p w14:paraId="5E21E52A" w14:textId="77777777" w:rsidR="00BB1BD2" w:rsidRPr="001D5CCA" w:rsidRDefault="00BB1BD2" w:rsidP="003C1601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D5CC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J’ ai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5615D37" w14:textId="77777777" w:rsidR="00BB1BD2" w:rsidRPr="001D5CCA" w:rsidRDefault="00BB1BD2" w:rsidP="003C1601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D5CCA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I have</w:t>
                            </w:r>
                          </w:p>
                        </w:tc>
                      </w:tr>
                      <w:tr w:rsidR="00BB1BD2" w:rsidRPr="001D5CCA" w14:paraId="1BBF942A" w14:textId="77777777" w:rsidTr="00B01B44">
                        <w:trPr>
                          <w:trHeight w:val="332"/>
                          <w:jc w:val="center"/>
                        </w:trPr>
                        <w:tc>
                          <w:tcPr>
                            <w:tcW w:w="1696" w:type="dxa"/>
                          </w:tcPr>
                          <w:p w14:paraId="6199E71D" w14:textId="77777777" w:rsidR="00BB1BD2" w:rsidRPr="001D5CCA" w:rsidRDefault="00BB1BD2" w:rsidP="003C1601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D5CC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Tu as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8443559" w14:textId="77777777" w:rsidR="00BB1BD2" w:rsidRPr="001D5CCA" w:rsidRDefault="00BB1BD2" w:rsidP="003C1601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D5CCA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You have (s)</w:t>
                            </w:r>
                          </w:p>
                        </w:tc>
                      </w:tr>
                      <w:tr w:rsidR="00BB1BD2" w:rsidRPr="001D5CCA" w14:paraId="4CCF2027" w14:textId="77777777" w:rsidTr="00B01B44">
                        <w:trPr>
                          <w:trHeight w:val="322"/>
                          <w:jc w:val="center"/>
                        </w:trPr>
                        <w:tc>
                          <w:tcPr>
                            <w:tcW w:w="1696" w:type="dxa"/>
                          </w:tcPr>
                          <w:p w14:paraId="1FA3DA43" w14:textId="77777777" w:rsidR="00BB1BD2" w:rsidRPr="001D5CCA" w:rsidRDefault="00BB1BD2" w:rsidP="003C1601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D5CC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Il a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BF90F5C" w14:textId="77777777" w:rsidR="00BB1BD2" w:rsidRPr="001D5CCA" w:rsidRDefault="00BB1BD2" w:rsidP="003C1601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D5CCA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He has</w:t>
                            </w:r>
                          </w:p>
                        </w:tc>
                      </w:tr>
                      <w:tr w:rsidR="00BB1BD2" w:rsidRPr="001D5CCA" w14:paraId="3E75C791" w14:textId="77777777" w:rsidTr="00B01B44">
                        <w:trPr>
                          <w:trHeight w:val="332"/>
                          <w:jc w:val="center"/>
                        </w:trPr>
                        <w:tc>
                          <w:tcPr>
                            <w:tcW w:w="1696" w:type="dxa"/>
                          </w:tcPr>
                          <w:p w14:paraId="41114904" w14:textId="77777777" w:rsidR="00BB1BD2" w:rsidRPr="001D5CCA" w:rsidRDefault="00BB1BD2" w:rsidP="003C1601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D5CC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Elle a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F2AF7EB" w14:textId="77777777" w:rsidR="00BB1BD2" w:rsidRPr="001D5CCA" w:rsidRDefault="00BB1BD2" w:rsidP="003C1601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D5CCA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She has</w:t>
                            </w:r>
                          </w:p>
                        </w:tc>
                      </w:tr>
                      <w:tr w:rsidR="00BB1BD2" w:rsidRPr="001D5CCA" w14:paraId="220AFC16" w14:textId="77777777" w:rsidTr="00B01B44">
                        <w:trPr>
                          <w:trHeight w:val="332"/>
                          <w:jc w:val="center"/>
                        </w:trPr>
                        <w:tc>
                          <w:tcPr>
                            <w:tcW w:w="1696" w:type="dxa"/>
                          </w:tcPr>
                          <w:p w14:paraId="4775CD4F" w14:textId="77777777" w:rsidR="00BB1BD2" w:rsidRPr="001D5CCA" w:rsidRDefault="00BB1BD2" w:rsidP="003C1601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D5CC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Nous avons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D521C0E" w14:textId="77777777" w:rsidR="00BB1BD2" w:rsidRPr="001D5CCA" w:rsidRDefault="00BB1BD2" w:rsidP="003C1601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D5CCA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We have</w:t>
                            </w:r>
                          </w:p>
                        </w:tc>
                      </w:tr>
                      <w:tr w:rsidR="00BB1BD2" w:rsidRPr="001D5CCA" w14:paraId="4C474FF1" w14:textId="77777777" w:rsidTr="00B01B44">
                        <w:trPr>
                          <w:trHeight w:val="332"/>
                          <w:jc w:val="center"/>
                        </w:trPr>
                        <w:tc>
                          <w:tcPr>
                            <w:tcW w:w="1696" w:type="dxa"/>
                          </w:tcPr>
                          <w:p w14:paraId="1A7597E9" w14:textId="77777777" w:rsidR="00BB1BD2" w:rsidRPr="001D5CCA" w:rsidRDefault="00BB1BD2" w:rsidP="003C1601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D5CC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Vous avez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C5176CD" w14:textId="77777777" w:rsidR="00BB1BD2" w:rsidRPr="001D5CCA" w:rsidRDefault="00BB1BD2" w:rsidP="003C1601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D5CCA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You have ( pl /pol)</w:t>
                            </w:r>
                          </w:p>
                        </w:tc>
                      </w:tr>
                      <w:tr w:rsidR="00BB1BD2" w:rsidRPr="001D5CCA" w14:paraId="64799591" w14:textId="77777777" w:rsidTr="00B01B44">
                        <w:trPr>
                          <w:trHeight w:val="322"/>
                          <w:jc w:val="center"/>
                        </w:trPr>
                        <w:tc>
                          <w:tcPr>
                            <w:tcW w:w="1696" w:type="dxa"/>
                          </w:tcPr>
                          <w:p w14:paraId="66D2B69A" w14:textId="77777777" w:rsidR="00BB1BD2" w:rsidRPr="001D5CCA" w:rsidRDefault="00BB1BD2" w:rsidP="003C1601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D5CC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Ils ont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CB41AEC" w14:textId="77777777" w:rsidR="00BB1BD2" w:rsidRPr="001D5CCA" w:rsidRDefault="00BB1BD2" w:rsidP="003C1601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D5CCA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They have ( m )</w:t>
                            </w:r>
                          </w:p>
                        </w:tc>
                      </w:tr>
                      <w:tr w:rsidR="00BB1BD2" w:rsidRPr="001D5CCA" w14:paraId="1099BD56" w14:textId="77777777" w:rsidTr="00B01B44">
                        <w:trPr>
                          <w:trHeight w:val="49"/>
                          <w:jc w:val="center"/>
                        </w:trPr>
                        <w:tc>
                          <w:tcPr>
                            <w:tcW w:w="1696" w:type="dxa"/>
                          </w:tcPr>
                          <w:p w14:paraId="276BC09B" w14:textId="77777777" w:rsidR="00BB1BD2" w:rsidRPr="001D5CCA" w:rsidRDefault="00BB1BD2" w:rsidP="003C1601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D5CC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Elles ont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BC8C77B" w14:textId="77777777" w:rsidR="00BB1BD2" w:rsidRPr="001D5CCA" w:rsidRDefault="00BB1BD2" w:rsidP="003C1601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D5CCA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They have ( f )</w:t>
                            </w:r>
                          </w:p>
                        </w:tc>
                      </w:tr>
                    </w:tbl>
                    <w:p w14:paraId="7D408889" w14:textId="1E09DB32" w:rsidR="00BB1BD2" w:rsidRDefault="00BB1BD2"/>
                  </w:txbxContent>
                </v:textbox>
              </v:shape>
            </w:pict>
          </mc:Fallback>
        </mc:AlternateContent>
      </w:r>
      <w:r w:rsidR="00014C62" w:rsidRPr="00A90CFB">
        <w:rPr>
          <w:rFonts w:ascii="Calibri" w:hAnsi="Calibri"/>
          <w:sz w:val="26"/>
          <w:szCs w:val="26"/>
          <w:lang w:val="fr-FR"/>
        </w:rPr>
        <w:t xml:space="preserve">un an </w:t>
      </w:r>
      <w:r w:rsidR="00014C62" w:rsidRPr="00A90CFB">
        <w:rPr>
          <w:rFonts w:ascii="Calibri" w:hAnsi="Calibri"/>
          <w:sz w:val="26"/>
          <w:szCs w:val="26"/>
          <w:lang w:val="fr-FR"/>
        </w:rPr>
        <w:tab/>
      </w:r>
      <w:r w:rsidR="00014C62" w:rsidRPr="00A90CFB">
        <w:rPr>
          <w:rFonts w:ascii="Calibri" w:hAnsi="Calibri"/>
          <w:sz w:val="26"/>
          <w:szCs w:val="26"/>
          <w:lang w:val="fr-FR"/>
        </w:rPr>
        <w:tab/>
      </w:r>
      <w:r w:rsidR="00014C62" w:rsidRPr="00A90CFB">
        <w:rPr>
          <w:rFonts w:ascii="Calibri" w:hAnsi="Calibri"/>
          <w:sz w:val="26"/>
          <w:szCs w:val="26"/>
          <w:lang w:val="fr-FR"/>
        </w:rPr>
        <w:tab/>
      </w:r>
      <w:r w:rsidR="00014C62" w:rsidRPr="00A90CFB">
        <w:rPr>
          <w:rFonts w:ascii="Calibri" w:hAnsi="Calibri"/>
          <w:sz w:val="26"/>
          <w:szCs w:val="26"/>
          <w:lang w:val="fr-FR"/>
        </w:rPr>
        <w:tab/>
      </w:r>
      <w:r w:rsidR="00014C62" w:rsidRPr="00A90CFB">
        <w:rPr>
          <w:rFonts w:ascii="Calibri" w:hAnsi="Calibri"/>
          <w:i/>
          <w:iCs/>
          <w:sz w:val="26"/>
          <w:szCs w:val="26"/>
          <w:lang w:val="fr-FR"/>
        </w:rPr>
        <w:t>a year</w:t>
      </w:r>
    </w:p>
    <w:p w14:paraId="07D093D8" w14:textId="49625015" w:rsidR="00014C62" w:rsidRPr="001D5CCA" w:rsidRDefault="00014C62" w:rsidP="00B01B44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B01B44">
        <w:rPr>
          <w:rFonts w:ascii="Calibri" w:hAnsi="Calibri"/>
          <w:i/>
          <w:iCs/>
          <w:sz w:val="26"/>
          <w:szCs w:val="26"/>
          <w:lang w:val="fr-FR"/>
        </w:rPr>
        <w:t>Ex. J'ai neuf an</w:t>
      </w:r>
      <w:r w:rsidRPr="00B01B44">
        <w:rPr>
          <w:rFonts w:ascii="Calibri" w:hAnsi="Calibri"/>
          <w:b/>
          <w:i/>
          <w:iCs/>
          <w:sz w:val="26"/>
          <w:szCs w:val="26"/>
          <w:lang w:val="fr-FR"/>
        </w:rPr>
        <w:t>s</w:t>
      </w:r>
      <w:r w:rsidRPr="00B01B44">
        <w:rPr>
          <w:rFonts w:ascii="Calibri" w:hAnsi="Calibri"/>
          <w:i/>
          <w:iCs/>
          <w:sz w:val="26"/>
          <w:szCs w:val="26"/>
          <w:lang w:val="fr-FR"/>
        </w:rPr>
        <w:t xml:space="preserve">. </w:t>
      </w:r>
      <w:r w:rsidRPr="00B01B44">
        <w:rPr>
          <w:rFonts w:ascii="Calibri" w:hAnsi="Calibri"/>
          <w:i/>
          <w:iCs/>
          <w:sz w:val="26"/>
          <w:szCs w:val="26"/>
          <w:lang w:val="fr-FR"/>
        </w:rPr>
        <w:tab/>
      </w:r>
      <w:r w:rsidRPr="00B01B44">
        <w:rPr>
          <w:rFonts w:ascii="Calibri" w:hAnsi="Calibri"/>
          <w:i/>
          <w:iCs/>
          <w:sz w:val="26"/>
          <w:szCs w:val="26"/>
          <w:lang w:val="fr-FR"/>
        </w:rPr>
        <w:tab/>
      </w:r>
      <w:r w:rsidRPr="001D5CCA">
        <w:rPr>
          <w:rFonts w:ascii="Calibri" w:hAnsi="Calibri"/>
          <w:i/>
          <w:iCs/>
          <w:sz w:val="26"/>
          <w:szCs w:val="26"/>
        </w:rPr>
        <w:t>I am (have) nine years old.</w:t>
      </w:r>
    </w:p>
    <w:p w14:paraId="4E66D371" w14:textId="1662D8C2" w:rsidR="00B01B44" w:rsidRDefault="00B01B44" w:rsidP="00014C62">
      <w:pPr>
        <w:spacing w:line="240" w:lineRule="auto"/>
        <w:rPr>
          <w:rFonts w:ascii="Calibri" w:hAnsi="Calibri"/>
          <w:b/>
          <w:sz w:val="26"/>
          <w:szCs w:val="26"/>
        </w:rPr>
      </w:pPr>
    </w:p>
    <w:p w14:paraId="671B1F95" w14:textId="59CA8804" w:rsidR="00014C62" w:rsidRPr="001D5CCA" w:rsidRDefault="00014C62" w:rsidP="00014C62">
      <w:pPr>
        <w:spacing w:line="240" w:lineRule="auto"/>
        <w:rPr>
          <w:rFonts w:ascii="Calibri" w:hAnsi="Calibri"/>
          <w:b/>
          <w:sz w:val="26"/>
          <w:szCs w:val="26"/>
        </w:rPr>
      </w:pPr>
      <w:r w:rsidRPr="001D5CCA">
        <w:rPr>
          <w:rFonts w:ascii="Calibri" w:hAnsi="Calibri"/>
          <w:b/>
          <w:sz w:val="26"/>
          <w:szCs w:val="26"/>
        </w:rPr>
        <w:t>Useful words</w:t>
      </w:r>
      <w:r w:rsidR="001D5CCA" w:rsidRPr="001D5CCA">
        <w:rPr>
          <w:rFonts w:ascii="Calibri" w:hAnsi="Calibri"/>
          <w:b/>
          <w:sz w:val="26"/>
          <w:szCs w:val="26"/>
        </w:rPr>
        <w:t>/phrases</w:t>
      </w:r>
      <w:r w:rsidRPr="001D5CCA">
        <w:rPr>
          <w:rFonts w:ascii="Calibri" w:hAnsi="Calibri"/>
          <w:b/>
          <w:sz w:val="26"/>
          <w:szCs w:val="26"/>
        </w:rPr>
        <w:t>:</w:t>
      </w:r>
    </w:p>
    <w:p w14:paraId="16977EE8" w14:textId="36ADDE8E" w:rsidR="00014C62" w:rsidRDefault="00014C62" w:rsidP="00014C62">
      <w:pPr>
        <w:spacing w:line="240" w:lineRule="auto"/>
        <w:rPr>
          <w:rFonts w:ascii="Calibri" w:hAnsi="Calibri"/>
          <w:i/>
          <w:sz w:val="26"/>
          <w:szCs w:val="26"/>
        </w:rPr>
      </w:pPr>
      <w:r w:rsidRPr="00A90CFB">
        <w:rPr>
          <w:rFonts w:ascii="Calibri" w:hAnsi="Calibri"/>
          <w:sz w:val="26"/>
          <w:szCs w:val="26"/>
        </w:rPr>
        <w:t>oui/non</w:t>
      </w:r>
      <w:r w:rsidRPr="00A90CFB">
        <w:rPr>
          <w:rFonts w:ascii="Calibri" w:hAnsi="Calibri"/>
          <w:sz w:val="26"/>
          <w:szCs w:val="26"/>
        </w:rPr>
        <w:tab/>
      </w:r>
      <w:r w:rsidRPr="00A90CFB">
        <w:rPr>
          <w:rFonts w:ascii="Calibri" w:hAnsi="Calibri"/>
          <w:sz w:val="26"/>
          <w:szCs w:val="26"/>
        </w:rPr>
        <w:tab/>
      </w:r>
      <w:r w:rsidRPr="00A90CFB">
        <w:rPr>
          <w:rFonts w:ascii="Calibri" w:hAnsi="Calibri"/>
          <w:sz w:val="26"/>
          <w:szCs w:val="26"/>
        </w:rPr>
        <w:tab/>
      </w:r>
      <w:r w:rsidRPr="00A90CFB">
        <w:rPr>
          <w:rFonts w:ascii="Calibri" w:hAnsi="Calibri"/>
          <w:sz w:val="26"/>
          <w:szCs w:val="26"/>
        </w:rPr>
        <w:tab/>
      </w:r>
      <w:r w:rsidRPr="00A90CFB">
        <w:rPr>
          <w:rFonts w:ascii="Calibri" w:hAnsi="Calibri"/>
          <w:sz w:val="26"/>
          <w:szCs w:val="26"/>
        </w:rPr>
        <w:tab/>
      </w:r>
      <w:r w:rsidRPr="00A90CFB">
        <w:rPr>
          <w:rFonts w:ascii="Calibri" w:hAnsi="Calibri"/>
          <w:i/>
          <w:sz w:val="26"/>
          <w:szCs w:val="26"/>
        </w:rPr>
        <w:t>yes/no</w:t>
      </w:r>
    </w:p>
    <w:p w14:paraId="473FC853" w14:textId="10B3DA75" w:rsidR="00A10AD5" w:rsidRDefault="00A10AD5" w:rsidP="00014C62">
      <w:pPr>
        <w:spacing w:line="240" w:lineRule="auto"/>
        <w:rPr>
          <w:rFonts w:ascii="Calibri" w:hAnsi="Calibri"/>
          <w:i/>
          <w:sz w:val="26"/>
          <w:szCs w:val="26"/>
        </w:rPr>
      </w:pPr>
      <w:r>
        <w:rPr>
          <w:rFonts w:ascii="Calibri" w:hAnsi="Calibri"/>
          <w:iCs/>
          <w:sz w:val="26"/>
          <w:szCs w:val="26"/>
        </w:rPr>
        <w:t>merci</w:t>
      </w:r>
      <w:r>
        <w:rPr>
          <w:rFonts w:ascii="Calibri" w:hAnsi="Calibri"/>
          <w:iCs/>
          <w:sz w:val="26"/>
          <w:szCs w:val="26"/>
        </w:rPr>
        <w:tab/>
      </w:r>
      <w:r>
        <w:rPr>
          <w:rFonts w:ascii="Calibri" w:hAnsi="Calibri"/>
          <w:iCs/>
          <w:sz w:val="26"/>
          <w:szCs w:val="26"/>
        </w:rPr>
        <w:tab/>
      </w:r>
      <w:r>
        <w:rPr>
          <w:rFonts w:ascii="Calibri" w:hAnsi="Calibri"/>
          <w:iCs/>
          <w:sz w:val="26"/>
          <w:szCs w:val="26"/>
        </w:rPr>
        <w:tab/>
      </w:r>
      <w:r>
        <w:rPr>
          <w:rFonts w:ascii="Calibri" w:hAnsi="Calibri"/>
          <w:iCs/>
          <w:sz w:val="26"/>
          <w:szCs w:val="26"/>
        </w:rPr>
        <w:tab/>
      </w:r>
      <w:r>
        <w:rPr>
          <w:rFonts w:ascii="Calibri" w:hAnsi="Calibri"/>
          <w:iCs/>
          <w:sz w:val="26"/>
          <w:szCs w:val="26"/>
        </w:rPr>
        <w:tab/>
      </w:r>
      <w:r>
        <w:rPr>
          <w:rFonts w:ascii="Calibri" w:hAnsi="Calibri"/>
          <w:iCs/>
          <w:sz w:val="26"/>
          <w:szCs w:val="26"/>
        </w:rPr>
        <w:tab/>
      </w:r>
      <w:r>
        <w:rPr>
          <w:rFonts w:ascii="Calibri" w:hAnsi="Calibri"/>
          <w:i/>
          <w:sz w:val="26"/>
          <w:szCs w:val="26"/>
        </w:rPr>
        <w:t>thank you</w:t>
      </w:r>
    </w:p>
    <w:p w14:paraId="7BB168C4" w14:textId="1D0F3D94" w:rsidR="00A10AD5" w:rsidRPr="00EC3C29" w:rsidRDefault="00860975" w:rsidP="00014C62">
      <w:pPr>
        <w:spacing w:line="240" w:lineRule="auto"/>
        <w:rPr>
          <w:rFonts w:ascii="Calibri" w:hAnsi="Calibri"/>
          <w:i/>
          <w:sz w:val="26"/>
          <w:szCs w:val="26"/>
          <w:lang w:val="fr-FR"/>
        </w:rPr>
      </w:pPr>
      <w:r>
        <w:rPr>
          <w:rFonts w:ascii="Calibri" w:hAnsi="Calibri"/>
          <w:iCs/>
          <w:sz w:val="26"/>
          <w:szCs w:val="26"/>
          <w:lang w:val="fr-FR"/>
        </w:rPr>
        <w:t>s</w:t>
      </w:r>
      <w:r w:rsidR="00A10AD5" w:rsidRPr="00EC3C29">
        <w:rPr>
          <w:rFonts w:ascii="Calibri" w:hAnsi="Calibri"/>
          <w:iCs/>
          <w:sz w:val="26"/>
          <w:szCs w:val="26"/>
          <w:lang w:val="fr-FR"/>
        </w:rPr>
        <w:t>’il  vous plaît</w:t>
      </w:r>
      <w:r w:rsidR="00A10AD5" w:rsidRPr="00EC3C29">
        <w:rPr>
          <w:rFonts w:ascii="Calibri" w:hAnsi="Calibri"/>
          <w:iCs/>
          <w:sz w:val="26"/>
          <w:szCs w:val="26"/>
          <w:lang w:val="fr-FR"/>
        </w:rPr>
        <w:tab/>
      </w:r>
      <w:r w:rsidR="00A10AD5" w:rsidRPr="00EC3C29">
        <w:rPr>
          <w:rFonts w:ascii="Calibri" w:hAnsi="Calibri"/>
          <w:iCs/>
          <w:sz w:val="26"/>
          <w:szCs w:val="26"/>
          <w:lang w:val="fr-FR"/>
        </w:rPr>
        <w:tab/>
      </w:r>
      <w:r w:rsidR="00A10AD5" w:rsidRPr="00EC3C29">
        <w:rPr>
          <w:rFonts w:ascii="Calibri" w:hAnsi="Calibri"/>
          <w:iCs/>
          <w:sz w:val="26"/>
          <w:szCs w:val="26"/>
          <w:lang w:val="fr-FR"/>
        </w:rPr>
        <w:tab/>
      </w:r>
      <w:r w:rsidR="00A10AD5" w:rsidRPr="00EC3C29">
        <w:rPr>
          <w:rFonts w:ascii="Calibri" w:hAnsi="Calibri"/>
          <w:iCs/>
          <w:sz w:val="26"/>
          <w:szCs w:val="26"/>
          <w:lang w:val="fr-FR"/>
        </w:rPr>
        <w:tab/>
      </w:r>
      <w:r w:rsidR="00A10AD5" w:rsidRPr="00EC3C29">
        <w:rPr>
          <w:rFonts w:ascii="Calibri" w:hAnsi="Calibri"/>
          <w:i/>
          <w:sz w:val="26"/>
          <w:szCs w:val="26"/>
          <w:lang w:val="fr-FR"/>
        </w:rPr>
        <w:t>please</w:t>
      </w:r>
    </w:p>
    <w:p w14:paraId="4CEC53B6" w14:textId="77777777" w:rsidR="00014C62" w:rsidRPr="00522185" w:rsidRDefault="00014C62" w:rsidP="00014C62">
      <w:pPr>
        <w:spacing w:line="240" w:lineRule="auto"/>
        <w:rPr>
          <w:rFonts w:ascii="Calibri" w:hAnsi="Calibri"/>
          <w:i/>
          <w:sz w:val="26"/>
          <w:szCs w:val="26"/>
          <w:lang w:val="fr-FR"/>
        </w:rPr>
      </w:pPr>
      <w:r w:rsidRPr="00522185">
        <w:rPr>
          <w:rFonts w:ascii="Calibri" w:hAnsi="Calibri"/>
          <w:sz w:val="26"/>
          <w:szCs w:val="26"/>
          <w:lang w:val="fr-FR"/>
        </w:rPr>
        <w:t xml:space="preserve">dans </w:t>
      </w:r>
      <w:r w:rsidRPr="00522185">
        <w:rPr>
          <w:rFonts w:ascii="Calibri" w:hAnsi="Calibri"/>
          <w:sz w:val="26"/>
          <w:szCs w:val="26"/>
          <w:lang w:val="fr-FR"/>
        </w:rPr>
        <w:tab/>
        <w:t xml:space="preserve"> </w:t>
      </w:r>
      <w:r w:rsidRPr="00522185">
        <w:rPr>
          <w:rFonts w:ascii="Calibri" w:hAnsi="Calibri"/>
          <w:sz w:val="26"/>
          <w:szCs w:val="26"/>
          <w:lang w:val="fr-FR"/>
        </w:rPr>
        <w:tab/>
      </w:r>
      <w:r w:rsidRPr="00522185">
        <w:rPr>
          <w:rFonts w:ascii="Calibri" w:hAnsi="Calibri"/>
          <w:sz w:val="26"/>
          <w:szCs w:val="26"/>
          <w:lang w:val="fr-FR"/>
        </w:rPr>
        <w:tab/>
      </w:r>
      <w:r w:rsidRPr="00522185">
        <w:rPr>
          <w:rFonts w:ascii="Calibri" w:hAnsi="Calibri"/>
          <w:sz w:val="26"/>
          <w:szCs w:val="26"/>
          <w:lang w:val="fr-FR"/>
        </w:rPr>
        <w:tab/>
      </w:r>
      <w:r w:rsidRPr="00522185">
        <w:rPr>
          <w:rFonts w:ascii="Calibri" w:hAnsi="Calibri"/>
          <w:sz w:val="26"/>
          <w:szCs w:val="26"/>
          <w:lang w:val="fr-FR"/>
        </w:rPr>
        <w:tab/>
      </w:r>
      <w:r w:rsidRPr="00522185">
        <w:rPr>
          <w:rFonts w:ascii="Calibri" w:hAnsi="Calibri"/>
          <w:sz w:val="26"/>
          <w:szCs w:val="26"/>
          <w:lang w:val="fr-FR"/>
        </w:rPr>
        <w:tab/>
      </w:r>
      <w:r w:rsidRPr="00522185">
        <w:rPr>
          <w:rFonts w:ascii="Calibri" w:hAnsi="Calibri"/>
          <w:i/>
          <w:sz w:val="26"/>
          <w:szCs w:val="26"/>
          <w:lang w:val="fr-FR"/>
        </w:rPr>
        <w:t>in</w:t>
      </w:r>
    </w:p>
    <w:p w14:paraId="21544742" w14:textId="77777777" w:rsidR="00014C62" w:rsidRPr="001D5CCA" w:rsidRDefault="00014C62" w:rsidP="00014C62">
      <w:pPr>
        <w:spacing w:line="240" w:lineRule="auto"/>
        <w:rPr>
          <w:rFonts w:ascii="Calibri" w:hAnsi="Calibri"/>
          <w:i/>
          <w:sz w:val="26"/>
          <w:szCs w:val="26"/>
        </w:rPr>
      </w:pPr>
      <w:r w:rsidRPr="001D5CCA">
        <w:rPr>
          <w:rFonts w:ascii="Calibri" w:hAnsi="Calibri"/>
          <w:sz w:val="26"/>
          <w:szCs w:val="26"/>
        </w:rPr>
        <w:t>et</w:t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i/>
          <w:sz w:val="26"/>
          <w:szCs w:val="26"/>
        </w:rPr>
        <w:t>and</w:t>
      </w:r>
    </w:p>
    <w:p w14:paraId="393E7629" w14:textId="77777777" w:rsidR="00014C62" w:rsidRPr="001D5CCA" w:rsidRDefault="00014C62" w:rsidP="00014C62">
      <w:pPr>
        <w:spacing w:line="240" w:lineRule="auto"/>
        <w:rPr>
          <w:rFonts w:ascii="Calibri" w:hAnsi="Calibri"/>
          <w:sz w:val="26"/>
          <w:szCs w:val="26"/>
        </w:rPr>
      </w:pPr>
      <w:r w:rsidRPr="001D5CCA">
        <w:rPr>
          <w:rFonts w:ascii="Calibri" w:hAnsi="Calibri"/>
          <w:sz w:val="26"/>
          <w:szCs w:val="26"/>
        </w:rPr>
        <w:t>avec</w:t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i/>
          <w:sz w:val="26"/>
          <w:szCs w:val="26"/>
        </w:rPr>
        <w:t>with</w:t>
      </w:r>
    </w:p>
    <w:p w14:paraId="2C47CBCD" w14:textId="77777777" w:rsidR="00014C62" w:rsidRPr="001D5CCA" w:rsidRDefault="00014C62" w:rsidP="00014C62">
      <w:pPr>
        <w:spacing w:line="240" w:lineRule="auto"/>
        <w:rPr>
          <w:rFonts w:ascii="Calibri" w:hAnsi="Calibri"/>
          <w:i/>
          <w:sz w:val="26"/>
          <w:szCs w:val="26"/>
        </w:rPr>
      </w:pPr>
      <w:r w:rsidRPr="001D5CCA">
        <w:rPr>
          <w:rFonts w:ascii="Calibri" w:hAnsi="Calibri"/>
          <w:sz w:val="26"/>
          <w:szCs w:val="26"/>
        </w:rPr>
        <w:t>mais</w:t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i/>
          <w:sz w:val="26"/>
          <w:szCs w:val="26"/>
        </w:rPr>
        <w:t>but</w:t>
      </w:r>
      <w:r w:rsidRPr="001D5CCA">
        <w:rPr>
          <w:rFonts w:ascii="Calibri" w:hAnsi="Calibri"/>
          <w:i/>
          <w:sz w:val="26"/>
          <w:szCs w:val="26"/>
        </w:rPr>
        <w:tab/>
      </w:r>
      <w:r w:rsidRPr="001D5CCA">
        <w:rPr>
          <w:rFonts w:ascii="Calibri" w:hAnsi="Calibri"/>
          <w:i/>
          <w:sz w:val="26"/>
          <w:szCs w:val="26"/>
        </w:rPr>
        <w:tab/>
      </w:r>
      <w:r w:rsidRPr="001D5CCA">
        <w:rPr>
          <w:rFonts w:ascii="Calibri" w:hAnsi="Calibri"/>
          <w:i/>
          <w:sz w:val="26"/>
          <w:szCs w:val="26"/>
        </w:rPr>
        <w:tab/>
      </w:r>
      <w:r w:rsidRPr="001D5CCA">
        <w:rPr>
          <w:rFonts w:ascii="Calibri" w:hAnsi="Calibri"/>
          <w:i/>
          <w:sz w:val="26"/>
          <w:szCs w:val="26"/>
        </w:rPr>
        <w:tab/>
      </w:r>
      <w:r w:rsidRPr="001D5CCA">
        <w:rPr>
          <w:rFonts w:ascii="Calibri" w:hAnsi="Calibri"/>
          <w:i/>
          <w:sz w:val="26"/>
          <w:szCs w:val="26"/>
        </w:rPr>
        <w:tab/>
      </w:r>
    </w:p>
    <w:p w14:paraId="59624732" w14:textId="77777777" w:rsidR="00014C62" w:rsidRPr="001D5CCA" w:rsidRDefault="00014C62" w:rsidP="00014C62">
      <w:pPr>
        <w:spacing w:line="240" w:lineRule="auto"/>
        <w:rPr>
          <w:rFonts w:ascii="Calibri" w:hAnsi="Calibri"/>
          <w:i/>
          <w:sz w:val="26"/>
          <w:szCs w:val="26"/>
        </w:rPr>
      </w:pPr>
      <w:r w:rsidRPr="001D5CCA">
        <w:rPr>
          <w:rFonts w:ascii="Calibri" w:hAnsi="Calibri"/>
          <w:sz w:val="26"/>
          <w:szCs w:val="26"/>
        </w:rPr>
        <w:t xml:space="preserve">il y a </w:t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i/>
          <w:sz w:val="26"/>
          <w:szCs w:val="26"/>
        </w:rPr>
        <w:t>there is / there are</w:t>
      </w:r>
    </w:p>
    <w:p w14:paraId="2A522D32" w14:textId="77777777" w:rsidR="00014C62" w:rsidRPr="001D5CCA" w:rsidRDefault="00014C62" w:rsidP="00014C62">
      <w:pPr>
        <w:spacing w:line="240" w:lineRule="auto"/>
        <w:rPr>
          <w:rFonts w:ascii="Calibri" w:hAnsi="Calibri"/>
          <w:sz w:val="26"/>
          <w:szCs w:val="26"/>
        </w:rPr>
      </w:pPr>
      <w:r w:rsidRPr="001D5CCA">
        <w:rPr>
          <w:rFonts w:ascii="Calibri" w:hAnsi="Calibri"/>
          <w:sz w:val="26"/>
          <w:szCs w:val="26"/>
        </w:rPr>
        <w:t xml:space="preserve">beaucoup </w:t>
      </w:r>
      <w:r w:rsidRPr="001D5CCA">
        <w:rPr>
          <w:rFonts w:ascii="Calibri" w:hAnsi="Calibri"/>
          <w:b/>
          <w:sz w:val="26"/>
          <w:szCs w:val="26"/>
        </w:rPr>
        <w:t xml:space="preserve">de/d' </w:t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i/>
          <w:iCs/>
          <w:sz w:val="26"/>
          <w:szCs w:val="26"/>
        </w:rPr>
        <w:t xml:space="preserve">a lot </w:t>
      </w:r>
      <w:r w:rsidRPr="001D5CCA">
        <w:rPr>
          <w:rFonts w:ascii="Calibri" w:hAnsi="Calibri"/>
          <w:b/>
          <w:i/>
          <w:iCs/>
          <w:sz w:val="26"/>
          <w:szCs w:val="26"/>
        </w:rPr>
        <w:t>of</w:t>
      </w:r>
    </w:p>
    <w:p w14:paraId="6C0C607F" w14:textId="77777777" w:rsidR="001D5CCA" w:rsidRPr="001D5CCA" w:rsidRDefault="00014C62" w:rsidP="00014C62">
      <w:pPr>
        <w:spacing w:line="240" w:lineRule="auto"/>
        <w:rPr>
          <w:rFonts w:ascii="Calibri" w:hAnsi="Calibri"/>
          <w:b/>
          <w:sz w:val="26"/>
          <w:szCs w:val="26"/>
        </w:rPr>
      </w:pPr>
      <w:r w:rsidRPr="001D5CCA">
        <w:rPr>
          <w:rFonts w:ascii="Calibri" w:hAnsi="Calibri"/>
          <w:sz w:val="26"/>
          <w:szCs w:val="26"/>
        </w:rPr>
        <w:t xml:space="preserve">combien de </w:t>
      </w:r>
      <w:r w:rsidRPr="001D5CCA">
        <w:rPr>
          <w:rFonts w:ascii="Calibri" w:hAnsi="Calibri"/>
          <w:sz w:val="26"/>
          <w:szCs w:val="26"/>
        </w:rPr>
        <w:tab/>
        <w:t xml:space="preserve"> </w:t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i/>
          <w:sz w:val="26"/>
          <w:szCs w:val="26"/>
        </w:rPr>
        <w:t>how much / how many</w:t>
      </w:r>
      <w:r w:rsidRPr="001D5CCA">
        <w:rPr>
          <w:rFonts w:ascii="Calibri" w:hAnsi="Calibri"/>
          <w:b/>
          <w:sz w:val="26"/>
          <w:szCs w:val="26"/>
        </w:rPr>
        <w:t xml:space="preserve">  </w:t>
      </w:r>
    </w:p>
    <w:p w14:paraId="2D9C9D73" w14:textId="124984A6" w:rsidR="00014C62" w:rsidRPr="00834DAD" w:rsidRDefault="001D5CCA" w:rsidP="00014C62">
      <w:pPr>
        <w:spacing w:line="240" w:lineRule="auto"/>
        <w:rPr>
          <w:rFonts w:ascii="Calibri" w:hAnsi="Calibri"/>
          <w:sz w:val="26"/>
          <w:szCs w:val="26"/>
        </w:rPr>
      </w:pPr>
      <w:r w:rsidRPr="00834DAD">
        <w:rPr>
          <w:rFonts w:ascii="Calibri" w:hAnsi="Calibri"/>
          <w:bCs/>
          <w:sz w:val="26"/>
          <w:szCs w:val="26"/>
        </w:rPr>
        <w:t>Il y a combien de…..?</w:t>
      </w:r>
      <w:r w:rsidRPr="00834DAD">
        <w:rPr>
          <w:rFonts w:ascii="Calibri" w:hAnsi="Calibri"/>
          <w:bCs/>
          <w:sz w:val="26"/>
          <w:szCs w:val="26"/>
        </w:rPr>
        <w:tab/>
      </w:r>
      <w:r w:rsidRPr="00834DAD">
        <w:rPr>
          <w:rFonts w:ascii="Calibri" w:hAnsi="Calibri"/>
          <w:bCs/>
          <w:sz w:val="26"/>
          <w:szCs w:val="26"/>
        </w:rPr>
        <w:tab/>
      </w:r>
      <w:r w:rsidRPr="00834DAD">
        <w:rPr>
          <w:rFonts w:ascii="Calibri" w:hAnsi="Calibri"/>
          <w:bCs/>
          <w:sz w:val="26"/>
          <w:szCs w:val="26"/>
        </w:rPr>
        <w:tab/>
      </w:r>
      <w:r w:rsidRPr="00834DAD">
        <w:rPr>
          <w:rFonts w:ascii="Calibri" w:hAnsi="Calibri"/>
          <w:bCs/>
          <w:i/>
          <w:iCs/>
          <w:sz w:val="26"/>
          <w:szCs w:val="26"/>
        </w:rPr>
        <w:t>There are how many….. ?</w:t>
      </w:r>
      <w:r w:rsidR="00014C62" w:rsidRPr="00834DAD">
        <w:rPr>
          <w:rFonts w:ascii="Calibri" w:hAnsi="Calibri"/>
          <w:b/>
          <w:sz w:val="26"/>
          <w:szCs w:val="26"/>
        </w:rPr>
        <w:t xml:space="preserve">                                                                                                                                              </w:t>
      </w:r>
    </w:p>
    <w:p w14:paraId="0A7ABE63" w14:textId="0597B42C" w:rsidR="00014C62" w:rsidRPr="00014C62" w:rsidRDefault="00014C62" w:rsidP="00110DC4">
      <w:pPr>
        <w:pBdr>
          <w:bottom w:val="single" w:sz="4" w:space="1" w:color="auto"/>
        </w:pBdr>
        <w:spacing w:after="0" w:line="240" w:lineRule="auto"/>
        <w:rPr>
          <w:rFonts w:ascii="Calibri" w:eastAsia="Times New Roman" w:hAnsi="Calibri" w:cs="Times New Roman"/>
          <w:b/>
          <w:sz w:val="32"/>
          <w:szCs w:val="24"/>
        </w:rPr>
      </w:pPr>
      <w:r w:rsidRPr="00014C62">
        <w:rPr>
          <w:rFonts w:ascii="Calibri" w:eastAsia="Times New Roman" w:hAnsi="Calibri" w:cs="Times New Roman"/>
          <w:b/>
          <w:sz w:val="32"/>
          <w:szCs w:val="24"/>
        </w:rPr>
        <w:lastRenderedPageBreak/>
        <w:t xml:space="preserve">Talking about where you live </w:t>
      </w:r>
    </w:p>
    <w:p w14:paraId="21E6815B" w14:textId="2C0F7639" w:rsidR="00014C62" w:rsidRPr="00014C62" w:rsidRDefault="00014C62" w:rsidP="00014C62">
      <w:pPr>
        <w:keepNext/>
        <w:spacing w:after="0" w:line="240" w:lineRule="auto"/>
        <w:outlineLvl w:val="3"/>
        <w:rPr>
          <w:rFonts w:ascii="Calibri" w:eastAsia="Times New Roman" w:hAnsi="Calibri" w:cs="Times New Roman"/>
          <w:sz w:val="28"/>
          <w:szCs w:val="24"/>
        </w:rPr>
      </w:pPr>
    </w:p>
    <w:p w14:paraId="22FD4C0A" w14:textId="68372A44" w:rsidR="00014C62" w:rsidRPr="00014C62" w:rsidRDefault="00254459" w:rsidP="00014C62">
      <w:pPr>
        <w:keepNext/>
        <w:spacing w:after="0" w:line="240" w:lineRule="auto"/>
        <w:outlineLvl w:val="3"/>
        <w:rPr>
          <w:rFonts w:ascii="Calibri" w:eastAsia="Times New Roman" w:hAnsi="Calibri" w:cs="Times New Roman"/>
          <w:i/>
          <w:sz w:val="28"/>
          <w:szCs w:val="24"/>
        </w:rPr>
      </w:pPr>
      <w:r w:rsidRPr="00014C62">
        <w:rPr>
          <w:rFonts w:ascii="Calibri" w:eastAsia="Times New Roman" w:hAnsi="Calibri" w:cs="Times New Roman"/>
          <w:b/>
          <w:noProof/>
          <w:sz w:val="28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1B6DE905" wp14:editId="08461F1C">
                <wp:simplePos x="0" y="0"/>
                <wp:positionH relativeFrom="column">
                  <wp:posOffset>3426312</wp:posOffset>
                </wp:positionH>
                <wp:positionV relativeFrom="paragraph">
                  <wp:posOffset>9953</wp:posOffset>
                </wp:positionV>
                <wp:extent cx="2955290" cy="2083435"/>
                <wp:effectExtent l="0" t="0" r="16510" b="1206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290" cy="208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C3D6A" w14:textId="53B64912" w:rsidR="00BB1BD2" w:rsidRDefault="00BB1BD2" w:rsidP="00014C62">
                            <w:pPr>
                              <w:rPr>
                                <w:rFonts w:ascii="Calibri" w:hAnsi="Calibri"/>
                                <w:bCs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lang w:val="fr-FR"/>
                              </w:rPr>
                              <w:t>J’habite…..</w:t>
                            </w:r>
                          </w:p>
                          <w:p w14:paraId="131E186D" w14:textId="6CBA194D" w:rsidR="00BB1BD2" w:rsidRDefault="00BB1BD2" w:rsidP="00014C62">
                            <w:pPr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lang w:val="fr-FR"/>
                              </w:rPr>
                              <w:t>…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 xml:space="preserve">au </w:t>
                            </w: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lang w:val="fr-FR"/>
                              </w:rPr>
                              <w:t xml:space="preserve">Pays de Galles     </w:t>
                            </w:r>
                            <w:r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8"/>
                                <w:lang w:val="fr-FR"/>
                              </w:rPr>
                              <w:t>in Wales</w:t>
                            </w:r>
                          </w:p>
                          <w:p w14:paraId="07AE6BBC" w14:textId="4A7B5E4A" w:rsidR="00BB1BD2" w:rsidRDefault="00BB1BD2" w:rsidP="00014C62">
                            <w:pPr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lang w:val="fr-FR"/>
                              </w:rPr>
                              <w:t>…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 xml:space="preserve">en </w:t>
                            </w: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lang w:val="fr-FR"/>
                              </w:rPr>
                              <w:t xml:space="preserve"> Angleterre          </w:t>
                            </w:r>
                            <w:r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8"/>
                                <w:lang w:val="fr-FR"/>
                              </w:rPr>
                              <w:t>in England</w:t>
                            </w:r>
                          </w:p>
                          <w:p w14:paraId="5ED71CA8" w14:textId="4AB45E90" w:rsidR="00BB1BD2" w:rsidRDefault="00BB1BD2" w:rsidP="00254459">
                            <w:pPr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lang w:val="fr-FR"/>
                              </w:rPr>
                              <w:t>…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 xml:space="preserve">en </w:t>
                            </w: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lang w:val="fr-FR"/>
                              </w:rPr>
                              <w:t xml:space="preserve"> France                 </w:t>
                            </w:r>
                            <w:r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8"/>
                                <w:lang w:val="fr-FR"/>
                              </w:rPr>
                              <w:t>in France</w:t>
                            </w:r>
                          </w:p>
                          <w:p w14:paraId="17149ED3" w14:textId="7D0181A6" w:rsidR="00BB1BD2" w:rsidRPr="00254459" w:rsidRDefault="00BB1BD2" w:rsidP="00254459">
                            <w:pPr>
                              <w:rPr>
                                <w:rFonts w:ascii="Calibri" w:hAnsi="Calibri"/>
                                <w:bCs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8"/>
                                <w:lang w:val="fr-FR"/>
                              </w:rPr>
                              <w:t>…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iCs/>
                                <w:sz w:val="28"/>
                                <w:lang w:val="fr-FR"/>
                              </w:rPr>
                              <w:t xml:space="preserve">aux </w:t>
                            </w:r>
                            <w:r w:rsidRPr="00860975"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8"/>
                                <w:lang w:val="fr-FR"/>
                              </w:rPr>
                              <w:t>États-Unis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iCs/>
                                <w:sz w:val="28"/>
                                <w:lang w:val="fr-FR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8"/>
                                <w:lang w:val="fr-FR"/>
                              </w:rPr>
                              <w:t>in the US</w:t>
                            </w:r>
                          </w:p>
                          <w:p w14:paraId="3C1DA105" w14:textId="77777777" w:rsidR="00BB1BD2" w:rsidRPr="00254459" w:rsidRDefault="00BB1BD2" w:rsidP="00014C62">
                            <w:pPr>
                              <w:rPr>
                                <w:rFonts w:ascii="Calibri" w:hAnsi="Calibri"/>
                                <w:bCs/>
                                <w:i/>
                                <w:iCs/>
                                <w:sz w:val="28"/>
                                <w:lang w:val="fr-FR"/>
                              </w:rPr>
                            </w:pPr>
                          </w:p>
                          <w:p w14:paraId="4342F998" w14:textId="77777777" w:rsidR="00BB1BD2" w:rsidRDefault="00BB1BD2" w:rsidP="00014C62">
                            <w:pPr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14:paraId="6685763C" w14:textId="489CD277" w:rsidR="00BB1BD2" w:rsidRPr="0032500D" w:rsidRDefault="00BB1BD2" w:rsidP="00014C62">
                            <w:pPr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r w:rsidRPr="0032500D"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 xml:space="preserve">Ex : J’habite dans une maison à Cobham en Angleterre. </w:t>
                            </w:r>
                          </w:p>
                          <w:p w14:paraId="2915BA0F" w14:textId="77777777" w:rsidR="00BB1BD2" w:rsidRPr="0032500D" w:rsidRDefault="00BB1BD2" w:rsidP="00014C62">
                            <w:pPr>
                              <w:rPr>
                                <w:rFonts w:ascii="Calibri" w:hAnsi="Calibri"/>
                                <w:i/>
                                <w:sz w:val="28"/>
                              </w:rPr>
                            </w:pPr>
                            <w:r w:rsidRPr="0032500D">
                              <w:rPr>
                                <w:rFonts w:ascii="Calibri" w:hAnsi="Calibri"/>
                                <w:i/>
                                <w:sz w:val="28"/>
                              </w:rPr>
                              <w:t xml:space="preserve">I live in a house in Cobham in England. </w:t>
                            </w:r>
                          </w:p>
                          <w:p w14:paraId="418F9842" w14:textId="77777777" w:rsidR="00BB1BD2" w:rsidRDefault="00BB1BD2" w:rsidP="00014C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E905" id="_x0000_s1036" type="#_x0000_t202" style="position:absolute;margin-left:269.8pt;margin-top:.8pt;width:232.7pt;height:164.05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eRzJwIAAE0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">
                <v:textbox>
                  <w:txbxContent>
                    <w:p w14:paraId="380C3D6A" w14:textId="53B64912" w:rsidR="00BB1BD2" w:rsidRDefault="00BB1BD2" w:rsidP="00014C62">
                      <w:pPr>
                        <w:rPr>
                          <w:rFonts w:ascii="Calibri" w:hAnsi="Calibri"/>
                          <w:bCs/>
                          <w:sz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lang w:val="fr-FR"/>
                        </w:rPr>
                        <w:t>J’habite…..</w:t>
                      </w:r>
                    </w:p>
                    <w:p w14:paraId="131E186D" w14:textId="6CBA194D" w:rsidR="00BB1BD2" w:rsidRDefault="00BB1BD2" w:rsidP="00014C62">
                      <w:pPr>
                        <w:rPr>
                          <w:rFonts w:ascii="Calibri" w:hAnsi="Calibri"/>
                          <w:bCs/>
                          <w:i/>
                          <w:iCs/>
                          <w:sz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lang w:val="fr-FR"/>
                        </w:rPr>
                        <w:t>…</w:t>
                      </w:r>
                      <w: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 xml:space="preserve">au </w:t>
                      </w:r>
                      <w:r>
                        <w:rPr>
                          <w:rFonts w:ascii="Calibri" w:hAnsi="Calibri"/>
                          <w:bCs/>
                          <w:sz w:val="28"/>
                          <w:lang w:val="fr-FR"/>
                        </w:rPr>
                        <w:t xml:space="preserve">Pays de Galles     </w:t>
                      </w:r>
                      <w:r>
                        <w:rPr>
                          <w:rFonts w:ascii="Calibri" w:hAnsi="Calibri"/>
                          <w:bCs/>
                          <w:i/>
                          <w:iCs/>
                          <w:sz w:val="28"/>
                          <w:lang w:val="fr-FR"/>
                        </w:rPr>
                        <w:t>in Wales</w:t>
                      </w:r>
                    </w:p>
                    <w:p w14:paraId="07AE6BBC" w14:textId="4A7B5E4A" w:rsidR="00BB1BD2" w:rsidRDefault="00BB1BD2" w:rsidP="00014C62">
                      <w:pPr>
                        <w:rPr>
                          <w:rFonts w:ascii="Calibri" w:hAnsi="Calibri"/>
                          <w:bCs/>
                          <w:i/>
                          <w:iCs/>
                          <w:sz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lang w:val="fr-FR"/>
                        </w:rPr>
                        <w:t>…</w:t>
                      </w:r>
                      <w: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 xml:space="preserve">en </w:t>
                      </w:r>
                      <w:r>
                        <w:rPr>
                          <w:rFonts w:ascii="Calibri" w:hAnsi="Calibri"/>
                          <w:bCs/>
                          <w:sz w:val="28"/>
                          <w:lang w:val="fr-FR"/>
                        </w:rPr>
                        <w:t xml:space="preserve"> Angleterre          </w:t>
                      </w:r>
                      <w:r>
                        <w:rPr>
                          <w:rFonts w:ascii="Calibri" w:hAnsi="Calibri"/>
                          <w:bCs/>
                          <w:i/>
                          <w:iCs/>
                          <w:sz w:val="28"/>
                          <w:lang w:val="fr-FR"/>
                        </w:rPr>
                        <w:t>in England</w:t>
                      </w:r>
                    </w:p>
                    <w:p w14:paraId="5ED71CA8" w14:textId="4AB45E90" w:rsidR="00BB1BD2" w:rsidRDefault="00BB1BD2" w:rsidP="00254459">
                      <w:pPr>
                        <w:rPr>
                          <w:rFonts w:ascii="Calibri" w:hAnsi="Calibri"/>
                          <w:bCs/>
                          <w:i/>
                          <w:iCs/>
                          <w:sz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lang w:val="fr-FR"/>
                        </w:rPr>
                        <w:t>…</w:t>
                      </w:r>
                      <w: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 xml:space="preserve">en </w:t>
                      </w:r>
                      <w:r>
                        <w:rPr>
                          <w:rFonts w:ascii="Calibri" w:hAnsi="Calibri"/>
                          <w:bCs/>
                          <w:sz w:val="28"/>
                          <w:lang w:val="fr-FR"/>
                        </w:rPr>
                        <w:t xml:space="preserve"> France                 </w:t>
                      </w:r>
                      <w:r>
                        <w:rPr>
                          <w:rFonts w:ascii="Calibri" w:hAnsi="Calibri"/>
                          <w:bCs/>
                          <w:i/>
                          <w:iCs/>
                          <w:sz w:val="28"/>
                          <w:lang w:val="fr-FR"/>
                        </w:rPr>
                        <w:t>in France</w:t>
                      </w:r>
                    </w:p>
                    <w:p w14:paraId="17149ED3" w14:textId="7D0181A6" w:rsidR="00BB1BD2" w:rsidRPr="00254459" w:rsidRDefault="00BB1BD2" w:rsidP="00254459">
                      <w:pPr>
                        <w:rPr>
                          <w:rFonts w:ascii="Calibri" w:hAnsi="Calibri"/>
                          <w:bCs/>
                          <w:sz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Cs/>
                          <w:i/>
                          <w:iCs/>
                          <w:sz w:val="28"/>
                          <w:lang w:val="fr-FR"/>
                        </w:rPr>
                        <w:t>…</w:t>
                      </w:r>
                      <w:r>
                        <w:rPr>
                          <w:rFonts w:ascii="Calibri" w:hAnsi="Calibri"/>
                          <w:b/>
                          <w:i/>
                          <w:iCs/>
                          <w:sz w:val="28"/>
                          <w:lang w:val="fr-FR"/>
                        </w:rPr>
                        <w:t xml:space="preserve">aux </w:t>
                      </w:r>
                      <w:r w:rsidRPr="00860975">
                        <w:rPr>
                          <w:rFonts w:ascii="Calibri" w:hAnsi="Calibri"/>
                          <w:bCs/>
                          <w:i/>
                          <w:iCs/>
                          <w:sz w:val="28"/>
                          <w:lang w:val="fr-FR"/>
                        </w:rPr>
                        <w:t>États-Unis</w:t>
                      </w:r>
                      <w:r>
                        <w:rPr>
                          <w:rFonts w:ascii="Calibri" w:hAnsi="Calibri"/>
                          <w:b/>
                          <w:i/>
                          <w:iCs/>
                          <w:sz w:val="28"/>
                          <w:lang w:val="fr-FR"/>
                        </w:rPr>
                        <w:tab/>
                        <w:t xml:space="preserve">     </w:t>
                      </w:r>
                      <w:r>
                        <w:rPr>
                          <w:rFonts w:ascii="Calibri" w:hAnsi="Calibri"/>
                          <w:bCs/>
                          <w:i/>
                          <w:iCs/>
                          <w:sz w:val="28"/>
                          <w:lang w:val="fr-FR"/>
                        </w:rPr>
                        <w:t>in the US</w:t>
                      </w:r>
                    </w:p>
                    <w:p w14:paraId="3C1DA105" w14:textId="77777777" w:rsidR="00BB1BD2" w:rsidRPr="00254459" w:rsidRDefault="00BB1BD2" w:rsidP="00014C62">
                      <w:pPr>
                        <w:rPr>
                          <w:rFonts w:ascii="Calibri" w:hAnsi="Calibri"/>
                          <w:bCs/>
                          <w:i/>
                          <w:iCs/>
                          <w:sz w:val="28"/>
                          <w:lang w:val="fr-FR"/>
                        </w:rPr>
                      </w:pPr>
                    </w:p>
                    <w:p w14:paraId="4342F998" w14:textId="77777777" w:rsidR="00BB1BD2" w:rsidRDefault="00BB1BD2" w:rsidP="00014C62">
                      <w:pP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</w:p>
                    <w:p w14:paraId="6685763C" w14:textId="489CD277" w:rsidR="00BB1BD2" w:rsidRPr="0032500D" w:rsidRDefault="00BB1BD2" w:rsidP="00014C62">
                      <w:pP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r w:rsidRPr="0032500D"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 xml:space="preserve">Ex : J’habite dans une maison à Cobham en Angleterre. </w:t>
                      </w:r>
                    </w:p>
                    <w:p w14:paraId="2915BA0F" w14:textId="77777777" w:rsidR="00BB1BD2" w:rsidRPr="0032500D" w:rsidRDefault="00BB1BD2" w:rsidP="00014C62">
                      <w:pPr>
                        <w:rPr>
                          <w:rFonts w:ascii="Calibri" w:hAnsi="Calibri"/>
                          <w:i/>
                          <w:sz w:val="28"/>
                        </w:rPr>
                      </w:pPr>
                      <w:r w:rsidRPr="0032500D">
                        <w:rPr>
                          <w:rFonts w:ascii="Calibri" w:hAnsi="Calibri"/>
                          <w:i/>
                          <w:sz w:val="28"/>
                        </w:rPr>
                        <w:t xml:space="preserve">I live in a house in Cobham in England. </w:t>
                      </w:r>
                    </w:p>
                    <w:p w14:paraId="418F9842" w14:textId="77777777" w:rsidR="00BB1BD2" w:rsidRDefault="00BB1BD2" w:rsidP="00014C62"/>
                  </w:txbxContent>
                </v:textbox>
                <w10:wrap type="square"/>
              </v:shape>
            </w:pict>
          </mc:Fallback>
        </mc:AlternateContent>
      </w:r>
      <w:r w:rsidR="00014C62" w:rsidRPr="00014C62">
        <w:rPr>
          <w:rFonts w:ascii="Calibri" w:eastAsia="Times New Roman" w:hAnsi="Calibri" w:cs="Times New Roman"/>
          <w:sz w:val="28"/>
          <w:szCs w:val="24"/>
        </w:rPr>
        <w:t>Où habites-tu?</w:t>
      </w:r>
      <w:r w:rsidR="00014C62" w:rsidRPr="00014C62">
        <w:rPr>
          <w:rFonts w:ascii="Calibri" w:eastAsia="Times New Roman" w:hAnsi="Calibri" w:cs="Times New Roman"/>
          <w:sz w:val="28"/>
          <w:szCs w:val="24"/>
        </w:rPr>
        <w:tab/>
      </w:r>
      <w:r w:rsidR="00014C62" w:rsidRPr="00014C62">
        <w:rPr>
          <w:rFonts w:ascii="Calibri" w:eastAsia="Times New Roman" w:hAnsi="Calibri" w:cs="Times New Roman"/>
          <w:sz w:val="28"/>
          <w:szCs w:val="24"/>
        </w:rPr>
        <w:tab/>
      </w:r>
      <w:r w:rsidR="00014C62" w:rsidRPr="00014C62">
        <w:rPr>
          <w:rFonts w:ascii="Calibri" w:eastAsia="Times New Roman" w:hAnsi="Calibri" w:cs="Times New Roman"/>
          <w:i/>
          <w:sz w:val="28"/>
          <w:szCs w:val="24"/>
        </w:rPr>
        <w:t>Where do you live?</w:t>
      </w:r>
    </w:p>
    <w:p w14:paraId="6A5AD626" w14:textId="44F0655B" w:rsidR="00014C62" w:rsidRPr="00014C62" w:rsidRDefault="00014C62" w:rsidP="00014C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D66AB0" w14:textId="77777777" w:rsidR="00014C62" w:rsidRPr="00014C62" w:rsidRDefault="00014C62" w:rsidP="00014C62">
      <w:pPr>
        <w:keepNext/>
        <w:spacing w:after="0" w:line="240" w:lineRule="auto"/>
        <w:outlineLvl w:val="3"/>
        <w:rPr>
          <w:rFonts w:ascii="Calibri" w:eastAsia="Times New Roman" w:hAnsi="Calibri" w:cs="Times New Roman"/>
          <w:b/>
          <w:bCs/>
          <w:i/>
          <w:sz w:val="28"/>
          <w:szCs w:val="24"/>
        </w:rPr>
      </w:pPr>
      <w:r w:rsidRPr="00014C62">
        <w:rPr>
          <w:rFonts w:ascii="Calibri" w:eastAsia="Times New Roman" w:hAnsi="Calibri" w:cs="Times New Roman"/>
          <w:sz w:val="28"/>
          <w:szCs w:val="24"/>
        </w:rPr>
        <w:t>J’ habit</w:t>
      </w:r>
      <w:r w:rsidRPr="00014C62">
        <w:rPr>
          <w:rFonts w:ascii="Calibri" w:eastAsia="Times New Roman" w:hAnsi="Calibri" w:cs="Times New Roman"/>
          <w:b/>
          <w:sz w:val="28"/>
          <w:szCs w:val="24"/>
        </w:rPr>
        <w:t xml:space="preserve">e </w:t>
      </w:r>
      <w:r w:rsidRPr="00014C62">
        <w:rPr>
          <w:rFonts w:ascii="Calibri" w:eastAsia="Times New Roman" w:hAnsi="Calibri" w:cs="Times New Roman"/>
          <w:sz w:val="28"/>
          <w:szCs w:val="24"/>
        </w:rPr>
        <w:tab/>
      </w:r>
      <w:r w:rsidRPr="00014C62">
        <w:rPr>
          <w:rFonts w:ascii="Calibri" w:eastAsia="Times New Roman" w:hAnsi="Calibri" w:cs="Times New Roman"/>
          <w:sz w:val="28"/>
          <w:szCs w:val="24"/>
        </w:rPr>
        <w:tab/>
      </w:r>
      <w:r w:rsidRPr="00014C62">
        <w:rPr>
          <w:rFonts w:ascii="Calibri" w:eastAsia="Times New Roman" w:hAnsi="Calibri" w:cs="Times New Roman"/>
          <w:sz w:val="28"/>
          <w:szCs w:val="24"/>
        </w:rPr>
        <w:tab/>
      </w:r>
      <w:r w:rsidRPr="00014C62">
        <w:rPr>
          <w:rFonts w:ascii="Calibri" w:eastAsia="Times New Roman" w:hAnsi="Calibri" w:cs="Times New Roman"/>
          <w:i/>
          <w:sz w:val="28"/>
          <w:szCs w:val="24"/>
        </w:rPr>
        <w:t>I live</w:t>
      </w:r>
    </w:p>
    <w:p w14:paraId="71C7B794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i/>
          <w:sz w:val="28"/>
          <w:szCs w:val="24"/>
        </w:rPr>
      </w:pPr>
      <w:r w:rsidRPr="00014C62">
        <w:rPr>
          <w:rFonts w:ascii="Calibri" w:eastAsia="Times New Roman" w:hAnsi="Calibri" w:cs="Times New Roman"/>
          <w:sz w:val="28"/>
          <w:szCs w:val="24"/>
        </w:rPr>
        <w:t>Tu habit</w:t>
      </w:r>
      <w:r w:rsidRPr="00014C62">
        <w:rPr>
          <w:rFonts w:ascii="Calibri" w:eastAsia="Times New Roman" w:hAnsi="Calibri" w:cs="Times New Roman"/>
          <w:b/>
          <w:sz w:val="28"/>
          <w:szCs w:val="24"/>
        </w:rPr>
        <w:t>es</w:t>
      </w:r>
      <w:r w:rsidRPr="00014C62">
        <w:rPr>
          <w:rFonts w:ascii="Calibri" w:eastAsia="Times New Roman" w:hAnsi="Calibri" w:cs="Times New Roman"/>
          <w:sz w:val="28"/>
          <w:szCs w:val="24"/>
        </w:rPr>
        <w:t xml:space="preserve"> </w:t>
      </w:r>
      <w:r w:rsidRPr="00014C62">
        <w:rPr>
          <w:rFonts w:ascii="Calibri" w:eastAsia="Times New Roman" w:hAnsi="Calibri" w:cs="Times New Roman"/>
          <w:sz w:val="28"/>
          <w:szCs w:val="24"/>
        </w:rPr>
        <w:tab/>
      </w:r>
      <w:r w:rsidRPr="00014C62">
        <w:rPr>
          <w:rFonts w:ascii="Calibri" w:eastAsia="Times New Roman" w:hAnsi="Calibri" w:cs="Times New Roman"/>
          <w:sz w:val="28"/>
          <w:szCs w:val="24"/>
        </w:rPr>
        <w:tab/>
      </w:r>
      <w:r w:rsidRPr="00014C62">
        <w:rPr>
          <w:rFonts w:ascii="Calibri" w:eastAsia="Times New Roman" w:hAnsi="Calibri" w:cs="Times New Roman"/>
          <w:sz w:val="28"/>
          <w:szCs w:val="24"/>
        </w:rPr>
        <w:tab/>
      </w:r>
      <w:r w:rsidRPr="00014C62">
        <w:rPr>
          <w:rFonts w:ascii="Calibri" w:eastAsia="Times New Roman" w:hAnsi="Calibri" w:cs="Times New Roman"/>
          <w:i/>
          <w:sz w:val="28"/>
          <w:szCs w:val="24"/>
        </w:rPr>
        <w:t>You live ( sing. )</w:t>
      </w:r>
    </w:p>
    <w:p w14:paraId="15DA9A36" w14:textId="62863DAF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</w:p>
    <w:p w14:paraId="7E5ABD64" w14:textId="0C7B523A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4"/>
        </w:rPr>
      </w:pPr>
      <w:r w:rsidRPr="00014C62">
        <w:rPr>
          <w:rFonts w:ascii="Calibri" w:eastAsia="Times New Roman" w:hAnsi="Calibri" w:cs="Times New Roman"/>
          <w:b/>
          <w:sz w:val="28"/>
          <w:szCs w:val="24"/>
        </w:rPr>
        <w:t>à</w:t>
      </w:r>
      <w:r w:rsidRPr="00014C62">
        <w:rPr>
          <w:rFonts w:ascii="Calibri" w:eastAsia="Times New Roman" w:hAnsi="Calibri" w:cs="Times New Roman"/>
          <w:b/>
          <w:sz w:val="28"/>
          <w:szCs w:val="24"/>
        </w:rPr>
        <w:tab/>
      </w:r>
      <w:r w:rsidRPr="00014C62">
        <w:rPr>
          <w:rFonts w:ascii="Calibri" w:eastAsia="Times New Roman" w:hAnsi="Calibri" w:cs="Times New Roman"/>
          <w:b/>
          <w:sz w:val="28"/>
          <w:szCs w:val="24"/>
        </w:rPr>
        <w:tab/>
      </w:r>
      <w:r w:rsidRPr="00014C62">
        <w:rPr>
          <w:rFonts w:ascii="Calibri" w:eastAsia="Times New Roman" w:hAnsi="Calibri" w:cs="Times New Roman"/>
          <w:b/>
          <w:sz w:val="28"/>
          <w:szCs w:val="24"/>
        </w:rPr>
        <w:tab/>
      </w:r>
      <w:r w:rsidRPr="00014C62">
        <w:rPr>
          <w:rFonts w:ascii="Calibri" w:eastAsia="Times New Roman" w:hAnsi="Calibri" w:cs="Times New Roman"/>
          <w:b/>
          <w:sz w:val="28"/>
          <w:szCs w:val="24"/>
        </w:rPr>
        <w:tab/>
      </w:r>
      <w:r w:rsidRPr="00014C62">
        <w:rPr>
          <w:rFonts w:ascii="Calibri" w:eastAsia="Times New Roman" w:hAnsi="Calibri" w:cs="Times New Roman"/>
          <w:b/>
          <w:i/>
          <w:sz w:val="28"/>
          <w:szCs w:val="24"/>
        </w:rPr>
        <w:t>at/ in/to</w:t>
      </w:r>
    </w:p>
    <w:p w14:paraId="7A2092DF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i/>
          <w:sz w:val="28"/>
          <w:szCs w:val="24"/>
          <w:lang w:val="fr-FR"/>
        </w:rPr>
      </w:pPr>
      <w:r w:rsidRPr="00014C62">
        <w:rPr>
          <w:rFonts w:ascii="Calibri" w:eastAsia="Times New Roman" w:hAnsi="Calibri" w:cs="Times New Roman"/>
          <w:b/>
          <w:sz w:val="28"/>
          <w:szCs w:val="24"/>
          <w:lang w:val="fr-FR"/>
        </w:rPr>
        <w:t>à</w:t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 xml:space="preserve"> Cobham</w:t>
      </w:r>
      <w:r w:rsidRPr="00014C62">
        <w:rPr>
          <w:rFonts w:ascii="Calibri" w:eastAsia="Times New Roman" w:hAnsi="Calibri" w:cs="Times New Roman"/>
          <w:i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i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i/>
          <w:sz w:val="28"/>
          <w:szCs w:val="24"/>
          <w:lang w:val="fr-FR"/>
        </w:rPr>
        <w:tab/>
        <w:t>in Cobham</w:t>
      </w:r>
    </w:p>
    <w:p w14:paraId="4EAF646E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  <w:lang w:val="fr-FR"/>
        </w:rPr>
      </w:pP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>pr</w:t>
      </w:r>
      <w:r w:rsidRPr="001D5CCA">
        <w:rPr>
          <w:rFonts w:ascii="Calibri" w:eastAsia="Times New Roman" w:hAnsi="Calibri" w:cs="Times New Roman"/>
          <w:b/>
          <w:bCs/>
          <w:sz w:val="28"/>
          <w:szCs w:val="24"/>
          <w:lang w:val="fr-FR"/>
        </w:rPr>
        <w:t>è</w:t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 xml:space="preserve">s de </w:t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i/>
          <w:sz w:val="28"/>
          <w:szCs w:val="24"/>
          <w:lang w:val="fr-FR"/>
        </w:rPr>
        <w:t>near</w:t>
      </w:r>
    </w:p>
    <w:p w14:paraId="39ACADB2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  <w:lang w:val="fr-FR"/>
        </w:rPr>
      </w:pP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 xml:space="preserve">Londres </w:t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i/>
          <w:sz w:val="28"/>
          <w:szCs w:val="24"/>
          <w:lang w:val="fr-FR"/>
        </w:rPr>
        <w:t>London</w:t>
      </w:r>
    </w:p>
    <w:p w14:paraId="3090686C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  <w:lang w:val="fr-FR"/>
        </w:rPr>
      </w:pP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 xml:space="preserve">ici </w:t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i/>
          <w:sz w:val="28"/>
          <w:szCs w:val="24"/>
          <w:lang w:val="fr-FR"/>
        </w:rPr>
        <w:t>here</w:t>
      </w:r>
    </w:p>
    <w:p w14:paraId="2F02BA26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i/>
          <w:sz w:val="28"/>
          <w:szCs w:val="24"/>
          <w:lang w:val="fr-FR"/>
        </w:rPr>
      </w:pP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>o</w:t>
      </w:r>
      <w:r w:rsidRPr="001D5CCA">
        <w:rPr>
          <w:rFonts w:ascii="Calibri" w:eastAsia="Times New Roman" w:hAnsi="Calibri" w:cs="Times New Roman"/>
          <w:b/>
          <w:bCs/>
          <w:sz w:val="28"/>
          <w:szCs w:val="24"/>
          <w:lang w:val="fr-FR"/>
        </w:rPr>
        <w:t>ù</w:t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 xml:space="preserve"> </w:t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i/>
          <w:sz w:val="28"/>
          <w:szCs w:val="24"/>
          <w:lang w:val="fr-FR"/>
        </w:rPr>
        <w:t>where</w:t>
      </w:r>
    </w:p>
    <w:p w14:paraId="16ABFF27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i/>
          <w:sz w:val="28"/>
          <w:szCs w:val="24"/>
          <w:lang w:val="fr-FR"/>
        </w:rPr>
      </w:pPr>
      <w:r w:rsidRPr="00014C62">
        <w:rPr>
          <w:rFonts w:ascii="Calibri" w:eastAsia="Times New Roman" w:hAnsi="Calibri" w:cs="Times New Roman"/>
          <w:noProof/>
          <w:sz w:val="28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74915914" wp14:editId="2F366462">
                <wp:simplePos x="0" y="0"/>
                <wp:positionH relativeFrom="column">
                  <wp:posOffset>2753360</wp:posOffset>
                </wp:positionH>
                <wp:positionV relativeFrom="paragraph">
                  <wp:posOffset>233045</wp:posOffset>
                </wp:positionV>
                <wp:extent cx="3442970" cy="1238250"/>
                <wp:effectExtent l="0" t="0" r="24130" b="1905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97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0E867" w14:textId="77777777" w:rsidR="00BB1BD2" w:rsidRPr="0099775C" w:rsidRDefault="00BB1BD2" w:rsidP="00014C62">
                            <w:pPr>
                              <w:rPr>
                                <w:rFonts w:ascii="Calibri" w:hAnsi="Calibri"/>
                                <w:i/>
                                <w:sz w:val="28"/>
                                <w:lang w:val="fr-FR"/>
                              </w:rPr>
                            </w:pPr>
                            <w:r w:rsidRPr="009E7B20"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à la</w:t>
                            </w:r>
                            <w:r w:rsidRPr="0099775C">
                              <w:rPr>
                                <w:rFonts w:ascii="Calibri" w:hAnsi="Calibri"/>
                                <w:sz w:val="28"/>
                                <w:lang w:val="fr-FR"/>
                              </w:rPr>
                              <w:t xml:space="preserve"> campagne</w:t>
                            </w:r>
                            <w:r w:rsidRPr="0099775C">
                              <w:rPr>
                                <w:rFonts w:ascii="Calibri" w:hAnsi="Calibri"/>
                                <w:sz w:val="28"/>
                                <w:lang w:val="fr-FR"/>
                              </w:rPr>
                              <w:tab/>
                            </w:r>
                            <w:r w:rsidRPr="0099775C">
                              <w:rPr>
                                <w:rFonts w:ascii="Calibri" w:hAnsi="Calibri"/>
                                <w:sz w:val="28"/>
                                <w:lang w:val="fr-FR"/>
                              </w:rPr>
                              <w:tab/>
                            </w:r>
                            <w:r w:rsidRPr="0099775C">
                              <w:rPr>
                                <w:rFonts w:ascii="Calibri" w:hAnsi="Calibri"/>
                                <w:i/>
                                <w:sz w:val="28"/>
                                <w:lang w:val="fr-FR"/>
                              </w:rPr>
                              <w:t xml:space="preserve">in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8"/>
                                <w:lang w:val="fr-FR"/>
                              </w:rPr>
                              <w:t>the countryside</w:t>
                            </w:r>
                          </w:p>
                          <w:p w14:paraId="35709BBF" w14:textId="369520BF" w:rsidR="00BB1BD2" w:rsidRDefault="00BB1BD2" w:rsidP="00014C62">
                            <w:pPr>
                              <w:rPr>
                                <w:rFonts w:ascii="Calibri" w:hAnsi="Calibri"/>
                                <w:i/>
                                <w:sz w:val="28"/>
                                <w:lang w:val="fr-FR"/>
                              </w:rPr>
                            </w:pPr>
                            <w:r w:rsidRPr="009E7B20"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à la</w:t>
                            </w:r>
                            <w:r w:rsidRPr="0099775C">
                              <w:rPr>
                                <w:rFonts w:ascii="Calibri" w:hAnsi="Calibri"/>
                                <w:sz w:val="28"/>
                                <w:lang w:val="fr-FR"/>
                              </w:rPr>
                              <w:t xml:space="preserve"> montagne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8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i/>
                                <w:sz w:val="28"/>
                                <w:lang w:val="fr-FR"/>
                              </w:rPr>
                              <w:t>in the mountains</w:t>
                            </w:r>
                          </w:p>
                          <w:p w14:paraId="4A849F80" w14:textId="4E58FBF7" w:rsidR="00BB1BD2" w:rsidRDefault="00BB1BD2" w:rsidP="000D3B02">
                            <w:pPr>
                              <w:rPr>
                                <w:rFonts w:ascii="Calibri" w:hAnsi="Calibri"/>
                                <w:i/>
                                <w:sz w:val="28"/>
                                <w:lang w:val="fr-FR"/>
                              </w:rPr>
                            </w:pPr>
                            <w:r w:rsidRPr="009E7B20"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à la</w:t>
                            </w:r>
                            <w:r w:rsidRPr="0099775C">
                              <w:rPr>
                                <w:rFonts w:ascii="Calibri" w:hAnsi="Calibri"/>
                                <w:sz w:val="28"/>
                                <w:lang w:val="fr-FR"/>
                              </w:rPr>
                              <w:t xml:space="preserve"> m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lang w:val="fr-FR"/>
                              </w:rPr>
                              <w:t>er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8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8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i/>
                                <w:sz w:val="28"/>
                                <w:lang w:val="fr-FR"/>
                              </w:rPr>
                              <w:t>at the seaside</w:t>
                            </w:r>
                          </w:p>
                          <w:p w14:paraId="12160A18" w14:textId="77777777" w:rsidR="00BB1BD2" w:rsidRDefault="00BB1BD2" w:rsidP="00014C62">
                            <w:pPr>
                              <w:rPr>
                                <w:rFonts w:ascii="Calibri" w:hAnsi="Calibri"/>
                                <w:i/>
                                <w:sz w:val="28"/>
                                <w:lang w:val="fr-FR"/>
                              </w:rPr>
                            </w:pPr>
                          </w:p>
                          <w:p w14:paraId="3C13D08B" w14:textId="77777777" w:rsidR="00BB1BD2" w:rsidRDefault="00BB1BD2" w:rsidP="00014C62">
                            <w:pPr>
                              <w:rPr>
                                <w:rFonts w:ascii="Calibri" w:hAnsi="Calibri"/>
                                <w:i/>
                                <w:sz w:val="28"/>
                                <w:lang w:val="fr-FR"/>
                              </w:rPr>
                            </w:pPr>
                          </w:p>
                          <w:p w14:paraId="5F343C63" w14:textId="77777777" w:rsidR="00BB1BD2" w:rsidRPr="000D3B02" w:rsidRDefault="00BB1BD2" w:rsidP="00014C62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15914" id="_x0000_s1037" type="#_x0000_t202" style="position:absolute;margin-left:216.8pt;margin-top:18.35pt;width:271.1pt;height:97.5pt;z-index:25174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">
                <v:textbox>
                  <w:txbxContent>
                    <w:p w14:paraId="3CD0E867" w14:textId="77777777" w:rsidR="00BB1BD2" w:rsidRPr="0099775C" w:rsidRDefault="00BB1BD2" w:rsidP="00014C62">
                      <w:pPr>
                        <w:rPr>
                          <w:rFonts w:ascii="Calibri" w:hAnsi="Calibri"/>
                          <w:i/>
                          <w:sz w:val="28"/>
                          <w:lang w:val="fr-FR"/>
                        </w:rPr>
                      </w:pPr>
                      <w:proofErr w:type="gramStart"/>
                      <w:r w:rsidRPr="009E7B20"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à</w:t>
                      </w:r>
                      <w:proofErr w:type="gramEnd"/>
                      <w:r w:rsidRPr="009E7B20"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 xml:space="preserve"> la</w:t>
                      </w:r>
                      <w:r w:rsidRPr="0099775C">
                        <w:rPr>
                          <w:rFonts w:ascii="Calibri" w:hAnsi="Calibri"/>
                          <w:sz w:val="28"/>
                          <w:lang w:val="fr-FR"/>
                        </w:rPr>
                        <w:t xml:space="preserve"> campagne</w:t>
                      </w:r>
                      <w:r w:rsidRPr="0099775C">
                        <w:rPr>
                          <w:rFonts w:ascii="Calibri" w:hAnsi="Calibri"/>
                          <w:sz w:val="28"/>
                          <w:lang w:val="fr-FR"/>
                        </w:rPr>
                        <w:tab/>
                      </w:r>
                      <w:r w:rsidRPr="0099775C">
                        <w:rPr>
                          <w:rFonts w:ascii="Calibri" w:hAnsi="Calibri"/>
                          <w:sz w:val="28"/>
                          <w:lang w:val="fr-FR"/>
                        </w:rPr>
                        <w:tab/>
                      </w:r>
                      <w:r w:rsidRPr="0099775C">
                        <w:rPr>
                          <w:rFonts w:ascii="Calibri" w:hAnsi="Calibri"/>
                          <w:i/>
                          <w:sz w:val="28"/>
                          <w:lang w:val="fr-FR"/>
                        </w:rPr>
                        <w:t xml:space="preserve">in </w:t>
                      </w:r>
                      <w:r>
                        <w:rPr>
                          <w:rFonts w:ascii="Calibri" w:hAnsi="Calibri"/>
                          <w:i/>
                          <w:sz w:val="28"/>
                          <w:lang w:val="fr-FR"/>
                        </w:rPr>
                        <w:t>the countryside</w:t>
                      </w:r>
                    </w:p>
                    <w:p w14:paraId="35709BBF" w14:textId="369520BF" w:rsidR="00BB1BD2" w:rsidRDefault="00BB1BD2" w:rsidP="00014C62">
                      <w:pPr>
                        <w:rPr>
                          <w:rFonts w:ascii="Calibri" w:hAnsi="Calibri"/>
                          <w:i/>
                          <w:sz w:val="28"/>
                          <w:lang w:val="fr-FR"/>
                        </w:rPr>
                      </w:pPr>
                      <w:proofErr w:type="gramStart"/>
                      <w:r w:rsidRPr="009E7B20"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à</w:t>
                      </w:r>
                      <w:proofErr w:type="gramEnd"/>
                      <w:r w:rsidRPr="009E7B20"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 xml:space="preserve"> la</w:t>
                      </w:r>
                      <w:r w:rsidRPr="0099775C">
                        <w:rPr>
                          <w:rFonts w:ascii="Calibri" w:hAnsi="Calibri"/>
                          <w:sz w:val="28"/>
                          <w:lang w:val="fr-FR"/>
                        </w:rPr>
                        <w:t xml:space="preserve"> montagne</w:t>
                      </w:r>
                      <w:r>
                        <w:rPr>
                          <w:rFonts w:ascii="Calibri" w:hAnsi="Calibri"/>
                          <w:sz w:val="28"/>
                          <w:lang w:val="fr-FR"/>
                        </w:rPr>
                        <w:tab/>
                      </w:r>
                      <w:r>
                        <w:rPr>
                          <w:rFonts w:ascii="Calibri" w:hAnsi="Calibri"/>
                          <w:sz w:val="28"/>
                          <w:lang w:val="fr-FR"/>
                        </w:rPr>
                        <w:tab/>
                      </w:r>
                      <w:r>
                        <w:rPr>
                          <w:rFonts w:ascii="Calibri" w:hAnsi="Calibri"/>
                          <w:i/>
                          <w:sz w:val="28"/>
                          <w:lang w:val="fr-FR"/>
                        </w:rPr>
                        <w:t>in the mountains</w:t>
                      </w:r>
                    </w:p>
                    <w:p w14:paraId="4A849F80" w14:textId="4E58FBF7" w:rsidR="00BB1BD2" w:rsidRDefault="00BB1BD2" w:rsidP="000D3B02">
                      <w:pPr>
                        <w:rPr>
                          <w:rFonts w:ascii="Calibri" w:hAnsi="Calibri"/>
                          <w:i/>
                          <w:sz w:val="28"/>
                          <w:lang w:val="fr-FR"/>
                        </w:rPr>
                      </w:pPr>
                      <w:proofErr w:type="gramStart"/>
                      <w:r w:rsidRPr="009E7B20"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à</w:t>
                      </w:r>
                      <w:proofErr w:type="gramEnd"/>
                      <w:r w:rsidRPr="009E7B20"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 xml:space="preserve"> la</w:t>
                      </w:r>
                      <w:r w:rsidRPr="0099775C">
                        <w:rPr>
                          <w:rFonts w:ascii="Calibri" w:hAnsi="Calibri"/>
                          <w:sz w:val="28"/>
                          <w:lang w:val="fr-FR"/>
                        </w:rPr>
                        <w:t xml:space="preserve"> m</w:t>
                      </w:r>
                      <w:r>
                        <w:rPr>
                          <w:rFonts w:ascii="Calibri" w:hAnsi="Calibri"/>
                          <w:sz w:val="28"/>
                          <w:lang w:val="fr-FR"/>
                        </w:rPr>
                        <w:t>er</w:t>
                      </w:r>
                      <w:r>
                        <w:rPr>
                          <w:rFonts w:ascii="Calibri" w:hAnsi="Calibri"/>
                          <w:sz w:val="28"/>
                          <w:lang w:val="fr-FR"/>
                        </w:rPr>
                        <w:tab/>
                      </w:r>
                      <w:r>
                        <w:rPr>
                          <w:rFonts w:ascii="Calibri" w:hAnsi="Calibri"/>
                          <w:sz w:val="28"/>
                          <w:lang w:val="fr-FR"/>
                        </w:rPr>
                        <w:tab/>
                      </w:r>
                      <w:r>
                        <w:rPr>
                          <w:rFonts w:ascii="Calibri" w:hAnsi="Calibri"/>
                          <w:sz w:val="28"/>
                          <w:lang w:val="fr-FR"/>
                        </w:rPr>
                        <w:tab/>
                      </w:r>
                      <w:r>
                        <w:rPr>
                          <w:rFonts w:ascii="Calibri" w:hAnsi="Calibri"/>
                          <w:i/>
                          <w:sz w:val="28"/>
                          <w:lang w:val="fr-FR"/>
                        </w:rPr>
                        <w:t>at the seaside</w:t>
                      </w:r>
                    </w:p>
                    <w:p w14:paraId="12160A18" w14:textId="77777777" w:rsidR="00BB1BD2" w:rsidRDefault="00BB1BD2" w:rsidP="00014C62">
                      <w:pPr>
                        <w:rPr>
                          <w:rFonts w:ascii="Calibri" w:hAnsi="Calibri"/>
                          <w:i/>
                          <w:sz w:val="28"/>
                          <w:lang w:val="fr-FR"/>
                        </w:rPr>
                      </w:pPr>
                    </w:p>
                    <w:p w14:paraId="3C13D08B" w14:textId="77777777" w:rsidR="00BB1BD2" w:rsidRDefault="00BB1BD2" w:rsidP="00014C62">
                      <w:pPr>
                        <w:rPr>
                          <w:rFonts w:ascii="Calibri" w:hAnsi="Calibri"/>
                          <w:i/>
                          <w:sz w:val="28"/>
                          <w:lang w:val="fr-FR"/>
                        </w:rPr>
                      </w:pPr>
                    </w:p>
                    <w:p w14:paraId="5F343C63" w14:textId="77777777" w:rsidR="00BB1BD2" w:rsidRPr="000D3B02" w:rsidRDefault="00BB1BD2" w:rsidP="00014C62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1548"/>
      </w:tblGrid>
      <w:tr w:rsidR="00014C62" w:rsidRPr="00014C62" w14:paraId="3F406BF2" w14:textId="77777777" w:rsidTr="00BD6519">
        <w:trPr>
          <w:trHeight w:val="2131"/>
        </w:trPr>
        <w:tc>
          <w:tcPr>
            <w:tcW w:w="2700" w:type="dxa"/>
          </w:tcPr>
          <w:p w14:paraId="5F68293F" w14:textId="77777777" w:rsidR="00014C62" w:rsidRP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4"/>
                <w:lang w:val="fr-FR"/>
              </w:rPr>
            </w:pPr>
            <w:r w:rsidRPr="00014C62">
              <w:rPr>
                <w:rFonts w:ascii="Calibri" w:eastAsia="Times New Roman" w:hAnsi="Calibri" w:cs="Times New Roman"/>
                <w:b/>
                <w:sz w:val="28"/>
                <w:szCs w:val="24"/>
                <w:lang w:val="fr-FR"/>
              </w:rPr>
              <w:t>dans</w:t>
            </w:r>
          </w:p>
          <w:p w14:paraId="3A034AED" w14:textId="77777777" w:rsidR="00014C62" w:rsidRP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val="fr-FR"/>
              </w:rPr>
            </w:pPr>
            <w:r w:rsidRPr="00014C62">
              <w:rPr>
                <w:rFonts w:ascii="Calibri" w:eastAsia="Times New Roman" w:hAnsi="Calibri" w:cs="Times New Roman"/>
                <w:sz w:val="28"/>
                <w:szCs w:val="24"/>
                <w:lang w:val="fr-FR"/>
              </w:rPr>
              <w:t xml:space="preserve">un village </w:t>
            </w:r>
          </w:p>
          <w:p w14:paraId="2B5E354C" w14:textId="77777777" w:rsidR="00014C62" w:rsidRP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val="fr-FR"/>
              </w:rPr>
            </w:pPr>
            <w:r w:rsidRPr="00014C62">
              <w:rPr>
                <w:rFonts w:ascii="Calibri" w:eastAsia="Times New Roman" w:hAnsi="Calibri" w:cs="Times New Roman"/>
                <w:sz w:val="28"/>
                <w:szCs w:val="24"/>
                <w:lang w:val="fr-FR"/>
              </w:rPr>
              <w:t xml:space="preserve">un appartement </w:t>
            </w:r>
          </w:p>
          <w:p w14:paraId="582F7E39" w14:textId="77777777" w:rsidR="00014C62" w:rsidRP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val="fr-FR"/>
              </w:rPr>
            </w:pPr>
          </w:p>
          <w:p w14:paraId="310A33D7" w14:textId="77777777" w:rsidR="00014C62" w:rsidRP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val="fr-FR"/>
              </w:rPr>
            </w:pPr>
            <w:r w:rsidRPr="00014C62">
              <w:rPr>
                <w:rFonts w:ascii="Calibri" w:eastAsia="Times New Roman" w:hAnsi="Calibri" w:cs="Times New Roman"/>
                <w:sz w:val="28"/>
                <w:szCs w:val="24"/>
                <w:lang w:val="fr-FR"/>
              </w:rPr>
              <w:t xml:space="preserve">une ville </w:t>
            </w:r>
          </w:p>
          <w:p w14:paraId="6F737E7E" w14:textId="77777777" w:rsidR="00014C62" w:rsidRP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val="fr-FR"/>
              </w:rPr>
            </w:pPr>
            <w:r w:rsidRPr="00014C62">
              <w:rPr>
                <w:rFonts w:ascii="Calibri" w:eastAsia="Times New Roman" w:hAnsi="Calibri" w:cs="Times New Roman"/>
                <w:sz w:val="28"/>
                <w:szCs w:val="24"/>
                <w:lang w:val="fr-FR"/>
              </w:rPr>
              <w:t xml:space="preserve">une maison </w:t>
            </w:r>
          </w:p>
          <w:p w14:paraId="3CC89B3D" w14:textId="77777777" w:rsidR="00014C62" w:rsidRP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val="fr-FR"/>
              </w:rPr>
            </w:pPr>
          </w:p>
        </w:tc>
        <w:tc>
          <w:tcPr>
            <w:tcW w:w="1548" w:type="dxa"/>
          </w:tcPr>
          <w:p w14:paraId="76F8498D" w14:textId="77777777" w:rsidR="00014C62" w:rsidRP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sz w:val="28"/>
                <w:szCs w:val="24"/>
                <w:lang w:val="en-US"/>
              </w:rPr>
            </w:pPr>
            <w:r w:rsidRPr="00014C62">
              <w:rPr>
                <w:rFonts w:ascii="Calibri" w:eastAsia="Times New Roman" w:hAnsi="Calibri" w:cs="Times New Roman"/>
                <w:b/>
                <w:i/>
                <w:sz w:val="28"/>
                <w:szCs w:val="24"/>
                <w:lang w:val="en-US"/>
              </w:rPr>
              <w:t>in</w:t>
            </w:r>
          </w:p>
          <w:p w14:paraId="2E2A909F" w14:textId="77777777" w:rsidR="00014C62" w:rsidRP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sz w:val="28"/>
                <w:szCs w:val="24"/>
                <w:lang w:val="en-US"/>
              </w:rPr>
            </w:pPr>
            <w:r w:rsidRPr="00014C62">
              <w:rPr>
                <w:rFonts w:ascii="Calibri" w:eastAsia="Times New Roman" w:hAnsi="Calibri" w:cs="Times New Roman"/>
                <w:i/>
                <w:sz w:val="28"/>
                <w:szCs w:val="24"/>
                <w:lang w:val="en-US"/>
              </w:rPr>
              <w:t>a village</w:t>
            </w:r>
          </w:p>
          <w:p w14:paraId="31FAFAE8" w14:textId="77777777" w:rsidR="00014C62" w:rsidRP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sz w:val="28"/>
                <w:szCs w:val="24"/>
                <w:lang w:val="en-US"/>
              </w:rPr>
            </w:pPr>
            <w:r w:rsidRPr="00014C62">
              <w:rPr>
                <w:rFonts w:ascii="Calibri" w:eastAsia="Times New Roman" w:hAnsi="Calibri" w:cs="Times New Roman"/>
                <w:i/>
                <w:sz w:val="28"/>
                <w:szCs w:val="24"/>
                <w:lang w:val="en-US"/>
              </w:rPr>
              <w:t>a flat</w:t>
            </w:r>
          </w:p>
          <w:p w14:paraId="04785347" w14:textId="77777777" w:rsidR="00014C62" w:rsidRP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sz w:val="28"/>
                <w:szCs w:val="24"/>
                <w:lang w:val="en-US"/>
              </w:rPr>
            </w:pPr>
          </w:p>
          <w:p w14:paraId="171F78BA" w14:textId="77777777" w:rsidR="00014C62" w:rsidRP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sz w:val="28"/>
                <w:szCs w:val="24"/>
                <w:lang w:val="en-US"/>
              </w:rPr>
            </w:pPr>
            <w:r w:rsidRPr="00014C62">
              <w:rPr>
                <w:rFonts w:ascii="Calibri" w:eastAsia="Times New Roman" w:hAnsi="Calibri" w:cs="Times New Roman"/>
                <w:i/>
                <w:sz w:val="28"/>
                <w:szCs w:val="24"/>
                <w:lang w:val="en-US"/>
              </w:rPr>
              <w:t>a town/city</w:t>
            </w:r>
          </w:p>
          <w:p w14:paraId="2D67384F" w14:textId="77777777" w:rsidR="00014C62" w:rsidRP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sz w:val="28"/>
                <w:szCs w:val="24"/>
                <w:lang w:val="en-US"/>
              </w:rPr>
            </w:pPr>
            <w:r w:rsidRPr="00014C62">
              <w:rPr>
                <w:rFonts w:ascii="Calibri" w:eastAsia="Times New Roman" w:hAnsi="Calibri" w:cs="Times New Roman"/>
                <w:i/>
                <w:sz w:val="28"/>
                <w:szCs w:val="24"/>
                <w:lang w:val="en-US"/>
              </w:rPr>
              <w:t>a house</w:t>
            </w:r>
          </w:p>
          <w:p w14:paraId="6BE80623" w14:textId="77777777" w:rsidR="00014C62" w:rsidRP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sz w:val="28"/>
                <w:szCs w:val="24"/>
                <w:lang w:val="en-US"/>
              </w:rPr>
            </w:pPr>
          </w:p>
        </w:tc>
      </w:tr>
    </w:tbl>
    <w:p w14:paraId="5AD983E6" w14:textId="23244B3E" w:rsidR="00014C62" w:rsidRDefault="00014C62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</w:p>
    <w:p w14:paraId="426746BD" w14:textId="3D3135BE" w:rsidR="00BD6519" w:rsidRDefault="00BD6519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  <w:r>
        <w:rPr>
          <w:rFonts w:ascii="Calibri" w:hAnsi="Calibri"/>
          <w:noProof/>
          <w:sz w:val="2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23E79164" wp14:editId="05C17B3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2455" cy="2089052"/>
                <wp:effectExtent l="0" t="0" r="22860" b="26035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455" cy="2089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B2597" w14:textId="77777777" w:rsidR="00BB1BD2" w:rsidRPr="0032500D" w:rsidRDefault="00BB1BD2" w:rsidP="00BD6519">
                            <w:pPr>
                              <w:rPr>
                                <w:rFonts w:cstheme="minorHAnsi"/>
                                <w:b/>
                                <w:sz w:val="28"/>
                                <w:u w:val="single"/>
                              </w:rPr>
                            </w:pPr>
                            <w:r w:rsidRPr="0032500D">
                              <w:rPr>
                                <w:rFonts w:cstheme="minorHAnsi"/>
                                <w:b/>
                                <w:sz w:val="28"/>
                                <w:u w:val="single"/>
                              </w:rPr>
                              <w:t>Genders and Articles</w:t>
                            </w:r>
                          </w:p>
                          <w:p w14:paraId="56DE0CD0" w14:textId="77777777" w:rsidR="00BB1BD2" w:rsidRPr="00014C62" w:rsidRDefault="00BB1BD2" w:rsidP="00BD6519">
                            <w:pPr>
                              <w:ind w:left="1440" w:hanging="1440"/>
                              <w:rPr>
                                <w:rFonts w:ascii="Calibri" w:hAnsi="Calibri"/>
                              </w:rPr>
                            </w:pPr>
                            <w:r w:rsidRPr="003439FD">
                              <w:rPr>
                                <w:rFonts w:ascii="Calibri" w:hAnsi="Calibri"/>
                                <w:b/>
                              </w:rPr>
                              <w:t xml:space="preserve">Genders </w:t>
                            </w:r>
                            <w:r w:rsidRPr="007E6103">
                              <w:rPr>
                                <w:rFonts w:ascii="Calibri" w:hAnsi="Calibri"/>
                              </w:rPr>
                              <w:t xml:space="preserve">  </w:t>
                            </w:r>
                            <w:r w:rsidRPr="007E6103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    </w:t>
                            </w:r>
                            <w:r w:rsidRPr="007E6103">
                              <w:rPr>
                                <w:rFonts w:ascii="Calibri" w:hAnsi="Calibri"/>
                                <w:b/>
                                <w:bCs/>
                              </w:rPr>
                              <w:tab/>
                            </w:r>
                            <w:r w:rsidRPr="007E6103">
                              <w:rPr>
                                <w:rFonts w:ascii="Calibri" w:hAnsi="Calibri"/>
                              </w:rPr>
                              <w:t xml:space="preserve">All French nouns have a gender. There are 2 genders in French; masculine and feminine.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7"/>
                              <w:gridCol w:w="1417"/>
                              <w:gridCol w:w="1418"/>
                              <w:gridCol w:w="2976"/>
                              <w:gridCol w:w="1349"/>
                            </w:tblGrid>
                            <w:tr w:rsidR="00BB1BD2" w14:paraId="0CB3B3CF" w14:textId="77777777" w:rsidTr="00CF0B48">
                              <w:tc>
                                <w:tcPr>
                                  <w:tcW w:w="2127" w:type="dxa"/>
                                </w:tcPr>
                                <w:p w14:paraId="1F9E6440" w14:textId="77777777" w:rsidR="00BB1BD2" w:rsidRDefault="00BB1BD2" w:rsidP="00CF0B48">
                                  <w:pP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A78B92E" w14:textId="77777777" w:rsidR="00BB1BD2" w:rsidRPr="009E7B20" w:rsidRDefault="00BB1BD2" w:rsidP="00CF0B48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  <w:r w:rsidRPr="009E7B20"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Masculine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464C998" w14:textId="77777777" w:rsidR="00BB1BD2" w:rsidRPr="009E7B20" w:rsidRDefault="00BB1BD2" w:rsidP="00CF0B48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  <w:r w:rsidRPr="009E7B20"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Feminine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49968251" w14:textId="77777777" w:rsidR="00BB1BD2" w:rsidRPr="009E7B20" w:rsidRDefault="00BB1BD2" w:rsidP="00CF0B48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  <w:r w:rsidRPr="009E7B20"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Before a vowel / silent “h”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 w14:paraId="2E123CD0" w14:textId="77777777" w:rsidR="00BB1BD2" w:rsidRPr="009E7B20" w:rsidRDefault="00BB1BD2" w:rsidP="00CF0B48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  <w:r w:rsidRPr="009E7B20"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Plural</w:t>
                                  </w:r>
                                </w:p>
                              </w:tc>
                            </w:tr>
                            <w:tr w:rsidR="00BB1BD2" w14:paraId="439F5361" w14:textId="77777777" w:rsidTr="00CF0B48">
                              <w:tc>
                                <w:tcPr>
                                  <w:tcW w:w="2127" w:type="dxa"/>
                                </w:tcPr>
                                <w:p w14:paraId="6505C12C" w14:textId="77777777" w:rsidR="00BB1BD2" w:rsidRDefault="00BB1BD2" w:rsidP="00CF0B48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lang w:val="fr-FR"/>
                                    </w:rPr>
                                  </w:pPr>
                                  <w:r w:rsidRPr="0058266E">
                                    <w:rPr>
                                      <w:rFonts w:ascii="Calibri" w:hAnsi="Calibri"/>
                                      <w:b/>
                                      <w:lang w:val="fr-FR"/>
                                    </w:rPr>
                                    <w:t>Indefinite articles</w:t>
                                  </w:r>
                                </w:p>
                                <w:p w14:paraId="28D09EEF" w14:textId="77777777" w:rsidR="00BB1BD2" w:rsidRDefault="00BB1BD2" w:rsidP="00CF0B48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lang w:val="fr-FR"/>
                                    </w:rPr>
                                    <w:t>(a / some)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66E0A84" w14:textId="77777777" w:rsidR="00BB1BD2" w:rsidRPr="001D6818" w:rsidRDefault="00BB1BD2" w:rsidP="00CF0B48">
                                  <w:pPr>
                                    <w:jc w:val="center"/>
                                    <w:rPr>
                                      <w:rFonts w:ascii="Calibri" w:hAnsi="Calibri"/>
                                      <w:bCs/>
                                      <w:sz w:val="28"/>
                                    </w:rPr>
                                  </w:pPr>
                                  <w:r w:rsidRPr="001D6818">
                                    <w:rPr>
                                      <w:rFonts w:ascii="Calibri" w:hAnsi="Calibri"/>
                                      <w:bCs/>
                                      <w:sz w:val="28"/>
                                    </w:rPr>
                                    <w:t>un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6966609" w14:textId="77777777" w:rsidR="00BB1BD2" w:rsidRPr="001D6818" w:rsidRDefault="00BB1BD2" w:rsidP="00CF0B48">
                                  <w:pPr>
                                    <w:jc w:val="center"/>
                                    <w:rPr>
                                      <w:rFonts w:ascii="Calibri" w:hAnsi="Calibri"/>
                                      <w:bCs/>
                                      <w:sz w:val="28"/>
                                    </w:rPr>
                                  </w:pPr>
                                  <w:r w:rsidRPr="001D6818">
                                    <w:rPr>
                                      <w:rFonts w:ascii="Calibri" w:hAnsi="Calibri"/>
                                      <w:bCs/>
                                      <w:sz w:val="28"/>
                                    </w:rPr>
                                    <w:t>une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72D53950" w14:textId="77777777" w:rsidR="00BB1BD2" w:rsidRPr="001D6818" w:rsidRDefault="00BB1BD2" w:rsidP="00CF0B48">
                                  <w:pPr>
                                    <w:jc w:val="center"/>
                                    <w:rPr>
                                      <w:rFonts w:ascii="Calibri" w:hAnsi="Calibri"/>
                                      <w:bCs/>
                                      <w:sz w:val="28"/>
                                    </w:rPr>
                                  </w:pPr>
                                  <w:r w:rsidRPr="001D6818">
                                    <w:rPr>
                                      <w:rFonts w:ascii="Calibri" w:hAnsi="Calibri"/>
                                      <w:bCs/>
                                      <w:sz w:val="28"/>
                                    </w:rPr>
                                    <w:t>un/une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 w14:paraId="7904AE4A" w14:textId="77777777" w:rsidR="00BB1BD2" w:rsidRPr="001D6818" w:rsidRDefault="00BB1BD2" w:rsidP="00CF0B48">
                                  <w:pPr>
                                    <w:jc w:val="center"/>
                                    <w:rPr>
                                      <w:rFonts w:ascii="Calibri" w:hAnsi="Calibri"/>
                                      <w:bCs/>
                                      <w:sz w:val="28"/>
                                    </w:rPr>
                                  </w:pPr>
                                  <w:r w:rsidRPr="001D6818">
                                    <w:rPr>
                                      <w:rFonts w:ascii="Calibri" w:hAnsi="Calibri"/>
                                      <w:bCs/>
                                      <w:sz w:val="28"/>
                                    </w:rPr>
                                    <w:t>des (some)</w:t>
                                  </w:r>
                                </w:p>
                              </w:tc>
                            </w:tr>
                            <w:tr w:rsidR="00BB1BD2" w14:paraId="3C04C7E8" w14:textId="77777777" w:rsidTr="00CF0B48">
                              <w:tc>
                                <w:tcPr>
                                  <w:tcW w:w="2127" w:type="dxa"/>
                                </w:tcPr>
                                <w:p w14:paraId="524E8BE0" w14:textId="77777777" w:rsidR="00BB1BD2" w:rsidRDefault="00BB1BD2" w:rsidP="00CF0B48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lang w:val="fr-FR"/>
                                    </w:rPr>
                                    <w:t>Definite articles</w:t>
                                  </w:r>
                                </w:p>
                                <w:p w14:paraId="2A58EFD6" w14:textId="77777777" w:rsidR="00BB1BD2" w:rsidRPr="0058266E" w:rsidRDefault="00BB1BD2" w:rsidP="00CF0B48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lang w:val="fr-FR"/>
                                    </w:rPr>
                                    <w:t>(the)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0F5A7F4" w14:textId="77777777" w:rsidR="00BB1BD2" w:rsidRPr="001D6818" w:rsidRDefault="00BB1BD2" w:rsidP="00CF0B48">
                                  <w:pPr>
                                    <w:jc w:val="center"/>
                                    <w:rPr>
                                      <w:rFonts w:ascii="Calibri" w:hAnsi="Calibri"/>
                                      <w:bCs/>
                                      <w:sz w:val="28"/>
                                    </w:rPr>
                                  </w:pPr>
                                  <w:r w:rsidRPr="001D6818">
                                    <w:rPr>
                                      <w:rFonts w:ascii="Calibri" w:hAnsi="Calibri"/>
                                      <w:bCs/>
                                      <w:sz w:val="28"/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B3912DB" w14:textId="77777777" w:rsidR="00BB1BD2" w:rsidRPr="001D6818" w:rsidRDefault="00BB1BD2" w:rsidP="00CF0B48">
                                  <w:pPr>
                                    <w:jc w:val="center"/>
                                    <w:rPr>
                                      <w:rFonts w:ascii="Calibri" w:hAnsi="Calibri"/>
                                      <w:bCs/>
                                      <w:sz w:val="28"/>
                                    </w:rPr>
                                  </w:pPr>
                                  <w:r w:rsidRPr="001D6818">
                                    <w:rPr>
                                      <w:rFonts w:ascii="Calibri" w:hAnsi="Calibri"/>
                                      <w:bCs/>
                                      <w:sz w:val="28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379545E2" w14:textId="77777777" w:rsidR="00BB1BD2" w:rsidRPr="001D6818" w:rsidRDefault="00BB1BD2" w:rsidP="00CF0B48">
                                  <w:pPr>
                                    <w:jc w:val="center"/>
                                    <w:rPr>
                                      <w:rFonts w:ascii="Calibri" w:hAnsi="Calibri"/>
                                      <w:bCs/>
                                      <w:sz w:val="28"/>
                                    </w:rPr>
                                  </w:pPr>
                                  <w:r w:rsidRPr="001D6818">
                                    <w:rPr>
                                      <w:rFonts w:ascii="Calibri" w:hAnsi="Calibri"/>
                                      <w:bCs/>
                                      <w:sz w:val="28"/>
                                    </w:rPr>
                                    <w:t>l’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 w14:paraId="74A6BF46" w14:textId="77777777" w:rsidR="00BB1BD2" w:rsidRPr="001D6818" w:rsidRDefault="00BB1BD2" w:rsidP="00CF0B48">
                                  <w:pPr>
                                    <w:jc w:val="center"/>
                                    <w:rPr>
                                      <w:rFonts w:ascii="Calibri" w:hAnsi="Calibri"/>
                                      <w:bCs/>
                                      <w:sz w:val="28"/>
                                    </w:rPr>
                                  </w:pPr>
                                  <w:r w:rsidRPr="001D6818">
                                    <w:rPr>
                                      <w:rFonts w:ascii="Calibri" w:hAnsi="Calibri"/>
                                      <w:bCs/>
                                      <w:sz w:val="28"/>
                                    </w:rPr>
                                    <w:t>les</w:t>
                                  </w:r>
                                </w:p>
                              </w:tc>
                            </w:tr>
                          </w:tbl>
                          <w:p w14:paraId="1E75E347" w14:textId="77777777" w:rsidR="00BB1BD2" w:rsidRPr="007E6103" w:rsidRDefault="00BB1BD2" w:rsidP="00BD6519">
                            <w:pPr>
                              <w:ind w:left="1440" w:hanging="1440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  <w:p w14:paraId="2B9CE606" w14:textId="77777777" w:rsidR="00BB1BD2" w:rsidRDefault="00BB1BD2" w:rsidP="00BD6519">
                            <w:pPr>
                              <w:ind w:left="900" w:firstLine="720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79164" id="_x0000_s1038" type="#_x0000_t202" style="position:absolute;margin-left:0;margin-top:-.05pt;width:479.7pt;height:164.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">
                <v:textbox>
                  <w:txbxContent>
                    <w:p w14:paraId="6DFB2597" w14:textId="77777777" w:rsidR="00BB1BD2" w:rsidRPr="0032500D" w:rsidRDefault="00BB1BD2" w:rsidP="00BD6519">
                      <w:pPr>
                        <w:rPr>
                          <w:rFonts w:cstheme="minorHAnsi"/>
                          <w:b/>
                          <w:sz w:val="28"/>
                          <w:u w:val="single"/>
                        </w:rPr>
                      </w:pPr>
                      <w:r w:rsidRPr="0032500D">
                        <w:rPr>
                          <w:rFonts w:cstheme="minorHAnsi"/>
                          <w:b/>
                          <w:sz w:val="28"/>
                          <w:u w:val="single"/>
                        </w:rPr>
                        <w:t>Genders and Articles</w:t>
                      </w:r>
                    </w:p>
                    <w:p w14:paraId="56DE0CD0" w14:textId="77777777" w:rsidR="00BB1BD2" w:rsidRPr="00014C62" w:rsidRDefault="00BB1BD2" w:rsidP="00BD6519">
                      <w:pPr>
                        <w:ind w:left="1440" w:hanging="1440"/>
                        <w:rPr>
                          <w:rFonts w:ascii="Calibri" w:hAnsi="Calibri"/>
                        </w:rPr>
                      </w:pPr>
                      <w:r w:rsidRPr="003439FD">
                        <w:rPr>
                          <w:rFonts w:ascii="Calibri" w:hAnsi="Calibri"/>
                          <w:b/>
                        </w:rPr>
                        <w:t xml:space="preserve">Genders </w:t>
                      </w:r>
                      <w:r w:rsidRPr="007E6103">
                        <w:rPr>
                          <w:rFonts w:ascii="Calibri" w:hAnsi="Calibri"/>
                        </w:rPr>
                        <w:t xml:space="preserve">  </w:t>
                      </w:r>
                      <w:r w:rsidRPr="007E6103">
                        <w:rPr>
                          <w:rFonts w:ascii="Calibri" w:hAnsi="Calibri"/>
                          <w:b/>
                          <w:bCs/>
                        </w:rPr>
                        <w:t xml:space="preserve">     </w:t>
                      </w:r>
                      <w:r w:rsidRPr="007E6103">
                        <w:rPr>
                          <w:rFonts w:ascii="Calibri" w:hAnsi="Calibri"/>
                          <w:b/>
                          <w:bCs/>
                        </w:rPr>
                        <w:tab/>
                      </w:r>
                      <w:r w:rsidRPr="007E6103">
                        <w:rPr>
                          <w:rFonts w:ascii="Calibri" w:hAnsi="Calibri"/>
                        </w:rPr>
                        <w:t xml:space="preserve">All French nouns have a gender. There are 2 genders in French; masculine and feminine. 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127"/>
                        <w:gridCol w:w="1417"/>
                        <w:gridCol w:w="1418"/>
                        <w:gridCol w:w="2976"/>
                        <w:gridCol w:w="1349"/>
                      </w:tblGrid>
                      <w:tr w:rsidR="00BB1BD2" w14:paraId="0CB3B3CF" w14:textId="77777777" w:rsidTr="00CF0B48">
                        <w:tc>
                          <w:tcPr>
                            <w:tcW w:w="2127" w:type="dxa"/>
                          </w:tcPr>
                          <w:p w14:paraId="1F9E6440" w14:textId="77777777" w:rsidR="00BB1BD2" w:rsidRDefault="00BB1BD2" w:rsidP="00CF0B48">
                            <w:pPr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1A78B92E" w14:textId="77777777" w:rsidR="00BB1BD2" w:rsidRPr="009E7B20" w:rsidRDefault="00BB1BD2" w:rsidP="00CF0B4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9E7B20">
                              <w:rPr>
                                <w:rFonts w:ascii="Calibri" w:hAnsi="Calibri"/>
                                <w:b/>
                                <w:bCs/>
                              </w:rPr>
                              <w:t>Masculine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464C998" w14:textId="77777777" w:rsidR="00BB1BD2" w:rsidRPr="009E7B20" w:rsidRDefault="00BB1BD2" w:rsidP="00CF0B4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9E7B20">
                              <w:rPr>
                                <w:rFonts w:ascii="Calibri" w:hAnsi="Calibri"/>
                                <w:b/>
                                <w:bCs/>
                              </w:rPr>
                              <w:t>Feminine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49968251" w14:textId="77777777" w:rsidR="00BB1BD2" w:rsidRPr="009E7B20" w:rsidRDefault="00BB1BD2" w:rsidP="00CF0B4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9E7B20">
                              <w:rPr>
                                <w:rFonts w:ascii="Calibri" w:hAnsi="Calibri"/>
                                <w:b/>
                                <w:bCs/>
                              </w:rPr>
                              <w:t>Before a vowel / silent “h”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 w14:paraId="2E123CD0" w14:textId="77777777" w:rsidR="00BB1BD2" w:rsidRPr="009E7B20" w:rsidRDefault="00BB1BD2" w:rsidP="00CF0B4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9E7B20">
                              <w:rPr>
                                <w:rFonts w:ascii="Calibri" w:hAnsi="Calibri"/>
                                <w:b/>
                                <w:bCs/>
                              </w:rPr>
                              <w:t>Plural</w:t>
                            </w:r>
                          </w:p>
                        </w:tc>
                      </w:tr>
                      <w:tr w:rsidR="00BB1BD2" w14:paraId="439F5361" w14:textId="77777777" w:rsidTr="00CF0B48">
                        <w:tc>
                          <w:tcPr>
                            <w:tcW w:w="2127" w:type="dxa"/>
                          </w:tcPr>
                          <w:p w14:paraId="6505C12C" w14:textId="77777777" w:rsidR="00BB1BD2" w:rsidRDefault="00BB1BD2" w:rsidP="00CF0B4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lang w:val="fr-FR"/>
                              </w:rPr>
                            </w:pPr>
                            <w:r w:rsidRPr="0058266E">
                              <w:rPr>
                                <w:rFonts w:ascii="Calibri" w:hAnsi="Calibri"/>
                                <w:b/>
                                <w:lang w:val="fr-FR"/>
                              </w:rPr>
                              <w:t>Indefinite articles</w:t>
                            </w:r>
                          </w:p>
                          <w:p w14:paraId="28D09EEF" w14:textId="77777777" w:rsidR="00BB1BD2" w:rsidRDefault="00BB1BD2" w:rsidP="00CF0B4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lang w:val="fr-FR"/>
                              </w:rPr>
                              <w:t>(a / some)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66E0A84" w14:textId="77777777" w:rsidR="00BB1BD2" w:rsidRPr="001D6818" w:rsidRDefault="00BB1BD2" w:rsidP="00CF0B48">
                            <w:pPr>
                              <w:jc w:val="center"/>
                              <w:rPr>
                                <w:rFonts w:ascii="Calibri" w:hAnsi="Calibri"/>
                                <w:bCs/>
                                <w:sz w:val="28"/>
                              </w:rPr>
                            </w:pPr>
                            <w:r w:rsidRPr="001D6818">
                              <w:rPr>
                                <w:rFonts w:ascii="Calibri" w:hAnsi="Calibri"/>
                                <w:bCs/>
                                <w:sz w:val="28"/>
                              </w:rPr>
                              <w:t>un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6966609" w14:textId="77777777" w:rsidR="00BB1BD2" w:rsidRPr="001D6818" w:rsidRDefault="00BB1BD2" w:rsidP="00CF0B48">
                            <w:pPr>
                              <w:jc w:val="center"/>
                              <w:rPr>
                                <w:rFonts w:ascii="Calibri" w:hAnsi="Calibri"/>
                                <w:bCs/>
                                <w:sz w:val="28"/>
                              </w:rPr>
                            </w:pPr>
                            <w:r w:rsidRPr="001D6818">
                              <w:rPr>
                                <w:rFonts w:ascii="Calibri" w:hAnsi="Calibri"/>
                                <w:bCs/>
                                <w:sz w:val="28"/>
                              </w:rPr>
                              <w:t>une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72D53950" w14:textId="77777777" w:rsidR="00BB1BD2" w:rsidRPr="001D6818" w:rsidRDefault="00BB1BD2" w:rsidP="00CF0B48">
                            <w:pPr>
                              <w:jc w:val="center"/>
                              <w:rPr>
                                <w:rFonts w:ascii="Calibri" w:hAnsi="Calibri"/>
                                <w:bCs/>
                                <w:sz w:val="28"/>
                              </w:rPr>
                            </w:pPr>
                            <w:r w:rsidRPr="001D6818">
                              <w:rPr>
                                <w:rFonts w:ascii="Calibri" w:hAnsi="Calibri"/>
                                <w:bCs/>
                                <w:sz w:val="28"/>
                              </w:rPr>
                              <w:t>un/une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 w14:paraId="7904AE4A" w14:textId="77777777" w:rsidR="00BB1BD2" w:rsidRPr="001D6818" w:rsidRDefault="00BB1BD2" w:rsidP="00CF0B48">
                            <w:pPr>
                              <w:jc w:val="center"/>
                              <w:rPr>
                                <w:rFonts w:ascii="Calibri" w:hAnsi="Calibri"/>
                                <w:bCs/>
                                <w:sz w:val="28"/>
                              </w:rPr>
                            </w:pPr>
                            <w:r w:rsidRPr="001D6818">
                              <w:rPr>
                                <w:rFonts w:ascii="Calibri" w:hAnsi="Calibri"/>
                                <w:bCs/>
                                <w:sz w:val="28"/>
                              </w:rPr>
                              <w:t>des (some)</w:t>
                            </w:r>
                          </w:p>
                        </w:tc>
                      </w:tr>
                      <w:tr w:rsidR="00BB1BD2" w14:paraId="3C04C7E8" w14:textId="77777777" w:rsidTr="00CF0B48">
                        <w:tc>
                          <w:tcPr>
                            <w:tcW w:w="2127" w:type="dxa"/>
                          </w:tcPr>
                          <w:p w14:paraId="524E8BE0" w14:textId="77777777" w:rsidR="00BB1BD2" w:rsidRDefault="00BB1BD2" w:rsidP="00CF0B4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lang w:val="fr-FR"/>
                              </w:rPr>
                              <w:t>Definite articles</w:t>
                            </w:r>
                          </w:p>
                          <w:p w14:paraId="2A58EFD6" w14:textId="77777777" w:rsidR="00BB1BD2" w:rsidRPr="0058266E" w:rsidRDefault="00BB1BD2" w:rsidP="00CF0B4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lang w:val="fr-FR"/>
                              </w:rPr>
                              <w:t>(the)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0F5A7F4" w14:textId="77777777" w:rsidR="00BB1BD2" w:rsidRPr="001D6818" w:rsidRDefault="00BB1BD2" w:rsidP="00CF0B48">
                            <w:pPr>
                              <w:jc w:val="center"/>
                              <w:rPr>
                                <w:rFonts w:ascii="Calibri" w:hAnsi="Calibri"/>
                                <w:bCs/>
                                <w:sz w:val="28"/>
                              </w:rPr>
                            </w:pPr>
                            <w:r w:rsidRPr="001D6818">
                              <w:rPr>
                                <w:rFonts w:ascii="Calibri" w:hAnsi="Calibri"/>
                                <w:bCs/>
                                <w:sz w:val="28"/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B3912DB" w14:textId="77777777" w:rsidR="00BB1BD2" w:rsidRPr="001D6818" w:rsidRDefault="00BB1BD2" w:rsidP="00CF0B48">
                            <w:pPr>
                              <w:jc w:val="center"/>
                              <w:rPr>
                                <w:rFonts w:ascii="Calibri" w:hAnsi="Calibri"/>
                                <w:bCs/>
                                <w:sz w:val="28"/>
                              </w:rPr>
                            </w:pPr>
                            <w:r w:rsidRPr="001D6818">
                              <w:rPr>
                                <w:rFonts w:ascii="Calibri" w:hAnsi="Calibri"/>
                                <w:bCs/>
                                <w:sz w:val="28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379545E2" w14:textId="77777777" w:rsidR="00BB1BD2" w:rsidRPr="001D6818" w:rsidRDefault="00BB1BD2" w:rsidP="00CF0B48">
                            <w:pPr>
                              <w:jc w:val="center"/>
                              <w:rPr>
                                <w:rFonts w:ascii="Calibri" w:hAnsi="Calibri"/>
                                <w:bCs/>
                                <w:sz w:val="28"/>
                              </w:rPr>
                            </w:pPr>
                            <w:r w:rsidRPr="001D6818">
                              <w:rPr>
                                <w:rFonts w:ascii="Calibri" w:hAnsi="Calibri"/>
                                <w:bCs/>
                                <w:sz w:val="28"/>
                              </w:rPr>
                              <w:t>l’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 w14:paraId="74A6BF46" w14:textId="77777777" w:rsidR="00BB1BD2" w:rsidRPr="001D6818" w:rsidRDefault="00BB1BD2" w:rsidP="00CF0B48">
                            <w:pPr>
                              <w:jc w:val="center"/>
                              <w:rPr>
                                <w:rFonts w:ascii="Calibri" w:hAnsi="Calibri"/>
                                <w:bCs/>
                                <w:sz w:val="28"/>
                              </w:rPr>
                            </w:pPr>
                            <w:r w:rsidRPr="001D6818">
                              <w:rPr>
                                <w:rFonts w:ascii="Calibri" w:hAnsi="Calibri"/>
                                <w:bCs/>
                                <w:sz w:val="28"/>
                              </w:rPr>
                              <w:t>les</w:t>
                            </w:r>
                          </w:p>
                        </w:tc>
                      </w:tr>
                    </w:tbl>
                    <w:p w14:paraId="1E75E347" w14:textId="77777777" w:rsidR="00BB1BD2" w:rsidRPr="007E6103" w:rsidRDefault="00BB1BD2" w:rsidP="00BD6519">
                      <w:pPr>
                        <w:ind w:left="1440" w:hanging="1440"/>
                        <w:rPr>
                          <w:rFonts w:ascii="Calibri" w:hAnsi="Calibri"/>
                          <w:b/>
                          <w:bCs/>
                        </w:rPr>
                      </w:pPr>
                    </w:p>
                    <w:p w14:paraId="2B9CE606" w14:textId="77777777" w:rsidR="00BB1BD2" w:rsidRDefault="00BB1BD2" w:rsidP="00BD6519">
                      <w:pPr>
                        <w:ind w:left="900" w:firstLine="720"/>
                        <w:rPr>
                          <w:rFonts w:ascii="Monotype Corsiva" w:hAnsi="Monotype Corsiva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</w:rPr>
                        <w:t xml:space="preserve">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3AE37A9" w14:textId="3D9A26F6" w:rsidR="00BD6519" w:rsidRDefault="00BD6519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</w:p>
    <w:p w14:paraId="5DD579AA" w14:textId="61A967D7" w:rsidR="00BD6519" w:rsidRDefault="00BD6519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</w:p>
    <w:p w14:paraId="3B019153" w14:textId="4630FE69" w:rsidR="00BD6519" w:rsidRDefault="00BD6519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</w:p>
    <w:p w14:paraId="609CD324" w14:textId="7B5CF37A" w:rsidR="00BD6519" w:rsidRDefault="00BD6519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</w:p>
    <w:p w14:paraId="37F582A3" w14:textId="60A16FAB" w:rsidR="00BD6519" w:rsidRDefault="00BD6519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</w:p>
    <w:p w14:paraId="2C45E5C3" w14:textId="108C403C" w:rsidR="00BD6519" w:rsidRDefault="00BD6519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</w:p>
    <w:p w14:paraId="6F8901D4" w14:textId="76181F84" w:rsidR="00BD6519" w:rsidRDefault="00BD6519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</w:p>
    <w:p w14:paraId="167E14C0" w14:textId="7DEEBEB9" w:rsidR="00BD6519" w:rsidRDefault="00BD6519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</w:p>
    <w:p w14:paraId="4C59963C" w14:textId="77777777" w:rsidR="00BD6519" w:rsidRPr="00014C62" w:rsidRDefault="00BD6519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</w:p>
    <w:p w14:paraId="509AEF8C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  <w:r w:rsidRPr="00014C62">
        <w:rPr>
          <w:rFonts w:ascii="Calibri" w:eastAsia="Times New Roman" w:hAnsi="Calibri" w:cs="Times New Roman"/>
          <w:noProof/>
          <w:sz w:val="2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8B3D2C4" wp14:editId="54B5CE9B">
                <wp:simplePos x="0" y="0"/>
                <wp:positionH relativeFrom="column">
                  <wp:posOffset>73660</wp:posOffset>
                </wp:positionH>
                <wp:positionV relativeFrom="paragraph">
                  <wp:posOffset>10160</wp:posOffset>
                </wp:positionV>
                <wp:extent cx="3405352" cy="3175000"/>
                <wp:effectExtent l="0" t="0" r="24130" b="25400"/>
                <wp:wrapNone/>
                <wp:docPr id="1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5352" cy="317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23B3E" w14:textId="53CBD9C3" w:rsidR="00BB1BD2" w:rsidRPr="006B2412" w:rsidRDefault="00BB1BD2" w:rsidP="00014C6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2E6A8F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être 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Pr="002E6A8F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to b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e)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2316"/>
                              <w:gridCol w:w="2373"/>
                            </w:tblGrid>
                            <w:tr w:rsidR="00BB1BD2" w:rsidRPr="00014C62" w14:paraId="26D870F2" w14:textId="77777777" w:rsidTr="00CF0B48">
                              <w:trPr>
                                <w:jc w:val="center"/>
                              </w:trPr>
                              <w:tc>
                                <w:tcPr>
                                  <w:tcW w:w="2316" w:type="dxa"/>
                                </w:tcPr>
                                <w:p w14:paraId="16077E16" w14:textId="77777777" w:rsidR="00BB1BD2" w:rsidRPr="00014C62" w:rsidRDefault="00BB1BD2" w:rsidP="00014C62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014C62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Je suis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387CCD30" w14:textId="77777777" w:rsidR="00BB1BD2" w:rsidRPr="00014C62" w:rsidRDefault="00BB1BD2" w:rsidP="00014C62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014C62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I am</w:t>
                                  </w:r>
                                </w:p>
                              </w:tc>
                            </w:tr>
                            <w:tr w:rsidR="00BB1BD2" w:rsidRPr="00014C62" w14:paraId="475B74AC" w14:textId="77777777" w:rsidTr="00CF0B48">
                              <w:trPr>
                                <w:jc w:val="center"/>
                              </w:trPr>
                              <w:tc>
                                <w:tcPr>
                                  <w:tcW w:w="2316" w:type="dxa"/>
                                </w:tcPr>
                                <w:p w14:paraId="5871CAD4" w14:textId="77777777" w:rsidR="00BB1BD2" w:rsidRPr="00014C62" w:rsidRDefault="00BB1BD2" w:rsidP="00014C62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014C62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Tu es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207F1BD5" w14:textId="77777777" w:rsidR="00BB1BD2" w:rsidRPr="00014C62" w:rsidRDefault="00BB1BD2" w:rsidP="00014C62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014C62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You are (s )</w:t>
                                  </w:r>
                                </w:p>
                              </w:tc>
                            </w:tr>
                            <w:tr w:rsidR="00BB1BD2" w:rsidRPr="00014C62" w14:paraId="246AFB55" w14:textId="77777777" w:rsidTr="00CF0B48">
                              <w:trPr>
                                <w:jc w:val="center"/>
                              </w:trPr>
                              <w:tc>
                                <w:tcPr>
                                  <w:tcW w:w="2316" w:type="dxa"/>
                                </w:tcPr>
                                <w:p w14:paraId="1A97D077" w14:textId="77777777" w:rsidR="00BB1BD2" w:rsidRPr="00014C62" w:rsidRDefault="00BB1BD2" w:rsidP="00014C62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014C62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Il est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4D2520DF" w14:textId="77777777" w:rsidR="00BB1BD2" w:rsidRPr="00014C62" w:rsidRDefault="00BB1BD2" w:rsidP="00014C62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014C62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He is</w:t>
                                  </w:r>
                                </w:p>
                              </w:tc>
                            </w:tr>
                            <w:tr w:rsidR="00BB1BD2" w:rsidRPr="00014C62" w14:paraId="442A00B0" w14:textId="77777777" w:rsidTr="00CF0B48">
                              <w:trPr>
                                <w:jc w:val="center"/>
                              </w:trPr>
                              <w:tc>
                                <w:tcPr>
                                  <w:tcW w:w="2316" w:type="dxa"/>
                                </w:tcPr>
                                <w:p w14:paraId="3738AA12" w14:textId="77777777" w:rsidR="00BB1BD2" w:rsidRPr="00014C62" w:rsidRDefault="00BB1BD2" w:rsidP="00014C62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014C62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Elle est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13E1453D" w14:textId="77777777" w:rsidR="00BB1BD2" w:rsidRPr="00014C62" w:rsidRDefault="00BB1BD2" w:rsidP="00014C62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014C62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She is</w:t>
                                  </w:r>
                                </w:p>
                              </w:tc>
                            </w:tr>
                            <w:tr w:rsidR="00BB1BD2" w:rsidRPr="00014C62" w14:paraId="6DC7AFDF" w14:textId="77777777" w:rsidTr="00CF0B48">
                              <w:trPr>
                                <w:jc w:val="center"/>
                              </w:trPr>
                              <w:tc>
                                <w:tcPr>
                                  <w:tcW w:w="2316" w:type="dxa"/>
                                </w:tcPr>
                                <w:p w14:paraId="1A693D60" w14:textId="77777777" w:rsidR="00BB1BD2" w:rsidRPr="00014C62" w:rsidRDefault="00BB1BD2" w:rsidP="00014C62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014C62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Nous sommes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526452C2" w14:textId="77777777" w:rsidR="00BB1BD2" w:rsidRPr="00014C62" w:rsidRDefault="00BB1BD2" w:rsidP="00014C62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014C62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We are</w:t>
                                  </w:r>
                                </w:p>
                              </w:tc>
                            </w:tr>
                            <w:tr w:rsidR="00BB1BD2" w:rsidRPr="00014C62" w14:paraId="76A321BE" w14:textId="77777777" w:rsidTr="00CF0B48">
                              <w:trPr>
                                <w:jc w:val="center"/>
                              </w:trPr>
                              <w:tc>
                                <w:tcPr>
                                  <w:tcW w:w="2316" w:type="dxa"/>
                                </w:tcPr>
                                <w:p w14:paraId="20B2DE39" w14:textId="77777777" w:rsidR="00BB1BD2" w:rsidRPr="00014C62" w:rsidRDefault="00BB1BD2" w:rsidP="00014C62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014C62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Vous êtes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0903ECE1" w14:textId="77777777" w:rsidR="00BB1BD2" w:rsidRPr="00014C62" w:rsidRDefault="00BB1BD2" w:rsidP="00014C62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014C62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You are (pl/pol )</w:t>
                                  </w:r>
                                </w:p>
                              </w:tc>
                            </w:tr>
                            <w:tr w:rsidR="00BB1BD2" w:rsidRPr="00014C62" w14:paraId="1394F8D2" w14:textId="77777777" w:rsidTr="00CF0B48">
                              <w:trPr>
                                <w:jc w:val="center"/>
                              </w:trPr>
                              <w:tc>
                                <w:tcPr>
                                  <w:tcW w:w="2316" w:type="dxa"/>
                                </w:tcPr>
                                <w:p w14:paraId="6B526417" w14:textId="77777777" w:rsidR="00BB1BD2" w:rsidRPr="00014C62" w:rsidRDefault="00BB1BD2" w:rsidP="00014C62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014C62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Ils sont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52D6C01D" w14:textId="77777777" w:rsidR="00BB1BD2" w:rsidRPr="00014C62" w:rsidRDefault="00BB1BD2" w:rsidP="00014C62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014C62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They are ( m )</w:t>
                                  </w:r>
                                </w:p>
                              </w:tc>
                            </w:tr>
                            <w:tr w:rsidR="00BB1BD2" w:rsidRPr="00014C62" w14:paraId="7633E8E9" w14:textId="77777777" w:rsidTr="00CF0B48">
                              <w:trPr>
                                <w:jc w:val="center"/>
                              </w:trPr>
                              <w:tc>
                                <w:tcPr>
                                  <w:tcW w:w="2316" w:type="dxa"/>
                                </w:tcPr>
                                <w:p w14:paraId="551A536D" w14:textId="77777777" w:rsidR="00BB1BD2" w:rsidRPr="00014C62" w:rsidRDefault="00BB1BD2" w:rsidP="00014C62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014C62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Elles sont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6DFF4CD8" w14:textId="77777777" w:rsidR="00BB1BD2" w:rsidRPr="00014C62" w:rsidRDefault="00BB1BD2" w:rsidP="00014C62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014C62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They are ( f )</w:t>
                                  </w:r>
                                </w:p>
                              </w:tc>
                            </w:tr>
                          </w:tbl>
                          <w:p w14:paraId="407B28F5" w14:textId="77777777" w:rsidR="00BB1BD2" w:rsidRDefault="00BB1BD2" w:rsidP="00014C62">
                            <w:pPr>
                              <w:rPr>
                                <w:rFonts w:ascii="Monotype Corsiva" w:hAnsi="Monotype Corsiv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3D2C4" id="Text Box 21" o:spid="_x0000_s1039" type="#_x0000_t202" style="position:absolute;margin-left:5.8pt;margin-top:.8pt;width:268.15pt;height:250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">
                <v:textbox>
                  <w:txbxContent>
                    <w:p w14:paraId="24E23B3E" w14:textId="53CBD9C3" w:rsidR="00BB1BD2" w:rsidRPr="006B2412" w:rsidRDefault="00BB1BD2" w:rsidP="00014C62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2E6A8F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être  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(</w:t>
                      </w:r>
                      <w:r w:rsidRPr="002E6A8F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to b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e)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2316"/>
                        <w:gridCol w:w="2373"/>
                      </w:tblGrid>
                      <w:tr w:rsidR="00BB1BD2" w:rsidRPr="00014C62" w14:paraId="26D870F2" w14:textId="77777777" w:rsidTr="00CF0B48">
                        <w:trPr>
                          <w:jc w:val="center"/>
                        </w:trPr>
                        <w:tc>
                          <w:tcPr>
                            <w:tcW w:w="2316" w:type="dxa"/>
                          </w:tcPr>
                          <w:p w14:paraId="16077E16" w14:textId="77777777" w:rsidR="00BB1BD2" w:rsidRPr="00014C62" w:rsidRDefault="00BB1BD2" w:rsidP="00014C62">
                            <w:pPr>
                              <w:spacing w:line="24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014C62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Je suis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387CCD30" w14:textId="77777777" w:rsidR="00BB1BD2" w:rsidRPr="00014C62" w:rsidRDefault="00BB1BD2" w:rsidP="00014C62">
                            <w:pPr>
                              <w:spacing w:line="24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014C62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I am</w:t>
                            </w:r>
                          </w:p>
                        </w:tc>
                      </w:tr>
                      <w:tr w:rsidR="00BB1BD2" w:rsidRPr="00014C62" w14:paraId="475B74AC" w14:textId="77777777" w:rsidTr="00CF0B48">
                        <w:trPr>
                          <w:jc w:val="center"/>
                        </w:trPr>
                        <w:tc>
                          <w:tcPr>
                            <w:tcW w:w="2316" w:type="dxa"/>
                          </w:tcPr>
                          <w:p w14:paraId="5871CAD4" w14:textId="77777777" w:rsidR="00BB1BD2" w:rsidRPr="00014C62" w:rsidRDefault="00BB1BD2" w:rsidP="00014C62">
                            <w:pPr>
                              <w:spacing w:line="24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014C62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Tu es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207F1BD5" w14:textId="77777777" w:rsidR="00BB1BD2" w:rsidRPr="00014C62" w:rsidRDefault="00BB1BD2" w:rsidP="00014C62">
                            <w:pPr>
                              <w:spacing w:line="24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014C62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You are (s )</w:t>
                            </w:r>
                          </w:p>
                        </w:tc>
                      </w:tr>
                      <w:tr w:rsidR="00BB1BD2" w:rsidRPr="00014C62" w14:paraId="246AFB55" w14:textId="77777777" w:rsidTr="00CF0B48">
                        <w:trPr>
                          <w:jc w:val="center"/>
                        </w:trPr>
                        <w:tc>
                          <w:tcPr>
                            <w:tcW w:w="2316" w:type="dxa"/>
                          </w:tcPr>
                          <w:p w14:paraId="1A97D077" w14:textId="77777777" w:rsidR="00BB1BD2" w:rsidRPr="00014C62" w:rsidRDefault="00BB1BD2" w:rsidP="00014C62">
                            <w:pPr>
                              <w:spacing w:line="24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014C62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Il est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4D2520DF" w14:textId="77777777" w:rsidR="00BB1BD2" w:rsidRPr="00014C62" w:rsidRDefault="00BB1BD2" w:rsidP="00014C62">
                            <w:pPr>
                              <w:spacing w:line="24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014C62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He is</w:t>
                            </w:r>
                          </w:p>
                        </w:tc>
                      </w:tr>
                      <w:tr w:rsidR="00BB1BD2" w:rsidRPr="00014C62" w14:paraId="442A00B0" w14:textId="77777777" w:rsidTr="00CF0B48">
                        <w:trPr>
                          <w:jc w:val="center"/>
                        </w:trPr>
                        <w:tc>
                          <w:tcPr>
                            <w:tcW w:w="2316" w:type="dxa"/>
                          </w:tcPr>
                          <w:p w14:paraId="3738AA12" w14:textId="77777777" w:rsidR="00BB1BD2" w:rsidRPr="00014C62" w:rsidRDefault="00BB1BD2" w:rsidP="00014C62">
                            <w:pPr>
                              <w:spacing w:line="24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014C62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Elle est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13E1453D" w14:textId="77777777" w:rsidR="00BB1BD2" w:rsidRPr="00014C62" w:rsidRDefault="00BB1BD2" w:rsidP="00014C62">
                            <w:pPr>
                              <w:spacing w:line="24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014C62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She is</w:t>
                            </w:r>
                          </w:p>
                        </w:tc>
                      </w:tr>
                      <w:tr w:rsidR="00BB1BD2" w:rsidRPr="00014C62" w14:paraId="6DC7AFDF" w14:textId="77777777" w:rsidTr="00CF0B48">
                        <w:trPr>
                          <w:jc w:val="center"/>
                        </w:trPr>
                        <w:tc>
                          <w:tcPr>
                            <w:tcW w:w="2316" w:type="dxa"/>
                          </w:tcPr>
                          <w:p w14:paraId="1A693D60" w14:textId="77777777" w:rsidR="00BB1BD2" w:rsidRPr="00014C62" w:rsidRDefault="00BB1BD2" w:rsidP="00014C62">
                            <w:pPr>
                              <w:spacing w:line="24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014C62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Nous sommes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526452C2" w14:textId="77777777" w:rsidR="00BB1BD2" w:rsidRPr="00014C62" w:rsidRDefault="00BB1BD2" w:rsidP="00014C62">
                            <w:pPr>
                              <w:spacing w:line="24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014C62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We are</w:t>
                            </w:r>
                          </w:p>
                        </w:tc>
                      </w:tr>
                      <w:tr w:rsidR="00BB1BD2" w:rsidRPr="00014C62" w14:paraId="76A321BE" w14:textId="77777777" w:rsidTr="00CF0B48">
                        <w:trPr>
                          <w:jc w:val="center"/>
                        </w:trPr>
                        <w:tc>
                          <w:tcPr>
                            <w:tcW w:w="2316" w:type="dxa"/>
                          </w:tcPr>
                          <w:p w14:paraId="20B2DE39" w14:textId="77777777" w:rsidR="00BB1BD2" w:rsidRPr="00014C62" w:rsidRDefault="00BB1BD2" w:rsidP="00014C62">
                            <w:pPr>
                              <w:spacing w:line="24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014C62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Vous êtes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0903ECE1" w14:textId="77777777" w:rsidR="00BB1BD2" w:rsidRPr="00014C62" w:rsidRDefault="00BB1BD2" w:rsidP="00014C62">
                            <w:pPr>
                              <w:spacing w:line="24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014C62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You are (pl/pol )</w:t>
                            </w:r>
                          </w:p>
                        </w:tc>
                      </w:tr>
                      <w:tr w:rsidR="00BB1BD2" w:rsidRPr="00014C62" w14:paraId="1394F8D2" w14:textId="77777777" w:rsidTr="00CF0B48">
                        <w:trPr>
                          <w:jc w:val="center"/>
                        </w:trPr>
                        <w:tc>
                          <w:tcPr>
                            <w:tcW w:w="2316" w:type="dxa"/>
                          </w:tcPr>
                          <w:p w14:paraId="6B526417" w14:textId="77777777" w:rsidR="00BB1BD2" w:rsidRPr="00014C62" w:rsidRDefault="00BB1BD2" w:rsidP="00014C62">
                            <w:pPr>
                              <w:spacing w:line="24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014C62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Ils sont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52D6C01D" w14:textId="77777777" w:rsidR="00BB1BD2" w:rsidRPr="00014C62" w:rsidRDefault="00BB1BD2" w:rsidP="00014C62">
                            <w:pPr>
                              <w:spacing w:line="24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014C62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They are ( m )</w:t>
                            </w:r>
                          </w:p>
                        </w:tc>
                      </w:tr>
                      <w:tr w:rsidR="00BB1BD2" w:rsidRPr="00014C62" w14:paraId="7633E8E9" w14:textId="77777777" w:rsidTr="00CF0B48">
                        <w:trPr>
                          <w:jc w:val="center"/>
                        </w:trPr>
                        <w:tc>
                          <w:tcPr>
                            <w:tcW w:w="2316" w:type="dxa"/>
                          </w:tcPr>
                          <w:p w14:paraId="551A536D" w14:textId="77777777" w:rsidR="00BB1BD2" w:rsidRPr="00014C62" w:rsidRDefault="00BB1BD2" w:rsidP="00014C62">
                            <w:pPr>
                              <w:spacing w:line="24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014C62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Elles sont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6DFF4CD8" w14:textId="77777777" w:rsidR="00BB1BD2" w:rsidRPr="00014C62" w:rsidRDefault="00BB1BD2" w:rsidP="00014C62">
                            <w:pPr>
                              <w:spacing w:line="24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014C62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They are ( f )</w:t>
                            </w:r>
                          </w:p>
                        </w:tc>
                      </w:tr>
                    </w:tbl>
                    <w:p w14:paraId="407B28F5" w14:textId="77777777" w:rsidR="00BB1BD2" w:rsidRDefault="00BB1BD2" w:rsidP="00014C62">
                      <w:pPr>
                        <w:rPr>
                          <w:rFonts w:ascii="Monotype Corsiva" w:hAnsi="Monotype Corsiv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E4B555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  <w:r w:rsidRPr="00014C62">
        <w:rPr>
          <w:rFonts w:ascii="Calibri" w:eastAsia="Times New Roman" w:hAnsi="Calibri" w:cs="Times New Roman"/>
          <w:noProof/>
          <w:sz w:val="28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7C3E7D6D" wp14:editId="5DC3E354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2514600" cy="1485900"/>
                <wp:effectExtent l="0" t="0" r="19050" b="1905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4F48E" w14:textId="283EA2F6" w:rsidR="00BB1BD2" w:rsidRPr="001D5CCA" w:rsidRDefault="00BB1BD2" w:rsidP="00014C62">
                            <w:pPr>
                              <w:rPr>
                                <w:rFonts w:cs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1D5CCA">
                              <w:rPr>
                                <w:rFonts w:cs="Calibri"/>
                                <w:sz w:val="26"/>
                                <w:szCs w:val="26"/>
                                <w:lang w:val="fr-FR"/>
                              </w:rPr>
                              <w:t xml:space="preserve">Ex: Je </w:t>
                            </w:r>
                            <w:r w:rsidRPr="001D5CCA">
                              <w:rPr>
                                <w:rFonts w:cs="Calibri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>suis</w:t>
                            </w:r>
                            <w:r w:rsidRPr="001D5CCA">
                              <w:rPr>
                                <w:rFonts w:cs="Calibri"/>
                                <w:sz w:val="26"/>
                                <w:szCs w:val="26"/>
                                <w:lang w:val="fr-FR"/>
                              </w:rPr>
                              <w:t xml:space="preserve"> à l’école. </w:t>
                            </w:r>
                          </w:p>
                          <w:p w14:paraId="0E5B645B" w14:textId="65A5E492" w:rsidR="00BB1BD2" w:rsidRPr="001D5CCA" w:rsidRDefault="00BB1BD2" w:rsidP="00014C62">
                            <w:pPr>
                              <w:rPr>
                                <w:rFonts w:cs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1D5CCA">
                              <w:rPr>
                                <w:rFonts w:cs="Calibri"/>
                                <w:sz w:val="26"/>
                                <w:szCs w:val="26"/>
                                <w:lang w:val="fr-FR"/>
                              </w:rPr>
                              <w:t xml:space="preserve">Mon père </w:t>
                            </w:r>
                            <w:r w:rsidRPr="001D5CCA">
                              <w:rPr>
                                <w:rFonts w:cs="Calibri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 xml:space="preserve">est </w:t>
                            </w:r>
                            <w:r w:rsidRPr="001D5CCA">
                              <w:rPr>
                                <w:rFonts w:cs="Calibri"/>
                                <w:sz w:val="26"/>
                                <w:szCs w:val="26"/>
                                <w:lang w:val="fr-FR"/>
                              </w:rPr>
                              <w:t xml:space="preserve">en France. </w:t>
                            </w:r>
                          </w:p>
                          <w:p w14:paraId="399B7DF5" w14:textId="05FE7CC1" w:rsidR="00BB1BD2" w:rsidRPr="001D5CCA" w:rsidRDefault="00BB1BD2" w:rsidP="00014C62">
                            <w:pPr>
                              <w:rPr>
                                <w:rFonts w:cs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1D5CCA">
                              <w:rPr>
                                <w:rFonts w:cs="Calibri"/>
                                <w:sz w:val="26"/>
                                <w:szCs w:val="26"/>
                                <w:lang w:val="fr-FR"/>
                              </w:rPr>
                              <w:t xml:space="preserve">Nous </w:t>
                            </w:r>
                            <w:r w:rsidRPr="001D5CCA">
                              <w:rPr>
                                <w:rFonts w:cs="Calibri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>sommes</w:t>
                            </w:r>
                            <w:r w:rsidRPr="001D5CCA">
                              <w:rPr>
                                <w:rFonts w:cs="Calibri"/>
                                <w:sz w:val="26"/>
                                <w:szCs w:val="26"/>
                                <w:lang w:val="fr-FR"/>
                              </w:rPr>
                              <w:t xml:space="preserve"> à Londres. </w:t>
                            </w:r>
                          </w:p>
                          <w:p w14:paraId="1D3BE684" w14:textId="77777777" w:rsidR="00BB1BD2" w:rsidRPr="001D5CCA" w:rsidRDefault="00BB1BD2" w:rsidP="00014C62">
                            <w:pPr>
                              <w:rPr>
                                <w:rFonts w:cs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1D5CCA">
                              <w:rPr>
                                <w:rFonts w:cs="Calibri"/>
                                <w:sz w:val="26"/>
                                <w:szCs w:val="26"/>
                                <w:lang w:val="fr-FR"/>
                              </w:rPr>
                              <w:t xml:space="preserve">Les garçons </w:t>
                            </w:r>
                            <w:r w:rsidRPr="001D5CCA">
                              <w:rPr>
                                <w:rFonts w:cs="Calibri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 xml:space="preserve">sont </w:t>
                            </w:r>
                            <w:r w:rsidRPr="001D5CCA">
                              <w:rPr>
                                <w:rFonts w:cs="Calibri"/>
                                <w:sz w:val="26"/>
                                <w:szCs w:val="26"/>
                                <w:lang w:val="fr-FR"/>
                              </w:rPr>
                              <w:t xml:space="preserve">à la maison.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E7D6D" id="_x0000_s1040" type="#_x0000_t202" style="position:absolute;margin-left:146.8pt;margin-top:4.2pt;width:198pt;height:117pt;z-index:251747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">
                <v:textbox>
                  <w:txbxContent>
                    <w:p w14:paraId="3BB4F48E" w14:textId="283EA2F6" w:rsidR="00BB1BD2" w:rsidRPr="001D5CCA" w:rsidRDefault="00BB1BD2" w:rsidP="00014C62">
                      <w:pPr>
                        <w:rPr>
                          <w:rFonts w:cs="Calibri"/>
                          <w:sz w:val="26"/>
                          <w:szCs w:val="26"/>
                          <w:lang w:val="fr-FR"/>
                        </w:rPr>
                      </w:pPr>
                      <w:r w:rsidRPr="001D5CCA">
                        <w:rPr>
                          <w:rFonts w:cs="Calibri"/>
                          <w:sz w:val="26"/>
                          <w:szCs w:val="26"/>
                          <w:lang w:val="fr-FR"/>
                        </w:rPr>
                        <w:t xml:space="preserve">Ex: Je </w:t>
                      </w:r>
                      <w:r w:rsidRPr="001D5CCA">
                        <w:rPr>
                          <w:rFonts w:cs="Calibri"/>
                          <w:b/>
                          <w:bCs/>
                          <w:sz w:val="26"/>
                          <w:szCs w:val="26"/>
                          <w:lang w:val="fr-FR"/>
                        </w:rPr>
                        <w:t>suis</w:t>
                      </w:r>
                      <w:r w:rsidRPr="001D5CCA">
                        <w:rPr>
                          <w:rFonts w:cs="Calibri"/>
                          <w:sz w:val="26"/>
                          <w:szCs w:val="26"/>
                          <w:lang w:val="fr-FR"/>
                        </w:rPr>
                        <w:t xml:space="preserve"> à l’école. </w:t>
                      </w:r>
                    </w:p>
                    <w:p w14:paraId="0E5B645B" w14:textId="65A5E492" w:rsidR="00BB1BD2" w:rsidRPr="001D5CCA" w:rsidRDefault="00BB1BD2" w:rsidP="00014C62">
                      <w:pPr>
                        <w:rPr>
                          <w:rFonts w:cs="Calibri"/>
                          <w:sz w:val="26"/>
                          <w:szCs w:val="26"/>
                          <w:lang w:val="fr-FR"/>
                        </w:rPr>
                      </w:pPr>
                      <w:r w:rsidRPr="001D5CCA">
                        <w:rPr>
                          <w:rFonts w:cs="Calibri"/>
                          <w:sz w:val="26"/>
                          <w:szCs w:val="26"/>
                          <w:lang w:val="fr-FR"/>
                        </w:rPr>
                        <w:t xml:space="preserve">Mon père </w:t>
                      </w:r>
                      <w:r w:rsidRPr="001D5CCA">
                        <w:rPr>
                          <w:rFonts w:cs="Calibri"/>
                          <w:b/>
                          <w:bCs/>
                          <w:sz w:val="26"/>
                          <w:szCs w:val="26"/>
                          <w:lang w:val="fr-FR"/>
                        </w:rPr>
                        <w:t xml:space="preserve">est </w:t>
                      </w:r>
                      <w:r w:rsidRPr="001D5CCA">
                        <w:rPr>
                          <w:rFonts w:cs="Calibri"/>
                          <w:sz w:val="26"/>
                          <w:szCs w:val="26"/>
                          <w:lang w:val="fr-FR"/>
                        </w:rPr>
                        <w:t xml:space="preserve">en France. </w:t>
                      </w:r>
                    </w:p>
                    <w:p w14:paraId="399B7DF5" w14:textId="05FE7CC1" w:rsidR="00BB1BD2" w:rsidRPr="001D5CCA" w:rsidRDefault="00BB1BD2" w:rsidP="00014C62">
                      <w:pPr>
                        <w:rPr>
                          <w:rFonts w:cs="Calibri"/>
                          <w:sz w:val="26"/>
                          <w:szCs w:val="26"/>
                          <w:lang w:val="fr-FR"/>
                        </w:rPr>
                      </w:pPr>
                      <w:r w:rsidRPr="001D5CCA">
                        <w:rPr>
                          <w:rFonts w:cs="Calibri"/>
                          <w:sz w:val="26"/>
                          <w:szCs w:val="26"/>
                          <w:lang w:val="fr-FR"/>
                        </w:rPr>
                        <w:t xml:space="preserve">Nous </w:t>
                      </w:r>
                      <w:r w:rsidRPr="001D5CCA">
                        <w:rPr>
                          <w:rFonts w:cs="Calibri"/>
                          <w:b/>
                          <w:bCs/>
                          <w:sz w:val="26"/>
                          <w:szCs w:val="26"/>
                          <w:lang w:val="fr-FR"/>
                        </w:rPr>
                        <w:t>sommes</w:t>
                      </w:r>
                      <w:r w:rsidRPr="001D5CCA">
                        <w:rPr>
                          <w:rFonts w:cs="Calibri"/>
                          <w:sz w:val="26"/>
                          <w:szCs w:val="26"/>
                          <w:lang w:val="fr-FR"/>
                        </w:rPr>
                        <w:t xml:space="preserve"> à Londres. </w:t>
                      </w:r>
                    </w:p>
                    <w:p w14:paraId="1D3BE684" w14:textId="77777777" w:rsidR="00BB1BD2" w:rsidRPr="001D5CCA" w:rsidRDefault="00BB1BD2" w:rsidP="00014C62">
                      <w:pPr>
                        <w:rPr>
                          <w:rFonts w:cs="Calibri"/>
                          <w:sz w:val="26"/>
                          <w:szCs w:val="26"/>
                          <w:lang w:val="fr-FR"/>
                        </w:rPr>
                      </w:pPr>
                      <w:r w:rsidRPr="001D5CCA">
                        <w:rPr>
                          <w:rFonts w:cs="Calibri"/>
                          <w:sz w:val="26"/>
                          <w:szCs w:val="26"/>
                          <w:lang w:val="fr-FR"/>
                        </w:rPr>
                        <w:t xml:space="preserve">Les garçons </w:t>
                      </w:r>
                      <w:r w:rsidRPr="001D5CCA">
                        <w:rPr>
                          <w:rFonts w:cs="Calibri"/>
                          <w:b/>
                          <w:bCs/>
                          <w:sz w:val="26"/>
                          <w:szCs w:val="26"/>
                          <w:lang w:val="fr-FR"/>
                        </w:rPr>
                        <w:t xml:space="preserve">sont </w:t>
                      </w:r>
                      <w:r w:rsidRPr="001D5CCA">
                        <w:rPr>
                          <w:rFonts w:cs="Calibri"/>
                          <w:sz w:val="26"/>
                          <w:szCs w:val="26"/>
                          <w:lang w:val="fr-FR"/>
                        </w:rPr>
                        <w:t xml:space="preserve">à la maison.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0D7829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</w:p>
    <w:p w14:paraId="4EC7A784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</w:p>
    <w:p w14:paraId="5C725F13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</w:p>
    <w:p w14:paraId="2AB639DD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</w:p>
    <w:p w14:paraId="2BD6A495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</w:p>
    <w:p w14:paraId="6474C50A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</w:p>
    <w:p w14:paraId="6EB7F376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b/>
          <w:sz w:val="32"/>
          <w:szCs w:val="24"/>
        </w:rPr>
      </w:pPr>
    </w:p>
    <w:p w14:paraId="2203E61D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b/>
          <w:sz w:val="32"/>
          <w:szCs w:val="24"/>
        </w:rPr>
      </w:pPr>
    </w:p>
    <w:p w14:paraId="0A9F9DE9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b/>
          <w:sz w:val="32"/>
          <w:szCs w:val="24"/>
        </w:rPr>
      </w:pPr>
    </w:p>
    <w:p w14:paraId="2879B00A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b/>
          <w:sz w:val="32"/>
          <w:szCs w:val="24"/>
        </w:rPr>
      </w:pPr>
    </w:p>
    <w:p w14:paraId="7B96E033" w14:textId="56948002" w:rsidR="00014C62" w:rsidRPr="00014C62" w:rsidRDefault="004C0DB1" w:rsidP="00014C62">
      <w:pPr>
        <w:pBdr>
          <w:bottom w:val="single" w:sz="4" w:space="1" w:color="auto"/>
        </w:pBdr>
        <w:spacing w:after="0" w:line="240" w:lineRule="auto"/>
        <w:rPr>
          <w:rFonts w:ascii="Calibri" w:eastAsia="Times New Roman" w:hAnsi="Calibri" w:cs="Times New Roman"/>
          <w:b/>
          <w:sz w:val="32"/>
          <w:szCs w:val="24"/>
          <w:lang w:val="fr-FR"/>
        </w:rPr>
      </w:pPr>
      <w:r w:rsidRPr="00014C62">
        <w:rPr>
          <w:rFonts w:ascii="Monotype Corsiva" w:eastAsia="Times New Roman" w:hAnsi="Monotype Corsiva" w:cs="Times New Roman"/>
          <w:b/>
          <w:bCs/>
          <w:noProof/>
          <w:sz w:val="28"/>
          <w:szCs w:val="24"/>
          <w:lang w:eastAsia="en-GB"/>
        </w:rPr>
        <w:drawing>
          <wp:anchor distT="0" distB="0" distL="114300" distR="114300" simplePos="0" relativeHeight="251729408" behindDoc="0" locked="0" layoutInCell="1" allowOverlap="1" wp14:anchorId="5A4DEA42" wp14:editId="3EF4F13F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612265" cy="2110740"/>
            <wp:effectExtent l="0" t="0" r="6985" b="3810"/>
            <wp:wrapNone/>
            <wp:docPr id="26" name="Picture 26" descr="http://z.about.com/d/animatedtv/1/0/F/m/simpsonsXmas_2006v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z.about.com/d/animatedtv/1/0/F/m/simpsonsXmas_2006v1f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C62" w:rsidRPr="00014C62">
        <w:rPr>
          <w:rFonts w:ascii="Calibri" w:eastAsia="Times New Roman" w:hAnsi="Calibri" w:cs="Times New Roman"/>
          <w:b/>
          <w:sz w:val="32"/>
          <w:szCs w:val="24"/>
          <w:lang w:val="fr-FR"/>
        </w:rPr>
        <w:t>La Famille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4728"/>
      </w:tblGrid>
      <w:tr w:rsidR="00014C62" w:rsidRPr="00014C62" w14:paraId="458527B5" w14:textId="77777777" w:rsidTr="00CF0B48">
        <w:tc>
          <w:tcPr>
            <w:tcW w:w="3794" w:type="dxa"/>
          </w:tcPr>
          <w:p w14:paraId="6623FF55" w14:textId="50D15C1D" w:rsidR="00014C62" w:rsidRPr="006F0081" w:rsidRDefault="00014C62" w:rsidP="00014C62">
            <w:pPr>
              <w:keepNext/>
              <w:spacing w:after="0"/>
              <w:outlineLvl w:val="1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6F0081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frère </w:t>
            </w:r>
          </w:p>
          <w:p w14:paraId="0AC7AD4A" w14:textId="6B52FE78" w:rsidR="006F0081" w:rsidRPr="006F0081" w:rsidRDefault="006F0081" w:rsidP="00014C62">
            <w:pPr>
              <w:keepNext/>
              <w:spacing w:after="0"/>
              <w:outlineLvl w:val="1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6F0081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 demi-frère</w:t>
            </w:r>
          </w:p>
          <w:p w14:paraId="0E0754FF" w14:textId="23024958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6F0081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père </w:t>
            </w:r>
          </w:p>
          <w:p w14:paraId="29C47389" w14:textId="42CAE991" w:rsidR="006F0081" w:rsidRPr="006F0081" w:rsidRDefault="006F0081" w:rsidP="00014C62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6F0081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 beau-père</w:t>
            </w:r>
          </w:p>
          <w:p w14:paraId="4A546A71" w14:textId="77777777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6F0081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grand-père </w:t>
            </w:r>
          </w:p>
          <w:p w14:paraId="2384468C" w14:textId="77777777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6F0081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fils unique </w:t>
            </w:r>
          </w:p>
          <w:p w14:paraId="24932601" w14:textId="77777777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6F0081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oncle </w:t>
            </w:r>
          </w:p>
          <w:p w14:paraId="3C25B03B" w14:textId="77777777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6F0081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 cousin/une cousine</w:t>
            </w:r>
          </w:p>
          <w:p w14:paraId="0CE6A64C" w14:textId="77777777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6F0081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 ami/copain</w:t>
            </w:r>
          </w:p>
        </w:tc>
        <w:tc>
          <w:tcPr>
            <w:tcW w:w="4728" w:type="dxa"/>
          </w:tcPr>
          <w:p w14:paraId="07866371" w14:textId="0114DB27" w:rsidR="00014C62" w:rsidRPr="006F0081" w:rsidRDefault="00014C62" w:rsidP="00014C62">
            <w:pPr>
              <w:keepNext/>
              <w:spacing w:after="0"/>
              <w:outlineLvl w:val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6F0081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brother</w:t>
            </w:r>
          </w:p>
          <w:p w14:paraId="18281CAC" w14:textId="30967C43" w:rsidR="006F0081" w:rsidRPr="006F0081" w:rsidRDefault="006F0081" w:rsidP="00014C62">
            <w:pPr>
              <w:keepNext/>
              <w:spacing w:after="0"/>
              <w:outlineLvl w:val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6F0081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stepbrother</w:t>
            </w:r>
          </w:p>
          <w:p w14:paraId="49A19182" w14:textId="51F94CCD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6F0081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 xml:space="preserve">a father </w:t>
            </w:r>
          </w:p>
          <w:p w14:paraId="64042F95" w14:textId="47FDD5DC" w:rsidR="006F0081" w:rsidRPr="006F0081" w:rsidRDefault="006F0081" w:rsidP="00014C62">
            <w:pPr>
              <w:spacing w:after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6F0081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stepfather</w:t>
            </w:r>
          </w:p>
          <w:p w14:paraId="56580F8D" w14:textId="7F80F59A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6F0081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grandfather</w:t>
            </w:r>
          </w:p>
          <w:p w14:paraId="0B598093" w14:textId="1E5F1C1B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6F0081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an only child (boy)</w:t>
            </w:r>
          </w:p>
          <w:p w14:paraId="03A62D8B" w14:textId="1E85472E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6F0081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an uncle</w:t>
            </w:r>
          </w:p>
          <w:p w14:paraId="192DF26F" w14:textId="472822EA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6F0081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cousin</w:t>
            </w:r>
          </w:p>
          <w:p w14:paraId="12BA4400" w14:textId="29ED78C7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6F0081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friend (m)</w:t>
            </w:r>
          </w:p>
          <w:p w14:paraId="0ECF65E8" w14:textId="163F4363" w:rsidR="00014C62" w:rsidRPr="006F0081" w:rsidRDefault="004C0DB1" w:rsidP="00014C62">
            <w:pPr>
              <w:spacing w:after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6F0081">
              <w:rPr>
                <w:rFonts w:ascii="Calibri" w:eastAsia="Times New Roman" w:hAnsi="Calibri" w:cs="Times New Roman"/>
                <w:bCs/>
                <w:noProof/>
                <w:sz w:val="26"/>
                <w:szCs w:val="26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45792" behindDoc="0" locked="0" layoutInCell="1" allowOverlap="1" wp14:anchorId="3E667747" wp14:editId="38DABE23">
                      <wp:simplePos x="0" y="0"/>
                      <wp:positionH relativeFrom="column">
                        <wp:posOffset>1386840</wp:posOffset>
                      </wp:positionH>
                      <wp:positionV relativeFrom="paragraph">
                        <wp:posOffset>64135</wp:posOffset>
                      </wp:positionV>
                      <wp:extent cx="2368550" cy="2273300"/>
                      <wp:effectExtent l="0" t="0" r="12700" b="12700"/>
                      <wp:wrapNone/>
                      <wp:docPr id="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0" cy="2273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9177AE" w14:textId="1BBCAE6A" w:rsidR="00BB1BD2" w:rsidRDefault="00BB1BD2" w:rsidP="00014C62">
                                  <w:pPr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860975"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  <w:lang w:val="fr-FR"/>
                                    </w:rPr>
                                    <w:t xml:space="preserve">Est-ce que tu as des frères ou des sœurs ? </w:t>
                                  </w:r>
                                  <w:r w:rsidRPr="00860975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Do you have any brothers or sisters?</w:t>
                                  </w:r>
                                </w:p>
                                <w:p w14:paraId="7CD7F3A0" w14:textId="597B907A" w:rsidR="00BB1BD2" w:rsidRDefault="00BB1BD2" w:rsidP="00860975">
                                  <w:pPr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  <w:lang w:val="fr-FR"/>
                                    </w:rPr>
                                    <w:t>J’ai une sœur/un frère qui s’appelle…..</w:t>
                                  </w:r>
                                  <w:r w:rsidRPr="00860975"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I have a sister/brother who is called…..</w:t>
                                  </w:r>
                                </w:p>
                                <w:p w14:paraId="005D9996" w14:textId="6417DF78" w:rsidR="00BB1BD2" w:rsidRDefault="00BB1BD2" w:rsidP="00860975">
                                  <w:pPr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860975"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  <w:t xml:space="preserve">Je suis fils unique. 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I’m an only child.</w:t>
                                  </w:r>
                                </w:p>
                                <w:p w14:paraId="74627634" w14:textId="77777777" w:rsidR="00BB1BD2" w:rsidRDefault="00BB1BD2" w:rsidP="00860975">
                                  <w:pPr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307BE59C" w14:textId="77777777" w:rsidR="00BB1BD2" w:rsidRPr="00860975" w:rsidRDefault="00BB1BD2" w:rsidP="00014C62">
                                  <w:pPr>
                                    <w:rPr>
                                      <w:rFonts w:ascii="Calibri" w:hAnsi="Calibri"/>
                                      <w:b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67747" id="_x0000_s1041" type="#_x0000_t202" style="position:absolute;margin-left:109.2pt;margin-top:5.05pt;width:186.5pt;height:179pt;z-index:25174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">
                      <v:textbox>
                        <w:txbxContent>
                          <w:p w14:paraId="0E9177AE" w14:textId="1BBCAE6A" w:rsidR="00BB1BD2" w:rsidRDefault="00BB1BD2" w:rsidP="00014C62">
                            <w:pPr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860975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Est-ce que tu as des frères ou des sœurs ? </w:t>
                            </w:r>
                            <w:r w:rsidRPr="00860975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Do you have any brothers or sisters?</w:t>
                            </w:r>
                          </w:p>
                          <w:p w14:paraId="7CD7F3A0" w14:textId="597B907A" w:rsidR="00BB1BD2" w:rsidRDefault="00BB1BD2" w:rsidP="00860975">
                            <w:pPr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  <w:lang w:val="fr-FR"/>
                              </w:rPr>
                              <w:t>J’ai une sœur/un frère qui s’appelle…..</w:t>
                            </w:r>
                            <w:r w:rsidRPr="00860975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I have a sister/brother who is called…..</w:t>
                            </w:r>
                          </w:p>
                          <w:p w14:paraId="005D9996" w14:textId="6417DF78" w:rsidR="00BB1BD2" w:rsidRDefault="00BB1BD2" w:rsidP="00860975">
                            <w:pPr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860975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 xml:space="preserve">Je </w:t>
                            </w:r>
                            <w:proofErr w:type="gramStart"/>
                            <w:r w:rsidRPr="00860975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>suis</w:t>
                            </w:r>
                            <w:proofErr w:type="gramEnd"/>
                            <w:r w:rsidRPr="00860975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 xml:space="preserve"> fils unique. 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I’m an only child.</w:t>
                            </w:r>
                          </w:p>
                          <w:p w14:paraId="74627634" w14:textId="77777777" w:rsidR="00BB1BD2" w:rsidRDefault="00BB1BD2" w:rsidP="00860975">
                            <w:pPr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14:paraId="307BE59C" w14:textId="77777777" w:rsidR="00BB1BD2" w:rsidRPr="00860975" w:rsidRDefault="00BB1BD2" w:rsidP="00014C62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14C62" w:rsidRPr="00014C62" w14:paraId="5075DC03" w14:textId="77777777" w:rsidTr="00CF0B48">
        <w:tc>
          <w:tcPr>
            <w:tcW w:w="3794" w:type="dxa"/>
          </w:tcPr>
          <w:p w14:paraId="20512DF6" w14:textId="77777777" w:rsidR="00014C62" w:rsidRPr="006F0081" w:rsidRDefault="00014C62" w:rsidP="00014C62">
            <w:pPr>
              <w:keepNext/>
              <w:spacing w:after="0"/>
              <w:outlineLvl w:val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6F0081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famille </w:t>
            </w:r>
          </w:p>
          <w:p w14:paraId="655CFCB9" w14:textId="700240EB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6F0081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sœur </w:t>
            </w:r>
          </w:p>
          <w:p w14:paraId="21817C12" w14:textId="3DD7B770" w:rsidR="006F0081" w:rsidRPr="006F0081" w:rsidRDefault="006F0081" w:rsidP="00014C62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6F0081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</w:t>
            </w:r>
            <w:r w:rsidR="0086097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e</w:t>
            </w:r>
            <w:r w:rsidRPr="006F0081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 belle-sœur </w:t>
            </w:r>
          </w:p>
          <w:p w14:paraId="3B58348D" w14:textId="28E25A60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6F0081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mère </w:t>
            </w:r>
          </w:p>
          <w:p w14:paraId="0EB1DA0A" w14:textId="40882B24" w:rsidR="006F0081" w:rsidRPr="006F0081" w:rsidRDefault="006F0081" w:rsidP="00014C62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6F0081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une belle-mère</w:t>
            </w:r>
          </w:p>
          <w:p w14:paraId="41E4DBEA" w14:textId="77777777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6F0081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grand-mère </w:t>
            </w:r>
          </w:p>
          <w:p w14:paraId="03D57FEC" w14:textId="77777777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6F0081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fille unique </w:t>
            </w:r>
          </w:p>
          <w:p w14:paraId="30992108" w14:textId="77777777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6F0081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tante </w:t>
            </w:r>
          </w:p>
          <w:p w14:paraId="7D94EE65" w14:textId="77777777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6F0081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une amie/copine</w:t>
            </w:r>
          </w:p>
          <w:p w14:paraId="558A8543" w14:textId="77777777" w:rsidR="00014C62" w:rsidRPr="006F0081" w:rsidRDefault="00014C62" w:rsidP="00014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fr-FR"/>
              </w:rPr>
            </w:pPr>
          </w:p>
        </w:tc>
        <w:tc>
          <w:tcPr>
            <w:tcW w:w="4728" w:type="dxa"/>
          </w:tcPr>
          <w:p w14:paraId="3E273CD2" w14:textId="1F7AB7A0" w:rsidR="00014C62" w:rsidRPr="006F0081" w:rsidRDefault="00014C62" w:rsidP="00014C62">
            <w:pPr>
              <w:keepNext/>
              <w:spacing w:after="0"/>
              <w:outlineLvl w:val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6F0081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family</w:t>
            </w:r>
          </w:p>
          <w:p w14:paraId="02552A32" w14:textId="1EE17437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6F0081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sister</w:t>
            </w:r>
          </w:p>
          <w:p w14:paraId="4A342CAF" w14:textId="00571C39" w:rsidR="006F0081" w:rsidRPr="006F0081" w:rsidRDefault="006F0081" w:rsidP="00014C62">
            <w:pPr>
              <w:spacing w:after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6F0081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stepsister</w:t>
            </w:r>
          </w:p>
          <w:p w14:paraId="184074D7" w14:textId="42EBE9FB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6F0081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mother</w:t>
            </w:r>
          </w:p>
          <w:p w14:paraId="6F7C1D38" w14:textId="5D010E86" w:rsidR="006F0081" w:rsidRPr="006F0081" w:rsidRDefault="006F0081" w:rsidP="00014C62">
            <w:pPr>
              <w:spacing w:after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6F0081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stepmother</w:t>
            </w:r>
          </w:p>
          <w:p w14:paraId="7BCF2A2E" w14:textId="77777777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6F0081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grandmother</w:t>
            </w:r>
          </w:p>
          <w:p w14:paraId="559221E4" w14:textId="77777777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6F0081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an only child (girl)</w:t>
            </w:r>
          </w:p>
          <w:p w14:paraId="622B1958" w14:textId="77777777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6F0081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an aunt</w:t>
            </w:r>
          </w:p>
          <w:p w14:paraId="2A7825ED" w14:textId="77777777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6F0081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friend (f)</w:t>
            </w:r>
          </w:p>
          <w:p w14:paraId="5E53D095" w14:textId="77777777" w:rsidR="00014C62" w:rsidRPr="006F0081" w:rsidRDefault="00014C62" w:rsidP="00014C62">
            <w:pPr>
              <w:spacing w:after="0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</w:p>
        </w:tc>
      </w:tr>
    </w:tbl>
    <w:p w14:paraId="3FDAAAC0" w14:textId="6E76EC59" w:rsidR="00014C62" w:rsidRPr="006F0081" w:rsidRDefault="00014C62" w:rsidP="00014C62">
      <w:pPr>
        <w:spacing w:after="0"/>
        <w:rPr>
          <w:rFonts w:ascii="Calibri" w:eastAsia="Times New Roman" w:hAnsi="Calibri" w:cs="Times New Roman"/>
          <w:i/>
          <w:sz w:val="26"/>
          <w:szCs w:val="26"/>
        </w:rPr>
      </w:pPr>
      <w:r w:rsidRPr="006F0081">
        <w:rPr>
          <w:rFonts w:ascii="Calibri" w:eastAsia="Times New Roman" w:hAnsi="Calibri" w:cs="Times New Roman"/>
          <w:sz w:val="26"/>
          <w:szCs w:val="26"/>
          <w:lang w:val="fr-FR"/>
        </w:rPr>
        <w:t>Comment s’appell</w:t>
      </w:r>
      <w:r w:rsidRPr="006F0081">
        <w:rPr>
          <w:rFonts w:ascii="Calibri" w:eastAsia="Times New Roman" w:hAnsi="Calibri" w:cs="Times New Roman"/>
          <w:b/>
          <w:sz w:val="26"/>
          <w:szCs w:val="26"/>
          <w:lang w:val="fr-FR"/>
        </w:rPr>
        <w:t>e</w:t>
      </w:r>
      <w:r w:rsidRPr="006F0081">
        <w:rPr>
          <w:rFonts w:ascii="Calibri" w:eastAsia="Times New Roman" w:hAnsi="Calibri" w:cs="Times New Roman"/>
          <w:sz w:val="26"/>
          <w:szCs w:val="26"/>
          <w:lang w:val="fr-FR"/>
        </w:rPr>
        <w:t xml:space="preserve"> t-il/elle? </w:t>
      </w:r>
      <w:r w:rsidRPr="006F0081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="00CA3A98" w:rsidRPr="006F0081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6F0081">
        <w:rPr>
          <w:rFonts w:ascii="Calibri" w:eastAsia="Times New Roman" w:hAnsi="Calibri" w:cs="Times New Roman"/>
          <w:i/>
          <w:sz w:val="26"/>
          <w:szCs w:val="26"/>
        </w:rPr>
        <w:t xml:space="preserve">What is his/her name? </w:t>
      </w:r>
    </w:p>
    <w:p w14:paraId="72B53A58" w14:textId="77777777" w:rsidR="006F0081" w:rsidRDefault="00014C62" w:rsidP="006F0081">
      <w:pPr>
        <w:spacing w:after="0"/>
        <w:rPr>
          <w:rFonts w:ascii="Calibri" w:eastAsia="Times New Roman" w:hAnsi="Calibri" w:cs="Times New Roman"/>
          <w:i/>
          <w:iCs/>
          <w:sz w:val="26"/>
          <w:szCs w:val="26"/>
        </w:rPr>
      </w:pPr>
      <w:r w:rsidRPr="006F0081">
        <w:rPr>
          <w:rFonts w:ascii="Calibri" w:eastAsia="Times New Roman" w:hAnsi="Calibri" w:cs="Times New Roman"/>
          <w:sz w:val="26"/>
          <w:szCs w:val="26"/>
        </w:rPr>
        <w:t>Il s’appell</w:t>
      </w:r>
      <w:r w:rsidRPr="006F0081">
        <w:rPr>
          <w:rFonts w:ascii="Calibri" w:eastAsia="Times New Roman" w:hAnsi="Calibri" w:cs="Times New Roman"/>
          <w:b/>
          <w:sz w:val="26"/>
          <w:szCs w:val="26"/>
        </w:rPr>
        <w:t>e….</w:t>
      </w:r>
      <w:r w:rsidRPr="006F0081">
        <w:rPr>
          <w:rFonts w:ascii="Calibri" w:eastAsia="Times New Roman" w:hAnsi="Calibri" w:cs="Times New Roman"/>
          <w:sz w:val="26"/>
          <w:szCs w:val="26"/>
        </w:rPr>
        <w:t>/ Elle s’appell</w:t>
      </w:r>
      <w:r w:rsidRPr="006F0081">
        <w:rPr>
          <w:rFonts w:ascii="Calibri" w:eastAsia="Times New Roman" w:hAnsi="Calibri" w:cs="Times New Roman"/>
          <w:b/>
          <w:sz w:val="26"/>
          <w:szCs w:val="26"/>
        </w:rPr>
        <w:t>e….</w:t>
      </w:r>
      <w:r w:rsidRPr="006F0081">
        <w:rPr>
          <w:rFonts w:ascii="Calibri" w:eastAsia="Times New Roman" w:hAnsi="Calibri" w:cs="Times New Roman"/>
          <w:sz w:val="26"/>
          <w:szCs w:val="26"/>
        </w:rPr>
        <w:tab/>
        <w:t xml:space="preserve"> </w:t>
      </w:r>
      <w:r w:rsidR="00CA3A98" w:rsidRPr="006F0081">
        <w:rPr>
          <w:rFonts w:ascii="Calibri" w:eastAsia="Times New Roman" w:hAnsi="Calibri" w:cs="Times New Roman"/>
          <w:sz w:val="26"/>
          <w:szCs w:val="26"/>
        </w:rPr>
        <w:tab/>
      </w:r>
      <w:r w:rsidRPr="006F0081">
        <w:rPr>
          <w:rFonts w:ascii="Calibri" w:eastAsia="Times New Roman" w:hAnsi="Calibri" w:cs="Times New Roman"/>
          <w:i/>
          <w:iCs/>
          <w:sz w:val="26"/>
          <w:szCs w:val="26"/>
        </w:rPr>
        <w:t>He calls himself…. / She calls hersel</w:t>
      </w:r>
      <w:r w:rsidR="006F0081">
        <w:rPr>
          <w:rFonts w:ascii="Calibri" w:eastAsia="Times New Roman" w:hAnsi="Calibri" w:cs="Times New Roman"/>
          <w:i/>
          <w:iCs/>
          <w:sz w:val="26"/>
          <w:szCs w:val="26"/>
        </w:rPr>
        <w:t>f?</w:t>
      </w:r>
    </w:p>
    <w:p w14:paraId="509DC115" w14:textId="2B3D88C8" w:rsidR="00014C62" w:rsidRPr="006F0081" w:rsidRDefault="00014C62" w:rsidP="006F0081">
      <w:pPr>
        <w:spacing w:after="0"/>
        <w:rPr>
          <w:rFonts w:ascii="Calibri" w:eastAsia="Times New Roman" w:hAnsi="Calibri" w:cs="Times New Roman"/>
          <w:sz w:val="26"/>
          <w:szCs w:val="26"/>
        </w:rPr>
      </w:pPr>
      <w:r w:rsidRPr="006F0081">
        <w:rPr>
          <w:rFonts w:ascii="Calibri" w:eastAsia="Times New Roman" w:hAnsi="Calibri" w:cs="Times New Roman"/>
          <w:sz w:val="26"/>
          <w:szCs w:val="26"/>
          <w:lang w:val="fr-FR"/>
        </w:rPr>
        <w:t>Comment s’appell</w:t>
      </w:r>
      <w:r w:rsidRPr="006F0081">
        <w:rPr>
          <w:rFonts w:ascii="Calibri" w:eastAsia="Times New Roman" w:hAnsi="Calibri" w:cs="Times New Roman"/>
          <w:b/>
          <w:sz w:val="26"/>
          <w:szCs w:val="26"/>
          <w:lang w:val="fr-FR"/>
        </w:rPr>
        <w:t>ent</w:t>
      </w:r>
      <w:r w:rsidRPr="006F0081">
        <w:rPr>
          <w:rFonts w:ascii="Calibri" w:eastAsia="Times New Roman" w:hAnsi="Calibri" w:cs="Times New Roman"/>
          <w:sz w:val="26"/>
          <w:szCs w:val="26"/>
          <w:lang w:val="fr-FR"/>
        </w:rPr>
        <w:t xml:space="preserve"> t-ils/elles?   </w:t>
      </w:r>
      <w:r w:rsidR="00CA3A98" w:rsidRPr="006F0081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6F0081">
        <w:rPr>
          <w:rFonts w:ascii="Calibri" w:eastAsia="Times New Roman" w:hAnsi="Calibri" w:cs="Times New Roman"/>
          <w:i/>
          <w:sz w:val="26"/>
          <w:szCs w:val="26"/>
        </w:rPr>
        <w:t>What are their names?</w:t>
      </w:r>
    </w:p>
    <w:p w14:paraId="4F051367" w14:textId="7B2699F9" w:rsidR="00014C62" w:rsidRPr="006F0081" w:rsidRDefault="00014C62" w:rsidP="00014C62">
      <w:pPr>
        <w:tabs>
          <w:tab w:val="left" w:pos="2993"/>
        </w:tabs>
        <w:spacing w:after="0"/>
        <w:rPr>
          <w:rFonts w:ascii="Calibri" w:eastAsia="Times New Roman" w:hAnsi="Calibri" w:cs="Times New Roman"/>
          <w:sz w:val="26"/>
          <w:szCs w:val="26"/>
        </w:rPr>
      </w:pPr>
      <w:r w:rsidRPr="006F0081">
        <w:rPr>
          <w:rFonts w:ascii="Calibri" w:eastAsia="Times New Roman" w:hAnsi="Calibri" w:cs="Times New Roman"/>
          <w:sz w:val="26"/>
          <w:szCs w:val="26"/>
        </w:rPr>
        <w:t>Ils / elles s’appell</w:t>
      </w:r>
      <w:r w:rsidRPr="006F0081">
        <w:rPr>
          <w:rFonts w:ascii="Calibri" w:eastAsia="Times New Roman" w:hAnsi="Calibri" w:cs="Times New Roman"/>
          <w:b/>
          <w:sz w:val="26"/>
          <w:szCs w:val="26"/>
        </w:rPr>
        <w:t>ent</w:t>
      </w:r>
      <w:r w:rsidRPr="006F0081">
        <w:rPr>
          <w:rFonts w:ascii="Calibri" w:eastAsia="Times New Roman" w:hAnsi="Calibri" w:cs="Times New Roman"/>
          <w:sz w:val="26"/>
          <w:szCs w:val="26"/>
        </w:rPr>
        <w:t xml:space="preserve">… </w:t>
      </w:r>
      <w:r w:rsidRPr="006F0081">
        <w:rPr>
          <w:rFonts w:ascii="Calibri" w:eastAsia="Times New Roman" w:hAnsi="Calibri" w:cs="Times New Roman"/>
          <w:sz w:val="26"/>
          <w:szCs w:val="26"/>
        </w:rPr>
        <w:tab/>
        <w:t xml:space="preserve">    </w:t>
      </w:r>
      <w:r w:rsidRPr="006F0081">
        <w:rPr>
          <w:rFonts w:ascii="Calibri" w:eastAsia="Times New Roman" w:hAnsi="Calibri" w:cs="Times New Roman"/>
          <w:sz w:val="26"/>
          <w:szCs w:val="26"/>
        </w:rPr>
        <w:tab/>
        <w:t xml:space="preserve">    </w:t>
      </w:r>
      <w:r w:rsidR="00CA3A98" w:rsidRPr="006F0081">
        <w:rPr>
          <w:rFonts w:ascii="Calibri" w:eastAsia="Times New Roman" w:hAnsi="Calibri" w:cs="Times New Roman"/>
          <w:sz w:val="26"/>
          <w:szCs w:val="26"/>
        </w:rPr>
        <w:tab/>
      </w:r>
      <w:r w:rsidRPr="006F0081">
        <w:rPr>
          <w:rFonts w:ascii="Calibri" w:eastAsia="Times New Roman" w:hAnsi="Calibri" w:cs="Times New Roman"/>
          <w:i/>
          <w:iCs/>
          <w:sz w:val="26"/>
          <w:szCs w:val="26"/>
        </w:rPr>
        <w:t>They (masc. or mixed/fem) call themselves…..</w:t>
      </w:r>
    </w:p>
    <w:p w14:paraId="1D1C7253" w14:textId="77777777" w:rsidR="00014C62" w:rsidRPr="00014C62" w:rsidRDefault="00014C62" w:rsidP="00971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5AA168" w14:textId="77777777" w:rsidR="00014C62" w:rsidRPr="00014C62" w:rsidRDefault="00014C62" w:rsidP="00014C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164E5B" w14:textId="77777777" w:rsidR="00014C62" w:rsidRPr="00014C62" w:rsidRDefault="00014C62" w:rsidP="00014C62">
      <w:pPr>
        <w:keepNext/>
        <w:pBdr>
          <w:bottom w:val="single" w:sz="4" w:space="1" w:color="auto"/>
        </w:pBdr>
        <w:spacing w:after="0" w:line="240" w:lineRule="auto"/>
        <w:outlineLvl w:val="1"/>
        <w:rPr>
          <w:rFonts w:ascii="Calibri" w:eastAsia="Times New Roman" w:hAnsi="Calibri" w:cs="Times New Roman"/>
          <w:b/>
          <w:bCs/>
          <w:sz w:val="32"/>
          <w:szCs w:val="24"/>
        </w:rPr>
      </w:pPr>
      <w:r w:rsidRPr="00014C62">
        <w:rPr>
          <w:rFonts w:ascii="Calibri" w:eastAsia="Times New Roman" w:hAnsi="Calibri" w:cs="Times New Roman"/>
          <w:b/>
          <w:bCs/>
          <w:sz w:val="32"/>
          <w:szCs w:val="24"/>
        </w:rPr>
        <w:t>Possessive adjectives</w:t>
      </w:r>
    </w:p>
    <w:p w14:paraId="24C8D5BF" w14:textId="3EF20FA5" w:rsidR="00014C62" w:rsidRPr="007F41E5" w:rsidRDefault="00014C62" w:rsidP="00014C62">
      <w:pPr>
        <w:spacing w:after="0" w:line="240" w:lineRule="auto"/>
        <w:rPr>
          <w:rFonts w:ascii="Calibri" w:eastAsia="Times New Roman" w:hAnsi="Calibri" w:cs="Times New Roman"/>
          <w:sz w:val="26"/>
          <w:szCs w:val="26"/>
        </w:rPr>
      </w:pPr>
      <w:r w:rsidRPr="007F41E5">
        <w:rPr>
          <w:rFonts w:ascii="Calibri" w:eastAsia="Times New Roman" w:hAnsi="Calibri" w:cs="Times New Roman"/>
          <w:sz w:val="26"/>
          <w:szCs w:val="26"/>
        </w:rPr>
        <w:t>In French Possessive adjectives agree with the noun that they precede, NOT with the subject.</w:t>
      </w:r>
    </w:p>
    <w:p w14:paraId="23BDAF12" w14:textId="77777777" w:rsidR="007F41E5" w:rsidRPr="007F41E5" w:rsidRDefault="007F41E5" w:rsidP="00014C62">
      <w:pPr>
        <w:spacing w:after="0" w:line="240" w:lineRule="auto"/>
        <w:rPr>
          <w:rFonts w:ascii="Calibri" w:eastAsia="Times New Roman" w:hAnsi="Calibri" w:cs="Times New Roman"/>
          <w:sz w:val="26"/>
          <w:szCs w:val="26"/>
        </w:rPr>
      </w:pPr>
    </w:p>
    <w:tbl>
      <w:tblPr>
        <w:tblW w:w="8195" w:type="dxa"/>
        <w:tblInd w:w="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2"/>
        <w:gridCol w:w="2136"/>
        <w:gridCol w:w="1965"/>
        <w:gridCol w:w="1362"/>
      </w:tblGrid>
      <w:tr w:rsidR="00014C62" w:rsidRPr="007F41E5" w14:paraId="63AA0A61" w14:textId="77777777" w:rsidTr="00CF0B48">
        <w:trPr>
          <w:trHeight w:val="509"/>
        </w:trPr>
        <w:tc>
          <w:tcPr>
            <w:tcW w:w="0" w:type="auto"/>
          </w:tcPr>
          <w:p w14:paraId="47BCCE50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14:paraId="3143A94E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  <w:t>Masculine</w:t>
            </w:r>
          </w:p>
        </w:tc>
        <w:tc>
          <w:tcPr>
            <w:tcW w:w="0" w:type="auto"/>
          </w:tcPr>
          <w:p w14:paraId="0BC2F1CD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  <w:t>Feminine</w:t>
            </w:r>
          </w:p>
        </w:tc>
        <w:tc>
          <w:tcPr>
            <w:tcW w:w="0" w:type="auto"/>
          </w:tcPr>
          <w:p w14:paraId="50C2FE7E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  <w:t>Plural</w:t>
            </w:r>
          </w:p>
        </w:tc>
      </w:tr>
      <w:tr w:rsidR="00014C62" w:rsidRPr="007F41E5" w14:paraId="07615369" w14:textId="77777777" w:rsidTr="00CF0B48">
        <w:trPr>
          <w:trHeight w:val="483"/>
        </w:trPr>
        <w:tc>
          <w:tcPr>
            <w:tcW w:w="0" w:type="auto"/>
          </w:tcPr>
          <w:p w14:paraId="0D5D0694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  <w:t>My</w:t>
            </w:r>
          </w:p>
        </w:tc>
        <w:tc>
          <w:tcPr>
            <w:tcW w:w="0" w:type="auto"/>
          </w:tcPr>
          <w:p w14:paraId="44D21F5A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mon</w:t>
            </w:r>
          </w:p>
        </w:tc>
        <w:tc>
          <w:tcPr>
            <w:tcW w:w="0" w:type="auto"/>
          </w:tcPr>
          <w:p w14:paraId="4C099364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ma</w:t>
            </w:r>
          </w:p>
        </w:tc>
        <w:tc>
          <w:tcPr>
            <w:tcW w:w="0" w:type="auto"/>
          </w:tcPr>
          <w:p w14:paraId="2668390C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mes</w:t>
            </w:r>
          </w:p>
        </w:tc>
      </w:tr>
      <w:tr w:rsidR="00014C62" w:rsidRPr="007F41E5" w14:paraId="3795A8F3" w14:textId="77777777" w:rsidTr="00CF0B48">
        <w:trPr>
          <w:trHeight w:val="509"/>
        </w:trPr>
        <w:tc>
          <w:tcPr>
            <w:tcW w:w="0" w:type="auto"/>
          </w:tcPr>
          <w:p w14:paraId="3BC992A6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  <w:t>Your (casual)</w:t>
            </w:r>
          </w:p>
        </w:tc>
        <w:tc>
          <w:tcPr>
            <w:tcW w:w="0" w:type="auto"/>
          </w:tcPr>
          <w:p w14:paraId="3F0BCA4A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ton</w:t>
            </w:r>
          </w:p>
        </w:tc>
        <w:tc>
          <w:tcPr>
            <w:tcW w:w="0" w:type="auto"/>
          </w:tcPr>
          <w:p w14:paraId="425C4682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ta</w:t>
            </w:r>
          </w:p>
        </w:tc>
        <w:tc>
          <w:tcPr>
            <w:tcW w:w="0" w:type="auto"/>
          </w:tcPr>
          <w:p w14:paraId="6909C9F5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tes</w:t>
            </w:r>
          </w:p>
        </w:tc>
      </w:tr>
      <w:tr w:rsidR="00014C62" w:rsidRPr="007F41E5" w14:paraId="7B8EF31D" w14:textId="77777777" w:rsidTr="00CF0B48">
        <w:trPr>
          <w:trHeight w:val="483"/>
        </w:trPr>
        <w:tc>
          <w:tcPr>
            <w:tcW w:w="0" w:type="auto"/>
          </w:tcPr>
          <w:p w14:paraId="037F502B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  <w:t>His / Her / Its</w:t>
            </w:r>
          </w:p>
        </w:tc>
        <w:tc>
          <w:tcPr>
            <w:tcW w:w="0" w:type="auto"/>
          </w:tcPr>
          <w:p w14:paraId="46332596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son</w:t>
            </w:r>
          </w:p>
        </w:tc>
        <w:tc>
          <w:tcPr>
            <w:tcW w:w="0" w:type="auto"/>
          </w:tcPr>
          <w:p w14:paraId="3335CC87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sa</w:t>
            </w:r>
          </w:p>
        </w:tc>
        <w:tc>
          <w:tcPr>
            <w:tcW w:w="0" w:type="auto"/>
          </w:tcPr>
          <w:p w14:paraId="31F41323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ses</w:t>
            </w:r>
          </w:p>
        </w:tc>
      </w:tr>
      <w:tr w:rsidR="00014C62" w:rsidRPr="007F41E5" w14:paraId="45596C60" w14:textId="77777777" w:rsidTr="00CF0B48">
        <w:trPr>
          <w:trHeight w:val="509"/>
        </w:trPr>
        <w:tc>
          <w:tcPr>
            <w:tcW w:w="0" w:type="auto"/>
          </w:tcPr>
          <w:p w14:paraId="361191BA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  <w:t>Our</w:t>
            </w:r>
          </w:p>
        </w:tc>
        <w:tc>
          <w:tcPr>
            <w:tcW w:w="0" w:type="auto"/>
            <w:gridSpan w:val="2"/>
          </w:tcPr>
          <w:p w14:paraId="5B105F84" w14:textId="77777777" w:rsidR="00014C62" w:rsidRPr="007F41E5" w:rsidRDefault="00014C62" w:rsidP="006F00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notre</w:t>
            </w:r>
          </w:p>
        </w:tc>
        <w:tc>
          <w:tcPr>
            <w:tcW w:w="0" w:type="auto"/>
          </w:tcPr>
          <w:p w14:paraId="1E2D27B7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nos</w:t>
            </w:r>
          </w:p>
        </w:tc>
      </w:tr>
      <w:tr w:rsidR="00014C62" w:rsidRPr="007F41E5" w14:paraId="08BA4A4B" w14:textId="77777777" w:rsidTr="00CF0B48">
        <w:trPr>
          <w:trHeight w:val="509"/>
        </w:trPr>
        <w:tc>
          <w:tcPr>
            <w:tcW w:w="0" w:type="auto"/>
          </w:tcPr>
          <w:p w14:paraId="129F7100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  <w:t>Your ( polite )</w:t>
            </w:r>
          </w:p>
        </w:tc>
        <w:tc>
          <w:tcPr>
            <w:tcW w:w="0" w:type="auto"/>
            <w:gridSpan w:val="2"/>
          </w:tcPr>
          <w:p w14:paraId="09BEC37A" w14:textId="77777777" w:rsidR="00014C62" w:rsidRPr="007F41E5" w:rsidRDefault="00014C62" w:rsidP="006F00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votre</w:t>
            </w:r>
          </w:p>
        </w:tc>
        <w:tc>
          <w:tcPr>
            <w:tcW w:w="0" w:type="auto"/>
          </w:tcPr>
          <w:p w14:paraId="765DD4D1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vos</w:t>
            </w:r>
          </w:p>
        </w:tc>
      </w:tr>
      <w:tr w:rsidR="00014C62" w:rsidRPr="007F41E5" w14:paraId="11C34A8B" w14:textId="77777777" w:rsidTr="00CF0B48">
        <w:trPr>
          <w:trHeight w:val="509"/>
        </w:trPr>
        <w:tc>
          <w:tcPr>
            <w:tcW w:w="0" w:type="auto"/>
          </w:tcPr>
          <w:p w14:paraId="6DC0D62B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  <w:t>Their</w:t>
            </w:r>
          </w:p>
        </w:tc>
        <w:tc>
          <w:tcPr>
            <w:tcW w:w="0" w:type="auto"/>
            <w:gridSpan w:val="2"/>
          </w:tcPr>
          <w:p w14:paraId="19E50EEF" w14:textId="77777777" w:rsidR="00014C62" w:rsidRPr="007F41E5" w:rsidRDefault="00014C62" w:rsidP="006F00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leur</w:t>
            </w:r>
          </w:p>
        </w:tc>
        <w:tc>
          <w:tcPr>
            <w:tcW w:w="0" w:type="auto"/>
          </w:tcPr>
          <w:p w14:paraId="037A9C1A" w14:textId="77777777" w:rsidR="00014C62" w:rsidRPr="007F41E5" w:rsidRDefault="00014C62" w:rsidP="006F0081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leurs</w:t>
            </w:r>
          </w:p>
        </w:tc>
      </w:tr>
    </w:tbl>
    <w:p w14:paraId="0794EFF5" w14:textId="6E3F2540" w:rsidR="007F41E5" w:rsidRPr="006F0081" w:rsidRDefault="00014C62" w:rsidP="007F41E5">
      <w:pPr>
        <w:spacing w:after="0" w:line="240" w:lineRule="auto"/>
        <w:rPr>
          <w:rFonts w:ascii="Calibri" w:eastAsia="Times New Roman" w:hAnsi="Calibri" w:cs="Times New Roman"/>
          <w:sz w:val="26"/>
          <w:szCs w:val="26"/>
          <w:lang w:val="fr-FR"/>
        </w:rPr>
      </w:pPr>
      <w:r w:rsidRPr="007F41E5">
        <w:rPr>
          <w:rFonts w:ascii="Calibri" w:eastAsia="Times New Roman" w:hAnsi="Calibri" w:cs="Times New Roman"/>
          <w:sz w:val="26"/>
          <w:szCs w:val="26"/>
          <w:lang w:val="fr-FR"/>
        </w:rPr>
        <w:t xml:space="preserve">Exemple :         </w:t>
      </w:r>
      <w:r w:rsidR="006F0081">
        <w:rPr>
          <w:rFonts w:ascii="Calibri" w:eastAsia="Times New Roman" w:hAnsi="Calibri" w:cs="Times New Roman"/>
          <w:sz w:val="26"/>
          <w:szCs w:val="26"/>
          <w:lang w:val="fr-FR"/>
        </w:rPr>
        <w:t>M</w:t>
      </w:r>
      <w:r w:rsidRPr="007F41E5">
        <w:rPr>
          <w:rFonts w:ascii="Calibri" w:eastAsia="Times New Roman" w:hAnsi="Calibri" w:cs="Times New Roman"/>
          <w:b/>
          <w:bCs/>
          <w:sz w:val="26"/>
          <w:szCs w:val="26"/>
          <w:lang w:val="fr-FR"/>
        </w:rPr>
        <w:t>on</w:t>
      </w:r>
      <w:r w:rsidRPr="007F41E5">
        <w:rPr>
          <w:rFonts w:ascii="Calibri" w:eastAsia="Times New Roman" w:hAnsi="Calibri" w:cs="Times New Roman"/>
          <w:sz w:val="26"/>
          <w:szCs w:val="26"/>
          <w:lang w:val="fr-FR"/>
        </w:rPr>
        <w:t xml:space="preserve"> </w:t>
      </w:r>
      <w:r w:rsidR="006F0081">
        <w:rPr>
          <w:rFonts w:ascii="Calibri" w:eastAsia="Times New Roman" w:hAnsi="Calibri" w:cs="Times New Roman"/>
          <w:sz w:val="26"/>
          <w:szCs w:val="26"/>
          <w:lang w:val="fr-FR"/>
        </w:rPr>
        <w:t>ami</w:t>
      </w:r>
      <w:r w:rsidRPr="007F41E5">
        <w:rPr>
          <w:rFonts w:ascii="Calibri" w:eastAsia="Times New Roman" w:hAnsi="Calibri" w:cs="Times New Roman"/>
          <w:sz w:val="26"/>
          <w:szCs w:val="26"/>
          <w:lang w:val="fr-FR"/>
        </w:rPr>
        <w:t xml:space="preserve"> s’appelle </w:t>
      </w:r>
      <w:r w:rsidR="006F0081">
        <w:rPr>
          <w:rFonts w:ascii="Calibri" w:eastAsia="Times New Roman" w:hAnsi="Calibri" w:cs="Times New Roman"/>
          <w:sz w:val="26"/>
          <w:szCs w:val="26"/>
          <w:lang w:val="fr-FR"/>
        </w:rPr>
        <w:t xml:space="preserve">Marc et il est dans </w:t>
      </w:r>
      <w:r w:rsidR="006F0081">
        <w:rPr>
          <w:rFonts w:ascii="Calibri" w:eastAsia="Times New Roman" w:hAnsi="Calibri" w:cs="Times New Roman"/>
          <w:b/>
          <w:bCs/>
          <w:sz w:val="26"/>
          <w:szCs w:val="26"/>
          <w:lang w:val="fr-FR"/>
        </w:rPr>
        <w:t xml:space="preserve">sa </w:t>
      </w:r>
      <w:r w:rsidR="006F0081">
        <w:rPr>
          <w:rFonts w:ascii="Calibri" w:eastAsia="Times New Roman" w:hAnsi="Calibri" w:cs="Times New Roman"/>
          <w:sz w:val="26"/>
          <w:szCs w:val="26"/>
          <w:lang w:val="fr-FR"/>
        </w:rPr>
        <w:t>maison.</w:t>
      </w:r>
    </w:p>
    <w:p w14:paraId="12D4097B" w14:textId="77777777" w:rsidR="00BB1BD2" w:rsidRDefault="00BB1BD2" w:rsidP="00014C62">
      <w:pPr>
        <w:pBdr>
          <w:bottom w:val="single" w:sz="4" w:space="1" w:color="auto"/>
        </w:pBdr>
        <w:spacing w:after="0" w:line="240" w:lineRule="auto"/>
        <w:rPr>
          <w:rFonts w:ascii="Calibri" w:eastAsia="Times New Roman" w:hAnsi="Calibri" w:cs="Times New Roman"/>
          <w:b/>
          <w:sz w:val="32"/>
          <w:szCs w:val="24"/>
          <w:lang w:val="fr-FR"/>
        </w:rPr>
      </w:pPr>
    </w:p>
    <w:p w14:paraId="48680D92" w14:textId="63DBB6FD" w:rsidR="00014C62" w:rsidRPr="009716FF" w:rsidRDefault="00014C62" w:rsidP="00014C62">
      <w:pPr>
        <w:pBdr>
          <w:bottom w:val="single" w:sz="4" w:space="1" w:color="auto"/>
        </w:pBdr>
        <w:spacing w:after="0" w:line="240" w:lineRule="auto"/>
        <w:rPr>
          <w:rFonts w:ascii="Calibri" w:eastAsia="Times New Roman" w:hAnsi="Calibri" w:cs="Times New Roman"/>
          <w:b/>
          <w:sz w:val="32"/>
          <w:szCs w:val="24"/>
          <w:lang w:val="fr-FR"/>
        </w:rPr>
      </w:pPr>
      <w:r w:rsidRPr="009716FF">
        <w:rPr>
          <w:rFonts w:ascii="Calibri" w:eastAsia="Times New Roman" w:hAnsi="Calibri" w:cs="Times New Roman"/>
          <w:b/>
          <w:sz w:val="32"/>
          <w:szCs w:val="24"/>
          <w:lang w:val="fr-FR"/>
        </w:rPr>
        <w:t>Les Animaux</w:t>
      </w:r>
    </w:p>
    <w:tbl>
      <w:tblPr>
        <w:tblW w:w="10065" w:type="dxa"/>
        <w:tblLook w:val="04A0" w:firstRow="1" w:lastRow="0" w:firstColumn="1" w:lastColumn="0" w:noHBand="0" w:noVBand="1"/>
      </w:tblPr>
      <w:tblGrid>
        <w:gridCol w:w="4261"/>
        <w:gridCol w:w="5804"/>
      </w:tblGrid>
      <w:tr w:rsidR="00014C62" w:rsidRPr="00B01B44" w14:paraId="42986811" w14:textId="77777777" w:rsidTr="007F41E5">
        <w:tc>
          <w:tcPr>
            <w:tcW w:w="4261" w:type="dxa"/>
          </w:tcPr>
          <w:p w14:paraId="5ADD6DCF" w14:textId="40187DC3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B01B44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animal  </w:t>
            </w:r>
            <w:r w:rsidR="007F41E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(</w:t>
            </w:r>
            <w:r w:rsidR="007F41E5" w:rsidRPr="00B01B44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des anim</w:t>
            </w:r>
            <w:r w:rsidR="007F41E5" w:rsidRPr="00B01B44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  <w:t>aux</w:t>
            </w:r>
            <w:r w:rsidR="007F41E5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  <w:t>)</w:t>
            </w:r>
            <w:r w:rsidR="007F41E5" w:rsidRPr="00B01B44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  <w:t xml:space="preserve"> </w:t>
            </w:r>
          </w:p>
          <w:p w14:paraId="2255E693" w14:textId="77777777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B01B44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chien </w:t>
            </w:r>
          </w:p>
          <w:p w14:paraId="547B4B80" w14:textId="77777777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B01B44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chat </w:t>
            </w:r>
          </w:p>
          <w:p w14:paraId="190C4CE3" w14:textId="0E7B4CA1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B01B44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cheval </w:t>
            </w:r>
            <w:r w:rsidR="007F41E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(</w:t>
            </w:r>
            <w:r w:rsidR="007F41E5" w:rsidRPr="00B01B44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des chev</w:t>
            </w:r>
            <w:r w:rsidR="007F41E5" w:rsidRPr="00B01B44"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  <w:t>aux</w:t>
            </w:r>
            <w:r w:rsidR="007F41E5"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  <w:t>)</w:t>
            </w:r>
            <w:r w:rsidR="007F41E5" w:rsidRPr="00B01B44"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  <w:t xml:space="preserve"> </w:t>
            </w:r>
          </w:p>
          <w:p w14:paraId="5E676717" w14:textId="77777777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B01B44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hamster </w:t>
            </w:r>
          </w:p>
          <w:p w14:paraId="3FEAC74E" w14:textId="77777777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B01B44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cochon d’Inde </w:t>
            </w:r>
          </w:p>
          <w:p w14:paraId="2CECCF08" w14:textId="77777777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B01B44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lapin </w:t>
            </w:r>
          </w:p>
          <w:p w14:paraId="13CF3BA1" w14:textId="2323C929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B01B44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oiseau </w:t>
            </w:r>
            <w:r w:rsidR="007F41E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(</w:t>
            </w:r>
            <w:r w:rsidR="007F41E5" w:rsidRPr="00B01B44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des oise</w:t>
            </w:r>
            <w:r w:rsidR="007F41E5" w:rsidRPr="00B01B44"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  <w:t>aux</w:t>
            </w:r>
            <w:r w:rsidR="007F41E5"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  <w:t>)</w:t>
            </w:r>
          </w:p>
          <w:p w14:paraId="6C0E772D" w14:textId="77777777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B01B44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poisson </w:t>
            </w:r>
          </w:p>
          <w:p w14:paraId="2BE6BCEC" w14:textId="3ABD297E" w:rsid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B01B44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poisson rouge </w:t>
            </w:r>
          </w:p>
          <w:p w14:paraId="05EDAC61" w14:textId="37EA186A" w:rsidR="00860975" w:rsidRDefault="00860975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 serpent</w:t>
            </w:r>
          </w:p>
          <w:p w14:paraId="2AB7722D" w14:textId="2A3F1D90" w:rsidR="00860975" w:rsidRDefault="00860975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</w:p>
          <w:p w14:paraId="4DEA732A" w14:textId="77777777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B01B44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souris </w:t>
            </w:r>
          </w:p>
          <w:p w14:paraId="43782C64" w14:textId="77777777" w:rsid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B01B44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grenouille </w:t>
            </w:r>
          </w:p>
          <w:p w14:paraId="1F0F8A74" w14:textId="77777777" w:rsidR="00860975" w:rsidRDefault="00860975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une tortue</w:t>
            </w:r>
          </w:p>
          <w:p w14:paraId="36510367" w14:textId="53F2615A" w:rsidR="00860975" w:rsidRPr="00B01B44" w:rsidRDefault="00860975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une araignée</w:t>
            </w:r>
          </w:p>
        </w:tc>
        <w:tc>
          <w:tcPr>
            <w:tcW w:w="5804" w:type="dxa"/>
          </w:tcPr>
          <w:p w14:paraId="5CFC4488" w14:textId="3B65CCF3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B01B44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an animal/ pet</w:t>
            </w:r>
            <w:r w:rsidR="007F41E5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 xml:space="preserve"> (</w:t>
            </w:r>
            <w:r w:rsidR="007F41E5" w:rsidRPr="00B01B44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some animals /pets (irregular</w:t>
            </w:r>
            <w:r w:rsidR="007F41E5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="007F41E5" w:rsidRPr="00B01B44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plural)</w:t>
            </w:r>
            <w:r w:rsidR="007F41E5" w:rsidRPr="00014C62">
              <w:rPr>
                <w:rFonts w:ascii="Calibri" w:eastAsia="Times New Roman" w:hAnsi="Calibri" w:cs="Times New Roman"/>
                <w:noProof/>
                <w:sz w:val="20"/>
                <w:szCs w:val="24"/>
                <w:lang w:eastAsia="en-GB"/>
              </w:rPr>
              <w:drawing>
                <wp:anchor distT="0" distB="0" distL="114300" distR="114300" simplePos="0" relativeHeight="251733504" behindDoc="0" locked="0" layoutInCell="1" allowOverlap="1" wp14:anchorId="0BA0EBE9" wp14:editId="3AACBD19">
                  <wp:simplePos x="0" y="0"/>
                  <wp:positionH relativeFrom="column">
                    <wp:posOffset>2779395</wp:posOffset>
                  </wp:positionH>
                  <wp:positionV relativeFrom="paragraph">
                    <wp:posOffset>113030</wp:posOffset>
                  </wp:positionV>
                  <wp:extent cx="945757" cy="1036955"/>
                  <wp:effectExtent l="0" t="0" r="6985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757" cy="1036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68C1DD" w14:textId="2BD85A8C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B01B44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dog</w:t>
            </w:r>
          </w:p>
          <w:p w14:paraId="59E22C0D" w14:textId="4264C124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B01B44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cat</w:t>
            </w:r>
          </w:p>
          <w:p w14:paraId="54C0D6CC" w14:textId="3DA77B4D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B01B44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horse</w:t>
            </w:r>
            <w:r w:rsidR="007F41E5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 xml:space="preserve"> (</w:t>
            </w:r>
            <w:r w:rsidR="007F41E5" w:rsidRPr="00B01B44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some horses (irregular plural)</w:t>
            </w:r>
          </w:p>
          <w:p w14:paraId="00F6ED2B" w14:textId="77777777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B01B44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hamster</w:t>
            </w:r>
          </w:p>
          <w:p w14:paraId="1BF52CF1" w14:textId="77777777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B01B44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Guinea pig</w:t>
            </w:r>
          </w:p>
          <w:p w14:paraId="27C9D45F" w14:textId="77777777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B01B44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rabbit</w:t>
            </w:r>
          </w:p>
          <w:p w14:paraId="04E5160C" w14:textId="30904FB5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B01B44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bird</w:t>
            </w:r>
            <w:r w:rsidR="007F41E5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 xml:space="preserve"> (</w:t>
            </w:r>
            <w:r w:rsidR="007F41E5" w:rsidRPr="00B01B44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some birds (irregular plural)</w:t>
            </w:r>
          </w:p>
          <w:p w14:paraId="5DC70BA9" w14:textId="77777777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B01B44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fish</w:t>
            </w:r>
          </w:p>
          <w:p w14:paraId="6DE03642" w14:textId="2EBAAC32" w:rsid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B01B44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goldfish</w:t>
            </w:r>
          </w:p>
          <w:p w14:paraId="4A6CBECC" w14:textId="5C735F0B" w:rsidR="007F41E5" w:rsidRDefault="00860975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snake</w:t>
            </w:r>
          </w:p>
          <w:p w14:paraId="511217BD" w14:textId="77777777" w:rsidR="00860975" w:rsidRPr="00B01B44" w:rsidRDefault="00860975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</w:p>
          <w:p w14:paraId="4D8E6A0D" w14:textId="77777777" w:rsidR="00014C62" w:rsidRPr="00B01B44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B01B44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mouse</w:t>
            </w:r>
          </w:p>
          <w:p w14:paraId="14E65184" w14:textId="77777777" w:rsid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B01B44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frog</w:t>
            </w:r>
          </w:p>
          <w:p w14:paraId="3CB29FAF" w14:textId="77777777" w:rsidR="00860975" w:rsidRDefault="00860975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tortoise</w:t>
            </w:r>
          </w:p>
          <w:p w14:paraId="6B875A19" w14:textId="7F26F663" w:rsidR="00860975" w:rsidRPr="00B01B44" w:rsidRDefault="00860975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spider</w:t>
            </w:r>
          </w:p>
        </w:tc>
      </w:tr>
    </w:tbl>
    <w:p w14:paraId="6BDD3F19" w14:textId="77777777" w:rsidR="00014C62" w:rsidRPr="00B01B44" w:rsidRDefault="00014C62" w:rsidP="00014C62">
      <w:pPr>
        <w:keepNext/>
        <w:spacing w:after="0" w:line="240" w:lineRule="auto"/>
        <w:outlineLvl w:val="0"/>
        <w:rPr>
          <w:rFonts w:ascii="Calibri" w:eastAsia="Times New Roman" w:hAnsi="Calibri" w:cs="Times New Roman"/>
          <w:b/>
          <w:sz w:val="26"/>
          <w:szCs w:val="26"/>
        </w:rPr>
      </w:pPr>
    </w:p>
    <w:p w14:paraId="21CA83A4" w14:textId="77777777" w:rsidR="00014C62" w:rsidRPr="00B01B44" w:rsidRDefault="00014C62" w:rsidP="00014C62">
      <w:pPr>
        <w:spacing w:after="0" w:line="240" w:lineRule="auto"/>
        <w:rPr>
          <w:rFonts w:ascii="Calibri" w:eastAsia="Times New Roman" w:hAnsi="Calibri" w:cs="Times New Roman"/>
          <w:i/>
          <w:sz w:val="26"/>
          <w:szCs w:val="26"/>
        </w:rPr>
      </w:pPr>
      <w:r w:rsidRPr="00B01B44">
        <w:rPr>
          <w:rFonts w:ascii="Calibri" w:eastAsia="Times New Roman" w:hAnsi="Calibri" w:cs="Times New Roman"/>
          <w:sz w:val="26"/>
          <w:szCs w:val="26"/>
        </w:rPr>
        <w:t xml:space="preserve">il y a </w:t>
      </w:r>
      <w:r w:rsidRPr="00B01B44">
        <w:rPr>
          <w:rFonts w:ascii="Calibri" w:eastAsia="Times New Roman" w:hAnsi="Calibri" w:cs="Times New Roman"/>
          <w:sz w:val="26"/>
          <w:szCs w:val="26"/>
        </w:rPr>
        <w:tab/>
      </w:r>
      <w:r w:rsidRPr="00B01B44">
        <w:rPr>
          <w:rFonts w:ascii="Calibri" w:eastAsia="Times New Roman" w:hAnsi="Calibri" w:cs="Times New Roman"/>
          <w:sz w:val="26"/>
          <w:szCs w:val="26"/>
        </w:rPr>
        <w:tab/>
      </w:r>
      <w:r w:rsidRPr="00B01B44">
        <w:rPr>
          <w:rFonts w:ascii="Calibri" w:eastAsia="Times New Roman" w:hAnsi="Calibri" w:cs="Times New Roman"/>
          <w:sz w:val="26"/>
          <w:szCs w:val="26"/>
        </w:rPr>
        <w:tab/>
      </w:r>
      <w:r w:rsidRPr="00B01B44">
        <w:rPr>
          <w:rFonts w:ascii="Calibri" w:eastAsia="Times New Roman" w:hAnsi="Calibri" w:cs="Times New Roman"/>
          <w:sz w:val="26"/>
          <w:szCs w:val="26"/>
        </w:rPr>
        <w:tab/>
      </w:r>
      <w:r w:rsidRPr="00B01B44">
        <w:rPr>
          <w:rFonts w:ascii="Calibri" w:eastAsia="Times New Roman" w:hAnsi="Calibri" w:cs="Times New Roman"/>
          <w:sz w:val="26"/>
          <w:szCs w:val="26"/>
        </w:rPr>
        <w:tab/>
      </w:r>
      <w:r w:rsidRPr="00B01B44">
        <w:rPr>
          <w:rFonts w:ascii="Calibri" w:eastAsia="Times New Roman" w:hAnsi="Calibri" w:cs="Times New Roman"/>
          <w:sz w:val="26"/>
          <w:szCs w:val="26"/>
        </w:rPr>
        <w:tab/>
      </w:r>
      <w:r w:rsidRPr="00B01B44">
        <w:rPr>
          <w:rFonts w:ascii="Calibri" w:eastAsia="Times New Roman" w:hAnsi="Calibri" w:cs="Times New Roman"/>
          <w:i/>
          <w:sz w:val="26"/>
          <w:szCs w:val="26"/>
        </w:rPr>
        <w:t>there is / there are</w:t>
      </w:r>
    </w:p>
    <w:p w14:paraId="033CC69B" w14:textId="1EBF86AA" w:rsidR="00014C62" w:rsidRPr="00B01B44" w:rsidRDefault="00014C62" w:rsidP="00014C62">
      <w:pPr>
        <w:spacing w:after="0" w:line="240" w:lineRule="auto"/>
        <w:rPr>
          <w:rFonts w:ascii="Calibri" w:eastAsia="Times New Roman" w:hAnsi="Calibri" w:cs="Times New Roman"/>
          <w:b/>
          <w:i/>
          <w:iCs/>
          <w:sz w:val="26"/>
          <w:szCs w:val="26"/>
        </w:rPr>
      </w:pPr>
      <w:r w:rsidRPr="00B01B44">
        <w:rPr>
          <w:rFonts w:ascii="Calibri" w:eastAsia="Times New Roman" w:hAnsi="Calibri" w:cs="Times New Roman"/>
          <w:sz w:val="26"/>
          <w:szCs w:val="26"/>
        </w:rPr>
        <w:t xml:space="preserve">beaucoup </w:t>
      </w:r>
      <w:r w:rsidRPr="00B01B44">
        <w:rPr>
          <w:rFonts w:ascii="Calibri" w:eastAsia="Times New Roman" w:hAnsi="Calibri" w:cs="Times New Roman"/>
          <w:b/>
          <w:sz w:val="26"/>
          <w:szCs w:val="26"/>
        </w:rPr>
        <w:t xml:space="preserve">de/d' </w:t>
      </w:r>
      <w:r w:rsidRPr="00B01B44">
        <w:rPr>
          <w:rFonts w:ascii="Calibri" w:eastAsia="Times New Roman" w:hAnsi="Calibri" w:cs="Times New Roman"/>
          <w:sz w:val="26"/>
          <w:szCs w:val="26"/>
        </w:rPr>
        <w:tab/>
      </w:r>
      <w:r w:rsidRPr="00B01B44">
        <w:rPr>
          <w:rFonts w:ascii="Calibri" w:eastAsia="Times New Roman" w:hAnsi="Calibri" w:cs="Times New Roman"/>
          <w:sz w:val="26"/>
          <w:szCs w:val="26"/>
        </w:rPr>
        <w:tab/>
      </w:r>
      <w:r w:rsidRPr="00B01B44">
        <w:rPr>
          <w:rFonts w:ascii="Calibri" w:eastAsia="Times New Roman" w:hAnsi="Calibri" w:cs="Times New Roman"/>
          <w:sz w:val="26"/>
          <w:szCs w:val="26"/>
        </w:rPr>
        <w:tab/>
      </w:r>
      <w:r w:rsidRPr="00B01B44">
        <w:rPr>
          <w:rFonts w:ascii="Calibri" w:eastAsia="Times New Roman" w:hAnsi="Calibri" w:cs="Times New Roman"/>
          <w:sz w:val="26"/>
          <w:szCs w:val="26"/>
        </w:rPr>
        <w:tab/>
      </w:r>
      <w:r w:rsidRPr="00B01B44">
        <w:rPr>
          <w:rFonts w:ascii="Calibri" w:eastAsia="Times New Roman" w:hAnsi="Calibri" w:cs="Times New Roman"/>
          <w:i/>
          <w:iCs/>
          <w:sz w:val="26"/>
          <w:szCs w:val="26"/>
        </w:rPr>
        <w:t xml:space="preserve">a lot </w:t>
      </w:r>
      <w:r w:rsidRPr="00B01B44">
        <w:rPr>
          <w:rFonts w:ascii="Calibri" w:eastAsia="Times New Roman" w:hAnsi="Calibri" w:cs="Times New Roman"/>
          <w:b/>
          <w:i/>
          <w:iCs/>
          <w:sz w:val="26"/>
          <w:szCs w:val="26"/>
        </w:rPr>
        <w:t>of</w:t>
      </w:r>
    </w:p>
    <w:p w14:paraId="4ABB6FA6" w14:textId="77777777" w:rsidR="00014C62" w:rsidRPr="00B01B44" w:rsidRDefault="00014C62" w:rsidP="00014C62">
      <w:pPr>
        <w:spacing w:after="0" w:line="240" w:lineRule="auto"/>
        <w:rPr>
          <w:rFonts w:ascii="Calibri" w:eastAsia="Times New Roman" w:hAnsi="Calibri" w:cs="Times New Roman"/>
          <w:b/>
          <w:sz w:val="26"/>
          <w:szCs w:val="26"/>
        </w:rPr>
      </w:pPr>
      <w:r w:rsidRPr="00B01B44">
        <w:rPr>
          <w:rFonts w:ascii="Calibri" w:eastAsia="Times New Roman" w:hAnsi="Calibri" w:cs="Times New Roman"/>
          <w:sz w:val="26"/>
          <w:szCs w:val="26"/>
        </w:rPr>
        <w:t xml:space="preserve">combien de </w:t>
      </w:r>
      <w:r w:rsidRPr="00B01B44">
        <w:rPr>
          <w:rFonts w:ascii="Calibri" w:eastAsia="Times New Roman" w:hAnsi="Calibri" w:cs="Times New Roman"/>
          <w:sz w:val="26"/>
          <w:szCs w:val="26"/>
        </w:rPr>
        <w:tab/>
        <w:t xml:space="preserve"> </w:t>
      </w:r>
      <w:r w:rsidRPr="00B01B44">
        <w:rPr>
          <w:rFonts w:ascii="Calibri" w:eastAsia="Times New Roman" w:hAnsi="Calibri" w:cs="Times New Roman"/>
          <w:sz w:val="26"/>
          <w:szCs w:val="26"/>
        </w:rPr>
        <w:tab/>
      </w:r>
      <w:r w:rsidRPr="00B01B44">
        <w:rPr>
          <w:rFonts w:ascii="Calibri" w:eastAsia="Times New Roman" w:hAnsi="Calibri" w:cs="Times New Roman"/>
          <w:sz w:val="26"/>
          <w:szCs w:val="26"/>
        </w:rPr>
        <w:tab/>
      </w:r>
      <w:r w:rsidRPr="00B01B44">
        <w:rPr>
          <w:rFonts w:ascii="Calibri" w:eastAsia="Times New Roman" w:hAnsi="Calibri" w:cs="Times New Roman"/>
          <w:sz w:val="26"/>
          <w:szCs w:val="26"/>
        </w:rPr>
        <w:tab/>
      </w:r>
      <w:r w:rsidRPr="00B01B44">
        <w:rPr>
          <w:rFonts w:ascii="Calibri" w:eastAsia="Times New Roman" w:hAnsi="Calibri" w:cs="Times New Roman"/>
          <w:sz w:val="26"/>
          <w:szCs w:val="26"/>
        </w:rPr>
        <w:tab/>
      </w:r>
      <w:r w:rsidRPr="00B01B44">
        <w:rPr>
          <w:rFonts w:ascii="Calibri" w:eastAsia="Times New Roman" w:hAnsi="Calibri" w:cs="Times New Roman"/>
          <w:i/>
          <w:sz w:val="26"/>
          <w:szCs w:val="26"/>
        </w:rPr>
        <w:t>how much / how many</w:t>
      </w:r>
      <w:r w:rsidRPr="00B01B44">
        <w:rPr>
          <w:rFonts w:ascii="Calibri" w:eastAsia="Times New Roman" w:hAnsi="Calibri" w:cs="Times New Roman"/>
          <w:b/>
          <w:sz w:val="26"/>
          <w:szCs w:val="26"/>
        </w:rPr>
        <w:t xml:space="preserve">          </w:t>
      </w:r>
    </w:p>
    <w:p w14:paraId="13B72007" w14:textId="77777777" w:rsidR="00014C62" w:rsidRPr="00014C62" w:rsidRDefault="00014C62" w:rsidP="00014C62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B01B44">
        <w:rPr>
          <w:rFonts w:ascii="Calibri" w:eastAsia="Times New Roman" w:hAnsi="Calibri" w:cs="Times New Roman"/>
          <w:sz w:val="26"/>
          <w:szCs w:val="26"/>
        </w:rPr>
        <w:t>Il y a combien de…. ?</w:t>
      </w:r>
      <w:r w:rsidRPr="00B01B44">
        <w:rPr>
          <w:rFonts w:ascii="Calibri" w:eastAsia="Times New Roman" w:hAnsi="Calibri" w:cs="Times New Roman"/>
          <w:sz w:val="26"/>
          <w:szCs w:val="26"/>
        </w:rPr>
        <w:tab/>
      </w:r>
      <w:r w:rsidRPr="00B01B44">
        <w:rPr>
          <w:rFonts w:ascii="Calibri" w:eastAsia="Times New Roman" w:hAnsi="Calibri" w:cs="Times New Roman"/>
          <w:sz w:val="26"/>
          <w:szCs w:val="26"/>
        </w:rPr>
        <w:tab/>
      </w:r>
      <w:r w:rsidRPr="00B01B44">
        <w:rPr>
          <w:rFonts w:ascii="Calibri" w:eastAsia="Times New Roman" w:hAnsi="Calibri" w:cs="Times New Roman"/>
          <w:sz w:val="26"/>
          <w:szCs w:val="26"/>
        </w:rPr>
        <w:tab/>
      </w:r>
      <w:r w:rsidRPr="00B01B44">
        <w:rPr>
          <w:rFonts w:ascii="Calibri" w:eastAsia="Times New Roman" w:hAnsi="Calibri" w:cs="Times New Roman"/>
          <w:i/>
          <w:sz w:val="26"/>
          <w:szCs w:val="26"/>
        </w:rPr>
        <w:t>There are how many….</w:t>
      </w:r>
      <w:r w:rsidRPr="00014C62">
        <w:rPr>
          <w:rFonts w:ascii="Calibri" w:eastAsia="Times New Roman" w:hAnsi="Calibri" w:cs="Times New Roman"/>
          <w:i/>
          <w:sz w:val="28"/>
          <w:szCs w:val="24"/>
        </w:rPr>
        <w:t> </w:t>
      </w:r>
      <w:r w:rsidRPr="00B01B44">
        <w:rPr>
          <w:rFonts w:ascii="Calibri" w:eastAsia="Times New Roman" w:hAnsi="Calibri" w:cs="Times New Roman"/>
          <w:i/>
          <w:sz w:val="26"/>
          <w:szCs w:val="26"/>
        </w:rPr>
        <w:t>?</w:t>
      </w:r>
      <w:r w:rsidRPr="00B01B44">
        <w:rPr>
          <w:rFonts w:ascii="Calibri" w:eastAsia="Times New Roman" w:hAnsi="Calibri" w:cs="Times New Roman"/>
          <w:sz w:val="26"/>
          <w:szCs w:val="26"/>
        </w:rPr>
        <w:t xml:space="preserve">       </w:t>
      </w:r>
      <w:r w:rsidRPr="00014C62">
        <w:rPr>
          <w:rFonts w:ascii="Calibri" w:eastAsia="Times New Roman" w:hAnsi="Calibri" w:cs="Times New Roman"/>
          <w:sz w:val="28"/>
          <w:szCs w:val="24"/>
        </w:rPr>
        <w:t xml:space="preserve">                                                                                                                               </w:t>
      </w:r>
    </w:p>
    <w:p w14:paraId="73547585" w14:textId="77777777" w:rsidR="00014C62" w:rsidRPr="00014C62" w:rsidRDefault="00014C62" w:rsidP="00014C62">
      <w:pPr>
        <w:keepNext/>
        <w:spacing w:after="0" w:line="240" w:lineRule="auto"/>
        <w:outlineLvl w:val="0"/>
        <w:rPr>
          <w:rFonts w:ascii="Calibri" w:eastAsia="Times New Roman" w:hAnsi="Calibri" w:cs="Times New Roman"/>
          <w:b/>
          <w:sz w:val="32"/>
          <w:szCs w:val="24"/>
        </w:rPr>
      </w:pPr>
    </w:p>
    <w:p w14:paraId="0A2D6C60" w14:textId="77777777" w:rsidR="00014C62" w:rsidRPr="00014C62" w:rsidRDefault="00014C62" w:rsidP="00014C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b/>
          <w:sz w:val="28"/>
          <w:szCs w:val="24"/>
          <w:lang w:val="fr-FR"/>
        </w:rPr>
      </w:pPr>
      <w:r w:rsidRPr="00014C62">
        <w:rPr>
          <w:rFonts w:ascii="Calibri" w:eastAsia="Times New Roman" w:hAnsi="Calibri" w:cs="Times New Roman"/>
          <w:b/>
          <w:sz w:val="28"/>
          <w:szCs w:val="24"/>
          <w:lang w:val="fr-FR"/>
        </w:rPr>
        <w:t>Q :  Est-ce que tu as un animal à la maison ?</w:t>
      </w:r>
    </w:p>
    <w:p w14:paraId="1486CDC4" w14:textId="0B17215E" w:rsidR="00014C62" w:rsidRPr="00014C62" w:rsidRDefault="00CA3A98" w:rsidP="00014C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b/>
          <w:sz w:val="28"/>
          <w:szCs w:val="24"/>
          <w:lang w:val="fr-FR"/>
        </w:rPr>
      </w:pPr>
      <w:r>
        <w:rPr>
          <w:rFonts w:ascii="Calibri" w:eastAsia="Times New Roman" w:hAnsi="Calibri" w:cs="Times New Roman"/>
          <w:b/>
          <w:sz w:val="28"/>
          <w:szCs w:val="24"/>
          <w:lang w:val="fr-FR"/>
        </w:rPr>
        <w:t>A</w:t>
      </w:r>
      <w:r w:rsidR="00014C62" w:rsidRPr="00014C62">
        <w:rPr>
          <w:rFonts w:ascii="Calibri" w:eastAsia="Times New Roman" w:hAnsi="Calibri" w:cs="Times New Roman"/>
          <w:b/>
          <w:sz w:val="28"/>
          <w:szCs w:val="24"/>
          <w:lang w:val="fr-FR"/>
        </w:rPr>
        <w:t xml:space="preserve"> : Oui, j’ai deux chiens bruns. Ils s’appellent Bruno et Max. </w:t>
      </w:r>
    </w:p>
    <w:p w14:paraId="12909293" w14:textId="77777777" w:rsidR="00014C62" w:rsidRPr="00014C62" w:rsidRDefault="00014C62" w:rsidP="00014C6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outlineLvl w:val="0"/>
        <w:rPr>
          <w:rFonts w:ascii="Calibri" w:eastAsia="Times New Roman" w:hAnsi="Calibri" w:cs="Times New Roman"/>
          <w:b/>
          <w:sz w:val="28"/>
          <w:szCs w:val="24"/>
          <w:lang w:val="fr-FR"/>
        </w:rPr>
      </w:pPr>
    </w:p>
    <w:p w14:paraId="4F53D7FC" w14:textId="77777777" w:rsidR="00014C62" w:rsidRPr="00014C62" w:rsidRDefault="00014C62" w:rsidP="00014C6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outlineLvl w:val="0"/>
        <w:rPr>
          <w:rFonts w:ascii="Calibri" w:eastAsia="Times New Roman" w:hAnsi="Calibri" w:cs="Times New Roman"/>
          <w:i/>
          <w:sz w:val="28"/>
          <w:szCs w:val="24"/>
          <w:lang w:val="fr-FR"/>
        </w:rPr>
      </w:pPr>
      <w:r w:rsidRPr="00014C62">
        <w:rPr>
          <w:rFonts w:ascii="Calibri" w:eastAsia="Times New Roman" w:hAnsi="Calibri" w:cs="Times New Roman"/>
          <w:b/>
          <w:sz w:val="28"/>
          <w:szCs w:val="24"/>
          <w:lang w:val="fr-FR"/>
        </w:rPr>
        <w:t xml:space="preserve">Non, je n’ai pas d’animal. </w:t>
      </w:r>
      <w:r w:rsidRPr="00014C62">
        <w:rPr>
          <w:rFonts w:ascii="Calibri" w:eastAsia="Times New Roman" w:hAnsi="Calibri" w:cs="Times New Roman"/>
          <w:b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b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Times New Roman"/>
          <w:i/>
          <w:sz w:val="28"/>
          <w:szCs w:val="24"/>
          <w:lang w:val="fr-FR"/>
        </w:rPr>
        <w:t>I don’t have a pet</w:t>
      </w:r>
    </w:p>
    <w:p w14:paraId="5E91BC6E" w14:textId="77777777" w:rsidR="00014C62" w:rsidRPr="00014C62" w:rsidRDefault="00014C62" w:rsidP="00014C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i/>
          <w:sz w:val="28"/>
          <w:szCs w:val="24"/>
        </w:rPr>
      </w:pPr>
      <w:r w:rsidRPr="00014C62">
        <w:rPr>
          <w:rFonts w:ascii="Calibri" w:eastAsia="Times New Roman" w:hAnsi="Calibri" w:cs="Calibri"/>
          <w:b/>
          <w:sz w:val="28"/>
          <w:szCs w:val="24"/>
          <w:lang w:val="fr-FR"/>
        </w:rPr>
        <w:t xml:space="preserve">Je voudrais un cheval noir. </w:t>
      </w:r>
      <w:r w:rsidRPr="00014C62">
        <w:rPr>
          <w:rFonts w:ascii="Calibri" w:eastAsia="Times New Roman" w:hAnsi="Calibri" w:cs="Calibri"/>
          <w:b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Calibri"/>
          <w:sz w:val="28"/>
          <w:szCs w:val="24"/>
          <w:lang w:val="fr-FR"/>
        </w:rPr>
        <w:tab/>
      </w:r>
      <w:r w:rsidRPr="00014C62">
        <w:rPr>
          <w:rFonts w:ascii="Calibri" w:eastAsia="Times New Roman" w:hAnsi="Calibri" w:cs="Calibri"/>
          <w:i/>
          <w:sz w:val="28"/>
          <w:szCs w:val="24"/>
        </w:rPr>
        <w:t xml:space="preserve">I would like a black horse. </w:t>
      </w:r>
    </w:p>
    <w:p w14:paraId="67DBD4C0" w14:textId="77777777" w:rsidR="009716FF" w:rsidRDefault="009716FF" w:rsidP="00014C62">
      <w:pPr>
        <w:spacing w:after="0" w:line="240" w:lineRule="auto"/>
        <w:rPr>
          <w:rFonts w:ascii="Calibri" w:eastAsia="Times New Roman" w:hAnsi="Calibri" w:cs="Times New Roman"/>
          <w:b/>
          <w:sz w:val="28"/>
          <w:szCs w:val="24"/>
        </w:rPr>
      </w:pPr>
    </w:p>
    <w:p w14:paraId="6E0568CE" w14:textId="0715BC0C" w:rsidR="008C4E32" w:rsidRPr="008C4E32" w:rsidRDefault="008C4E32" w:rsidP="00014C62">
      <w:pPr>
        <w:spacing w:after="0" w:line="240" w:lineRule="auto"/>
        <w:rPr>
          <w:rFonts w:ascii="Calibri" w:eastAsia="Times New Roman" w:hAnsi="Calibri" w:cs="Times New Roman"/>
          <w:b/>
          <w:sz w:val="28"/>
          <w:szCs w:val="24"/>
        </w:rPr>
      </w:pPr>
      <w:r w:rsidRPr="008C4E32">
        <w:rPr>
          <w:rFonts w:ascii="Calibri" w:eastAsia="Times New Roman" w:hAnsi="Calibri" w:cs="Times New Roman"/>
          <w:b/>
          <w:sz w:val="28"/>
          <w:szCs w:val="24"/>
        </w:rPr>
        <w:t>Opinions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8C4E32" w:rsidRPr="00014C62" w14:paraId="78136335" w14:textId="77777777" w:rsidTr="00BE0702">
        <w:tc>
          <w:tcPr>
            <w:tcW w:w="3095" w:type="dxa"/>
            <w:shd w:val="clear" w:color="auto" w:fill="auto"/>
          </w:tcPr>
          <w:p w14:paraId="46323158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en-GB"/>
              </w:rPr>
              <w:drawing>
                <wp:anchor distT="0" distB="0" distL="114300" distR="114300" simplePos="0" relativeHeight="251772416" behindDoc="0" locked="0" layoutInCell="1" allowOverlap="1" wp14:anchorId="0461611A" wp14:editId="7AB1A484">
                  <wp:simplePos x="0" y="0"/>
                  <wp:positionH relativeFrom="column">
                    <wp:posOffset>815975</wp:posOffset>
                  </wp:positionH>
                  <wp:positionV relativeFrom="paragraph">
                    <wp:posOffset>20955</wp:posOffset>
                  </wp:positionV>
                  <wp:extent cx="316230" cy="316230"/>
                  <wp:effectExtent l="0" t="0" r="7620" b="762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4C62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en-GB"/>
              </w:rPr>
              <w:drawing>
                <wp:anchor distT="0" distB="0" distL="114300" distR="114300" simplePos="0" relativeHeight="251771392" behindDoc="0" locked="0" layoutInCell="1" allowOverlap="1" wp14:anchorId="1897CA67" wp14:editId="0C0166B9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28575</wp:posOffset>
                  </wp:positionV>
                  <wp:extent cx="316230" cy="316230"/>
                  <wp:effectExtent l="0" t="0" r="7620" b="762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9BD5E9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</w:p>
        </w:tc>
        <w:tc>
          <w:tcPr>
            <w:tcW w:w="3095" w:type="dxa"/>
            <w:shd w:val="clear" w:color="auto" w:fill="auto"/>
          </w:tcPr>
          <w:p w14:paraId="0B6A166D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J’adore</w:t>
            </w:r>
          </w:p>
        </w:tc>
        <w:tc>
          <w:tcPr>
            <w:tcW w:w="3096" w:type="dxa"/>
            <w:shd w:val="clear" w:color="auto" w:fill="auto"/>
          </w:tcPr>
          <w:p w14:paraId="7FEB11B6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I love</w:t>
            </w:r>
          </w:p>
        </w:tc>
      </w:tr>
      <w:tr w:rsidR="008C4E32" w:rsidRPr="00014C62" w14:paraId="39341D9D" w14:textId="77777777" w:rsidTr="00BE0702">
        <w:tc>
          <w:tcPr>
            <w:tcW w:w="3095" w:type="dxa"/>
            <w:shd w:val="clear" w:color="auto" w:fill="auto"/>
          </w:tcPr>
          <w:p w14:paraId="1AD1DE45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85728" behindDoc="0" locked="0" layoutInCell="1" allowOverlap="1" wp14:anchorId="3A18D074" wp14:editId="2CCE89F8">
                      <wp:simplePos x="0" y="0"/>
                      <wp:positionH relativeFrom="column">
                        <wp:posOffset>1042084</wp:posOffset>
                      </wp:positionH>
                      <wp:positionV relativeFrom="paragraph">
                        <wp:posOffset>22079</wp:posOffset>
                      </wp:positionV>
                      <wp:extent cx="321310" cy="316230"/>
                      <wp:effectExtent l="0" t="0" r="2540" b="7620"/>
                      <wp:wrapNone/>
                      <wp:docPr id="41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310" cy="316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61732D" w14:textId="77777777" w:rsidR="00BB1BD2" w:rsidRPr="00BE6418" w:rsidRDefault="00BB1BD2" w:rsidP="008C4E32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BE6418">
                                    <w:rPr>
                                      <w:sz w:val="32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8D074" id="Text Box 41" o:spid="_x0000_s1042" type="#_x0000_t202" style="position:absolute;margin-left:82.05pt;margin-top:1.75pt;width:25.3pt;height:24.9pt;z-index:25178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" stroked="f">
                      <v:textbox>
                        <w:txbxContent>
                          <w:p w14:paraId="6061732D" w14:textId="77777777" w:rsidR="00BB1BD2" w:rsidRPr="00BE6418" w:rsidRDefault="00BB1BD2" w:rsidP="008C4E32">
                            <w:pPr>
                              <w:rPr>
                                <w:sz w:val="32"/>
                              </w:rPr>
                            </w:pPr>
                            <w:r w:rsidRPr="00BE6418">
                              <w:rPr>
                                <w:sz w:val="32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4C62">
              <w:rPr>
                <w:rFonts w:ascii="Calibri" w:eastAsia="Times New Roman" w:hAnsi="Calibri" w:cs="Times New Roman"/>
                <w:iCs/>
                <w:noProof/>
                <w:sz w:val="26"/>
                <w:szCs w:val="26"/>
                <w:lang w:eastAsia="en-GB"/>
              </w:rPr>
              <w:drawing>
                <wp:anchor distT="0" distB="0" distL="114300" distR="114300" simplePos="0" relativeHeight="251774464" behindDoc="0" locked="0" layoutInCell="1" allowOverlap="1" wp14:anchorId="1176C84C" wp14:editId="0A8FC2DE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24765</wp:posOffset>
                  </wp:positionV>
                  <wp:extent cx="316230" cy="316230"/>
                  <wp:effectExtent l="0" t="0" r="7620" b="762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48B3D8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</w:p>
        </w:tc>
        <w:tc>
          <w:tcPr>
            <w:tcW w:w="3095" w:type="dxa"/>
            <w:shd w:val="clear" w:color="auto" w:fill="auto"/>
          </w:tcPr>
          <w:p w14:paraId="0028107B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J’aime beaucoup</w:t>
            </w:r>
          </w:p>
        </w:tc>
        <w:tc>
          <w:tcPr>
            <w:tcW w:w="3096" w:type="dxa"/>
            <w:shd w:val="clear" w:color="auto" w:fill="auto"/>
          </w:tcPr>
          <w:p w14:paraId="1C0CFC34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I like…very much / a lot</w:t>
            </w:r>
          </w:p>
        </w:tc>
      </w:tr>
      <w:tr w:rsidR="008C4E32" w:rsidRPr="00014C62" w14:paraId="2791DDBF" w14:textId="77777777" w:rsidTr="00BE0702">
        <w:tc>
          <w:tcPr>
            <w:tcW w:w="3095" w:type="dxa"/>
            <w:shd w:val="clear" w:color="auto" w:fill="auto"/>
          </w:tcPr>
          <w:p w14:paraId="1F60CFD7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Calibri" w:eastAsia="Times New Roman" w:hAnsi="Calibri" w:cs="Times New Roman"/>
                <w:iCs/>
                <w:noProof/>
                <w:sz w:val="26"/>
                <w:szCs w:val="26"/>
                <w:lang w:eastAsia="en-GB"/>
              </w:rPr>
              <w:drawing>
                <wp:anchor distT="0" distB="0" distL="114300" distR="114300" simplePos="0" relativeHeight="251775488" behindDoc="0" locked="0" layoutInCell="1" allowOverlap="1" wp14:anchorId="2844C839" wp14:editId="483374F9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29845</wp:posOffset>
                  </wp:positionV>
                  <wp:extent cx="316230" cy="316230"/>
                  <wp:effectExtent l="0" t="0" r="7620" b="762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4C62">
              <w:rPr>
                <w:rFonts w:ascii="Calibri" w:eastAsia="Times New Roman" w:hAnsi="Calibri" w:cs="Times New Roman"/>
                <w:iCs/>
                <w:sz w:val="26"/>
                <w:szCs w:val="26"/>
              </w:rPr>
              <w:t xml:space="preserve">                                   </w:t>
            </w:r>
          </w:p>
          <w:p w14:paraId="601224F3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</w:p>
        </w:tc>
        <w:tc>
          <w:tcPr>
            <w:tcW w:w="3095" w:type="dxa"/>
            <w:shd w:val="clear" w:color="auto" w:fill="auto"/>
          </w:tcPr>
          <w:p w14:paraId="332060CF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J’aime</w:t>
            </w:r>
          </w:p>
        </w:tc>
        <w:tc>
          <w:tcPr>
            <w:tcW w:w="3096" w:type="dxa"/>
            <w:shd w:val="clear" w:color="auto" w:fill="auto"/>
          </w:tcPr>
          <w:p w14:paraId="7C2EB991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I like</w:t>
            </w:r>
          </w:p>
        </w:tc>
      </w:tr>
      <w:tr w:rsidR="008C4E32" w:rsidRPr="00014C62" w14:paraId="6D83DC50" w14:textId="77777777" w:rsidTr="00BE0702">
        <w:tc>
          <w:tcPr>
            <w:tcW w:w="3095" w:type="dxa"/>
            <w:shd w:val="clear" w:color="auto" w:fill="auto"/>
          </w:tcPr>
          <w:p w14:paraId="21F4BBC9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81632" behindDoc="0" locked="0" layoutInCell="1" allowOverlap="1" wp14:anchorId="3A995D5A" wp14:editId="791B4261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27940</wp:posOffset>
                      </wp:positionV>
                      <wp:extent cx="330835" cy="273685"/>
                      <wp:effectExtent l="0" t="0" r="31115" b="31115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835" cy="273685"/>
                                <a:chOff x="0" y="0"/>
                                <a:chExt cx="330590" cy="273734"/>
                              </a:xfrm>
                            </wpg:grpSpPr>
                            <wps:wsp>
                              <wps:cNvPr id="34" name="Straight Connector 9"/>
                              <wps:cNvCnPr/>
                              <wps:spPr>
                                <a:xfrm>
                                  <a:off x="0" y="14068"/>
                                  <a:ext cx="316425" cy="2382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8" name="Straight Connector 10"/>
                              <wps:cNvCnPr/>
                              <wps:spPr>
                                <a:xfrm flipH="1">
                                  <a:off x="56270" y="0"/>
                                  <a:ext cx="274320" cy="2737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6438B54E" id="Group 33" o:spid="_x0000_s1026" style="position:absolute;margin-left:50.5pt;margin-top:2.2pt;width:26.05pt;height:21.55pt;z-index:251781632" coordsize="330590,273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">
                      <v:line id="Straight Connector 9" o:spid="_x0000_s1027" style="position:absolute;visibility:visible;mso-wrap-style:square" from="0,14068" to="316425,252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" strokecolor="windowText" strokeweight="1.5pt">
                        <v:stroke joinstyle="miter"/>
                      </v:line>
                      <v:line id="Straight Connector 10" o:spid="_x0000_s1028" style="position:absolute;flip:x;visibility:visible;mso-wrap-style:square" from="56270,0" to="330590,273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014C62">
              <w:rPr>
                <w:rFonts w:ascii="Calibri" w:eastAsia="Times New Roman" w:hAnsi="Calibri" w:cs="Times New Roman"/>
                <w:iCs/>
                <w:noProof/>
                <w:sz w:val="26"/>
                <w:szCs w:val="26"/>
                <w:lang w:eastAsia="en-GB"/>
              </w:rPr>
              <w:drawing>
                <wp:anchor distT="0" distB="0" distL="114300" distR="114300" simplePos="0" relativeHeight="251776512" behindDoc="0" locked="0" layoutInCell="1" allowOverlap="1" wp14:anchorId="7D2D498E" wp14:editId="25CE7FD9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19685</wp:posOffset>
                  </wp:positionV>
                  <wp:extent cx="316230" cy="316230"/>
                  <wp:effectExtent l="0" t="0" r="7620" b="762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D4C7DD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</w:p>
        </w:tc>
        <w:tc>
          <w:tcPr>
            <w:tcW w:w="3095" w:type="dxa"/>
            <w:shd w:val="clear" w:color="auto" w:fill="auto"/>
          </w:tcPr>
          <w:p w14:paraId="32044BD1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Je n’aime pas</w:t>
            </w:r>
          </w:p>
        </w:tc>
        <w:tc>
          <w:tcPr>
            <w:tcW w:w="3096" w:type="dxa"/>
            <w:shd w:val="clear" w:color="auto" w:fill="auto"/>
          </w:tcPr>
          <w:p w14:paraId="69DD654B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I don’t like</w:t>
            </w:r>
          </w:p>
        </w:tc>
      </w:tr>
      <w:tr w:rsidR="008C4E32" w:rsidRPr="00014C62" w14:paraId="66615400" w14:textId="77777777" w:rsidTr="00BE0702">
        <w:tc>
          <w:tcPr>
            <w:tcW w:w="3095" w:type="dxa"/>
            <w:shd w:val="clear" w:color="auto" w:fill="auto"/>
          </w:tcPr>
          <w:p w14:paraId="76A7E2BE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87776" behindDoc="0" locked="0" layoutInCell="1" allowOverlap="1" wp14:anchorId="3D5C9EF5" wp14:editId="7E0B5E00">
                      <wp:simplePos x="0" y="0"/>
                      <wp:positionH relativeFrom="column">
                        <wp:posOffset>1140167</wp:posOffset>
                      </wp:positionH>
                      <wp:positionV relativeFrom="paragraph">
                        <wp:posOffset>50800</wp:posOffset>
                      </wp:positionV>
                      <wp:extent cx="321310" cy="316230"/>
                      <wp:effectExtent l="0" t="0" r="2540" b="7620"/>
                      <wp:wrapNone/>
                      <wp:docPr id="124" name="Text Box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310" cy="316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8C6603" w14:textId="77777777" w:rsidR="00BB1BD2" w:rsidRPr="00BE6418" w:rsidRDefault="00BB1BD2" w:rsidP="008C4E32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BE6418">
                                    <w:rPr>
                                      <w:sz w:val="32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C9EF5" id="Text Box 124" o:spid="_x0000_s1043" type="#_x0000_t202" style="position:absolute;margin-left:89.8pt;margin-top:4pt;width:25.3pt;height:24.9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" stroked="f">
                      <v:textbox>
                        <w:txbxContent>
                          <w:p w14:paraId="158C6603" w14:textId="77777777" w:rsidR="00BB1BD2" w:rsidRPr="00BE6418" w:rsidRDefault="00BB1BD2" w:rsidP="008C4E32">
                            <w:pPr>
                              <w:rPr>
                                <w:sz w:val="32"/>
                              </w:rPr>
                            </w:pPr>
                            <w:r w:rsidRPr="00BE6418">
                              <w:rPr>
                                <w:sz w:val="32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4C62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82656" behindDoc="0" locked="0" layoutInCell="1" allowOverlap="1" wp14:anchorId="448B5511" wp14:editId="152232B8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63500</wp:posOffset>
                      </wp:positionV>
                      <wp:extent cx="330835" cy="273685"/>
                      <wp:effectExtent l="0" t="0" r="31115" b="31115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835" cy="273685"/>
                                <a:chOff x="0" y="0"/>
                                <a:chExt cx="330590" cy="273734"/>
                              </a:xfrm>
                            </wpg:grpSpPr>
                            <wps:wsp>
                              <wps:cNvPr id="29" name="Straight Connector 9"/>
                              <wps:cNvCnPr/>
                              <wps:spPr>
                                <a:xfrm>
                                  <a:off x="0" y="14068"/>
                                  <a:ext cx="316425" cy="2382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" name="Straight Connector 10"/>
                              <wps:cNvCnPr/>
                              <wps:spPr>
                                <a:xfrm flipH="1">
                                  <a:off x="56270" y="0"/>
                                  <a:ext cx="274320" cy="2737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4D3C9EC0" id="Group 28" o:spid="_x0000_s1026" style="position:absolute;margin-left:49.4pt;margin-top:5pt;width:26.05pt;height:21.55pt;z-index:251782656" coordsize="330590,273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">
                      <v:line id="Straight Connector 9" o:spid="_x0000_s1027" style="position:absolute;visibility:visible;mso-wrap-style:square" from="0,14068" to="316425,252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" strokecolor="windowText" strokeweight="1.5pt">
                        <v:stroke joinstyle="miter"/>
                      </v:line>
                      <v:line id="Straight Connector 10" o:spid="_x0000_s1028" style="position:absolute;flip:x;visibility:visible;mso-wrap-style:square" from="56270,0" to="330590,273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014C62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3440" behindDoc="0" locked="0" layoutInCell="1" allowOverlap="1" wp14:anchorId="54CA80C9" wp14:editId="5C00751D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49530</wp:posOffset>
                      </wp:positionV>
                      <wp:extent cx="330835" cy="273685"/>
                      <wp:effectExtent l="0" t="0" r="31115" b="31115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835" cy="273685"/>
                                <a:chOff x="0" y="0"/>
                                <a:chExt cx="330590" cy="273734"/>
                              </a:xfrm>
                            </wpg:grpSpPr>
                            <wps:wsp>
                              <wps:cNvPr id="24" name="Straight Connector 9"/>
                              <wps:cNvCnPr/>
                              <wps:spPr>
                                <a:xfrm>
                                  <a:off x="0" y="14068"/>
                                  <a:ext cx="316425" cy="2382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" name="Straight Connector 10"/>
                              <wps:cNvCnPr/>
                              <wps:spPr>
                                <a:xfrm flipH="1">
                                  <a:off x="56270" y="0"/>
                                  <a:ext cx="274320" cy="2737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66A1F394" id="Group 21" o:spid="_x0000_s1026" style="position:absolute;margin-left:49.4pt;margin-top:3.9pt;width:26.05pt;height:21.55pt;z-index:251773440" coordsize="330590,273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">
                      <v:line id="Straight Connector 9" o:spid="_x0000_s1027" style="position:absolute;visibility:visible;mso-wrap-style:square" from="0,14068" to="316425,252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" strokecolor="windowText" strokeweight="1.5pt">
                        <v:stroke joinstyle="miter"/>
                      </v:line>
                      <v:line id="Straight Connector 10" o:spid="_x0000_s1028" style="position:absolute;flip:x;visibility:visible;mso-wrap-style:square" from="56270,0" to="330590,273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014C62">
              <w:rPr>
                <w:rFonts w:ascii="Calibri" w:eastAsia="Times New Roman" w:hAnsi="Calibri" w:cs="Times New Roman"/>
                <w:iCs/>
                <w:noProof/>
                <w:sz w:val="26"/>
                <w:szCs w:val="26"/>
                <w:lang w:eastAsia="en-GB"/>
              </w:rPr>
              <w:drawing>
                <wp:anchor distT="0" distB="0" distL="114300" distR="114300" simplePos="0" relativeHeight="251777536" behindDoc="0" locked="0" layoutInCell="1" allowOverlap="1" wp14:anchorId="6F9C7022" wp14:editId="1899C330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34925</wp:posOffset>
                  </wp:positionV>
                  <wp:extent cx="316230" cy="316230"/>
                  <wp:effectExtent l="0" t="0" r="7620" b="762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B292A1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</w:p>
        </w:tc>
        <w:tc>
          <w:tcPr>
            <w:tcW w:w="3095" w:type="dxa"/>
            <w:shd w:val="clear" w:color="auto" w:fill="auto"/>
          </w:tcPr>
          <w:p w14:paraId="5AAFEADA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Je n’aime pas beaucoup</w:t>
            </w:r>
          </w:p>
        </w:tc>
        <w:tc>
          <w:tcPr>
            <w:tcW w:w="3096" w:type="dxa"/>
            <w:shd w:val="clear" w:color="auto" w:fill="auto"/>
          </w:tcPr>
          <w:p w14:paraId="29D18829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I don’t like...very much</w:t>
            </w:r>
          </w:p>
        </w:tc>
      </w:tr>
      <w:tr w:rsidR="008C4E32" w:rsidRPr="00014C62" w14:paraId="08E4CA72" w14:textId="77777777" w:rsidTr="00BE0702">
        <w:tc>
          <w:tcPr>
            <w:tcW w:w="3095" w:type="dxa"/>
            <w:shd w:val="clear" w:color="auto" w:fill="auto"/>
          </w:tcPr>
          <w:p w14:paraId="3EE06C4D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84704" behindDoc="0" locked="0" layoutInCell="1" allowOverlap="1" wp14:anchorId="4DD7A337" wp14:editId="5DE1C042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69850</wp:posOffset>
                      </wp:positionV>
                      <wp:extent cx="330835" cy="273685"/>
                      <wp:effectExtent l="0" t="0" r="31115" b="31115"/>
                      <wp:wrapNone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835" cy="273685"/>
                                <a:chOff x="0" y="0"/>
                                <a:chExt cx="330590" cy="273734"/>
                              </a:xfrm>
                            </wpg:grpSpPr>
                            <wps:wsp>
                              <wps:cNvPr id="107" name="Straight Connector 9"/>
                              <wps:cNvCnPr/>
                              <wps:spPr>
                                <a:xfrm>
                                  <a:off x="0" y="14068"/>
                                  <a:ext cx="316425" cy="2382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" name="Straight Connector 10"/>
                              <wps:cNvCnPr/>
                              <wps:spPr>
                                <a:xfrm flipH="1">
                                  <a:off x="56270" y="0"/>
                                  <a:ext cx="274320" cy="2737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6D9DD1B8" id="Group 106" o:spid="_x0000_s1026" style="position:absolute;margin-left:68pt;margin-top:5.5pt;width:26.05pt;height:21.55pt;z-index:251784704" coordsize="330590,273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">
                      <v:line id="Straight Connector 9" o:spid="_x0000_s1027" style="position:absolute;visibility:visible;mso-wrap-style:square" from="0,14068" to="316425,252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" strokecolor="windowText" strokeweight="1.5pt">
                        <v:stroke joinstyle="miter"/>
                      </v:line>
                      <v:line id="Straight Connector 10" o:spid="_x0000_s1028" style="position:absolute;flip:x;visibility:visible;mso-wrap-style:square" from="56270,0" to="330590,273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014C62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83680" behindDoc="0" locked="0" layoutInCell="1" allowOverlap="1" wp14:anchorId="03B46B25" wp14:editId="38998A2E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69850</wp:posOffset>
                      </wp:positionV>
                      <wp:extent cx="330835" cy="273685"/>
                      <wp:effectExtent l="0" t="0" r="31115" b="31115"/>
                      <wp:wrapNone/>
                      <wp:docPr id="109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835" cy="273685"/>
                                <a:chOff x="0" y="0"/>
                                <a:chExt cx="330590" cy="273734"/>
                              </a:xfrm>
                            </wpg:grpSpPr>
                            <wps:wsp>
                              <wps:cNvPr id="110" name="Straight Connector 110"/>
                              <wps:cNvCnPr/>
                              <wps:spPr>
                                <a:xfrm>
                                  <a:off x="0" y="14068"/>
                                  <a:ext cx="316425" cy="2382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" name="Straight Connector 10"/>
                              <wps:cNvCnPr/>
                              <wps:spPr>
                                <a:xfrm flipH="1">
                                  <a:off x="56270" y="0"/>
                                  <a:ext cx="274320" cy="2737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0F46DFF1" id="Group 109" o:spid="_x0000_s1026" style="position:absolute;margin-left:30.45pt;margin-top:5.5pt;width:26.05pt;height:21.55pt;z-index:251783680" coordsize="330590,273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">
                      <v:line id="Straight Connector 110" o:spid="_x0000_s1027" style="position:absolute;visibility:visible;mso-wrap-style:square" from="0,14068" to="316425,252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" strokecolor="windowText" strokeweight="1.5pt">
                        <v:stroke joinstyle="miter"/>
                      </v:line>
                      <v:line id="Straight Connector 10" o:spid="_x0000_s1028" style="position:absolute;flip:x;visibility:visible;mso-wrap-style:square" from="56270,0" to="330590,273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014C62">
              <w:rPr>
                <w:rFonts w:ascii="Calibri" w:eastAsia="Times New Roman" w:hAnsi="Calibri" w:cs="Times New Roman"/>
                <w:iCs/>
                <w:noProof/>
                <w:sz w:val="26"/>
                <w:szCs w:val="26"/>
                <w:lang w:eastAsia="en-GB"/>
              </w:rPr>
              <w:drawing>
                <wp:anchor distT="0" distB="0" distL="114300" distR="114300" simplePos="0" relativeHeight="251779584" behindDoc="0" locked="0" layoutInCell="1" allowOverlap="1" wp14:anchorId="14E8465A" wp14:editId="7556D742">
                  <wp:simplePos x="0" y="0"/>
                  <wp:positionH relativeFrom="column">
                    <wp:posOffset>916940</wp:posOffset>
                  </wp:positionH>
                  <wp:positionV relativeFrom="paragraph">
                    <wp:posOffset>37465</wp:posOffset>
                  </wp:positionV>
                  <wp:extent cx="316230" cy="316230"/>
                  <wp:effectExtent l="0" t="0" r="7620" b="7620"/>
                  <wp:wrapNone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4C62">
              <w:rPr>
                <w:rFonts w:ascii="Calibri" w:eastAsia="Times New Roman" w:hAnsi="Calibri" w:cs="Times New Roman"/>
                <w:iCs/>
                <w:noProof/>
                <w:sz w:val="26"/>
                <w:szCs w:val="26"/>
                <w:lang w:eastAsia="en-GB"/>
              </w:rPr>
              <w:drawing>
                <wp:anchor distT="0" distB="0" distL="114300" distR="114300" simplePos="0" relativeHeight="251778560" behindDoc="0" locked="0" layoutInCell="1" allowOverlap="1" wp14:anchorId="75EC395A" wp14:editId="1F8CE2EF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43815</wp:posOffset>
                  </wp:positionV>
                  <wp:extent cx="316230" cy="316230"/>
                  <wp:effectExtent l="0" t="0" r="7620" b="7620"/>
                  <wp:wrapNone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A799D1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</w:p>
        </w:tc>
        <w:tc>
          <w:tcPr>
            <w:tcW w:w="3095" w:type="dxa"/>
            <w:shd w:val="clear" w:color="auto" w:fill="auto"/>
          </w:tcPr>
          <w:p w14:paraId="32C4CA95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Je déteste</w:t>
            </w:r>
          </w:p>
        </w:tc>
        <w:tc>
          <w:tcPr>
            <w:tcW w:w="3096" w:type="dxa"/>
            <w:shd w:val="clear" w:color="auto" w:fill="auto"/>
          </w:tcPr>
          <w:p w14:paraId="429C7FEF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I hate</w:t>
            </w:r>
          </w:p>
        </w:tc>
      </w:tr>
      <w:tr w:rsidR="008C4E32" w:rsidRPr="00014C62" w14:paraId="6A98D647" w14:textId="77777777" w:rsidTr="00BE0702">
        <w:tc>
          <w:tcPr>
            <w:tcW w:w="3095" w:type="dxa"/>
            <w:shd w:val="clear" w:color="auto" w:fill="auto"/>
          </w:tcPr>
          <w:p w14:paraId="4C3729FE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en-GB"/>
              </w:rPr>
              <w:drawing>
                <wp:anchor distT="0" distB="0" distL="114300" distR="114300" simplePos="0" relativeHeight="251786752" behindDoc="0" locked="0" layoutInCell="1" allowOverlap="1" wp14:anchorId="66063366" wp14:editId="7AEAAA49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8255</wp:posOffset>
                  </wp:positionV>
                  <wp:extent cx="273050" cy="258445"/>
                  <wp:effectExtent l="0" t="0" r="0" b="8255"/>
                  <wp:wrapNone/>
                  <wp:docPr id="122" name="Picture 122" descr="th?u=http%3a%2f%2f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h?u=http%3a%2f%2f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4C62">
              <w:rPr>
                <w:rFonts w:ascii="Calibri" w:eastAsia="Times New Roman" w:hAnsi="Calibri" w:cs="Times New Roman"/>
                <w:iCs/>
                <w:noProof/>
                <w:sz w:val="26"/>
                <w:szCs w:val="26"/>
                <w:lang w:eastAsia="en-GB"/>
              </w:rPr>
              <w:drawing>
                <wp:anchor distT="0" distB="0" distL="114300" distR="114300" simplePos="0" relativeHeight="251780608" behindDoc="0" locked="0" layoutInCell="1" allowOverlap="1" wp14:anchorId="6209048A" wp14:editId="1793ACF5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40005</wp:posOffset>
                  </wp:positionV>
                  <wp:extent cx="316230" cy="316230"/>
                  <wp:effectExtent l="0" t="0" r="7620" b="7620"/>
                  <wp:wrapNone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52C00C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</w:p>
        </w:tc>
        <w:tc>
          <w:tcPr>
            <w:tcW w:w="3095" w:type="dxa"/>
            <w:shd w:val="clear" w:color="auto" w:fill="auto"/>
          </w:tcPr>
          <w:p w14:paraId="309E9734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Je préfère</w:t>
            </w:r>
          </w:p>
        </w:tc>
        <w:tc>
          <w:tcPr>
            <w:tcW w:w="3096" w:type="dxa"/>
            <w:shd w:val="clear" w:color="auto" w:fill="auto"/>
          </w:tcPr>
          <w:p w14:paraId="4F1B6FB2" w14:textId="77777777" w:rsidR="008C4E32" w:rsidRPr="00014C62" w:rsidRDefault="008C4E32" w:rsidP="00BE0702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014C62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I prefer</w:t>
            </w:r>
          </w:p>
        </w:tc>
      </w:tr>
    </w:tbl>
    <w:p w14:paraId="0242C8E2" w14:textId="6A59BE1D" w:rsidR="00B01B44" w:rsidRPr="002C13A1" w:rsidRDefault="00A90CFB" w:rsidP="00220ACE">
      <w:pPr>
        <w:spacing w:after="0" w:line="240" w:lineRule="auto"/>
        <w:rPr>
          <w:rFonts w:ascii="Calibri" w:eastAsia="Times New Roman" w:hAnsi="Calibri" w:cs="Times New Roman"/>
          <w:b/>
          <w:bCs/>
          <w:i/>
          <w:iCs/>
          <w:sz w:val="26"/>
          <w:szCs w:val="26"/>
          <w:lang w:val="fr-FR"/>
        </w:rPr>
      </w:pPr>
      <w:r w:rsidRPr="002C13A1">
        <w:rPr>
          <w:rFonts w:ascii="Calibri" w:eastAsia="Times New Roman" w:hAnsi="Calibri" w:cs="Times New Roman"/>
          <w:b/>
          <w:bCs/>
          <w:sz w:val="26"/>
          <w:szCs w:val="26"/>
          <w:lang w:val="fr-FR"/>
        </w:rPr>
        <w:t xml:space="preserve">Ex. J’aime beaucoup </w:t>
      </w:r>
      <w:r w:rsidRPr="002C13A1">
        <w:rPr>
          <w:rFonts w:ascii="Calibri" w:eastAsia="Times New Roman" w:hAnsi="Calibri" w:cs="Times New Roman"/>
          <w:b/>
          <w:bCs/>
          <w:sz w:val="26"/>
          <w:szCs w:val="26"/>
          <w:u w:val="single"/>
          <w:lang w:val="fr-FR"/>
        </w:rPr>
        <w:t>les</w:t>
      </w:r>
      <w:r w:rsidRPr="002C13A1">
        <w:rPr>
          <w:rFonts w:ascii="Calibri" w:eastAsia="Times New Roman" w:hAnsi="Calibri" w:cs="Times New Roman"/>
          <w:b/>
          <w:bCs/>
          <w:sz w:val="26"/>
          <w:szCs w:val="26"/>
          <w:lang w:val="fr-FR"/>
        </w:rPr>
        <w:t xml:space="preserve"> chiens noirs.  </w:t>
      </w:r>
    </w:p>
    <w:p w14:paraId="7FCDC81A" w14:textId="77777777" w:rsidR="007F41E5" w:rsidRPr="009716FF" w:rsidRDefault="007F41E5" w:rsidP="00220ACE">
      <w:pPr>
        <w:spacing w:after="0" w:line="240" w:lineRule="auto"/>
        <w:rPr>
          <w:rFonts w:ascii="Calibri" w:eastAsia="Times New Roman" w:hAnsi="Calibri" w:cs="Times New Roman"/>
          <w:b/>
          <w:bCs/>
          <w:sz w:val="32"/>
          <w:szCs w:val="28"/>
          <w:lang w:val="fr-FR"/>
        </w:rPr>
      </w:pPr>
    </w:p>
    <w:p w14:paraId="433A3A71" w14:textId="0785060F" w:rsidR="007F41E5" w:rsidRPr="00014C62" w:rsidRDefault="007F41E5" w:rsidP="007F41E5">
      <w:pPr>
        <w:pBdr>
          <w:bottom w:val="single" w:sz="4" w:space="1" w:color="auto"/>
        </w:pBdr>
        <w:spacing w:after="0" w:line="240" w:lineRule="auto"/>
        <w:rPr>
          <w:rFonts w:ascii="Calibri" w:eastAsia="Times New Roman" w:hAnsi="Calibri" w:cs="Calibri"/>
          <w:b/>
          <w:sz w:val="32"/>
          <w:szCs w:val="24"/>
        </w:rPr>
      </w:pPr>
      <w:r w:rsidRPr="00014C62">
        <w:rPr>
          <w:rFonts w:ascii="Calibri" w:eastAsia="Times New Roman" w:hAnsi="Calibri" w:cs="Calibri"/>
          <w:b/>
          <w:sz w:val="32"/>
          <w:szCs w:val="24"/>
        </w:rPr>
        <w:t xml:space="preserve">ER verbs </w:t>
      </w:r>
    </w:p>
    <w:p w14:paraId="6B9935BD" w14:textId="79F1DDB2" w:rsidR="007F41E5" w:rsidRDefault="007F41E5" w:rsidP="007F41E5">
      <w:pPr>
        <w:keepNext/>
        <w:spacing w:after="0" w:line="240" w:lineRule="auto"/>
        <w:outlineLvl w:val="0"/>
        <w:rPr>
          <w:rFonts w:ascii="Calibri" w:eastAsia="Times New Roman" w:hAnsi="Calibri" w:cs="Times New Roman"/>
          <w:b/>
          <w:sz w:val="26"/>
          <w:szCs w:val="26"/>
        </w:rPr>
      </w:pPr>
      <w:r w:rsidRPr="002C13A1">
        <w:rPr>
          <w:rFonts w:ascii="Calibri" w:eastAsia="Times New Roman" w:hAnsi="Calibri" w:cs="Times New Roman"/>
          <w:bCs/>
          <w:sz w:val="26"/>
          <w:szCs w:val="26"/>
        </w:rPr>
        <w:t>There are 3 groups of verbs in French.  The most common group is called the “ER verbs”.</w:t>
      </w:r>
      <w:r w:rsidRPr="002C13A1">
        <w:rPr>
          <w:rFonts w:ascii="Calibri" w:eastAsia="Times New Roman" w:hAnsi="Calibri" w:cs="Times New Roman"/>
          <w:b/>
          <w:bCs/>
          <w:sz w:val="26"/>
          <w:szCs w:val="26"/>
        </w:rPr>
        <w:t xml:space="preserve"> </w:t>
      </w:r>
    </w:p>
    <w:p w14:paraId="4ED2FFE8" w14:textId="77777777" w:rsidR="007F41E5" w:rsidRPr="007F41E5" w:rsidRDefault="007F41E5" w:rsidP="007F41E5">
      <w:pPr>
        <w:keepNext/>
        <w:spacing w:after="0" w:line="240" w:lineRule="auto"/>
        <w:outlineLvl w:val="0"/>
        <w:rPr>
          <w:rFonts w:ascii="Calibri" w:eastAsia="Times New Roman" w:hAnsi="Calibri" w:cs="Times New Roman"/>
          <w:b/>
          <w:sz w:val="26"/>
          <w:szCs w:val="26"/>
        </w:rPr>
      </w:pPr>
    </w:p>
    <w:p w14:paraId="6FAF9402" w14:textId="77777777" w:rsidR="007F41E5" w:rsidRPr="002C13A1" w:rsidRDefault="007F41E5" w:rsidP="00992D58">
      <w:pPr>
        <w:spacing w:after="0" w:line="360" w:lineRule="auto"/>
        <w:rPr>
          <w:rFonts w:ascii="Calibri" w:eastAsia="Times New Roman" w:hAnsi="Calibri" w:cs="Times New Roman"/>
          <w:sz w:val="26"/>
          <w:szCs w:val="26"/>
        </w:rPr>
      </w:pPr>
      <w:r w:rsidRPr="002C13A1">
        <w:rPr>
          <w:rFonts w:ascii="Calibri" w:eastAsia="Times New Roman" w:hAnsi="Calibri" w:cs="Times New Roman"/>
          <w:sz w:val="26"/>
          <w:szCs w:val="26"/>
        </w:rPr>
        <w:t>If you want to conjugate the verb “aimer”, here are the steps you need to follow:</w:t>
      </w:r>
    </w:p>
    <w:p w14:paraId="3DCE16C6" w14:textId="77777777" w:rsidR="007F41E5" w:rsidRPr="002C13A1" w:rsidRDefault="007F41E5" w:rsidP="00992D58">
      <w:pPr>
        <w:tabs>
          <w:tab w:val="left" w:pos="3105"/>
        </w:tabs>
        <w:spacing w:after="0" w:line="360" w:lineRule="auto"/>
        <w:rPr>
          <w:rFonts w:ascii="Calibri" w:eastAsia="Times New Roman" w:hAnsi="Calibri" w:cs="Times New Roman"/>
          <w:sz w:val="26"/>
          <w:szCs w:val="26"/>
        </w:rPr>
      </w:pPr>
      <w:r w:rsidRPr="002C13A1">
        <w:rPr>
          <w:rFonts w:ascii="Times New Roman" w:eastAsia="Times New Roman" w:hAnsi="Times New Roman" w:cs="Times New Roman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7589C65C" wp14:editId="418BAB56">
                <wp:simplePos x="0" y="0"/>
                <wp:positionH relativeFrom="column">
                  <wp:posOffset>1679575</wp:posOffset>
                </wp:positionH>
                <wp:positionV relativeFrom="paragraph">
                  <wp:posOffset>59690</wp:posOffset>
                </wp:positionV>
                <wp:extent cx="215900" cy="120650"/>
                <wp:effectExtent l="0" t="38100" r="31750" b="50800"/>
                <wp:wrapNone/>
                <wp:docPr id="45" name="Arrow: Righ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2065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8B9FF7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5" o:spid="_x0000_s1026" type="#_x0000_t13" style="position:absolute;margin-left:132.25pt;margin-top:4.7pt;width:17pt;height:9.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" adj="18582"/>
            </w:pict>
          </mc:Fallback>
        </mc:AlternateContent>
      </w:r>
      <w:r w:rsidRPr="002C13A1">
        <w:rPr>
          <w:rFonts w:ascii="Calibri" w:eastAsia="Times New Roman" w:hAnsi="Calibri" w:cs="Times New Roman"/>
          <w:sz w:val="26"/>
          <w:szCs w:val="26"/>
        </w:rPr>
        <w:t xml:space="preserve">1. Take your infinitive  </w:t>
      </w:r>
      <w:r w:rsidRPr="002C13A1">
        <w:rPr>
          <w:rFonts w:ascii="Calibri" w:eastAsia="Times New Roman" w:hAnsi="Calibri" w:cs="Times New Roman"/>
          <w:sz w:val="26"/>
          <w:szCs w:val="26"/>
        </w:rPr>
        <w:tab/>
      </w:r>
      <w:r w:rsidRPr="002C13A1">
        <w:rPr>
          <w:rFonts w:ascii="Calibri" w:eastAsia="Times New Roman" w:hAnsi="Calibri" w:cs="Times New Roman"/>
          <w:b/>
          <w:sz w:val="26"/>
          <w:szCs w:val="26"/>
        </w:rPr>
        <w:t>aimer</w:t>
      </w:r>
    </w:p>
    <w:p w14:paraId="264C821F" w14:textId="77777777" w:rsidR="007F41E5" w:rsidRPr="002C13A1" w:rsidRDefault="007F41E5" w:rsidP="00992D58">
      <w:pPr>
        <w:tabs>
          <w:tab w:val="left" w:pos="3105"/>
          <w:tab w:val="left" w:pos="3675"/>
        </w:tabs>
        <w:spacing w:after="0" w:line="360" w:lineRule="auto"/>
        <w:rPr>
          <w:rFonts w:ascii="Calibri" w:eastAsia="Times New Roman" w:hAnsi="Calibri" w:cs="Times New Roman"/>
          <w:sz w:val="26"/>
          <w:szCs w:val="26"/>
        </w:rPr>
      </w:pPr>
      <w:r w:rsidRPr="002C13A1">
        <w:rPr>
          <w:rFonts w:ascii="Times New Roman" w:eastAsia="Times New Roman" w:hAnsi="Times New Roman" w:cs="Times New Roman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2638DC15" wp14:editId="6E5FE34C">
                <wp:simplePos x="0" y="0"/>
                <wp:positionH relativeFrom="column">
                  <wp:posOffset>3070225</wp:posOffset>
                </wp:positionH>
                <wp:positionV relativeFrom="paragraph">
                  <wp:posOffset>63500</wp:posOffset>
                </wp:positionV>
                <wp:extent cx="406400" cy="107950"/>
                <wp:effectExtent l="0" t="38100" r="31750" b="63500"/>
                <wp:wrapNone/>
                <wp:docPr id="112" name="Arrow: Right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10795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D91D81E" id="Arrow: Right 112" o:spid="_x0000_s1026" type="#_x0000_t13" style="position:absolute;margin-left:241.75pt;margin-top:5pt;width:32pt;height:8.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" adj="20166"/>
            </w:pict>
          </mc:Fallback>
        </mc:AlternateContent>
      </w:r>
      <w:r w:rsidRPr="002C13A1">
        <w:rPr>
          <w:rFonts w:ascii="Calibri" w:eastAsia="Times New Roman" w:hAnsi="Calibri" w:cs="Times New Roman"/>
          <w:sz w:val="26"/>
          <w:szCs w:val="26"/>
        </w:rPr>
        <w:t xml:space="preserve">2. Remove the “er” ending to get the stem   </w:t>
      </w:r>
      <w:r w:rsidRPr="002C13A1">
        <w:rPr>
          <w:rFonts w:ascii="Calibri" w:eastAsia="Times New Roman" w:hAnsi="Calibri" w:cs="Times New Roman"/>
          <w:sz w:val="26"/>
          <w:szCs w:val="26"/>
        </w:rPr>
        <w:tab/>
      </w:r>
      <w:r w:rsidRPr="002C13A1">
        <w:rPr>
          <w:rFonts w:ascii="Calibri" w:eastAsia="Times New Roman" w:hAnsi="Calibri" w:cs="Times New Roman"/>
          <w:sz w:val="26"/>
          <w:szCs w:val="26"/>
        </w:rPr>
        <w:tab/>
      </w:r>
      <w:r w:rsidRPr="002C13A1">
        <w:rPr>
          <w:rFonts w:ascii="Calibri" w:eastAsia="Times New Roman" w:hAnsi="Calibri" w:cs="Times New Roman"/>
          <w:b/>
          <w:sz w:val="26"/>
          <w:szCs w:val="26"/>
        </w:rPr>
        <w:t xml:space="preserve">aim </w:t>
      </w:r>
    </w:p>
    <w:p w14:paraId="6028B115" w14:textId="77777777" w:rsidR="007F41E5" w:rsidRPr="002C13A1" w:rsidRDefault="007F41E5" w:rsidP="00992D58">
      <w:pPr>
        <w:tabs>
          <w:tab w:val="left" w:pos="3105"/>
          <w:tab w:val="left" w:pos="3675"/>
        </w:tabs>
        <w:spacing w:after="0" w:line="360" w:lineRule="auto"/>
        <w:rPr>
          <w:rFonts w:ascii="Calibri" w:eastAsia="Times New Roman" w:hAnsi="Calibri" w:cs="Times New Roman"/>
          <w:sz w:val="26"/>
          <w:szCs w:val="26"/>
        </w:rPr>
      </w:pPr>
      <w:r w:rsidRPr="002C13A1">
        <w:rPr>
          <w:rFonts w:ascii="Calibri" w:eastAsia="Times New Roman" w:hAnsi="Calibri" w:cs="Times New Roman"/>
          <w:sz w:val="26"/>
          <w:szCs w:val="26"/>
        </w:rPr>
        <w:t xml:space="preserve">3. Add the correct ending according to the subject.  </w:t>
      </w:r>
      <w:r w:rsidRPr="002C13A1">
        <w:rPr>
          <w:rFonts w:ascii="Calibri" w:eastAsia="Times New Roman" w:hAnsi="Calibri" w:cs="Times New Roman"/>
          <w:sz w:val="26"/>
          <w:szCs w:val="26"/>
        </w:rPr>
        <w:tab/>
      </w:r>
    </w:p>
    <w:p w14:paraId="141E59F5" w14:textId="77777777" w:rsidR="007F41E5" w:rsidRPr="002C13A1" w:rsidRDefault="007F41E5" w:rsidP="00992D58">
      <w:pPr>
        <w:keepNext/>
        <w:spacing w:after="0" w:line="360" w:lineRule="auto"/>
        <w:outlineLvl w:val="2"/>
        <w:rPr>
          <w:rFonts w:ascii="Calibri" w:eastAsia="Times New Roman" w:hAnsi="Calibri" w:cs="Times New Roman"/>
          <w:sz w:val="26"/>
          <w:szCs w:val="26"/>
        </w:rPr>
      </w:pPr>
    </w:p>
    <w:tbl>
      <w:tblPr>
        <w:tblpPr w:leftFromText="180" w:rightFromText="180" w:vertAnchor="text" w:horzAnchor="page" w:tblpX="1286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536"/>
        <w:gridCol w:w="1134"/>
      </w:tblGrid>
      <w:tr w:rsidR="007F41E5" w:rsidRPr="002C13A1" w14:paraId="71EF5307" w14:textId="77777777" w:rsidTr="007F41E5">
        <w:tc>
          <w:tcPr>
            <w:tcW w:w="2122" w:type="dxa"/>
            <w:shd w:val="clear" w:color="auto" w:fill="auto"/>
          </w:tcPr>
          <w:p w14:paraId="6B6DD1FC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b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b/>
                <w:iCs/>
                <w:sz w:val="26"/>
                <w:szCs w:val="26"/>
              </w:rPr>
              <w:t>Infinitive</w:t>
            </w:r>
          </w:p>
        </w:tc>
        <w:tc>
          <w:tcPr>
            <w:tcW w:w="1536" w:type="dxa"/>
            <w:shd w:val="clear" w:color="auto" w:fill="auto"/>
          </w:tcPr>
          <w:p w14:paraId="6F1DA369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14:paraId="5F12DE84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b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b/>
                <w:iCs/>
                <w:sz w:val="26"/>
                <w:szCs w:val="26"/>
              </w:rPr>
              <w:t>Stem</w:t>
            </w:r>
          </w:p>
        </w:tc>
      </w:tr>
      <w:tr w:rsidR="007F41E5" w:rsidRPr="002C13A1" w14:paraId="33AEC9C7" w14:textId="77777777" w:rsidTr="007F41E5">
        <w:tc>
          <w:tcPr>
            <w:tcW w:w="2122" w:type="dxa"/>
            <w:shd w:val="clear" w:color="auto" w:fill="auto"/>
          </w:tcPr>
          <w:p w14:paraId="05513506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aimer</w:t>
            </w:r>
          </w:p>
        </w:tc>
        <w:tc>
          <w:tcPr>
            <w:tcW w:w="1536" w:type="dxa"/>
            <w:shd w:val="clear" w:color="auto" w:fill="auto"/>
          </w:tcPr>
          <w:p w14:paraId="176BD5DD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  <w:t>To like</w:t>
            </w:r>
          </w:p>
        </w:tc>
        <w:tc>
          <w:tcPr>
            <w:tcW w:w="1134" w:type="dxa"/>
            <w:shd w:val="clear" w:color="auto" w:fill="auto"/>
          </w:tcPr>
          <w:p w14:paraId="1EF838FB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aim-</w:t>
            </w:r>
          </w:p>
        </w:tc>
      </w:tr>
      <w:tr w:rsidR="007F41E5" w:rsidRPr="002C13A1" w14:paraId="4B1BD8C4" w14:textId="77777777" w:rsidTr="007F41E5">
        <w:tc>
          <w:tcPr>
            <w:tcW w:w="2122" w:type="dxa"/>
            <w:shd w:val="clear" w:color="auto" w:fill="auto"/>
          </w:tcPr>
          <w:p w14:paraId="537FB3E7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adorer</w:t>
            </w:r>
          </w:p>
        </w:tc>
        <w:tc>
          <w:tcPr>
            <w:tcW w:w="1536" w:type="dxa"/>
            <w:shd w:val="clear" w:color="auto" w:fill="auto"/>
          </w:tcPr>
          <w:p w14:paraId="6525923D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  <w:t>To love</w:t>
            </w:r>
          </w:p>
        </w:tc>
        <w:tc>
          <w:tcPr>
            <w:tcW w:w="1134" w:type="dxa"/>
            <w:shd w:val="clear" w:color="auto" w:fill="auto"/>
          </w:tcPr>
          <w:p w14:paraId="6D680885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ador-</w:t>
            </w:r>
          </w:p>
        </w:tc>
      </w:tr>
      <w:tr w:rsidR="007F41E5" w:rsidRPr="002C13A1" w14:paraId="7AA381A0" w14:textId="77777777" w:rsidTr="007F41E5">
        <w:tc>
          <w:tcPr>
            <w:tcW w:w="2122" w:type="dxa"/>
            <w:shd w:val="clear" w:color="auto" w:fill="auto"/>
          </w:tcPr>
          <w:p w14:paraId="0657BA30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détester</w:t>
            </w:r>
          </w:p>
        </w:tc>
        <w:tc>
          <w:tcPr>
            <w:tcW w:w="1536" w:type="dxa"/>
            <w:shd w:val="clear" w:color="auto" w:fill="auto"/>
          </w:tcPr>
          <w:p w14:paraId="6E8E74E3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  <w:t>To hate</w:t>
            </w:r>
          </w:p>
        </w:tc>
        <w:tc>
          <w:tcPr>
            <w:tcW w:w="1134" w:type="dxa"/>
            <w:shd w:val="clear" w:color="auto" w:fill="auto"/>
          </w:tcPr>
          <w:p w14:paraId="6A27242B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détest-</w:t>
            </w:r>
          </w:p>
        </w:tc>
      </w:tr>
      <w:tr w:rsidR="007F41E5" w:rsidRPr="002C13A1" w14:paraId="5FED0BF2" w14:textId="77777777" w:rsidTr="007F41E5">
        <w:tc>
          <w:tcPr>
            <w:tcW w:w="2122" w:type="dxa"/>
            <w:shd w:val="clear" w:color="auto" w:fill="auto"/>
          </w:tcPr>
          <w:p w14:paraId="6DB0C890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habiter</w:t>
            </w:r>
          </w:p>
        </w:tc>
        <w:tc>
          <w:tcPr>
            <w:tcW w:w="1536" w:type="dxa"/>
            <w:shd w:val="clear" w:color="auto" w:fill="auto"/>
          </w:tcPr>
          <w:p w14:paraId="320B3CD1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  <w:t>To live</w:t>
            </w:r>
          </w:p>
        </w:tc>
        <w:tc>
          <w:tcPr>
            <w:tcW w:w="1134" w:type="dxa"/>
            <w:shd w:val="clear" w:color="auto" w:fill="auto"/>
          </w:tcPr>
          <w:p w14:paraId="7428E52E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habit-</w:t>
            </w:r>
          </w:p>
        </w:tc>
      </w:tr>
      <w:tr w:rsidR="007F41E5" w:rsidRPr="002C13A1" w14:paraId="0BFD1512" w14:textId="77777777" w:rsidTr="007F41E5">
        <w:tc>
          <w:tcPr>
            <w:tcW w:w="2122" w:type="dxa"/>
            <w:shd w:val="clear" w:color="auto" w:fill="auto"/>
          </w:tcPr>
          <w:p w14:paraId="23F03508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sz w:val="26"/>
                <w:szCs w:val="26"/>
              </w:rPr>
              <w:t xml:space="preserve">arriver </w:t>
            </w:r>
          </w:p>
        </w:tc>
        <w:tc>
          <w:tcPr>
            <w:tcW w:w="1536" w:type="dxa"/>
            <w:shd w:val="clear" w:color="auto" w:fill="auto"/>
          </w:tcPr>
          <w:p w14:paraId="512F3FE2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  <w:t>To arrive</w:t>
            </w:r>
          </w:p>
        </w:tc>
        <w:tc>
          <w:tcPr>
            <w:tcW w:w="1134" w:type="dxa"/>
            <w:shd w:val="clear" w:color="auto" w:fill="auto"/>
          </w:tcPr>
          <w:p w14:paraId="1CB2A1FC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arriv-</w:t>
            </w:r>
          </w:p>
        </w:tc>
      </w:tr>
      <w:tr w:rsidR="007F41E5" w:rsidRPr="002C13A1" w14:paraId="2ED8F353" w14:textId="77777777" w:rsidTr="007F41E5">
        <w:tc>
          <w:tcPr>
            <w:tcW w:w="2122" w:type="dxa"/>
            <w:shd w:val="clear" w:color="auto" w:fill="auto"/>
          </w:tcPr>
          <w:p w14:paraId="071E02D3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sz w:val="26"/>
                <w:szCs w:val="26"/>
              </w:rPr>
              <w:t>inviter</w:t>
            </w:r>
          </w:p>
        </w:tc>
        <w:tc>
          <w:tcPr>
            <w:tcW w:w="1536" w:type="dxa"/>
            <w:shd w:val="clear" w:color="auto" w:fill="auto"/>
          </w:tcPr>
          <w:p w14:paraId="255EFD5F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  <w:t>To invite</w:t>
            </w:r>
          </w:p>
        </w:tc>
        <w:tc>
          <w:tcPr>
            <w:tcW w:w="1134" w:type="dxa"/>
            <w:shd w:val="clear" w:color="auto" w:fill="auto"/>
          </w:tcPr>
          <w:p w14:paraId="482AD923" w14:textId="77777777" w:rsidR="007F41E5" w:rsidRPr="002C13A1" w:rsidRDefault="007F41E5" w:rsidP="00992D58">
            <w:pPr>
              <w:spacing w:after="0" w:line="360" w:lineRule="auto"/>
              <w:rPr>
                <w:rFonts w:ascii="Calibri" w:eastAsia="Times New Roman" w:hAnsi="Calibri" w:cs="Times New Roman"/>
                <w:iCs/>
                <w:sz w:val="26"/>
                <w:szCs w:val="26"/>
              </w:rPr>
            </w:pPr>
            <w:r w:rsidRPr="002C13A1">
              <w:rPr>
                <w:rFonts w:ascii="Calibri" w:eastAsia="Times New Roman" w:hAnsi="Calibri" w:cs="Times New Roman"/>
                <w:iCs/>
                <w:sz w:val="26"/>
                <w:szCs w:val="26"/>
              </w:rPr>
              <w:t>invit-</w:t>
            </w:r>
          </w:p>
        </w:tc>
      </w:tr>
    </w:tbl>
    <w:p w14:paraId="53FB884C" w14:textId="77777777" w:rsidR="007F41E5" w:rsidRPr="002C13A1" w:rsidRDefault="007F41E5" w:rsidP="00992D58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73A8C0F2" w14:textId="77777777" w:rsidR="007F41E5" w:rsidRPr="002C13A1" w:rsidRDefault="007F41E5" w:rsidP="00992D58">
      <w:pPr>
        <w:keepNext/>
        <w:spacing w:after="0" w:line="360" w:lineRule="auto"/>
        <w:outlineLvl w:val="2"/>
        <w:rPr>
          <w:rFonts w:ascii="Calibri" w:eastAsia="Times New Roman" w:hAnsi="Calibri" w:cs="Times New Roman"/>
          <w:b/>
          <w:sz w:val="26"/>
          <w:szCs w:val="26"/>
          <w:lang w:val="fr-FR"/>
        </w:rPr>
      </w:pPr>
      <w:r w:rsidRPr="002C13A1">
        <w:rPr>
          <w:rFonts w:ascii="Calibri" w:eastAsia="Times New Roman" w:hAnsi="Calibri" w:cs="Times New Roman"/>
          <w:b/>
          <w:sz w:val="26"/>
          <w:szCs w:val="26"/>
          <w:lang w:val="fr-FR"/>
        </w:rPr>
        <w:t>+ ENDING / CONJUGATION</w:t>
      </w:r>
    </w:p>
    <w:p w14:paraId="2BFEEEFD" w14:textId="77777777" w:rsidR="007F41E5" w:rsidRPr="002C13A1" w:rsidRDefault="007F41E5" w:rsidP="00992D58">
      <w:pPr>
        <w:keepNext/>
        <w:spacing w:after="0" w:line="360" w:lineRule="auto"/>
        <w:outlineLvl w:val="2"/>
        <w:rPr>
          <w:rFonts w:ascii="Calibri" w:eastAsia="Times New Roman" w:hAnsi="Calibri" w:cs="Times New Roman"/>
          <w:sz w:val="26"/>
          <w:szCs w:val="26"/>
          <w:lang w:val="fr-FR"/>
        </w:rPr>
      </w:pPr>
    </w:p>
    <w:p w14:paraId="6E23291D" w14:textId="77777777" w:rsidR="007F41E5" w:rsidRPr="002C13A1" w:rsidRDefault="007F41E5" w:rsidP="00992D58">
      <w:pPr>
        <w:keepNext/>
        <w:spacing w:after="0" w:line="360" w:lineRule="auto"/>
        <w:outlineLvl w:val="2"/>
        <w:rPr>
          <w:rFonts w:ascii="Calibri" w:eastAsia="Times New Roman" w:hAnsi="Calibri" w:cs="Times New Roman"/>
          <w:sz w:val="26"/>
          <w:szCs w:val="26"/>
          <w:lang w:val="fr-FR"/>
        </w:rPr>
      </w:pPr>
    </w:p>
    <w:p w14:paraId="55ED2922" w14:textId="77777777" w:rsidR="007F41E5" w:rsidRPr="002C13A1" w:rsidRDefault="007F41E5" w:rsidP="00992D58">
      <w:pPr>
        <w:keepNext/>
        <w:spacing w:after="0" w:line="360" w:lineRule="auto"/>
        <w:outlineLvl w:val="2"/>
        <w:rPr>
          <w:rFonts w:ascii="Calibri" w:eastAsia="Times New Roman" w:hAnsi="Calibri" w:cs="Times New Roman"/>
          <w:sz w:val="26"/>
          <w:szCs w:val="26"/>
          <w:lang w:val="fr-FR"/>
        </w:rPr>
      </w:pPr>
    </w:p>
    <w:p w14:paraId="064FD0E7" w14:textId="77777777" w:rsidR="007F41E5" w:rsidRPr="00014C62" w:rsidRDefault="007F41E5" w:rsidP="00992D5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3F0DCF56" w14:textId="77777777" w:rsidR="007F41E5" w:rsidRPr="00014C62" w:rsidRDefault="007F41E5" w:rsidP="00992D58">
      <w:pPr>
        <w:spacing w:after="0" w:line="360" w:lineRule="auto"/>
        <w:rPr>
          <w:rFonts w:ascii="Calibri" w:eastAsia="Times New Roman" w:hAnsi="Calibri" w:cs="Calibri"/>
          <w:b/>
          <w:sz w:val="28"/>
          <w:szCs w:val="24"/>
          <w:lang w:val="fr-FR"/>
        </w:rPr>
      </w:pPr>
    </w:p>
    <w:p w14:paraId="0FD7F089" w14:textId="77777777" w:rsidR="007F41E5" w:rsidRPr="00014C62" w:rsidRDefault="007F41E5" w:rsidP="00992D58">
      <w:pPr>
        <w:spacing w:after="0" w:line="360" w:lineRule="auto"/>
        <w:rPr>
          <w:rFonts w:ascii="Calibri" w:eastAsia="Times New Roman" w:hAnsi="Calibri" w:cs="Calibri"/>
          <w:b/>
          <w:sz w:val="28"/>
          <w:szCs w:val="24"/>
          <w:lang w:val="fr-FR"/>
        </w:rPr>
      </w:pPr>
    </w:p>
    <w:p w14:paraId="6A336686" w14:textId="77777777" w:rsidR="007F41E5" w:rsidRPr="007F41E5" w:rsidRDefault="007F41E5" w:rsidP="00992D58">
      <w:pPr>
        <w:spacing w:after="0" w:line="360" w:lineRule="auto"/>
        <w:rPr>
          <w:rFonts w:ascii="Calibri" w:eastAsia="Times New Roman" w:hAnsi="Calibri" w:cs="Calibri"/>
          <w:b/>
          <w:sz w:val="26"/>
          <w:szCs w:val="26"/>
          <w:lang w:val="fr-FR"/>
        </w:rPr>
      </w:pPr>
      <w:r w:rsidRPr="007F41E5">
        <w:rPr>
          <w:rFonts w:ascii="Calibri" w:eastAsia="Times New Roman" w:hAnsi="Calibri" w:cs="Calibri"/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6F9FDA5C" wp14:editId="6288F015">
                <wp:simplePos x="0" y="0"/>
                <wp:positionH relativeFrom="column">
                  <wp:posOffset>1205105</wp:posOffset>
                </wp:positionH>
                <wp:positionV relativeFrom="paragraph">
                  <wp:posOffset>180721</wp:posOffset>
                </wp:positionV>
                <wp:extent cx="68110" cy="184465"/>
                <wp:effectExtent l="57150" t="19050" r="46355" b="4445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10" cy="1844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079C9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7" o:spid="_x0000_s1026" type="#_x0000_t32" style="position:absolute;margin-left:94.9pt;margin-top:14.25pt;width:5.35pt;height:14.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" strokecolor="windowText" strokeweight="3pt">
                <v:stroke endarrow="block" joinstyle="miter"/>
              </v:shape>
            </w:pict>
          </mc:Fallback>
        </mc:AlternateContent>
      </w:r>
      <w:r w:rsidRPr="007F41E5">
        <w:rPr>
          <w:rFonts w:ascii="Calibri" w:eastAsia="Times New Roman" w:hAnsi="Calibri" w:cs="Calibri"/>
          <w:b/>
          <w:sz w:val="26"/>
          <w:szCs w:val="26"/>
          <w:lang w:val="fr-FR"/>
        </w:rPr>
        <w:t>Ex : aimer :</w:t>
      </w:r>
      <w:r w:rsidRPr="007F41E5">
        <w:rPr>
          <w:rFonts w:ascii="Calibri" w:eastAsia="Times New Roman" w:hAnsi="Calibri" w:cs="Calibri"/>
          <w:b/>
          <w:sz w:val="26"/>
          <w:szCs w:val="26"/>
          <w:lang w:val="fr-FR"/>
        </w:rPr>
        <w:tab/>
        <w:t xml:space="preserve">       stem    endings</w:t>
      </w:r>
    </w:p>
    <w:tbl>
      <w:tblPr>
        <w:tblW w:w="0" w:type="auto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992"/>
        <w:gridCol w:w="1102"/>
        <w:gridCol w:w="2430"/>
        <w:gridCol w:w="2430"/>
      </w:tblGrid>
      <w:tr w:rsidR="007F41E5" w:rsidRPr="007F41E5" w14:paraId="739B67AA" w14:textId="77777777" w:rsidTr="007F41E5">
        <w:tc>
          <w:tcPr>
            <w:tcW w:w="1218" w:type="dxa"/>
            <w:shd w:val="clear" w:color="auto" w:fill="auto"/>
          </w:tcPr>
          <w:p w14:paraId="50F109B5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Je/J'</w:t>
            </w:r>
          </w:p>
        </w:tc>
        <w:tc>
          <w:tcPr>
            <w:tcW w:w="992" w:type="dxa"/>
            <w:shd w:val="clear" w:color="auto" w:fill="auto"/>
          </w:tcPr>
          <w:p w14:paraId="4A0E353A" w14:textId="77777777" w:rsidR="007F41E5" w:rsidRPr="007F41E5" w:rsidRDefault="007F41E5" w:rsidP="00992D5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aim</w:t>
            </w:r>
          </w:p>
        </w:tc>
        <w:tc>
          <w:tcPr>
            <w:tcW w:w="1102" w:type="dxa"/>
            <w:shd w:val="clear" w:color="auto" w:fill="auto"/>
          </w:tcPr>
          <w:p w14:paraId="1E1CCF0F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b/>
                <w:sz w:val="26"/>
                <w:szCs w:val="26"/>
                <w:highlight w:val="yellow"/>
              </w:rPr>
            </w:pPr>
            <w:r w:rsidRPr="007F41E5">
              <w:rPr>
                <w:rFonts w:ascii="Calibri" w:eastAsia="Times New Roman" w:hAnsi="Calibri" w:cs="Calibri"/>
                <w:b/>
                <w:noProof/>
                <w:sz w:val="26"/>
                <w:szCs w:val="2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3A6F4ECA" wp14:editId="5B2E6A35">
                      <wp:simplePos x="0" y="0"/>
                      <wp:positionH relativeFrom="column">
                        <wp:posOffset>370321</wp:posOffset>
                      </wp:positionH>
                      <wp:positionV relativeFrom="paragraph">
                        <wp:posOffset>-69226</wp:posOffset>
                      </wp:positionV>
                      <wp:extent cx="215607" cy="226956"/>
                      <wp:effectExtent l="38100" t="19050" r="32385" b="40005"/>
                      <wp:wrapNone/>
                      <wp:docPr id="118" name="Straight Arrow Connector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5607" cy="2269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4EB1A5B5" id="Straight Arrow Connector 118" o:spid="_x0000_s1026" type="#_x0000_t32" style="position:absolute;margin-left:29.15pt;margin-top:-5.45pt;width:17pt;height:17.85pt;flip:x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" strokecolor="windowText" strokeweight="3pt">
                      <v:stroke endarrow="block" joinstyle="miter"/>
                    </v:shape>
                  </w:pict>
                </mc:Fallback>
              </mc:AlternateContent>
            </w:r>
            <w:r w:rsidRPr="007F41E5">
              <w:rPr>
                <w:rFonts w:ascii="Calibri" w:eastAsia="Times New Roman" w:hAnsi="Calibri" w:cs="Times New Roman"/>
                <w:b/>
                <w:sz w:val="26"/>
                <w:szCs w:val="26"/>
                <w:highlight w:val="yellow"/>
              </w:rPr>
              <w:t>e</w:t>
            </w:r>
          </w:p>
        </w:tc>
        <w:tc>
          <w:tcPr>
            <w:tcW w:w="2430" w:type="dxa"/>
            <w:shd w:val="clear" w:color="auto" w:fill="auto"/>
          </w:tcPr>
          <w:p w14:paraId="524035E2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=  J’aim</w:t>
            </w:r>
            <w:r w:rsidRPr="007F41E5">
              <w:rPr>
                <w:rFonts w:ascii="Calibri" w:eastAsia="Times New Roman" w:hAnsi="Calibri" w:cs="Times New Roman"/>
                <w:sz w:val="26"/>
                <w:szCs w:val="26"/>
                <w:u w:val="single"/>
              </w:rPr>
              <w:t>e</w:t>
            </w:r>
          </w:p>
        </w:tc>
        <w:tc>
          <w:tcPr>
            <w:tcW w:w="2430" w:type="dxa"/>
            <w:shd w:val="clear" w:color="auto" w:fill="auto"/>
          </w:tcPr>
          <w:p w14:paraId="04600B3A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i/>
                <w:sz w:val="26"/>
                <w:szCs w:val="26"/>
              </w:rPr>
              <w:t>I like</w:t>
            </w:r>
          </w:p>
        </w:tc>
      </w:tr>
      <w:tr w:rsidR="007F41E5" w:rsidRPr="007F41E5" w14:paraId="76B3A0C7" w14:textId="77777777" w:rsidTr="007F41E5">
        <w:tc>
          <w:tcPr>
            <w:tcW w:w="1218" w:type="dxa"/>
            <w:shd w:val="clear" w:color="auto" w:fill="auto"/>
          </w:tcPr>
          <w:p w14:paraId="2BE4DC6B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Tu</w:t>
            </w:r>
          </w:p>
        </w:tc>
        <w:tc>
          <w:tcPr>
            <w:tcW w:w="992" w:type="dxa"/>
            <w:shd w:val="clear" w:color="auto" w:fill="auto"/>
          </w:tcPr>
          <w:p w14:paraId="05E8D1DC" w14:textId="77777777" w:rsidR="007F41E5" w:rsidRPr="007F41E5" w:rsidRDefault="007F41E5" w:rsidP="00992D5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aim</w:t>
            </w:r>
          </w:p>
        </w:tc>
        <w:tc>
          <w:tcPr>
            <w:tcW w:w="1102" w:type="dxa"/>
            <w:shd w:val="clear" w:color="auto" w:fill="auto"/>
          </w:tcPr>
          <w:p w14:paraId="4FC7A85B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sz w:val="26"/>
                <w:szCs w:val="26"/>
                <w:highlight w:val="yellow"/>
              </w:rPr>
            </w:pPr>
            <w:r w:rsidRPr="007F41E5">
              <w:rPr>
                <w:rFonts w:ascii="Calibri" w:eastAsia="Times New Roman" w:hAnsi="Calibri" w:cs="Times New Roman"/>
                <w:b/>
                <w:sz w:val="26"/>
                <w:szCs w:val="26"/>
                <w:highlight w:val="yellow"/>
              </w:rPr>
              <w:t>es</w:t>
            </w:r>
          </w:p>
        </w:tc>
        <w:tc>
          <w:tcPr>
            <w:tcW w:w="2430" w:type="dxa"/>
            <w:shd w:val="clear" w:color="auto" w:fill="auto"/>
          </w:tcPr>
          <w:p w14:paraId="3992972E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= Tu aim</w:t>
            </w:r>
            <w:r w:rsidRPr="007F41E5">
              <w:rPr>
                <w:rFonts w:ascii="Calibri" w:eastAsia="Times New Roman" w:hAnsi="Calibri" w:cs="Times New Roman"/>
                <w:sz w:val="26"/>
                <w:szCs w:val="26"/>
                <w:u w:val="single"/>
              </w:rPr>
              <w:t>es</w:t>
            </w: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2430" w:type="dxa"/>
            <w:shd w:val="clear" w:color="auto" w:fill="auto"/>
          </w:tcPr>
          <w:p w14:paraId="47BE9DAC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i/>
                <w:sz w:val="26"/>
                <w:szCs w:val="26"/>
              </w:rPr>
              <w:t>You (s) like</w:t>
            </w:r>
          </w:p>
        </w:tc>
      </w:tr>
      <w:tr w:rsidR="007F41E5" w:rsidRPr="007F41E5" w14:paraId="09D64FB1" w14:textId="77777777" w:rsidTr="007F41E5">
        <w:tc>
          <w:tcPr>
            <w:tcW w:w="1218" w:type="dxa"/>
            <w:shd w:val="clear" w:color="auto" w:fill="auto"/>
          </w:tcPr>
          <w:p w14:paraId="642BF591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Il</w:t>
            </w:r>
          </w:p>
        </w:tc>
        <w:tc>
          <w:tcPr>
            <w:tcW w:w="992" w:type="dxa"/>
            <w:shd w:val="clear" w:color="auto" w:fill="auto"/>
          </w:tcPr>
          <w:p w14:paraId="05789E83" w14:textId="77777777" w:rsidR="007F41E5" w:rsidRPr="007F41E5" w:rsidRDefault="007F41E5" w:rsidP="00992D5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aim</w:t>
            </w:r>
          </w:p>
        </w:tc>
        <w:tc>
          <w:tcPr>
            <w:tcW w:w="1102" w:type="dxa"/>
            <w:shd w:val="clear" w:color="auto" w:fill="auto"/>
          </w:tcPr>
          <w:p w14:paraId="7F65AB1A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b/>
                <w:sz w:val="26"/>
                <w:szCs w:val="26"/>
                <w:highlight w:val="yellow"/>
              </w:rPr>
            </w:pPr>
            <w:r w:rsidRPr="007F41E5">
              <w:rPr>
                <w:rFonts w:ascii="Calibri" w:eastAsia="Times New Roman" w:hAnsi="Calibri" w:cs="Times New Roman"/>
                <w:b/>
                <w:sz w:val="26"/>
                <w:szCs w:val="26"/>
                <w:highlight w:val="yellow"/>
              </w:rPr>
              <w:t>e</w:t>
            </w:r>
          </w:p>
        </w:tc>
        <w:tc>
          <w:tcPr>
            <w:tcW w:w="2430" w:type="dxa"/>
            <w:shd w:val="clear" w:color="auto" w:fill="auto"/>
          </w:tcPr>
          <w:p w14:paraId="7A620864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=  Il aim</w:t>
            </w:r>
            <w:r w:rsidRPr="007F41E5">
              <w:rPr>
                <w:rFonts w:ascii="Calibri" w:eastAsia="Times New Roman" w:hAnsi="Calibri" w:cs="Times New Roman"/>
                <w:sz w:val="26"/>
                <w:szCs w:val="26"/>
                <w:u w:val="single"/>
              </w:rPr>
              <w:t>e</w:t>
            </w:r>
          </w:p>
        </w:tc>
        <w:tc>
          <w:tcPr>
            <w:tcW w:w="2430" w:type="dxa"/>
            <w:shd w:val="clear" w:color="auto" w:fill="auto"/>
          </w:tcPr>
          <w:p w14:paraId="1DE8DF96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i/>
                <w:sz w:val="26"/>
                <w:szCs w:val="26"/>
              </w:rPr>
              <w:t>He likes</w:t>
            </w:r>
          </w:p>
        </w:tc>
      </w:tr>
      <w:tr w:rsidR="007F41E5" w:rsidRPr="007F41E5" w14:paraId="5CE75FFE" w14:textId="77777777" w:rsidTr="007F41E5">
        <w:tc>
          <w:tcPr>
            <w:tcW w:w="1218" w:type="dxa"/>
            <w:shd w:val="clear" w:color="auto" w:fill="auto"/>
          </w:tcPr>
          <w:p w14:paraId="7DBBF6BD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Elle</w:t>
            </w:r>
          </w:p>
        </w:tc>
        <w:tc>
          <w:tcPr>
            <w:tcW w:w="992" w:type="dxa"/>
            <w:shd w:val="clear" w:color="auto" w:fill="auto"/>
          </w:tcPr>
          <w:p w14:paraId="2EF5AEC4" w14:textId="77777777" w:rsidR="007F41E5" w:rsidRPr="007F41E5" w:rsidRDefault="007F41E5" w:rsidP="00992D5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aim</w:t>
            </w:r>
          </w:p>
        </w:tc>
        <w:tc>
          <w:tcPr>
            <w:tcW w:w="1102" w:type="dxa"/>
            <w:shd w:val="clear" w:color="auto" w:fill="auto"/>
          </w:tcPr>
          <w:p w14:paraId="223E63A8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b/>
                <w:sz w:val="26"/>
                <w:szCs w:val="26"/>
                <w:highlight w:val="yellow"/>
              </w:rPr>
            </w:pPr>
            <w:r w:rsidRPr="007F41E5">
              <w:rPr>
                <w:rFonts w:ascii="Calibri" w:eastAsia="Times New Roman" w:hAnsi="Calibri" w:cs="Times New Roman"/>
                <w:b/>
                <w:sz w:val="26"/>
                <w:szCs w:val="26"/>
                <w:highlight w:val="yellow"/>
              </w:rPr>
              <w:t>e</w:t>
            </w:r>
          </w:p>
        </w:tc>
        <w:tc>
          <w:tcPr>
            <w:tcW w:w="2430" w:type="dxa"/>
            <w:shd w:val="clear" w:color="auto" w:fill="auto"/>
          </w:tcPr>
          <w:p w14:paraId="4E81DE53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=  Elle aim</w:t>
            </w:r>
            <w:r w:rsidRPr="007F41E5">
              <w:rPr>
                <w:rFonts w:ascii="Calibri" w:eastAsia="Times New Roman" w:hAnsi="Calibri" w:cs="Times New Roman"/>
                <w:sz w:val="26"/>
                <w:szCs w:val="26"/>
                <w:u w:val="single"/>
              </w:rPr>
              <w:t>e</w:t>
            </w:r>
          </w:p>
        </w:tc>
        <w:tc>
          <w:tcPr>
            <w:tcW w:w="2430" w:type="dxa"/>
            <w:shd w:val="clear" w:color="auto" w:fill="auto"/>
          </w:tcPr>
          <w:p w14:paraId="673AFC21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i/>
                <w:sz w:val="26"/>
                <w:szCs w:val="26"/>
              </w:rPr>
              <w:t>She likes</w:t>
            </w:r>
          </w:p>
        </w:tc>
      </w:tr>
      <w:tr w:rsidR="007F41E5" w:rsidRPr="007F41E5" w14:paraId="2EC0ACC9" w14:textId="77777777" w:rsidTr="007F41E5">
        <w:tc>
          <w:tcPr>
            <w:tcW w:w="1218" w:type="dxa"/>
            <w:shd w:val="clear" w:color="auto" w:fill="auto"/>
          </w:tcPr>
          <w:p w14:paraId="335A8398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Nous</w:t>
            </w:r>
          </w:p>
        </w:tc>
        <w:tc>
          <w:tcPr>
            <w:tcW w:w="992" w:type="dxa"/>
            <w:shd w:val="clear" w:color="auto" w:fill="auto"/>
          </w:tcPr>
          <w:p w14:paraId="32771C69" w14:textId="77777777" w:rsidR="007F41E5" w:rsidRPr="007F41E5" w:rsidRDefault="007F41E5" w:rsidP="00992D5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aim</w:t>
            </w:r>
          </w:p>
        </w:tc>
        <w:tc>
          <w:tcPr>
            <w:tcW w:w="1102" w:type="dxa"/>
            <w:shd w:val="clear" w:color="auto" w:fill="auto"/>
          </w:tcPr>
          <w:p w14:paraId="1E89B8D8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b/>
                <w:sz w:val="26"/>
                <w:szCs w:val="26"/>
                <w:highlight w:val="yellow"/>
              </w:rPr>
            </w:pPr>
            <w:r w:rsidRPr="007F41E5">
              <w:rPr>
                <w:rFonts w:ascii="Calibri" w:eastAsia="Times New Roman" w:hAnsi="Calibri" w:cs="Times New Roman"/>
                <w:b/>
                <w:sz w:val="26"/>
                <w:szCs w:val="26"/>
                <w:highlight w:val="yellow"/>
              </w:rPr>
              <w:t>ons</w:t>
            </w:r>
          </w:p>
        </w:tc>
        <w:tc>
          <w:tcPr>
            <w:tcW w:w="2430" w:type="dxa"/>
            <w:shd w:val="clear" w:color="auto" w:fill="auto"/>
          </w:tcPr>
          <w:p w14:paraId="24850200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= Nous aim</w:t>
            </w:r>
            <w:r w:rsidRPr="007F41E5">
              <w:rPr>
                <w:rFonts w:ascii="Calibri" w:eastAsia="Times New Roman" w:hAnsi="Calibri" w:cs="Times New Roman"/>
                <w:sz w:val="26"/>
                <w:szCs w:val="26"/>
                <w:u w:val="single"/>
              </w:rPr>
              <w:t>ons</w:t>
            </w:r>
          </w:p>
        </w:tc>
        <w:tc>
          <w:tcPr>
            <w:tcW w:w="2430" w:type="dxa"/>
            <w:shd w:val="clear" w:color="auto" w:fill="auto"/>
          </w:tcPr>
          <w:p w14:paraId="1DAA7113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i/>
                <w:sz w:val="26"/>
                <w:szCs w:val="26"/>
              </w:rPr>
              <w:t>We like</w:t>
            </w:r>
          </w:p>
        </w:tc>
      </w:tr>
      <w:tr w:rsidR="007F41E5" w:rsidRPr="007F41E5" w14:paraId="3AA43ACC" w14:textId="77777777" w:rsidTr="007F41E5">
        <w:tc>
          <w:tcPr>
            <w:tcW w:w="1218" w:type="dxa"/>
            <w:shd w:val="clear" w:color="auto" w:fill="auto"/>
          </w:tcPr>
          <w:p w14:paraId="30B16E6A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Vous</w:t>
            </w:r>
          </w:p>
        </w:tc>
        <w:tc>
          <w:tcPr>
            <w:tcW w:w="992" w:type="dxa"/>
            <w:shd w:val="clear" w:color="auto" w:fill="auto"/>
          </w:tcPr>
          <w:p w14:paraId="21E5B8B8" w14:textId="77777777" w:rsidR="007F41E5" w:rsidRPr="007F41E5" w:rsidRDefault="007F41E5" w:rsidP="00992D5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aim</w:t>
            </w:r>
          </w:p>
        </w:tc>
        <w:tc>
          <w:tcPr>
            <w:tcW w:w="1102" w:type="dxa"/>
            <w:shd w:val="clear" w:color="auto" w:fill="auto"/>
          </w:tcPr>
          <w:p w14:paraId="04EC2704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b/>
                <w:sz w:val="26"/>
                <w:szCs w:val="26"/>
                <w:highlight w:val="yellow"/>
              </w:rPr>
            </w:pPr>
            <w:r w:rsidRPr="007F41E5">
              <w:rPr>
                <w:rFonts w:ascii="Calibri" w:eastAsia="Times New Roman" w:hAnsi="Calibri" w:cs="Times New Roman"/>
                <w:b/>
                <w:sz w:val="26"/>
                <w:szCs w:val="26"/>
                <w:highlight w:val="yellow"/>
              </w:rPr>
              <w:t>ez</w:t>
            </w:r>
          </w:p>
        </w:tc>
        <w:tc>
          <w:tcPr>
            <w:tcW w:w="2430" w:type="dxa"/>
            <w:shd w:val="clear" w:color="auto" w:fill="auto"/>
          </w:tcPr>
          <w:p w14:paraId="72A17275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= Vous aim</w:t>
            </w:r>
            <w:r w:rsidRPr="007F41E5">
              <w:rPr>
                <w:rFonts w:ascii="Calibri" w:eastAsia="Times New Roman" w:hAnsi="Calibri" w:cs="Times New Roman"/>
                <w:sz w:val="26"/>
                <w:szCs w:val="26"/>
                <w:u w:val="single"/>
              </w:rPr>
              <w:t>ez</w:t>
            </w:r>
          </w:p>
        </w:tc>
        <w:tc>
          <w:tcPr>
            <w:tcW w:w="2430" w:type="dxa"/>
            <w:shd w:val="clear" w:color="auto" w:fill="auto"/>
          </w:tcPr>
          <w:p w14:paraId="36B0E093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i/>
                <w:sz w:val="26"/>
                <w:szCs w:val="26"/>
              </w:rPr>
              <w:t>You (pl/pol) like</w:t>
            </w:r>
          </w:p>
        </w:tc>
      </w:tr>
      <w:tr w:rsidR="007F41E5" w:rsidRPr="007F41E5" w14:paraId="2BAA0DF3" w14:textId="77777777" w:rsidTr="007F41E5">
        <w:tc>
          <w:tcPr>
            <w:tcW w:w="1218" w:type="dxa"/>
            <w:shd w:val="clear" w:color="auto" w:fill="auto"/>
          </w:tcPr>
          <w:p w14:paraId="49708451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Ils</w:t>
            </w:r>
          </w:p>
        </w:tc>
        <w:tc>
          <w:tcPr>
            <w:tcW w:w="992" w:type="dxa"/>
            <w:shd w:val="clear" w:color="auto" w:fill="auto"/>
          </w:tcPr>
          <w:p w14:paraId="7C90F9F4" w14:textId="77777777" w:rsidR="007F41E5" w:rsidRPr="007F41E5" w:rsidRDefault="007F41E5" w:rsidP="00992D5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aim</w:t>
            </w:r>
          </w:p>
        </w:tc>
        <w:tc>
          <w:tcPr>
            <w:tcW w:w="1102" w:type="dxa"/>
            <w:shd w:val="clear" w:color="auto" w:fill="auto"/>
          </w:tcPr>
          <w:p w14:paraId="60D2005F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b/>
                <w:sz w:val="26"/>
                <w:szCs w:val="26"/>
                <w:highlight w:val="yellow"/>
              </w:rPr>
            </w:pPr>
            <w:r w:rsidRPr="007F41E5">
              <w:rPr>
                <w:rFonts w:ascii="Calibri" w:eastAsia="Times New Roman" w:hAnsi="Calibri" w:cs="Times New Roman"/>
                <w:b/>
                <w:sz w:val="26"/>
                <w:szCs w:val="26"/>
                <w:highlight w:val="yellow"/>
              </w:rPr>
              <w:t>ent</w:t>
            </w:r>
          </w:p>
        </w:tc>
        <w:tc>
          <w:tcPr>
            <w:tcW w:w="2430" w:type="dxa"/>
            <w:shd w:val="clear" w:color="auto" w:fill="auto"/>
          </w:tcPr>
          <w:p w14:paraId="73652ABA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= Ils aim</w:t>
            </w:r>
            <w:r w:rsidRPr="007F41E5">
              <w:rPr>
                <w:rFonts w:ascii="Calibri" w:eastAsia="Times New Roman" w:hAnsi="Calibri" w:cs="Times New Roman"/>
                <w:sz w:val="26"/>
                <w:szCs w:val="26"/>
                <w:u w:val="single"/>
              </w:rPr>
              <w:t>ent</w:t>
            </w:r>
          </w:p>
        </w:tc>
        <w:tc>
          <w:tcPr>
            <w:tcW w:w="2430" w:type="dxa"/>
            <w:shd w:val="clear" w:color="auto" w:fill="auto"/>
          </w:tcPr>
          <w:p w14:paraId="0B252932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i/>
                <w:sz w:val="26"/>
                <w:szCs w:val="26"/>
              </w:rPr>
              <w:t>They (m) like</w:t>
            </w:r>
          </w:p>
        </w:tc>
      </w:tr>
      <w:tr w:rsidR="007F41E5" w:rsidRPr="007F41E5" w14:paraId="4FA44C37" w14:textId="77777777" w:rsidTr="007F41E5">
        <w:tc>
          <w:tcPr>
            <w:tcW w:w="1218" w:type="dxa"/>
            <w:shd w:val="clear" w:color="auto" w:fill="auto"/>
          </w:tcPr>
          <w:p w14:paraId="35E5F241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 xml:space="preserve">Elles </w:t>
            </w:r>
          </w:p>
        </w:tc>
        <w:tc>
          <w:tcPr>
            <w:tcW w:w="992" w:type="dxa"/>
            <w:shd w:val="clear" w:color="auto" w:fill="auto"/>
          </w:tcPr>
          <w:p w14:paraId="518B6C52" w14:textId="77777777" w:rsidR="007F41E5" w:rsidRPr="007F41E5" w:rsidRDefault="007F41E5" w:rsidP="00992D5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aim</w:t>
            </w:r>
          </w:p>
        </w:tc>
        <w:tc>
          <w:tcPr>
            <w:tcW w:w="1102" w:type="dxa"/>
            <w:shd w:val="clear" w:color="auto" w:fill="auto"/>
          </w:tcPr>
          <w:p w14:paraId="6CC77548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b/>
                <w:sz w:val="26"/>
                <w:szCs w:val="26"/>
                <w:highlight w:val="yellow"/>
              </w:rPr>
            </w:pPr>
            <w:r w:rsidRPr="007F41E5">
              <w:rPr>
                <w:rFonts w:ascii="Calibri" w:eastAsia="Times New Roman" w:hAnsi="Calibri" w:cs="Times New Roman"/>
                <w:b/>
                <w:sz w:val="26"/>
                <w:szCs w:val="26"/>
                <w:highlight w:val="yellow"/>
              </w:rPr>
              <w:t>ent</w:t>
            </w:r>
          </w:p>
        </w:tc>
        <w:tc>
          <w:tcPr>
            <w:tcW w:w="2430" w:type="dxa"/>
            <w:shd w:val="clear" w:color="auto" w:fill="auto"/>
          </w:tcPr>
          <w:p w14:paraId="3AEB2FC9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>= Elles aim</w:t>
            </w:r>
            <w:r w:rsidRPr="007F41E5">
              <w:rPr>
                <w:rFonts w:ascii="Calibri" w:eastAsia="Times New Roman" w:hAnsi="Calibri" w:cs="Times New Roman"/>
                <w:sz w:val="26"/>
                <w:szCs w:val="26"/>
                <w:u w:val="single"/>
              </w:rPr>
              <w:t xml:space="preserve">ent </w:t>
            </w:r>
            <w:r w:rsidRPr="007F41E5">
              <w:rPr>
                <w:rFonts w:ascii="Calibri" w:eastAsia="Times New Roman" w:hAnsi="Calibri" w:cs="Times New Roman"/>
                <w:sz w:val="26"/>
                <w:szCs w:val="26"/>
              </w:rPr>
              <w:t xml:space="preserve">     </w:t>
            </w:r>
          </w:p>
        </w:tc>
        <w:tc>
          <w:tcPr>
            <w:tcW w:w="2430" w:type="dxa"/>
            <w:shd w:val="clear" w:color="auto" w:fill="auto"/>
          </w:tcPr>
          <w:p w14:paraId="6B9509C2" w14:textId="77777777" w:rsidR="007F41E5" w:rsidRPr="007F41E5" w:rsidRDefault="007F41E5" w:rsidP="00992D58">
            <w:pPr>
              <w:tabs>
                <w:tab w:val="left" w:pos="3105"/>
                <w:tab w:val="left" w:pos="3675"/>
              </w:tabs>
              <w:spacing w:after="0" w:line="360" w:lineRule="auto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7F41E5">
              <w:rPr>
                <w:rFonts w:ascii="Calibri" w:eastAsia="Times New Roman" w:hAnsi="Calibri" w:cs="Times New Roman"/>
                <w:i/>
                <w:sz w:val="26"/>
                <w:szCs w:val="26"/>
              </w:rPr>
              <w:t>They (f) like</w:t>
            </w:r>
          </w:p>
        </w:tc>
      </w:tr>
    </w:tbl>
    <w:p w14:paraId="1B5B50F7" w14:textId="77777777" w:rsidR="007F41E5" w:rsidRPr="00014C62" w:rsidRDefault="007F41E5" w:rsidP="007F41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45CA7C49" w14:textId="77777777" w:rsidR="00860975" w:rsidRDefault="00860975" w:rsidP="00992D58">
      <w:pPr>
        <w:spacing w:after="0" w:line="360" w:lineRule="auto"/>
        <w:rPr>
          <w:rFonts w:ascii="Calibri" w:eastAsia="Times New Roman" w:hAnsi="Calibri" w:cs="Times New Roman"/>
          <w:sz w:val="26"/>
          <w:szCs w:val="26"/>
          <w:lang w:val="fr-FR"/>
        </w:rPr>
      </w:pPr>
    </w:p>
    <w:p w14:paraId="482B5A21" w14:textId="77777777" w:rsidR="00860975" w:rsidRDefault="00860975" w:rsidP="00992D58">
      <w:pPr>
        <w:spacing w:after="0" w:line="360" w:lineRule="auto"/>
        <w:rPr>
          <w:rFonts w:ascii="Calibri" w:eastAsia="Times New Roman" w:hAnsi="Calibri" w:cs="Times New Roman"/>
          <w:sz w:val="26"/>
          <w:szCs w:val="26"/>
          <w:lang w:val="fr-FR"/>
        </w:rPr>
      </w:pPr>
    </w:p>
    <w:p w14:paraId="193DC6E9" w14:textId="040ED5C3" w:rsidR="007F41E5" w:rsidRPr="002C13A1" w:rsidRDefault="007F41E5" w:rsidP="00992D58">
      <w:pPr>
        <w:spacing w:after="0" w:line="360" w:lineRule="auto"/>
        <w:rPr>
          <w:rFonts w:ascii="Calibri" w:eastAsia="Times New Roman" w:hAnsi="Calibri" w:cs="Times New Roman"/>
          <w:i/>
          <w:iCs/>
          <w:sz w:val="26"/>
          <w:szCs w:val="26"/>
          <w:lang w:val="fr-FR"/>
        </w:rPr>
      </w:pPr>
      <w:r w:rsidRPr="002C13A1">
        <w:rPr>
          <w:rFonts w:ascii="Calibri" w:eastAsia="Times New Roman" w:hAnsi="Calibri" w:cs="Times New Roman"/>
          <w:sz w:val="26"/>
          <w:szCs w:val="26"/>
          <w:lang w:val="fr-FR"/>
        </w:rPr>
        <w:t xml:space="preserve">un peu </w:t>
      </w:r>
      <w:r w:rsidRPr="002C13A1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2C13A1">
        <w:rPr>
          <w:rFonts w:ascii="Calibri" w:eastAsia="Times New Roman" w:hAnsi="Calibri" w:cs="Times New Roman"/>
          <w:i/>
          <w:iCs/>
          <w:sz w:val="26"/>
          <w:szCs w:val="26"/>
          <w:lang w:val="fr-FR"/>
        </w:rPr>
        <w:t>a little</w:t>
      </w:r>
      <w:r>
        <w:rPr>
          <w:rFonts w:ascii="Calibri" w:eastAsia="Times New Roman" w:hAnsi="Calibri" w:cs="Times New Roman"/>
          <w:i/>
          <w:iCs/>
          <w:sz w:val="26"/>
          <w:szCs w:val="26"/>
          <w:lang w:val="fr-FR"/>
        </w:rPr>
        <w:t xml:space="preserve">   </w:t>
      </w:r>
      <w:r>
        <w:rPr>
          <w:rFonts w:ascii="Calibri" w:eastAsia="Times New Roman" w:hAnsi="Calibri" w:cs="Times New Roman"/>
          <w:i/>
          <w:iCs/>
          <w:sz w:val="26"/>
          <w:szCs w:val="26"/>
          <w:lang w:val="fr-FR"/>
        </w:rPr>
        <w:tab/>
      </w:r>
      <w:r>
        <w:rPr>
          <w:rFonts w:ascii="Calibri" w:eastAsia="Times New Roman" w:hAnsi="Calibri" w:cs="Times New Roman"/>
          <w:i/>
          <w:iCs/>
          <w:sz w:val="26"/>
          <w:szCs w:val="26"/>
          <w:lang w:val="fr-FR"/>
        </w:rPr>
        <w:tab/>
      </w:r>
      <w:r>
        <w:rPr>
          <w:rFonts w:ascii="Calibri" w:eastAsia="Times New Roman" w:hAnsi="Calibri" w:cs="Times New Roman"/>
          <w:i/>
          <w:iCs/>
          <w:sz w:val="26"/>
          <w:szCs w:val="26"/>
          <w:lang w:val="fr-FR"/>
        </w:rPr>
        <w:tab/>
      </w:r>
      <w:r w:rsidRPr="002C13A1">
        <w:rPr>
          <w:rFonts w:ascii="Calibri" w:eastAsia="Times New Roman" w:hAnsi="Calibri" w:cs="Times New Roman"/>
          <w:sz w:val="26"/>
          <w:szCs w:val="26"/>
          <w:lang w:val="fr-FR"/>
        </w:rPr>
        <w:t xml:space="preserve">pas du tout </w:t>
      </w:r>
      <w:r w:rsidRPr="002C13A1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2C13A1">
        <w:rPr>
          <w:rFonts w:ascii="Calibri" w:eastAsia="Times New Roman" w:hAnsi="Calibri" w:cs="Times New Roman"/>
          <w:i/>
          <w:iCs/>
          <w:sz w:val="26"/>
          <w:szCs w:val="26"/>
          <w:lang w:val="fr-FR"/>
        </w:rPr>
        <w:t>not at all</w:t>
      </w:r>
    </w:p>
    <w:p w14:paraId="3D318AA2" w14:textId="30A03461" w:rsidR="007F41E5" w:rsidRPr="009716FF" w:rsidRDefault="007F41E5" w:rsidP="00992D58">
      <w:pPr>
        <w:spacing w:after="0" w:line="360" w:lineRule="auto"/>
        <w:rPr>
          <w:rFonts w:ascii="Calibri" w:eastAsia="Times New Roman" w:hAnsi="Calibri" w:cs="Times New Roman"/>
          <w:sz w:val="26"/>
          <w:szCs w:val="26"/>
        </w:rPr>
      </w:pPr>
      <w:r w:rsidRPr="009716FF">
        <w:rPr>
          <w:rFonts w:ascii="Calibri" w:eastAsia="Times New Roman" w:hAnsi="Calibri" w:cs="Calibri"/>
          <w:sz w:val="26"/>
          <w:szCs w:val="26"/>
        </w:rPr>
        <w:t>assez</w:t>
      </w:r>
      <w:r w:rsidRPr="009716FF">
        <w:rPr>
          <w:rFonts w:ascii="Calibri" w:eastAsia="Times New Roman" w:hAnsi="Calibri" w:cs="Calibri"/>
          <w:sz w:val="26"/>
          <w:szCs w:val="26"/>
        </w:rPr>
        <w:tab/>
      </w:r>
      <w:r w:rsidRPr="009716FF">
        <w:rPr>
          <w:rFonts w:ascii="Calibri" w:eastAsia="Times New Roman" w:hAnsi="Calibri" w:cs="Calibri"/>
          <w:sz w:val="26"/>
          <w:szCs w:val="26"/>
        </w:rPr>
        <w:tab/>
      </w:r>
      <w:r w:rsidRPr="009716FF">
        <w:rPr>
          <w:rFonts w:ascii="Calibri" w:eastAsia="Times New Roman" w:hAnsi="Calibri" w:cs="Calibri"/>
          <w:i/>
          <w:sz w:val="26"/>
          <w:szCs w:val="26"/>
        </w:rPr>
        <w:t>quite</w:t>
      </w:r>
      <w:r w:rsidRPr="009716FF">
        <w:rPr>
          <w:rFonts w:ascii="Calibri" w:eastAsia="Times New Roman" w:hAnsi="Calibri" w:cs="Calibri"/>
          <w:i/>
          <w:sz w:val="26"/>
          <w:szCs w:val="26"/>
        </w:rPr>
        <w:tab/>
      </w:r>
      <w:r w:rsidRPr="009716FF">
        <w:rPr>
          <w:rFonts w:ascii="Calibri" w:eastAsia="Times New Roman" w:hAnsi="Calibri" w:cs="Calibri"/>
          <w:i/>
          <w:sz w:val="26"/>
          <w:szCs w:val="26"/>
        </w:rPr>
        <w:tab/>
      </w:r>
      <w:r w:rsidRPr="009716FF">
        <w:rPr>
          <w:rFonts w:ascii="Calibri" w:eastAsia="Times New Roman" w:hAnsi="Calibri" w:cs="Calibri"/>
          <w:i/>
          <w:sz w:val="26"/>
          <w:szCs w:val="26"/>
        </w:rPr>
        <w:tab/>
      </w:r>
      <w:r w:rsidRPr="009716FF">
        <w:rPr>
          <w:rFonts w:ascii="Calibri" w:eastAsia="Times New Roman" w:hAnsi="Calibri" w:cs="Calibri"/>
          <w:i/>
          <w:sz w:val="26"/>
          <w:szCs w:val="26"/>
        </w:rPr>
        <w:tab/>
      </w:r>
      <w:r w:rsidRPr="009716FF">
        <w:rPr>
          <w:rFonts w:ascii="Calibri" w:eastAsia="Times New Roman" w:hAnsi="Calibri" w:cs="Times New Roman"/>
          <w:sz w:val="26"/>
          <w:szCs w:val="26"/>
        </w:rPr>
        <w:t xml:space="preserve">beaucoup </w:t>
      </w:r>
      <w:r w:rsidRPr="009716FF">
        <w:rPr>
          <w:rFonts w:ascii="Calibri" w:eastAsia="Times New Roman" w:hAnsi="Calibri" w:cs="Times New Roman"/>
          <w:sz w:val="26"/>
          <w:szCs w:val="26"/>
        </w:rPr>
        <w:tab/>
      </w:r>
      <w:r w:rsidRPr="009716FF">
        <w:rPr>
          <w:rFonts w:ascii="Calibri" w:eastAsia="Times New Roman" w:hAnsi="Calibri" w:cs="Times New Roman"/>
          <w:sz w:val="26"/>
          <w:szCs w:val="26"/>
        </w:rPr>
        <w:tab/>
      </w:r>
      <w:r w:rsidRPr="009716FF">
        <w:rPr>
          <w:rFonts w:ascii="Calibri" w:eastAsia="Times New Roman" w:hAnsi="Calibri" w:cs="Times New Roman"/>
          <w:i/>
          <w:iCs/>
          <w:sz w:val="26"/>
          <w:szCs w:val="26"/>
        </w:rPr>
        <w:t>a lot</w:t>
      </w:r>
      <w:r w:rsidRPr="009716FF">
        <w:rPr>
          <w:rFonts w:ascii="Calibri" w:eastAsia="Times New Roman" w:hAnsi="Calibri" w:cs="Times New Roman"/>
          <w:sz w:val="26"/>
          <w:szCs w:val="26"/>
        </w:rPr>
        <w:t xml:space="preserve"> </w:t>
      </w:r>
    </w:p>
    <w:p w14:paraId="72048E71" w14:textId="49B844BB" w:rsidR="007F41E5" w:rsidRPr="009716FF" w:rsidRDefault="007F41E5" w:rsidP="007F41E5">
      <w:pPr>
        <w:spacing w:after="0" w:line="240" w:lineRule="auto"/>
        <w:rPr>
          <w:rFonts w:ascii="Calibri" w:eastAsia="Times New Roman" w:hAnsi="Calibri" w:cs="Calibri"/>
          <w:i/>
          <w:sz w:val="26"/>
          <w:szCs w:val="26"/>
        </w:rPr>
      </w:pPr>
    </w:p>
    <w:p w14:paraId="4B5BFA54" w14:textId="77777777" w:rsidR="007F41E5" w:rsidRDefault="007F41E5" w:rsidP="00220ACE">
      <w:pPr>
        <w:spacing w:after="0" w:line="240" w:lineRule="auto"/>
        <w:rPr>
          <w:rFonts w:ascii="Calibri" w:eastAsia="Times New Roman" w:hAnsi="Calibri" w:cs="Times New Roman"/>
          <w:b/>
          <w:bCs/>
          <w:sz w:val="32"/>
          <w:szCs w:val="28"/>
        </w:rPr>
      </w:pPr>
    </w:p>
    <w:p w14:paraId="18FE5C03" w14:textId="77777777" w:rsidR="00992D58" w:rsidRDefault="00992D58" w:rsidP="00220ACE">
      <w:pPr>
        <w:spacing w:after="0" w:line="240" w:lineRule="auto"/>
        <w:rPr>
          <w:rFonts w:ascii="Calibri" w:eastAsia="Times New Roman" w:hAnsi="Calibri" w:cs="Times New Roman"/>
          <w:b/>
          <w:bCs/>
          <w:sz w:val="32"/>
          <w:szCs w:val="28"/>
        </w:rPr>
      </w:pPr>
    </w:p>
    <w:p w14:paraId="74430766" w14:textId="77777777" w:rsidR="00992D58" w:rsidRDefault="00992D58" w:rsidP="00220ACE">
      <w:pPr>
        <w:spacing w:after="0" w:line="240" w:lineRule="auto"/>
        <w:rPr>
          <w:rFonts w:ascii="Calibri" w:eastAsia="Times New Roman" w:hAnsi="Calibri" w:cs="Times New Roman"/>
          <w:b/>
          <w:bCs/>
          <w:sz w:val="32"/>
          <w:szCs w:val="28"/>
        </w:rPr>
      </w:pPr>
    </w:p>
    <w:p w14:paraId="525B51F9" w14:textId="2ED04B3F" w:rsidR="008C4E32" w:rsidRPr="008C4E32" w:rsidRDefault="008C4E32" w:rsidP="008C4E32">
      <w:pPr>
        <w:pBdr>
          <w:bottom w:val="single" w:sz="4" w:space="1" w:color="auto"/>
        </w:pBdr>
        <w:spacing w:after="0" w:line="240" w:lineRule="auto"/>
        <w:rPr>
          <w:rFonts w:ascii="Calibri" w:eastAsia="Times New Roman" w:hAnsi="Calibri" w:cs="Times New Roman"/>
          <w:b/>
          <w:bCs/>
          <w:sz w:val="32"/>
          <w:szCs w:val="28"/>
        </w:rPr>
      </w:pPr>
      <w:r w:rsidRPr="008C4E32">
        <w:rPr>
          <w:rFonts w:ascii="Calibri" w:eastAsia="Times New Roman" w:hAnsi="Calibri" w:cs="Times New Roman"/>
          <w:b/>
          <w:bCs/>
          <w:sz w:val="32"/>
          <w:szCs w:val="28"/>
        </w:rPr>
        <w:t>Adjectives</w:t>
      </w:r>
    </w:p>
    <w:p w14:paraId="759C4748" w14:textId="77777777" w:rsidR="008C4E32" w:rsidRDefault="008C4E32" w:rsidP="008C4E32">
      <w:pPr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4"/>
        </w:rPr>
      </w:pPr>
    </w:p>
    <w:p w14:paraId="1AEE8143" w14:textId="1464AF0D" w:rsidR="008C4E32" w:rsidRPr="002C13A1" w:rsidRDefault="008C4E32" w:rsidP="008C4E32">
      <w:pPr>
        <w:spacing w:after="0" w:line="240" w:lineRule="auto"/>
        <w:rPr>
          <w:rFonts w:ascii="Calibri" w:eastAsia="Times New Roman" w:hAnsi="Calibri" w:cs="Times New Roman"/>
          <w:b/>
          <w:bCs/>
          <w:sz w:val="26"/>
          <w:szCs w:val="26"/>
        </w:rPr>
      </w:pPr>
      <w:r w:rsidRPr="002C13A1">
        <w:rPr>
          <w:rFonts w:ascii="Calibri" w:eastAsia="Times New Roman" w:hAnsi="Calibri" w:cs="Times New Roman"/>
          <w:b/>
          <w:bCs/>
          <w:sz w:val="26"/>
          <w:szCs w:val="26"/>
        </w:rPr>
        <w:t xml:space="preserve">Adjectives must agree with the noun that they are describing. </w:t>
      </w:r>
    </w:p>
    <w:p w14:paraId="62491A99" w14:textId="0B3B6670" w:rsidR="00014C62" w:rsidRPr="00860975" w:rsidRDefault="00014C62" w:rsidP="00860975">
      <w:pPr>
        <w:pStyle w:val="ListParagraph"/>
        <w:numPr>
          <w:ilvl w:val="0"/>
          <w:numId w:val="44"/>
        </w:numPr>
        <w:spacing w:after="0" w:line="240" w:lineRule="auto"/>
        <w:rPr>
          <w:rFonts w:ascii="Calibri" w:eastAsia="Times New Roman" w:hAnsi="Calibri" w:cs="Times New Roman"/>
          <w:sz w:val="26"/>
          <w:szCs w:val="26"/>
        </w:rPr>
      </w:pPr>
      <w:r w:rsidRPr="00860975">
        <w:rPr>
          <w:rFonts w:ascii="Calibri" w:eastAsia="Times New Roman" w:hAnsi="Calibri" w:cs="Times New Roman"/>
          <w:sz w:val="26"/>
          <w:szCs w:val="26"/>
        </w:rPr>
        <w:t>You can make an adjective feminine by usually adding an “</w:t>
      </w:r>
      <w:r w:rsidRPr="00860975">
        <w:rPr>
          <w:rFonts w:ascii="Calibri" w:eastAsia="Times New Roman" w:hAnsi="Calibri" w:cs="Times New Roman"/>
          <w:b/>
          <w:bCs/>
          <w:sz w:val="26"/>
          <w:szCs w:val="26"/>
        </w:rPr>
        <w:t>e</w:t>
      </w:r>
      <w:r w:rsidRPr="00860975">
        <w:rPr>
          <w:rFonts w:ascii="Calibri" w:eastAsia="Times New Roman" w:hAnsi="Calibri" w:cs="Times New Roman"/>
          <w:sz w:val="26"/>
          <w:szCs w:val="26"/>
        </w:rPr>
        <w:t>” to its masculine form.</w:t>
      </w:r>
    </w:p>
    <w:p w14:paraId="298E3959" w14:textId="77777777" w:rsidR="00014C62" w:rsidRPr="00860975" w:rsidRDefault="00014C62" w:rsidP="00860975">
      <w:pPr>
        <w:pStyle w:val="ListParagraph"/>
        <w:numPr>
          <w:ilvl w:val="0"/>
          <w:numId w:val="44"/>
        </w:numPr>
        <w:spacing w:after="0" w:line="240" w:lineRule="auto"/>
        <w:rPr>
          <w:rFonts w:ascii="Calibri" w:eastAsia="Times New Roman" w:hAnsi="Calibri" w:cs="Times New Roman"/>
          <w:sz w:val="26"/>
          <w:szCs w:val="26"/>
        </w:rPr>
      </w:pPr>
      <w:r w:rsidRPr="00860975">
        <w:rPr>
          <w:rFonts w:ascii="Calibri" w:eastAsia="Times New Roman" w:hAnsi="Calibri" w:cs="Times New Roman"/>
          <w:sz w:val="26"/>
          <w:szCs w:val="26"/>
        </w:rPr>
        <w:t xml:space="preserve">When the adjective already ends with an “e” in the masculine, then there is no need to add another “e” in the feminine form. </w:t>
      </w:r>
    </w:p>
    <w:p w14:paraId="7C31F4C7" w14:textId="77777777" w:rsidR="00014C62" w:rsidRPr="00860975" w:rsidRDefault="00014C62" w:rsidP="00860975">
      <w:pPr>
        <w:pStyle w:val="ListParagraph"/>
        <w:numPr>
          <w:ilvl w:val="0"/>
          <w:numId w:val="44"/>
        </w:numPr>
        <w:spacing w:after="0" w:line="240" w:lineRule="auto"/>
        <w:rPr>
          <w:rFonts w:ascii="Calibri" w:eastAsia="Times New Roman" w:hAnsi="Calibri" w:cs="Times New Roman"/>
          <w:sz w:val="26"/>
          <w:szCs w:val="26"/>
        </w:rPr>
      </w:pPr>
      <w:r w:rsidRPr="00860975">
        <w:rPr>
          <w:rFonts w:ascii="Calibri" w:eastAsia="Times New Roman" w:hAnsi="Calibri" w:cs="Times New Roman"/>
          <w:sz w:val="26"/>
          <w:szCs w:val="26"/>
        </w:rPr>
        <w:t>To make an adjective plural, you just add an “</w:t>
      </w:r>
      <w:r w:rsidRPr="00860975">
        <w:rPr>
          <w:rFonts w:ascii="Calibri" w:eastAsia="Times New Roman" w:hAnsi="Calibri" w:cs="Times New Roman"/>
          <w:b/>
          <w:bCs/>
          <w:sz w:val="26"/>
          <w:szCs w:val="26"/>
        </w:rPr>
        <w:t>s</w:t>
      </w:r>
      <w:r w:rsidRPr="00860975">
        <w:rPr>
          <w:rFonts w:ascii="Calibri" w:eastAsia="Times New Roman" w:hAnsi="Calibri" w:cs="Times New Roman"/>
          <w:sz w:val="26"/>
          <w:szCs w:val="26"/>
        </w:rPr>
        <w:t>” to it and if the adjective is feminine and plural, then you will need to add “</w:t>
      </w:r>
      <w:r w:rsidRPr="00860975">
        <w:rPr>
          <w:rFonts w:ascii="Calibri" w:eastAsia="Times New Roman" w:hAnsi="Calibri" w:cs="Times New Roman"/>
          <w:b/>
          <w:bCs/>
          <w:sz w:val="26"/>
          <w:szCs w:val="26"/>
        </w:rPr>
        <w:t>es</w:t>
      </w:r>
      <w:r w:rsidRPr="00860975">
        <w:rPr>
          <w:rFonts w:ascii="Calibri" w:eastAsia="Times New Roman" w:hAnsi="Calibri" w:cs="Times New Roman"/>
          <w:sz w:val="26"/>
          <w:szCs w:val="26"/>
        </w:rPr>
        <w:t>” to it to make it feminine-plural.</w:t>
      </w:r>
    </w:p>
    <w:p w14:paraId="6E430B97" w14:textId="77777777" w:rsidR="00014C62" w:rsidRPr="002C13A1" w:rsidRDefault="00014C62" w:rsidP="00014C62">
      <w:pPr>
        <w:keepNext/>
        <w:spacing w:after="0" w:line="240" w:lineRule="auto"/>
        <w:outlineLvl w:val="0"/>
        <w:rPr>
          <w:rFonts w:ascii="Calibri" w:eastAsia="Times New Roman" w:hAnsi="Calibri" w:cs="Times New Roman"/>
          <w:b/>
          <w:sz w:val="26"/>
          <w:szCs w:val="26"/>
        </w:rPr>
      </w:pPr>
    </w:p>
    <w:p w14:paraId="1BF8D155" w14:textId="076792E4" w:rsidR="001C704A" w:rsidRPr="002C13A1" w:rsidRDefault="001C704A" w:rsidP="001C704A">
      <w:pPr>
        <w:rPr>
          <w:rFonts w:cstheme="minorHAnsi"/>
          <w:b/>
          <w:sz w:val="26"/>
          <w:szCs w:val="26"/>
        </w:rPr>
      </w:pPr>
      <w:r w:rsidRPr="002C13A1">
        <w:rPr>
          <w:rFonts w:cstheme="minorHAnsi"/>
          <w:b/>
          <w:sz w:val="26"/>
          <w:szCs w:val="26"/>
        </w:rPr>
        <w:t xml:space="preserve">ADJECTIVES THAT COME </w:t>
      </w:r>
      <w:r w:rsidRPr="002C13A1">
        <w:rPr>
          <w:rFonts w:cstheme="minorHAnsi"/>
          <w:b/>
          <w:sz w:val="26"/>
          <w:szCs w:val="26"/>
          <w:u w:val="single"/>
        </w:rPr>
        <w:t>BEFORE</w:t>
      </w:r>
      <w:r w:rsidRPr="002C13A1">
        <w:rPr>
          <w:rFonts w:cstheme="minorHAnsi"/>
          <w:b/>
          <w:sz w:val="26"/>
          <w:szCs w:val="26"/>
        </w:rPr>
        <w:t xml:space="preserve"> THE NOUN</w:t>
      </w:r>
      <w:r w:rsidR="008C4E32" w:rsidRPr="002C13A1">
        <w:rPr>
          <w:rFonts w:cstheme="minorHAnsi"/>
          <w:b/>
          <w:sz w:val="26"/>
          <w:szCs w:val="26"/>
        </w:rPr>
        <w:t>: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13"/>
        <w:gridCol w:w="1813"/>
        <w:gridCol w:w="1814"/>
        <w:gridCol w:w="1813"/>
        <w:gridCol w:w="1814"/>
      </w:tblGrid>
      <w:tr w:rsidR="001C704A" w:rsidRPr="002C13A1" w14:paraId="735082BA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33835C02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627" w:type="dxa"/>
            <w:gridSpan w:val="2"/>
            <w:shd w:val="clear" w:color="auto" w:fill="D9D9D9" w:themeFill="background1" w:themeFillShade="D9"/>
          </w:tcPr>
          <w:p w14:paraId="516D800F" w14:textId="77777777" w:rsidR="001C704A" w:rsidRPr="002C13A1" w:rsidRDefault="001C704A" w:rsidP="00BE070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C13A1">
              <w:rPr>
                <w:rFonts w:cstheme="minorHAnsi"/>
                <w:b/>
                <w:sz w:val="26"/>
                <w:szCs w:val="26"/>
              </w:rPr>
              <w:t>Masculine</w:t>
            </w:r>
          </w:p>
        </w:tc>
        <w:tc>
          <w:tcPr>
            <w:tcW w:w="3627" w:type="dxa"/>
            <w:gridSpan w:val="2"/>
            <w:shd w:val="clear" w:color="auto" w:fill="D9D9D9" w:themeFill="background1" w:themeFillShade="D9"/>
          </w:tcPr>
          <w:p w14:paraId="70D6964A" w14:textId="77777777" w:rsidR="001C704A" w:rsidRPr="002C13A1" w:rsidRDefault="001C704A" w:rsidP="00BE070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C13A1">
              <w:rPr>
                <w:rFonts w:cstheme="minorHAnsi"/>
                <w:b/>
                <w:sz w:val="26"/>
                <w:szCs w:val="26"/>
              </w:rPr>
              <w:t>Feminine</w:t>
            </w:r>
          </w:p>
        </w:tc>
      </w:tr>
      <w:tr w:rsidR="001C704A" w:rsidRPr="002C13A1" w14:paraId="2265A8D4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72B3FE7F" w14:textId="77777777" w:rsidR="001C704A" w:rsidRPr="002C13A1" w:rsidRDefault="001C704A" w:rsidP="00BE0702">
            <w:pPr>
              <w:rPr>
                <w:rFonts w:cstheme="minorHAnsi"/>
                <w:b/>
                <w:sz w:val="26"/>
                <w:szCs w:val="26"/>
              </w:rPr>
            </w:pPr>
            <w:r w:rsidRPr="002C13A1">
              <w:rPr>
                <w:rFonts w:cstheme="minorHAnsi"/>
                <w:b/>
                <w:sz w:val="26"/>
                <w:szCs w:val="26"/>
              </w:rPr>
              <w:t>English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7E3741BF" w14:textId="77777777" w:rsidR="001C704A" w:rsidRPr="002C13A1" w:rsidRDefault="001C704A" w:rsidP="00BE070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C13A1">
              <w:rPr>
                <w:rFonts w:cstheme="minorHAnsi"/>
                <w:b/>
                <w:sz w:val="26"/>
                <w:szCs w:val="26"/>
              </w:rPr>
              <w:t>Singular</w:t>
            </w:r>
          </w:p>
        </w:tc>
        <w:tc>
          <w:tcPr>
            <w:tcW w:w="1814" w:type="dxa"/>
            <w:shd w:val="clear" w:color="auto" w:fill="D9D9D9" w:themeFill="background1" w:themeFillShade="D9"/>
          </w:tcPr>
          <w:p w14:paraId="28E24715" w14:textId="77777777" w:rsidR="001C704A" w:rsidRPr="002C13A1" w:rsidRDefault="001C704A" w:rsidP="00BE070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C13A1">
              <w:rPr>
                <w:rFonts w:cstheme="minorHAnsi"/>
                <w:b/>
                <w:sz w:val="26"/>
                <w:szCs w:val="26"/>
              </w:rPr>
              <w:t>Plural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0BCDAC80" w14:textId="77777777" w:rsidR="001C704A" w:rsidRPr="002C13A1" w:rsidRDefault="001C704A" w:rsidP="00BE070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C13A1">
              <w:rPr>
                <w:rFonts w:cstheme="minorHAnsi"/>
                <w:b/>
                <w:sz w:val="26"/>
                <w:szCs w:val="26"/>
              </w:rPr>
              <w:t>Singular</w:t>
            </w:r>
          </w:p>
        </w:tc>
        <w:tc>
          <w:tcPr>
            <w:tcW w:w="1814" w:type="dxa"/>
            <w:shd w:val="clear" w:color="auto" w:fill="D9D9D9" w:themeFill="background1" w:themeFillShade="D9"/>
          </w:tcPr>
          <w:p w14:paraId="6C5F62FE" w14:textId="77777777" w:rsidR="001C704A" w:rsidRPr="002C13A1" w:rsidRDefault="001C704A" w:rsidP="00BE070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C13A1">
              <w:rPr>
                <w:rFonts w:cstheme="minorHAnsi"/>
                <w:b/>
                <w:sz w:val="26"/>
                <w:szCs w:val="26"/>
              </w:rPr>
              <w:t>Plural</w:t>
            </w:r>
          </w:p>
        </w:tc>
      </w:tr>
      <w:tr w:rsidR="001C704A" w:rsidRPr="002C13A1" w14:paraId="0E89F790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310A9EEA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 xml:space="preserve">Small </w:t>
            </w:r>
          </w:p>
        </w:tc>
        <w:tc>
          <w:tcPr>
            <w:tcW w:w="1813" w:type="dxa"/>
          </w:tcPr>
          <w:p w14:paraId="7F7F3EEF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petit</w:t>
            </w:r>
          </w:p>
        </w:tc>
        <w:tc>
          <w:tcPr>
            <w:tcW w:w="1814" w:type="dxa"/>
          </w:tcPr>
          <w:p w14:paraId="4F9E656A" w14:textId="77777777" w:rsidR="001C704A" w:rsidRPr="002C13A1" w:rsidRDefault="001C704A" w:rsidP="00BE0702">
            <w:pPr>
              <w:rPr>
                <w:rFonts w:cstheme="minorHAnsi"/>
                <w:b/>
                <w:bCs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petit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813" w:type="dxa"/>
          </w:tcPr>
          <w:p w14:paraId="0AA56076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petit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e</w:t>
            </w:r>
          </w:p>
        </w:tc>
        <w:tc>
          <w:tcPr>
            <w:tcW w:w="1814" w:type="dxa"/>
          </w:tcPr>
          <w:p w14:paraId="05725740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petit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es</w:t>
            </w:r>
          </w:p>
        </w:tc>
      </w:tr>
      <w:tr w:rsidR="001C704A" w:rsidRPr="002C13A1" w14:paraId="20E11C0B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5DEB0376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Big / tall</w:t>
            </w:r>
          </w:p>
        </w:tc>
        <w:tc>
          <w:tcPr>
            <w:tcW w:w="1813" w:type="dxa"/>
          </w:tcPr>
          <w:p w14:paraId="1BF0AFE5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grand</w:t>
            </w:r>
          </w:p>
        </w:tc>
        <w:tc>
          <w:tcPr>
            <w:tcW w:w="1814" w:type="dxa"/>
          </w:tcPr>
          <w:p w14:paraId="7B98987D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grand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813" w:type="dxa"/>
          </w:tcPr>
          <w:p w14:paraId="281EEB5F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grande</w:t>
            </w:r>
          </w:p>
        </w:tc>
        <w:tc>
          <w:tcPr>
            <w:tcW w:w="1814" w:type="dxa"/>
          </w:tcPr>
          <w:p w14:paraId="45386E02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grand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es</w:t>
            </w:r>
          </w:p>
        </w:tc>
      </w:tr>
      <w:tr w:rsidR="001C704A" w:rsidRPr="002C13A1" w14:paraId="43A76B9F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76FD9940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Big/fat</w:t>
            </w:r>
          </w:p>
        </w:tc>
        <w:tc>
          <w:tcPr>
            <w:tcW w:w="1813" w:type="dxa"/>
          </w:tcPr>
          <w:p w14:paraId="79ED227C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gros</w:t>
            </w:r>
          </w:p>
        </w:tc>
        <w:tc>
          <w:tcPr>
            <w:tcW w:w="1814" w:type="dxa"/>
          </w:tcPr>
          <w:p w14:paraId="1950E12A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gros</w:t>
            </w:r>
          </w:p>
        </w:tc>
        <w:tc>
          <w:tcPr>
            <w:tcW w:w="1813" w:type="dxa"/>
          </w:tcPr>
          <w:p w14:paraId="4EDAD44F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gros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se</w:t>
            </w:r>
          </w:p>
        </w:tc>
        <w:tc>
          <w:tcPr>
            <w:tcW w:w="1814" w:type="dxa"/>
          </w:tcPr>
          <w:p w14:paraId="3C0FC28D" w14:textId="7E5A2008" w:rsidR="001C704A" w:rsidRPr="002C13A1" w:rsidRDefault="008C4E32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gros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ses</w:t>
            </w:r>
          </w:p>
        </w:tc>
      </w:tr>
      <w:tr w:rsidR="001C704A" w:rsidRPr="002C13A1" w14:paraId="2FF0B721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08D888C8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Enormous</w:t>
            </w:r>
          </w:p>
        </w:tc>
        <w:tc>
          <w:tcPr>
            <w:tcW w:w="1813" w:type="dxa"/>
          </w:tcPr>
          <w:p w14:paraId="76042836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énorme</w:t>
            </w:r>
          </w:p>
        </w:tc>
        <w:tc>
          <w:tcPr>
            <w:tcW w:w="1814" w:type="dxa"/>
          </w:tcPr>
          <w:p w14:paraId="18878B5E" w14:textId="77777777" w:rsidR="001C704A" w:rsidRPr="002C13A1" w:rsidRDefault="001C704A" w:rsidP="00BE0702">
            <w:pPr>
              <w:rPr>
                <w:rFonts w:cstheme="minorHAnsi"/>
                <w:b/>
                <w:bCs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énorme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813" w:type="dxa"/>
          </w:tcPr>
          <w:p w14:paraId="22FA506B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énorme</w:t>
            </w:r>
          </w:p>
        </w:tc>
        <w:tc>
          <w:tcPr>
            <w:tcW w:w="1814" w:type="dxa"/>
          </w:tcPr>
          <w:p w14:paraId="77EBE658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énorm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es</w:t>
            </w:r>
          </w:p>
        </w:tc>
      </w:tr>
      <w:tr w:rsidR="001C704A" w:rsidRPr="002C13A1" w14:paraId="56C378D2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40AE3BE3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 xml:space="preserve">Pretty </w:t>
            </w:r>
          </w:p>
        </w:tc>
        <w:tc>
          <w:tcPr>
            <w:tcW w:w="1813" w:type="dxa"/>
          </w:tcPr>
          <w:p w14:paraId="773C5791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joli</w:t>
            </w:r>
          </w:p>
        </w:tc>
        <w:tc>
          <w:tcPr>
            <w:tcW w:w="1814" w:type="dxa"/>
          </w:tcPr>
          <w:p w14:paraId="60F8494A" w14:textId="77777777" w:rsidR="001C704A" w:rsidRPr="002C13A1" w:rsidRDefault="001C704A" w:rsidP="00BE0702">
            <w:pPr>
              <w:rPr>
                <w:rFonts w:cstheme="minorHAnsi"/>
                <w:b/>
                <w:bCs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joli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813" w:type="dxa"/>
          </w:tcPr>
          <w:p w14:paraId="30208037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joli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e</w:t>
            </w:r>
          </w:p>
        </w:tc>
        <w:tc>
          <w:tcPr>
            <w:tcW w:w="1814" w:type="dxa"/>
          </w:tcPr>
          <w:p w14:paraId="69E379C5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joli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es</w:t>
            </w:r>
          </w:p>
        </w:tc>
      </w:tr>
      <w:tr w:rsidR="001C704A" w:rsidRPr="002C13A1" w14:paraId="3CE79178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23FEEC9A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Beautiful</w:t>
            </w:r>
          </w:p>
        </w:tc>
        <w:tc>
          <w:tcPr>
            <w:tcW w:w="1813" w:type="dxa"/>
          </w:tcPr>
          <w:p w14:paraId="05C7A165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beau</w:t>
            </w:r>
          </w:p>
        </w:tc>
        <w:tc>
          <w:tcPr>
            <w:tcW w:w="1814" w:type="dxa"/>
          </w:tcPr>
          <w:p w14:paraId="5687642D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beau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1813" w:type="dxa"/>
          </w:tcPr>
          <w:p w14:paraId="231AECF0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be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lle</w:t>
            </w:r>
          </w:p>
        </w:tc>
        <w:tc>
          <w:tcPr>
            <w:tcW w:w="1814" w:type="dxa"/>
          </w:tcPr>
          <w:p w14:paraId="5B007DD1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be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lles</w:t>
            </w:r>
          </w:p>
        </w:tc>
      </w:tr>
    </w:tbl>
    <w:p w14:paraId="68C87021" w14:textId="37FE5EB1" w:rsidR="001C704A" w:rsidRPr="002C13A1" w:rsidRDefault="001C704A" w:rsidP="001C704A">
      <w:pPr>
        <w:spacing w:after="0" w:line="240" w:lineRule="auto"/>
        <w:rPr>
          <w:rFonts w:ascii="Calibri" w:eastAsia="Times New Roman" w:hAnsi="Calibri" w:cs="Times New Roman"/>
          <w:sz w:val="26"/>
          <w:szCs w:val="26"/>
          <w:lang w:val="fr-FR"/>
        </w:rPr>
      </w:pPr>
      <w:r w:rsidRPr="002C13A1">
        <w:rPr>
          <w:rFonts w:ascii="Calibri" w:eastAsia="Times New Roman" w:hAnsi="Calibri" w:cs="Times New Roman"/>
          <w:sz w:val="26"/>
          <w:szCs w:val="26"/>
          <w:lang w:val="fr-FR"/>
        </w:rPr>
        <w:t>Ex: Un</w:t>
      </w:r>
      <w:r w:rsidR="008C4E32" w:rsidRPr="002C13A1">
        <w:rPr>
          <w:rFonts w:ascii="Calibri" w:eastAsia="Times New Roman" w:hAnsi="Calibri" w:cs="Times New Roman"/>
          <w:sz w:val="26"/>
          <w:szCs w:val="26"/>
          <w:lang w:val="fr-FR"/>
        </w:rPr>
        <w:t>e</w:t>
      </w:r>
      <w:r w:rsidRPr="002C13A1">
        <w:rPr>
          <w:rFonts w:ascii="Calibri" w:eastAsia="Times New Roman" w:hAnsi="Calibri" w:cs="Times New Roman"/>
          <w:sz w:val="26"/>
          <w:szCs w:val="26"/>
          <w:lang w:val="fr-FR"/>
        </w:rPr>
        <w:t xml:space="preserve"> </w:t>
      </w:r>
      <w:r w:rsidRPr="002C13A1">
        <w:rPr>
          <w:rFonts w:ascii="Calibri" w:eastAsia="Times New Roman" w:hAnsi="Calibri" w:cs="Times New Roman"/>
          <w:b/>
          <w:bCs/>
          <w:sz w:val="26"/>
          <w:szCs w:val="26"/>
          <w:lang w:val="fr-FR"/>
        </w:rPr>
        <w:t>petit</w:t>
      </w:r>
      <w:r w:rsidR="008C4E32" w:rsidRPr="002C13A1">
        <w:rPr>
          <w:rFonts w:ascii="Calibri" w:eastAsia="Times New Roman" w:hAnsi="Calibri" w:cs="Times New Roman"/>
          <w:b/>
          <w:bCs/>
          <w:sz w:val="26"/>
          <w:szCs w:val="26"/>
          <w:lang w:val="fr-FR"/>
        </w:rPr>
        <w:t>e</w:t>
      </w:r>
      <w:r w:rsidRPr="002C13A1">
        <w:rPr>
          <w:rFonts w:ascii="Calibri" w:eastAsia="Times New Roman" w:hAnsi="Calibri" w:cs="Times New Roman"/>
          <w:sz w:val="26"/>
          <w:szCs w:val="26"/>
          <w:lang w:val="fr-FR"/>
        </w:rPr>
        <w:t xml:space="preserve"> </w:t>
      </w:r>
      <w:r w:rsidR="008C4E32" w:rsidRPr="002C13A1">
        <w:rPr>
          <w:rFonts w:ascii="Calibri" w:eastAsia="Times New Roman" w:hAnsi="Calibri" w:cs="Times New Roman"/>
          <w:sz w:val="26"/>
          <w:szCs w:val="26"/>
          <w:lang w:val="fr-FR"/>
        </w:rPr>
        <w:t>souris</w:t>
      </w:r>
      <w:r w:rsidRPr="002C13A1">
        <w:rPr>
          <w:rFonts w:ascii="Calibri" w:eastAsia="Times New Roman" w:hAnsi="Calibri" w:cs="Times New Roman"/>
          <w:sz w:val="26"/>
          <w:szCs w:val="26"/>
          <w:lang w:val="fr-FR"/>
        </w:rPr>
        <w:t xml:space="preserve"> et un </w:t>
      </w:r>
      <w:r w:rsidRPr="002C13A1">
        <w:rPr>
          <w:rFonts w:ascii="Calibri" w:eastAsia="Times New Roman" w:hAnsi="Calibri" w:cs="Times New Roman"/>
          <w:b/>
          <w:bCs/>
          <w:sz w:val="26"/>
          <w:szCs w:val="26"/>
          <w:lang w:val="fr-FR"/>
        </w:rPr>
        <w:t xml:space="preserve">beau </w:t>
      </w:r>
      <w:r w:rsidRPr="002C13A1">
        <w:rPr>
          <w:rFonts w:ascii="Calibri" w:eastAsia="Times New Roman" w:hAnsi="Calibri" w:cs="Times New Roman"/>
          <w:sz w:val="26"/>
          <w:szCs w:val="26"/>
          <w:lang w:val="fr-FR"/>
        </w:rPr>
        <w:t>chat sont dans la maison.</w:t>
      </w:r>
    </w:p>
    <w:p w14:paraId="32DF4A52" w14:textId="77777777" w:rsidR="008C4E32" w:rsidRPr="002C13A1" w:rsidRDefault="008C4E32" w:rsidP="001C704A">
      <w:pPr>
        <w:rPr>
          <w:rFonts w:cstheme="minorHAnsi"/>
          <w:b/>
          <w:bCs/>
          <w:sz w:val="26"/>
          <w:szCs w:val="26"/>
          <w:lang w:val="fr-FR"/>
        </w:rPr>
      </w:pPr>
    </w:p>
    <w:p w14:paraId="7E9EDB92" w14:textId="348379AA" w:rsidR="001C704A" w:rsidRPr="002C13A1" w:rsidRDefault="001C704A" w:rsidP="001C704A">
      <w:pPr>
        <w:rPr>
          <w:rFonts w:cstheme="minorHAnsi"/>
          <w:b/>
          <w:bCs/>
          <w:sz w:val="26"/>
          <w:szCs w:val="26"/>
        </w:rPr>
      </w:pPr>
      <w:r w:rsidRPr="002C13A1">
        <w:rPr>
          <w:rFonts w:cstheme="minorHAnsi"/>
          <w:b/>
          <w:bCs/>
          <w:sz w:val="26"/>
          <w:szCs w:val="26"/>
        </w:rPr>
        <w:t>Before or after: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13"/>
        <w:gridCol w:w="1813"/>
        <w:gridCol w:w="1814"/>
        <w:gridCol w:w="1813"/>
        <w:gridCol w:w="1814"/>
      </w:tblGrid>
      <w:tr w:rsidR="001C704A" w:rsidRPr="002C13A1" w14:paraId="65613495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2F5A7A82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Bad / naughty</w:t>
            </w:r>
          </w:p>
        </w:tc>
        <w:tc>
          <w:tcPr>
            <w:tcW w:w="1813" w:type="dxa"/>
          </w:tcPr>
          <w:p w14:paraId="3D1A9A7A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méchant</w:t>
            </w:r>
          </w:p>
        </w:tc>
        <w:tc>
          <w:tcPr>
            <w:tcW w:w="1814" w:type="dxa"/>
          </w:tcPr>
          <w:p w14:paraId="40A51E93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méchant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813" w:type="dxa"/>
          </w:tcPr>
          <w:p w14:paraId="1992C898" w14:textId="77777777" w:rsidR="001C704A" w:rsidRPr="002C13A1" w:rsidRDefault="001C704A" w:rsidP="00BE0702">
            <w:pPr>
              <w:rPr>
                <w:rFonts w:cstheme="minorHAnsi"/>
                <w:b/>
                <w:bCs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méchant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e</w:t>
            </w:r>
          </w:p>
        </w:tc>
        <w:tc>
          <w:tcPr>
            <w:tcW w:w="1814" w:type="dxa"/>
          </w:tcPr>
          <w:p w14:paraId="2F2624DE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méchant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es</w:t>
            </w:r>
          </w:p>
        </w:tc>
      </w:tr>
      <w:tr w:rsidR="001C704A" w:rsidRPr="002C13A1" w14:paraId="588C8AED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5D2B3376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Cute / sweet</w:t>
            </w:r>
          </w:p>
        </w:tc>
        <w:tc>
          <w:tcPr>
            <w:tcW w:w="1813" w:type="dxa"/>
          </w:tcPr>
          <w:p w14:paraId="5D620EF5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mignon</w:t>
            </w:r>
          </w:p>
        </w:tc>
        <w:tc>
          <w:tcPr>
            <w:tcW w:w="1814" w:type="dxa"/>
          </w:tcPr>
          <w:p w14:paraId="15E4A5B9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mignon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813" w:type="dxa"/>
          </w:tcPr>
          <w:p w14:paraId="7FB66014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mignon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ne</w:t>
            </w:r>
          </w:p>
        </w:tc>
        <w:tc>
          <w:tcPr>
            <w:tcW w:w="1814" w:type="dxa"/>
          </w:tcPr>
          <w:p w14:paraId="1290D01C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mignon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nes</w:t>
            </w:r>
          </w:p>
        </w:tc>
      </w:tr>
    </w:tbl>
    <w:p w14:paraId="22BA8E40" w14:textId="77777777" w:rsidR="001C704A" w:rsidRPr="002C13A1" w:rsidRDefault="001C704A" w:rsidP="001C704A">
      <w:pPr>
        <w:rPr>
          <w:rFonts w:cstheme="minorHAnsi"/>
          <w:sz w:val="26"/>
          <w:szCs w:val="26"/>
        </w:rPr>
      </w:pPr>
    </w:p>
    <w:p w14:paraId="69EFF328" w14:textId="2B7AE083" w:rsidR="001C704A" w:rsidRPr="002C13A1" w:rsidRDefault="001C704A" w:rsidP="001C704A">
      <w:pPr>
        <w:rPr>
          <w:rFonts w:cstheme="minorHAnsi"/>
          <w:b/>
          <w:sz w:val="26"/>
          <w:szCs w:val="26"/>
        </w:rPr>
      </w:pPr>
      <w:r w:rsidRPr="002C13A1">
        <w:rPr>
          <w:rFonts w:cstheme="minorHAnsi"/>
          <w:b/>
          <w:sz w:val="26"/>
          <w:szCs w:val="26"/>
        </w:rPr>
        <w:t xml:space="preserve">ADJECTIVES THAT COME </w:t>
      </w:r>
      <w:r w:rsidRPr="002C13A1">
        <w:rPr>
          <w:rFonts w:cstheme="minorHAnsi"/>
          <w:b/>
          <w:sz w:val="26"/>
          <w:szCs w:val="26"/>
          <w:u w:val="single"/>
        </w:rPr>
        <w:t>AFTER</w:t>
      </w:r>
      <w:r w:rsidRPr="002C13A1">
        <w:rPr>
          <w:rFonts w:cstheme="minorHAnsi"/>
          <w:b/>
          <w:sz w:val="26"/>
          <w:szCs w:val="26"/>
        </w:rPr>
        <w:t xml:space="preserve"> THE NOUN</w:t>
      </w:r>
      <w:r w:rsidR="008C4E32" w:rsidRPr="002C13A1">
        <w:rPr>
          <w:rFonts w:cstheme="minorHAnsi"/>
          <w:b/>
          <w:sz w:val="26"/>
          <w:szCs w:val="26"/>
        </w:rPr>
        <w:t>: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13"/>
        <w:gridCol w:w="1813"/>
        <w:gridCol w:w="1814"/>
        <w:gridCol w:w="1813"/>
        <w:gridCol w:w="1814"/>
      </w:tblGrid>
      <w:tr w:rsidR="001C704A" w:rsidRPr="002C13A1" w14:paraId="63649152" w14:textId="77777777" w:rsidTr="00BE0702">
        <w:tc>
          <w:tcPr>
            <w:tcW w:w="1813" w:type="dxa"/>
          </w:tcPr>
          <w:p w14:paraId="3550316E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627" w:type="dxa"/>
            <w:gridSpan w:val="2"/>
            <w:shd w:val="clear" w:color="auto" w:fill="D9D9D9" w:themeFill="background1" w:themeFillShade="D9"/>
          </w:tcPr>
          <w:p w14:paraId="60851204" w14:textId="77777777" w:rsidR="001C704A" w:rsidRPr="002C13A1" w:rsidRDefault="001C704A" w:rsidP="00BE070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C13A1">
              <w:rPr>
                <w:rFonts w:cstheme="minorHAnsi"/>
                <w:b/>
                <w:sz w:val="26"/>
                <w:szCs w:val="26"/>
              </w:rPr>
              <w:t>Masculine</w:t>
            </w:r>
          </w:p>
        </w:tc>
        <w:tc>
          <w:tcPr>
            <w:tcW w:w="3627" w:type="dxa"/>
            <w:gridSpan w:val="2"/>
            <w:shd w:val="clear" w:color="auto" w:fill="D9D9D9" w:themeFill="background1" w:themeFillShade="D9"/>
          </w:tcPr>
          <w:p w14:paraId="6C11011C" w14:textId="77777777" w:rsidR="001C704A" w:rsidRPr="002C13A1" w:rsidRDefault="001C704A" w:rsidP="00BE070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C13A1">
              <w:rPr>
                <w:rFonts w:cstheme="minorHAnsi"/>
                <w:b/>
                <w:sz w:val="26"/>
                <w:szCs w:val="26"/>
              </w:rPr>
              <w:t>Feminine</w:t>
            </w:r>
          </w:p>
        </w:tc>
      </w:tr>
      <w:tr w:rsidR="001C704A" w:rsidRPr="002C13A1" w14:paraId="5A84CF8B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2427E443" w14:textId="77777777" w:rsidR="001C704A" w:rsidRPr="002C13A1" w:rsidRDefault="001C704A" w:rsidP="00BE0702">
            <w:pPr>
              <w:rPr>
                <w:rFonts w:cstheme="minorHAnsi"/>
                <w:b/>
                <w:sz w:val="26"/>
                <w:szCs w:val="26"/>
              </w:rPr>
            </w:pPr>
            <w:r w:rsidRPr="002C13A1">
              <w:rPr>
                <w:rFonts w:cstheme="minorHAnsi"/>
                <w:b/>
                <w:sz w:val="26"/>
                <w:szCs w:val="26"/>
              </w:rPr>
              <w:t>English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296CA047" w14:textId="77777777" w:rsidR="001C704A" w:rsidRPr="002C13A1" w:rsidRDefault="001C704A" w:rsidP="00BE070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C13A1">
              <w:rPr>
                <w:rFonts w:cstheme="minorHAnsi"/>
                <w:b/>
                <w:sz w:val="26"/>
                <w:szCs w:val="26"/>
              </w:rPr>
              <w:t>Singular</w:t>
            </w:r>
          </w:p>
        </w:tc>
        <w:tc>
          <w:tcPr>
            <w:tcW w:w="1814" w:type="dxa"/>
            <w:shd w:val="clear" w:color="auto" w:fill="D9D9D9" w:themeFill="background1" w:themeFillShade="D9"/>
          </w:tcPr>
          <w:p w14:paraId="474D97A3" w14:textId="77777777" w:rsidR="001C704A" w:rsidRPr="002C13A1" w:rsidRDefault="001C704A" w:rsidP="00BE070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C13A1">
              <w:rPr>
                <w:rFonts w:cstheme="minorHAnsi"/>
                <w:b/>
                <w:sz w:val="26"/>
                <w:szCs w:val="26"/>
              </w:rPr>
              <w:t>Plural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06BF2BE0" w14:textId="77777777" w:rsidR="001C704A" w:rsidRPr="002C13A1" w:rsidRDefault="001C704A" w:rsidP="00BE070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C13A1">
              <w:rPr>
                <w:rFonts w:cstheme="minorHAnsi"/>
                <w:b/>
                <w:sz w:val="26"/>
                <w:szCs w:val="26"/>
              </w:rPr>
              <w:t>Singular</w:t>
            </w:r>
          </w:p>
        </w:tc>
        <w:tc>
          <w:tcPr>
            <w:tcW w:w="1814" w:type="dxa"/>
            <w:shd w:val="clear" w:color="auto" w:fill="D9D9D9" w:themeFill="background1" w:themeFillShade="D9"/>
          </w:tcPr>
          <w:p w14:paraId="6F02D3D0" w14:textId="77777777" w:rsidR="001C704A" w:rsidRPr="002C13A1" w:rsidRDefault="001C704A" w:rsidP="00BE070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C13A1">
              <w:rPr>
                <w:rFonts w:cstheme="minorHAnsi"/>
                <w:b/>
                <w:sz w:val="26"/>
                <w:szCs w:val="26"/>
              </w:rPr>
              <w:t>Plural</w:t>
            </w:r>
          </w:p>
        </w:tc>
      </w:tr>
      <w:tr w:rsidR="001C704A" w:rsidRPr="002C13A1" w14:paraId="716296D1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341AE070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Red</w:t>
            </w:r>
          </w:p>
        </w:tc>
        <w:tc>
          <w:tcPr>
            <w:tcW w:w="1813" w:type="dxa"/>
          </w:tcPr>
          <w:p w14:paraId="0620F378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rouge</w:t>
            </w:r>
          </w:p>
        </w:tc>
        <w:tc>
          <w:tcPr>
            <w:tcW w:w="1814" w:type="dxa"/>
          </w:tcPr>
          <w:p w14:paraId="392900B6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rouge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813" w:type="dxa"/>
          </w:tcPr>
          <w:p w14:paraId="750D0FD8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rouge</w:t>
            </w:r>
          </w:p>
        </w:tc>
        <w:tc>
          <w:tcPr>
            <w:tcW w:w="1814" w:type="dxa"/>
          </w:tcPr>
          <w:p w14:paraId="1125C77C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rouges</w:t>
            </w:r>
          </w:p>
        </w:tc>
      </w:tr>
      <w:tr w:rsidR="001C704A" w:rsidRPr="002C13A1" w14:paraId="7B0D6191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6E40C7A9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Yellow</w:t>
            </w:r>
          </w:p>
        </w:tc>
        <w:tc>
          <w:tcPr>
            <w:tcW w:w="1813" w:type="dxa"/>
          </w:tcPr>
          <w:p w14:paraId="4638826C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jaune</w:t>
            </w:r>
          </w:p>
        </w:tc>
        <w:tc>
          <w:tcPr>
            <w:tcW w:w="1814" w:type="dxa"/>
          </w:tcPr>
          <w:p w14:paraId="00F055F6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jaune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813" w:type="dxa"/>
          </w:tcPr>
          <w:p w14:paraId="1F1E60FD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jaune</w:t>
            </w:r>
          </w:p>
        </w:tc>
        <w:tc>
          <w:tcPr>
            <w:tcW w:w="1814" w:type="dxa"/>
          </w:tcPr>
          <w:p w14:paraId="6B7B7A3D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jaune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s</w:t>
            </w:r>
          </w:p>
        </w:tc>
      </w:tr>
      <w:tr w:rsidR="001C704A" w:rsidRPr="002C13A1" w14:paraId="5702A911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4B64F362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Pink</w:t>
            </w:r>
          </w:p>
        </w:tc>
        <w:tc>
          <w:tcPr>
            <w:tcW w:w="1813" w:type="dxa"/>
          </w:tcPr>
          <w:p w14:paraId="7AD9CC3E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rose</w:t>
            </w:r>
          </w:p>
        </w:tc>
        <w:tc>
          <w:tcPr>
            <w:tcW w:w="1814" w:type="dxa"/>
          </w:tcPr>
          <w:p w14:paraId="107D57F8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rose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813" w:type="dxa"/>
          </w:tcPr>
          <w:p w14:paraId="33A478DF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rose</w:t>
            </w:r>
          </w:p>
        </w:tc>
        <w:tc>
          <w:tcPr>
            <w:tcW w:w="1814" w:type="dxa"/>
          </w:tcPr>
          <w:p w14:paraId="47BDCA32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rose</w:t>
            </w:r>
            <w:r w:rsidRPr="002C13A1">
              <w:rPr>
                <w:rFonts w:ascii="Calibri" w:eastAsia="Calibri" w:hAnsi="Calibri"/>
                <w:sz w:val="26"/>
                <w:szCs w:val="26"/>
              </w:rPr>
              <w:t>s</w:t>
            </w:r>
          </w:p>
        </w:tc>
      </w:tr>
      <w:tr w:rsidR="001C704A" w:rsidRPr="002C13A1" w14:paraId="286B5F70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1C1CE744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Blue</w:t>
            </w:r>
          </w:p>
        </w:tc>
        <w:tc>
          <w:tcPr>
            <w:tcW w:w="1813" w:type="dxa"/>
          </w:tcPr>
          <w:p w14:paraId="1BE0D95F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bleu</w:t>
            </w:r>
          </w:p>
        </w:tc>
        <w:tc>
          <w:tcPr>
            <w:tcW w:w="1814" w:type="dxa"/>
          </w:tcPr>
          <w:p w14:paraId="1BFFD7CC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bleu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813" w:type="dxa"/>
          </w:tcPr>
          <w:p w14:paraId="41066F1F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bleu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e</w:t>
            </w:r>
          </w:p>
        </w:tc>
        <w:tc>
          <w:tcPr>
            <w:tcW w:w="1814" w:type="dxa"/>
          </w:tcPr>
          <w:p w14:paraId="2EE1D314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bleu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es</w:t>
            </w:r>
          </w:p>
        </w:tc>
      </w:tr>
      <w:tr w:rsidR="001C704A" w:rsidRPr="002C13A1" w14:paraId="69183789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3A3915DE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Green</w:t>
            </w:r>
          </w:p>
        </w:tc>
        <w:tc>
          <w:tcPr>
            <w:tcW w:w="1813" w:type="dxa"/>
          </w:tcPr>
          <w:p w14:paraId="3B08B8BF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vert</w:t>
            </w:r>
          </w:p>
        </w:tc>
        <w:tc>
          <w:tcPr>
            <w:tcW w:w="1814" w:type="dxa"/>
          </w:tcPr>
          <w:p w14:paraId="58A43BB8" w14:textId="77777777" w:rsidR="001C704A" w:rsidRPr="002C13A1" w:rsidRDefault="001C704A" w:rsidP="00BE0702">
            <w:pPr>
              <w:rPr>
                <w:rFonts w:cstheme="minorHAnsi"/>
                <w:b/>
                <w:bCs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vert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813" w:type="dxa"/>
          </w:tcPr>
          <w:p w14:paraId="2F93F4DC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vert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e</w:t>
            </w:r>
          </w:p>
        </w:tc>
        <w:tc>
          <w:tcPr>
            <w:tcW w:w="1814" w:type="dxa"/>
          </w:tcPr>
          <w:p w14:paraId="5A256ECB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vert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es</w:t>
            </w:r>
          </w:p>
        </w:tc>
      </w:tr>
      <w:tr w:rsidR="001C704A" w:rsidRPr="002C13A1" w14:paraId="2628318E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61178225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Black</w:t>
            </w:r>
          </w:p>
        </w:tc>
        <w:tc>
          <w:tcPr>
            <w:tcW w:w="1813" w:type="dxa"/>
          </w:tcPr>
          <w:p w14:paraId="5DE8BD8D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noir</w:t>
            </w:r>
          </w:p>
        </w:tc>
        <w:tc>
          <w:tcPr>
            <w:tcW w:w="1814" w:type="dxa"/>
          </w:tcPr>
          <w:p w14:paraId="44BCAA95" w14:textId="77777777" w:rsidR="001C704A" w:rsidRPr="002C13A1" w:rsidRDefault="001C704A" w:rsidP="00BE0702">
            <w:pPr>
              <w:rPr>
                <w:rFonts w:cstheme="minorHAnsi"/>
                <w:b/>
                <w:bCs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noir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813" w:type="dxa"/>
          </w:tcPr>
          <w:p w14:paraId="14E8E03C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noir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e</w:t>
            </w:r>
          </w:p>
        </w:tc>
        <w:tc>
          <w:tcPr>
            <w:tcW w:w="1814" w:type="dxa"/>
          </w:tcPr>
          <w:p w14:paraId="44EF29ED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noir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es</w:t>
            </w:r>
          </w:p>
        </w:tc>
      </w:tr>
      <w:tr w:rsidR="001C704A" w:rsidRPr="002C13A1" w14:paraId="1B52BE0E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6F01E0DC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Grey</w:t>
            </w:r>
          </w:p>
        </w:tc>
        <w:tc>
          <w:tcPr>
            <w:tcW w:w="1813" w:type="dxa"/>
          </w:tcPr>
          <w:p w14:paraId="361C54AE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gris</w:t>
            </w:r>
          </w:p>
        </w:tc>
        <w:tc>
          <w:tcPr>
            <w:tcW w:w="1814" w:type="dxa"/>
          </w:tcPr>
          <w:p w14:paraId="77E95B51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gris</w:t>
            </w:r>
          </w:p>
        </w:tc>
        <w:tc>
          <w:tcPr>
            <w:tcW w:w="1813" w:type="dxa"/>
          </w:tcPr>
          <w:p w14:paraId="4E6136E6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gris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e</w:t>
            </w:r>
          </w:p>
        </w:tc>
        <w:tc>
          <w:tcPr>
            <w:tcW w:w="1814" w:type="dxa"/>
          </w:tcPr>
          <w:p w14:paraId="0283F4CB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gris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es</w:t>
            </w:r>
          </w:p>
        </w:tc>
      </w:tr>
      <w:tr w:rsidR="001C704A" w:rsidRPr="002C13A1" w14:paraId="10FAB838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5051DC4E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Brown</w:t>
            </w:r>
          </w:p>
        </w:tc>
        <w:tc>
          <w:tcPr>
            <w:tcW w:w="1813" w:type="dxa"/>
          </w:tcPr>
          <w:p w14:paraId="6F7D762C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brun</w:t>
            </w:r>
          </w:p>
        </w:tc>
        <w:tc>
          <w:tcPr>
            <w:tcW w:w="1814" w:type="dxa"/>
          </w:tcPr>
          <w:p w14:paraId="3B2B6E05" w14:textId="77777777" w:rsidR="001C704A" w:rsidRPr="002C13A1" w:rsidRDefault="001C704A" w:rsidP="00BE0702">
            <w:pPr>
              <w:rPr>
                <w:rFonts w:cstheme="minorHAnsi"/>
                <w:b/>
                <w:bCs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brun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813" w:type="dxa"/>
          </w:tcPr>
          <w:p w14:paraId="0C288F5C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brun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e</w:t>
            </w:r>
          </w:p>
        </w:tc>
        <w:tc>
          <w:tcPr>
            <w:tcW w:w="1814" w:type="dxa"/>
          </w:tcPr>
          <w:p w14:paraId="0B107239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brun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es</w:t>
            </w:r>
          </w:p>
        </w:tc>
      </w:tr>
      <w:tr w:rsidR="001C704A" w:rsidRPr="002C13A1" w14:paraId="38039618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7D7A0911" w14:textId="77777777" w:rsidR="001C704A" w:rsidRPr="002C13A1" w:rsidRDefault="001C704A" w:rsidP="00BE0702">
            <w:pPr>
              <w:rPr>
                <w:rFonts w:ascii="Calibri" w:eastAsia="Calibri" w:hAnsi="Calibr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Purple</w:t>
            </w:r>
          </w:p>
        </w:tc>
        <w:tc>
          <w:tcPr>
            <w:tcW w:w="1813" w:type="dxa"/>
          </w:tcPr>
          <w:p w14:paraId="4DBAD161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violet</w:t>
            </w:r>
          </w:p>
        </w:tc>
        <w:tc>
          <w:tcPr>
            <w:tcW w:w="1814" w:type="dxa"/>
          </w:tcPr>
          <w:p w14:paraId="12FF47FD" w14:textId="77777777" w:rsidR="001C704A" w:rsidRPr="002C13A1" w:rsidRDefault="001C704A" w:rsidP="00BE0702">
            <w:pPr>
              <w:rPr>
                <w:rFonts w:ascii="Calibri" w:eastAsia="Calibri" w:hAnsi="Calibri"/>
                <w:b/>
                <w:bCs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violet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813" w:type="dxa"/>
          </w:tcPr>
          <w:p w14:paraId="66796EE7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violet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te</w:t>
            </w:r>
          </w:p>
        </w:tc>
        <w:tc>
          <w:tcPr>
            <w:tcW w:w="1814" w:type="dxa"/>
          </w:tcPr>
          <w:p w14:paraId="5BA08462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violet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tes</w:t>
            </w:r>
          </w:p>
        </w:tc>
      </w:tr>
      <w:tr w:rsidR="001C704A" w:rsidRPr="002C13A1" w14:paraId="660EAB80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7CA1DF2C" w14:textId="77777777" w:rsidR="001C704A" w:rsidRPr="002C13A1" w:rsidRDefault="001C704A" w:rsidP="00BE0702">
            <w:pPr>
              <w:rPr>
                <w:rFonts w:ascii="Calibri" w:eastAsia="Calibri" w:hAnsi="Calibr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 xml:space="preserve">White </w:t>
            </w:r>
          </w:p>
        </w:tc>
        <w:tc>
          <w:tcPr>
            <w:tcW w:w="1813" w:type="dxa"/>
          </w:tcPr>
          <w:p w14:paraId="68FB8D9F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blanc</w:t>
            </w:r>
          </w:p>
        </w:tc>
        <w:tc>
          <w:tcPr>
            <w:tcW w:w="1814" w:type="dxa"/>
          </w:tcPr>
          <w:p w14:paraId="157509AC" w14:textId="77777777" w:rsidR="001C704A" w:rsidRPr="002C13A1" w:rsidRDefault="001C704A" w:rsidP="00BE0702">
            <w:pPr>
              <w:rPr>
                <w:rFonts w:ascii="Calibri" w:eastAsia="Calibri" w:hAnsi="Calibr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blanc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813" w:type="dxa"/>
          </w:tcPr>
          <w:p w14:paraId="4600B718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blanc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he</w:t>
            </w:r>
          </w:p>
        </w:tc>
        <w:tc>
          <w:tcPr>
            <w:tcW w:w="1814" w:type="dxa"/>
          </w:tcPr>
          <w:p w14:paraId="247CE29F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cstheme="minorHAnsi"/>
                <w:sz w:val="26"/>
                <w:szCs w:val="26"/>
              </w:rPr>
              <w:t>blanc</w:t>
            </w:r>
            <w:r w:rsidRPr="002C13A1">
              <w:rPr>
                <w:rFonts w:cstheme="minorHAnsi"/>
                <w:b/>
                <w:bCs/>
                <w:sz w:val="26"/>
                <w:szCs w:val="26"/>
              </w:rPr>
              <w:t>hes</w:t>
            </w:r>
          </w:p>
        </w:tc>
      </w:tr>
      <w:tr w:rsidR="001C704A" w:rsidRPr="002C13A1" w14:paraId="450E2C5D" w14:textId="77777777" w:rsidTr="00BE0702">
        <w:tc>
          <w:tcPr>
            <w:tcW w:w="1813" w:type="dxa"/>
            <w:shd w:val="clear" w:color="auto" w:fill="000000" w:themeFill="text1"/>
          </w:tcPr>
          <w:p w14:paraId="5BD6411D" w14:textId="77777777" w:rsidR="001C704A" w:rsidRPr="002C13A1" w:rsidRDefault="001C704A" w:rsidP="00BE0702">
            <w:pPr>
              <w:rPr>
                <w:rFonts w:ascii="Calibri" w:eastAsia="Calibri" w:hAnsi="Calibri"/>
                <w:sz w:val="26"/>
                <w:szCs w:val="26"/>
              </w:rPr>
            </w:pPr>
          </w:p>
        </w:tc>
        <w:tc>
          <w:tcPr>
            <w:tcW w:w="1813" w:type="dxa"/>
            <w:shd w:val="clear" w:color="auto" w:fill="000000" w:themeFill="text1"/>
          </w:tcPr>
          <w:p w14:paraId="458CD9CA" w14:textId="77777777" w:rsidR="001C704A" w:rsidRPr="002C13A1" w:rsidRDefault="001C704A" w:rsidP="00BE0702">
            <w:pPr>
              <w:rPr>
                <w:rFonts w:ascii="Calibri" w:eastAsia="Calibri" w:hAnsi="Calibri"/>
                <w:sz w:val="26"/>
                <w:szCs w:val="26"/>
              </w:rPr>
            </w:pPr>
          </w:p>
        </w:tc>
        <w:tc>
          <w:tcPr>
            <w:tcW w:w="1814" w:type="dxa"/>
            <w:shd w:val="clear" w:color="auto" w:fill="000000" w:themeFill="text1"/>
          </w:tcPr>
          <w:p w14:paraId="478BF592" w14:textId="77777777" w:rsidR="001C704A" w:rsidRPr="002C13A1" w:rsidRDefault="001C704A" w:rsidP="00BE0702">
            <w:pPr>
              <w:rPr>
                <w:rFonts w:ascii="Calibri" w:eastAsia="Calibri" w:hAnsi="Calibri"/>
                <w:sz w:val="26"/>
                <w:szCs w:val="26"/>
              </w:rPr>
            </w:pPr>
          </w:p>
        </w:tc>
        <w:tc>
          <w:tcPr>
            <w:tcW w:w="1813" w:type="dxa"/>
            <w:shd w:val="clear" w:color="auto" w:fill="000000" w:themeFill="text1"/>
          </w:tcPr>
          <w:p w14:paraId="5F58BE0D" w14:textId="77777777" w:rsidR="001C704A" w:rsidRPr="002C13A1" w:rsidRDefault="001C704A" w:rsidP="00BE0702">
            <w:pPr>
              <w:rPr>
                <w:rFonts w:ascii="Calibri" w:eastAsia="Calibri" w:hAnsi="Calibri"/>
                <w:sz w:val="26"/>
                <w:szCs w:val="26"/>
              </w:rPr>
            </w:pPr>
          </w:p>
        </w:tc>
        <w:tc>
          <w:tcPr>
            <w:tcW w:w="1814" w:type="dxa"/>
            <w:shd w:val="clear" w:color="auto" w:fill="000000" w:themeFill="text1"/>
          </w:tcPr>
          <w:p w14:paraId="6A7FD4A8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1C704A" w:rsidRPr="002C13A1" w14:paraId="0464371C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4BC8C4E0" w14:textId="77777777" w:rsidR="001C704A" w:rsidRPr="002C13A1" w:rsidRDefault="001C704A" w:rsidP="00BE0702">
            <w:pPr>
              <w:rPr>
                <w:rFonts w:ascii="Calibri" w:eastAsia="Calibri" w:hAnsi="Calibr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English</w:t>
            </w:r>
          </w:p>
        </w:tc>
        <w:tc>
          <w:tcPr>
            <w:tcW w:w="1813" w:type="dxa"/>
          </w:tcPr>
          <w:p w14:paraId="70359E16" w14:textId="77777777" w:rsidR="001C704A" w:rsidRPr="002C13A1" w:rsidRDefault="001C704A" w:rsidP="00BE0702">
            <w:pPr>
              <w:rPr>
                <w:rFonts w:ascii="Calibri" w:eastAsia="Calibri" w:hAnsi="Calibr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anglais</w:t>
            </w:r>
          </w:p>
        </w:tc>
        <w:tc>
          <w:tcPr>
            <w:tcW w:w="1814" w:type="dxa"/>
          </w:tcPr>
          <w:p w14:paraId="53FEB497" w14:textId="77777777" w:rsidR="001C704A" w:rsidRPr="002C13A1" w:rsidRDefault="001C704A" w:rsidP="00BE0702">
            <w:pPr>
              <w:rPr>
                <w:rFonts w:ascii="Calibri" w:eastAsia="Calibri" w:hAnsi="Calibr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anglais</w:t>
            </w:r>
          </w:p>
        </w:tc>
        <w:tc>
          <w:tcPr>
            <w:tcW w:w="1813" w:type="dxa"/>
          </w:tcPr>
          <w:p w14:paraId="6D62F5C5" w14:textId="77777777" w:rsidR="001C704A" w:rsidRPr="002C13A1" w:rsidRDefault="001C704A" w:rsidP="00BE0702">
            <w:pPr>
              <w:rPr>
                <w:rFonts w:ascii="Calibri" w:eastAsia="Calibri" w:hAnsi="Calibr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anglais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e</w:t>
            </w:r>
          </w:p>
        </w:tc>
        <w:tc>
          <w:tcPr>
            <w:tcW w:w="1814" w:type="dxa"/>
          </w:tcPr>
          <w:p w14:paraId="087B7C82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anglais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es</w:t>
            </w:r>
          </w:p>
        </w:tc>
      </w:tr>
      <w:tr w:rsidR="001C704A" w:rsidRPr="002C13A1" w14:paraId="64F1DC47" w14:textId="77777777" w:rsidTr="00BE0702">
        <w:tc>
          <w:tcPr>
            <w:tcW w:w="1813" w:type="dxa"/>
            <w:shd w:val="clear" w:color="auto" w:fill="D9D9D9" w:themeFill="background1" w:themeFillShade="D9"/>
          </w:tcPr>
          <w:p w14:paraId="13A2E346" w14:textId="77777777" w:rsidR="001C704A" w:rsidRPr="002C13A1" w:rsidRDefault="001C704A" w:rsidP="00BE0702">
            <w:pPr>
              <w:rPr>
                <w:rFonts w:ascii="Calibri" w:eastAsia="Calibri" w:hAnsi="Calibr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French</w:t>
            </w:r>
          </w:p>
        </w:tc>
        <w:tc>
          <w:tcPr>
            <w:tcW w:w="1813" w:type="dxa"/>
          </w:tcPr>
          <w:p w14:paraId="6AF5AD73" w14:textId="77777777" w:rsidR="001C704A" w:rsidRPr="002C13A1" w:rsidRDefault="001C704A" w:rsidP="00BE0702">
            <w:pPr>
              <w:rPr>
                <w:rFonts w:ascii="Calibri" w:eastAsia="Calibri" w:hAnsi="Calibr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français</w:t>
            </w:r>
          </w:p>
        </w:tc>
        <w:tc>
          <w:tcPr>
            <w:tcW w:w="1814" w:type="dxa"/>
          </w:tcPr>
          <w:p w14:paraId="6E0BF761" w14:textId="77777777" w:rsidR="001C704A" w:rsidRPr="002C13A1" w:rsidRDefault="001C704A" w:rsidP="00BE0702">
            <w:pPr>
              <w:rPr>
                <w:rFonts w:ascii="Calibri" w:eastAsia="Calibri" w:hAnsi="Calibr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français</w:t>
            </w:r>
          </w:p>
        </w:tc>
        <w:tc>
          <w:tcPr>
            <w:tcW w:w="1813" w:type="dxa"/>
          </w:tcPr>
          <w:p w14:paraId="5C1E45F0" w14:textId="77777777" w:rsidR="001C704A" w:rsidRPr="002C13A1" w:rsidRDefault="001C704A" w:rsidP="00BE0702">
            <w:pPr>
              <w:rPr>
                <w:rFonts w:ascii="Calibri" w:eastAsia="Calibri" w:hAnsi="Calibr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français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e</w:t>
            </w:r>
          </w:p>
        </w:tc>
        <w:tc>
          <w:tcPr>
            <w:tcW w:w="1814" w:type="dxa"/>
          </w:tcPr>
          <w:p w14:paraId="106DF237" w14:textId="77777777" w:rsidR="001C704A" w:rsidRPr="002C13A1" w:rsidRDefault="001C704A" w:rsidP="00BE0702">
            <w:pPr>
              <w:rPr>
                <w:rFonts w:cstheme="minorHAnsi"/>
                <w:sz w:val="26"/>
                <w:szCs w:val="26"/>
              </w:rPr>
            </w:pPr>
            <w:r w:rsidRPr="002C13A1">
              <w:rPr>
                <w:rFonts w:ascii="Calibri" w:eastAsia="Calibri" w:hAnsi="Calibri"/>
                <w:sz w:val="26"/>
                <w:szCs w:val="26"/>
              </w:rPr>
              <w:t>français</w:t>
            </w:r>
            <w:r w:rsidRPr="002C13A1">
              <w:rPr>
                <w:rFonts w:ascii="Calibri" w:eastAsia="Calibri" w:hAnsi="Calibri"/>
                <w:b/>
                <w:bCs/>
                <w:sz w:val="26"/>
                <w:szCs w:val="26"/>
              </w:rPr>
              <w:t>es</w:t>
            </w:r>
          </w:p>
        </w:tc>
      </w:tr>
    </w:tbl>
    <w:p w14:paraId="57BCD3F3" w14:textId="77777777" w:rsidR="00CA3A98" w:rsidRPr="002C13A1" w:rsidRDefault="00CA3A98" w:rsidP="00014C62">
      <w:pPr>
        <w:keepNext/>
        <w:spacing w:after="0" w:line="240" w:lineRule="auto"/>
        <w:outlineLvl w:val="0"/>
        <w:rPr>
          <w:rFonts w:ascii="Calibri" w:eastAsia="Times New Roman" w:hAnsi="Calibri" w:cs="Times New Roman"/>
          <w:b/>
          <w:sz w:val="26"/>
          <w:szCs w:val="26"/>
        </w:rPr>
      </w:pPr>
    </w:p>
    <w:p w14:paraId="6A9337CB" w14:textId="21908980" w:rsidR="00014C62" w:rsidRPr="002C13A1" w:rsidRDefault="008C4E32" w:rsidP="00014C62">
      <w:pPr>
        <w:spacing w:after="0" w:line="240" w:lineRule="auto"/>
        <w:rPr>
          <w:rFonts w:ascii="Calibri" w:eastAsia="Times New Roman" w:hAnsi="Calibri" w:cs="Times New Roman"/>
          <w:sz w:val="26"/>
          <w:szCs w:val="26"/>
          <w:lang w:val="fr-FR"/>
        </w:rPr>
      </w:pPr>
      <w:r w:rsidRPr="002C13A1">
        <w:rPr>
          <w:rFonts w:ascii="Calibri" w:eastAsia="Times New Roman" w:hAnsi="Calibri" w:cs="Times New Roman"/>
          <w:sz w:val="26"/>
          <w:szCs w:val="26"/>
          <w:lang w:val="fr-FR"/>
        </w:rPr>
        <w:t>E</w:t>
      </w:r>
      <w:r w:rsidR="00014C62" w:rsidRPr="002C13A1">
        <w:rPr>
          <w:rFonts w:ascii="Calibri" w:eastAsia="Times New Roman" w:hAnsi="Calibri" w:cs="Times New Roman"/>
          <w:sz w:val="26"/>
          <w:szCs w:val="26"/>
          <w:lang w:val="fr-FR"/>
        </w:rPr>
        <w:t xml:space="preserve">x: Un oiseau </w:t>
      </w:r>
      <w:r w:rsidR="00014C62" w:rsidRPr="002C13A1">
        <w:rPr>
          <w:rFonts w:ascii="Calibri" w:eastAsia="Times New Roman" w:hAnsi="Calibri" w:cs="Times New Roman"/>
          <w:b/>
          <w:bCs/>
          <w:sz w:val="26"/>
          <w:szCs w:val="26"/>
          <w:lang w:val="fr-FR"/>
        </w:rPr>
        <w:t>bleu</w:t>
      </w:r>
      <w:r w:rsidR="00014C62" w:rsidRPr="002C13A1">
        <w:rPr>
          <w:rFonts w:ascii="Calibri" w:eastAsia="Times New Roman" w:hAnsi="Calibri" w:cs="Times New Roman"/>
          <w:sz w:val="26"/>
          <w:szCs w:val="26"/>
          <w:lang w:val="fr-FR"/>
        </w:rPr>
        <w:t xml:space="preserve"> et un </w:t>
      </w:r>
      <w:r w:rsidR="00014C62" w:rsidRPr="002C13A1">
        <w:rPr>
          <w:rFonts w:ascii="Calibri" w:eastAsia="Times New Roman" w:hAnsi="Calibri" w:cs="Times New Roman"/>
          <w:b/>
          <w:bCs/>
          <w:sz w:val="26"/>
          <w:szCs w:val="26"/>
          <w:lang w:val="fr-FR"/>
        </w:rPr>
        <w:t>petit</w:t>
      </w:r>
      <w:r w:rsidR="00014C62" w:rsidRPr="002C13A1">
        <w:rPr>
          <w:rFonts w:ascii="Calibri" w:eastAsia="Times New Roman" w:hAnsi="Calibri" w:cs="Times New Roman"/>
          <w:sz w:val="26"/>
          <w:szCs w:val="26"/>
          <w:lang w:val="fr-FR"/>
        </w:rPr>
        <w:t xml:space="preserve"> garçon </w:t>
      </w:r>
      <w:r w:rsidR="00014C62" w:rsidRPr="002C13A1">
        <w:rPr>
          <w:rFonts w:ascii="Calibri" w:eastAsia="Times New Roman" w:hAnsi="Calibri" w:cs="Times New Roman"/>
          <w:b/>
          <w:bCs/>
          <w:sz w:val="26"/>
          <w:szCs w:val="26"/>
          <w:lang w:val="fr-FR"/>
        </w:rPr>
        <w:t>français</w:t>
      </w:r>
      <w:r w:rsidR="00014C62" w:rsidRPr="002C13A1">
        <w:rPr>
          <w:rFonts w:ascii="Calibri" w:eastAsia="Times New Roman" w:hAnsi="Calibri" w:cs="Times New Roman"/>
          <w:sz w:val="26"/>
          <w:szCs w:val="26"/>
          <w:lang w:val="fr-FR"/>
        </w:rPr>
        <w:t xml:space="preserve"> sont dans le parc.</w:t>
      </w:r>
    </w:p>
    <w:p w14:paraId="78C9ACC9" w14:textId="77777777" w:rsidR="00014C62" w:rsidRPr="00C749C7" w:rsidRDefault="00014C62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  <w:lang w:val="fr-FR"/>
        </w:rPr>
      </w:pPr>
    </w:p>
    <w:p w14:paraId="1ABB62D3" w14:textId="1A06F57E" w:rsidR="00CA3A98" w:rsidRPr="00491E2F" w:rsidRDefault="00CF0B48" w:rsidP="00CF0B48">
      <w:pPr>
        <w:pBdr>
          <w:bottom w:val="single" w:sz="4" w:space="1" w:color="auto"/>
        </w:pBdr>
        <w:spacing w:after="0" w:line="240" w:lineRule="auto"/>
        <w:rPr>
          <w:rFonts w:ascii="Calibri" w:eastAsia="Times New Roman" w:hAnsi="Calibri" w:cs="Times New Roman"/>
          <w:b/>
          <w:bCs/>
          <w:sz w:val="32"/>
          <w:szCs w:val="28"/>
        </w:rPr>
      </w:pPr>
      <w:r w:rsidRPr="00491E2F">
        <w:rPr>
          <w:rFonts w:ascii="Calibri" w:eastAsia="Times New Roman" w:hAnsi="Calibri" w:cs="Times New Roman"/>
          <w:b/>
          <w:bCs/>
          <w:sz w:val="32"/>
          <w:szCs w:val="28"/>
        </w:rPr>
        <w:t>Les Vêtements (Clothes)</w:t>
      </w:r>
    </w:p>
    <w:p w14:paraId="2FBF2365" w14:textId="18049295" w:rsidR="00CF0B48" w:rsidRPr="00491E2F" w:rsidRDefault="009716FF" w:rsidP="00014C62">
      <w:pPr>
        <w:spacing w:after="0" w:line="240" w:lineRule="auto"/>
        <w:rPr>
          <w:rFonts w:ascii="Calibri" w:eastAsia="Times New Roman" w:hAnsi="Calibri" w:cs="Times New Roman"/>
          <w:sz w:val="28"/>
          <w:szCs w:val="24"/>
        </w:rPr>
      </w:pPr>
      <w:r>
        <w:rPr>
          <w:rFonts w:ascii="Calibri" w:eastAsia="Times New Roman" w:hAnsi="Calibri" w:cs="Times New Roman"/>
          <w:noProof/>
          <w:sz w:val="26"/>
          <w:szCs w:val="26"/>
          <w:lang w:eastAsia="en-GB"/>
        </w:rPr>
        <w:drawing>
          <wp:anchor distT="0" distB="0" distL="114300" distR="114300" simplePos="0" relativeHeight="251960832" behindDoc="0" locked="0" layoutInCell="1" allowOverlap="1" wp14:anchorId="22A49909" wp14:editId="02780D43">
            <wp:simplePos x="0" y="0"/>
            <wp:positionH relativeFrom="margin">
              <wp:align>right</wp:align>
            </wp:positionH>
            <wp:positionV relativeFrom="paragraph">
              <wp:posOffset>151943</wp:posOffset>
            </wp:positionV>
            <wp:extent cx="1738997" cy="1498657"/>
            <wp:effectExtent l="0" t="0" r="0" b="635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997" cy="1498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26CFF" w14:textId="06D4AF8D" w:rsidR="00014C62" w:rsidRPr="00A60BAE" w:rsidRDefault="00014C62" w:rsidP="00014C62">
      <w:pPr>
        <w:spacing w:after="0" w:line="240" w:lineRule="auto"/>
        <w:rPr>
          <w:rFonts w:ascii="Calibri" w:eastAsia="Times New Roman" w:hAnsi="Calibri" w:cs="Times New Roman"/>
          <w:i/>
          <w:iCs/>
          <w:sz w:val="26"/>
          <w:szCs w:val="26"/>
        </w:rPr>
      </w:pPr>
      <w:r w:rsidRPr="00A60BAE">
        <w:rPr>
          <w:rFonts w:ascii="Calibri" w:eastAsia="Times New Roman" w:hAnsi="Calibri" w:cs="Times New Roman"/>
          <w:sz w:val="26"/>
          <w:szCs w:val="26"/>
        </w:rPr>
        <w:t>porter  (an er verb)</w:t>
      </w:r>
      <w:r w:rsidRPr="00A60BAE">
        <w:rPr>
          <w:rFonts w:ascii="Calibri" w:eastAsia="Times New Roman" w:hAnsi="Calibri" w:cs="Times New Roman"/>
          <w:sz w:val="26"/>
          <w:szCs w:val="26"/>
        </w:rPr>
        <w:tab/>
      </w:r>
      <w:r w:rsidRPr="00A60BAE">
        <w:rPr>
          <w:rFonts w:ascii="Calibri" w:eastAsia="Times New Roman" w:hAnsi="Calibri" w:cs="Times New Roman"/>
          <w:sz w:val="26"/>
          <w:szCs w:val="26"/>
        </w:rPr>
        <w:tab/>
      </w:r>
      <w:r w:rsidRPr="00A60BAE">
        <w:rPr>
          <w:rFonts w:ascii="Calibri" w:eastAsia="Times New Roman" w:hAnsi="Calibri" w:cs="Times New Roman"/>
          <w:sz w:val="26"/>
          <w:szCs w:val="26"/>
        </w:rPr>
        <w:tab/>
      </w:r>
      <w:r w:rsidRPr="00A60BAE">
        <w:rPr>
          <w:rFonts w:ascii="Calibri" w:eastAsia="Times New Roman" w:hAnsi="Calibri" w:cs="Times New Roman"/>
          <w:i/>
          <w:iCs/>
          <w:sz w:val="26"/>
          <w:szCs w:val="26"/>
        </w:rPr>
        <w:t>to wear</w:t>
      </w:r>
    </w:p>
    <w:p w14:paraId="3ECC2417" w14:textId="78537D73" w:rsidR="00014C62" w:rsidRPr="00A60BAE" w:rsidRDefault="00014C62" w:rsidP="00014C62">
      <w:pPr>
        <w:spacing w:after="0" w:line="240" w:lineRule="auto"/>
        <w:rPr>
          <w:rFonts w:ascii="Calibri" w:eastAsia="Times New Roman" w:hAnsi="Calibri" w:cs="Times New Roman"/>
          <w:b/>
          <w:bCs/>
          <w:i/>
          <w:sz w:val="26"/>
          <w:szCs w:val="26"/>
        </w:rPr>
      </w:pPr>
      <w:r w:rsidRPr="00A60BAE">
        <w:rPr>
          <w:rFonts w:ascii="Calibri" w:eastAsia="Times New Roman" w:hAnsi="Calibri" w:cs="Times New Roman"/>
          <w:sz w:val="26"/>
          <w:szCs w:val="26"/>
        </w:rPr>
        <w:tab/>
      </w:r>
      <w:r w:rsidRPr="00A60BAE">
        <w:rPr>
          <w:rFonts w:ascii="Calibri" w:eastAsia="Times New Roman" w:hAnsi="Calibri" w:cs="Times New Roman"/>
          <w:b/>
          <w:bCs/>
          <w:i/>
          <w:sz w:val="26"/>
          <w:szCs w:val="26"/>
        </w:rPr>
        <w:t>Ex. Je porte = I wear</w:t>
      </w:r>
    </w:p>
    <w:p w14:paraId="38915BB3" w14:textId="77777777" w:rsidR="00014C62" w:rsidRPr="00A60BAE" w:rsidRDefault="00014C62" w:rsidP="00014C62">
      <w:pPr>
        <w:spacing w:after="0" w:line="240" w:lineRule="auto"/>
        <w:rPr>
          <w:rFonts w:ascii="Calibri" w:eastAsia="Times New Roman" w:hAnsi="Calibri" w:cs="Times New Roman"/>
          <w:sz w:val="26"/>
          <w:szCs w:val="26"/>
        </w:rPr>
      </w:pPr>
    </w:p>
    <w:p w14:paraId="3B77B799" w14:textId="214ABF18" w:rsidR="00014C62" w:rsidRPr="00A60BAE" w:rsidRDefault="00860975" w:rsidP="00860975">
      <w:pPr>
        <w:spacing w:after="0" w:line="240" w:lineRule="auto"/>
        <w:rPr>
          <w:rFonts w:ascii="Calibri" w:eastAsia="Times New Roman" w:hAnsi="Calibri" w:cs="Times New Roman"/>
          <w:sz w:val="26"/>
          <w:szCs w:val="26"/>
        </w:rPr>
      </w:pPr>
      <w:r>
        <w:rPr>
          <w:rFonts w:ascii="Calibri" w:eastAsia="Times New Roman" w:hAnsi="Calibri" w:cs="Times New Roman"/>
          <w:sz w:val="26"/>
          <w:szCs w:val="26"/>
        </w:rPr>
        <w:t xml:space="preserve">   </w:t>
      </w:r>
      <w:r w:rsidR="00014C62" w:rsidRPr="00A60BAE">
        <w:rPr>
          <w:rFonts w:ascii="Calibri" w:eastAsia="Times New Roman" w:hAnsi="Calibri" w:cs="Times New Roman"/>
          <w:sz w:val="26"/>
          <w:szCs w:val="26"/>
        </w:rPr>
        <w:t xml:space="preserve">un vêtement </w:t>
      </w:r>
      <w:r w:rsidR="00014C62" w:rsidRPr="00A60BAE">
        <w:rPr>
          <w:rFonts w:ascii="Calibri" w:eastAsia="Times New Roman" w:hAnsi="Calibri" w:cs="Times New Roman"/>
          <w:sz w:val="26"/>
          <w:szCs w:val="26"/>
        </w:rPr>
        <w:tab/>
      </w:r>
      <w:r w:rsidR="00014C62" w:rsidRPr="00A60BAE">
        <w:rPr>
          <w:rFonts w:ascii="Calibri" w:eastAsia="Times New Roman" w:hAnsi="Calibri" w:cs="Times New Roman"/>
          <w:sz w:val="26"/>
          <w:szCs w:val="26"/>
        </w:rPr>
        <w:tab/>
      </w:r>
      <w:r w:rsidR="00014C62" w:rsidRPr="00A60BAE">
        <w:rPr>
          <w:rFonts w:ascii="Calibri" w:eastAsia="Times New Roman" w:hAnsi="Calibri" w:cs="Times New Roman"/>
          <w:sz w:val="26"/>
          <w:szCs w:val="26"/>
        </w:rPr>
        <w:tab/>
      </w:r>
      <w:r w:rsidR="00014C62" w:rsidRPr="00A60BAE">
        <w:rPr>
          <w:rFonts w:ascii="Calibri" w:eastAsia="Times New Roman" w:hAnsi="Calibri" w:cs="Times New Roman"/>
          <w:sz w:val="26"/>
          <w:szCs w:val="26"/>
        </w:rPr>
        <w:tab/>
      </w:r>
      <w:r>
        <w:rPr>
          <w:rFonts w:ascii="Calibri" w:eastAsia="Times New Roman" w:hAnsi="Calibri" w:cs="Times New Roman"/>
          <w:sz w:val="26"/>
          <w:szCs w:val="26"/>
        </w:rPr>
        <w:t xml:space="preserve">   </w:t>
      </w:r>
      <w:r w:rsidR="00014C62" w:rsidRPr="00A60BAE">
        <w:rPr>
          <w:rFonts w:ascii="Calibri" w:eastAsia="Times New Roman" w:hAnsi="Calibri" w:cs="Times New Roman"/>
          <w:i/>
          <w:iCs/>
          <w:sz w:val="26"/>
          <w:szCs w:val="26"/>
        </w:rPr>
        <w:t>an item of clothing</w:t>
      </w:r>
    </w:p>
    <w:p w14:paraId="7ACB2CB0" w14:textId="77777777" w:rsidR="00014C62" w:rsidRPr="00A60BAE" w:rsidRDefault="00014C62" w:rsidP="00014C62">
      <w:pPr>
        <w:spacing w:after="0" w:line="240" w:lineRule="auto"/>
        <w:rPr>
          <w:rFonts w:ascii="Calibri" w:eastAsia="Times New Roman" w:hAnsi="Calibri" w:cs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4167"/>
      </w:tblGrid>
      <w:tr w:rsidR="00014C62" w:rsidRPr="00A60BAE" w14:paraId="44DFD827" w14:textId="77777777" w:rsidTr="00CF0B48">
        <w:tc>
          <w:tcPr>
            <w:tcW w:w="4361" w:type="dxa"/>
          </w:tcPr>
          <w:p w14:paraId="5F7E6069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A60BAE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T-shirt </w:t>
            </w:r>
          </w:p>
          <w:p w14:paraId="0E457B62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A60BAE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manteau </w:t>
            </w:r>
          </w:p>
          <w:p w14:paraId="1A9B0CE9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A60BAE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chapeau </w:t>
            </w:r>
          </w:p>
          <w:p w14:paraId="494B03DC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A60BAE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pullover (pull) </w:t>
            </w:r>
          </w:p>
          <w:p w14:paraId="5DDFF81F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A60BAE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jogging </w:t>
            </w:r>
          </w:p>
          <w:p w14:paraId="743E97FF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A60BAE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pantalon </w:t>
            </w:r>
          </w:p>
          <w:p w14:paraId="205A1091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A60BAE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jean </w:t>
            </w:r>
          </w:p>
          <w:p w14:paraId="736A4E9D" w14:textId="77777777" w:rsid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A60BAE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pyjama </w:t>
            </w:r>
          </w:p>
          <w:p w14:paraId="0C513F44" w14:textId="77777777" w:rsidR="00992D58" w:rsidRDefault="00992D58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 short</w:t>
            </w:r>
          </w:p>
          <w:p w14:paraId="2A0B889C" w14:textId="77777777" w:rsidR="00992D58" w:rsidRDefault="00992D58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 maillot</w:t>
            </w:r>
          </w:p>
          <w:p w14:paraId="306AD249" w14:textId="77777777" w:rsidR="00992D58" w:rsidRDefault="00992D58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 maillot de bain</w:t>
            </w:r>
          </w:p>
          <w:p w14:paraId="3A3A5920" w14:textId="0F4ECBDF" w:rsidR="00860975" w:rsidRPr="00A60BAE" w:rsidRDefault="00860975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 casque</w:t>
            </w:r>
          </w:p>
        </w:tc>
        <w:tc>
          <w:tcPr>
            <w:tcW w:w="4167" w:type="dxa"/>
          </w:tcPr>
          <w:p w14:paraId="6B7A0148" w14:textId="73881A5F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A60BAE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T-shirt</w:t>
            </w:r>
          </w:p>
          <w:p w14:paraId="42900D22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A60BAE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coat</w:t>
            </w:r>
          </w:p>
          <w:p w14:paraId="2B54B36F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A60BAE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hat</w:t>
            </w:r>
          </w:p>
          <w:p w14:paraId="6B747A3F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A60BAE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jumper</w:t>
            </w:r>
          </w:p>
          <w:p w14:paraId="6E82A351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A60BAE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tracksuit/jogging bottoms</w:t>
            </w:r>
          </w:p>
          <w:p w14:paraId="24C051F0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A60BAE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pair of trousers</w:t>
            </w:r>
          </w:p>
          <w:p w14:paraId="0114333E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A60BAE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pair of jeans</w:t>
            </w:r>
          </w:p>
          <w:p w14:paraId="7EFE76D6" w14:textId="6F95AC02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A60BAE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pyjamas</w:t>
            </w:r>
          </w:p>
          <w:p w14:paraId="381ADE27" w14:textId="77777777" w:rsidR="00014C62" w:rsidRDefault="00992D58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pair of shorts</w:t>
            </w:r>
          </w:p>
          <w:p w14:paraId="7CB8A0B6" w14:textId="77777777" w:rsidR="00992D58" w:rsidRDefault="00992D58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sports shirt</w:t>
            </w:r>
          </w:p>
          <w:p w14:paraId="6988C9C0" w14:textId="77777777" w:rsidR="00992D58" w:rsidRDefault="00992D58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swimming costume</w:t>
            </w:r>
          </w:p>
          <w:p w14:paraId="598D664E" w14:textId="77777777" w:rsidR="00992D58" w:rsidRDefault="00860975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helmet</w:t>
            </w:r>
          </w:p>
          <w:p w14:paraId="0321DB1F" w14:textId="3A1BDA2B" w:rsidR="00860975" w:rsidRPr="00A60BAE" w:rsidRDefault="00860975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</w:p>
        </w:tc>
      </w:tr>
      <w:tr w:rsidR="00014C62" w:rsidRPr="00A60BAE" w14:paraId="6992E3EC" w14:textId="77777777" w:rsidTr="00CF0B48">
        <w:tc>
          <w:tcPr>
            <w:tcW w:w="4361" w:type="dxa"/>
          </w:tcPr>
          <w:p w14:paraId="5A742A3C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A60BAE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robe </w:t>
            </w:r>
          </w:p>
          <w:p w14:paraId="35851704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A60BAE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jupe </w:t>
            </w:r>
          </w:p>
          <w:p w14:paraId="4DD0B86A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A60BAE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écharpe </w:t>
            </w:r>
          </w:p>
          <w:p w14:paraId="5B3F8AAE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A60BAE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casquette </w:t>
            </w:r>
          </w:p>
          <w:p w14:paraId="2FB81CB0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A60BAE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chemise </w:t>
            </w:r>
          </w:p>
          <w:p w14:paraId="45315FDB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A60BAE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cravate </w:t>
            </w:r>
          </w:p>
          <w:p w14:paraId="12373F2F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A60BAE">
              <w:rPr>
                <w:rFonts w:ascii="Calibri" w:eastAsia="Times New Roman" w:hAnsi="Calibri" w:cs="Times New Roman"/>
                <w:sz w:val="26"/>
                <w:szCs w:val="26"/>
              </w:rPr>
              <w:t xml:space="preserve">une veste </w:t>
            </w:r>
          </w:p>
          <w:p w14:paraId="6C7FB3C1" w14:textId="49C3635F" w:rsidR="00014C62" w:rsidRPr="00A60BAE" w:rsidRDefault="009716FF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une ceinture</w:t>
            </w:r>
          </w:p>
        </w:tc>
        <w:tc>
          <w:tcPr>
            <w:tcW w:w="4167" w:type="dxa"/>
          </w:tcPr>
          <w:p w14:paraId="7A1FF077" w14:textId="38B6D6F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A60BAE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dress</w:t>
            </w:r>
          </w:p>
          <w:p w14:paraId="36590116" w14:textId="7A6DB162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A60BAE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skirt</w:t>
            </w:r>
          </w:p>
          <w:p w14:paraId="0F8B8C93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A60BAE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woolen scarf</w:t>
            </w:r>
          </w:p>
          <w:p w14:paraId="779CA63C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A60BAE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cap</w:t>
            </w:r>
          </w:p>
          <w:p w14:paraId="4FA24CE6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A60BAE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shirt</w:t>
            </w:r>
          </w:p>
          <w:p w14:paraId="206CEC32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A60BAE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tie</w:t>
            </w:r>
          </w:p>
          <w:p w14:paraId="2C49CEE3" w14:textId="77777777" w:rsidR="00014C62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A60BAE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formal jacket</w:t>
            </w:r>
          </w:p>
          <w:p w14:paraId="1EB6EDC8" w14:textId="77777777" w:rsidR="009716FF" w:rsidRDefault="009716FF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belt</w:t>
            </w:r>
          </w:p>
          <w:p w14:paraId="0DAE0F70" w14:textId="39D44063" w:rsidR="009716FF" w:rsidRPr="00A60BAE" w:rsidRDefault="009716FF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</w:p>
        </w:tc>
      </w:tr>
      <w:tr w:rsidR="00014C62" w:rsidRPr="00A60BAE" w14:paraId="4269F850" w14:textId="77777777" w:rsidTr="00CF0B48">
        <w:tc>
          <w:tcPr>
            <w:tcW w:w="4361" w:type="dxa"/>
          </w:tcPr>
          <w:p w14:paraId="433EC354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A60BAE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des chaussures ( f ) </w:t>
            </w:r>
          </w:p>
          <w:p w14:paraId="59D84B40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A60BAE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des chaussettes ( f ) </w:t>
            </w:r>
          </w:p>
          <w:p w14:paraId="59CBB901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A60BAE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des baskets (f)</w:t>
            </w:r>
          </w:p>
        </w:tc>
        <w:tc>
          <w:tcPr>
            <w:tcW w:w="4167" w:type="dxa"/>
          </w:tcPr>
          <w:p w14:paraId="778544A2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</w:pPr>
            <w:r w:rsidRPr="00A60BAE"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  <w:t>some shoes</w:t>
            </w:r>
          </w:p>
          <w:p w14:paraId="4EA702EC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</w:pPr>
            <w:r w:rsidRPr="00A60BAE"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  <w:t>some socks</w:t>
            </w:r>
          </w:p>
          <w:p w14:paraId="7827EC2D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</w:pPr>
            <w:r w:rsidRPr="00A60BAE"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  <w:t>some trainers</w:t>
            </w:r>
          </w:p>
          <w:p w14:paraId="2E9C6F63" w14:textId="77777777" w:rsidR="00014C62" w:rsidRPr="00A60BAE" w:rsidRDefault="00014C62" w:rsidP="00014C6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</w:pPr>
          </w:p>
        </w:tc>
      </w:tr>
    </w:tbl>
    <w:p w14:paraId="7667FC9C" w14:textId="3460FEF1" w:rsidR="00014C62" w:rsidRPr="00A60BAE" w:rsidRDefault="00014C62" w:rsidP="00014C62">
      <w:pPr>
        <w:spacing w:after="0" w:line="240" w:lineRule="auto"/>
        <w:rPr>
          <w:rFonts w:ascii="Calibri" w:eastAsia="Times New Roman" w:hAnsi="Calibri" w:cs="Times New Roman"/>
          <w:bCs/>
          <w:sz w:val="26"/>
          <w:szCs w:val="26"/>
          <w:lang w:val="fr-FR"/>
        </w:rPr>
      </w:pPr>
      <w:r w:rsidRPr="00A60BAE">
        <w:rPr>
          <w:rFonts w:ascii="Calibri" w:eastAsia="Times New Roman" w:hAnsi="Calibri" w:cs="Times New Roman"/>
          <w:bCs/>
          <w:sz w:val="26"/>
          <w:szCs w:val="26"/>
          <w:lang w:val="fr-FR"/>
        </w:rPr>
        <w:t>Ex: Aujourd’hui, je porte un pantalon noir, une chemise gris</w:t>
      </w:r>
      <w:r w:rsidRPr="00A60BAE">
        <w:rPr>
          <w:rFonts w:ascii="Calibri" w:eastAsia="Times New Roman" w:hAnsi="Calibri" w:cs="Times New Roman"/>
          <w:bCs/>
          <w:sz w:val="26"/>
          <w:szCs w:val="26"/>
          <w:u w:val="single"/>
          <w:lang w:val="fr-FR"/>
        </w:rPr>
        <w:t>e</w:t>
      </w:r>
      <w:r w:rsidRPr="00A60BAE">
        <w:rPr>
          <w:rFonts w:ascii="Calibri" w:eastAsia="Times New Roman" w:hAnsi="Calibri" w:cs="Times New Roman"/>
          <w:bCs/>
          <w:sz w:val="26"/>
          <w:szCs w:val="26"/>
          <w:lang w:val="fr-FR"/>
        </w:rPr>
        <w:t xml:space="preserve"> et des chaussures noir</w:t>
      </w:r>
      <w:r w:rsidRPr="00A60BAE">
        <w:rPr>
          <w:rFonts w:ascii="Calibri" w:eastAsia="Times New Roman" w:hAnsi="Calibri" w:cs="Times New Roman"/>
          <w:bCs/>
          <w:sz w:val="26"/>
          <w:szCs w:val="26"/>
          <w:u w:val="single"/>
          <w:lang w:val="fr-FR"/>
        </w:rPr>
        <w:t>es</w:t>
      </w:r>
      <w:r w:rsidRPr="00A60BAE">
        <w:rPr>
          <w:rFonts w:ascii="Calibri" w:eastAsia="Times New Roman" w:hAnsi="Calibri" w:cs="Times New Roman"/>
          <w:bCs/>
          <w:sz w:val="26"/>
          <w:szCs w:val="26"/>
          <w:lang w:val="fr-FR"/>
        </w:rPr>
        <w:t xml:space="preserve">. </w:t>
      </w:r>
    </w:p>
    <w:p w14:paraId="08213B4C" w14:textId="7DEC7A9E" w:rsidR="00A60BAE" w:rsidRDefault="00A60BAE" w:rsidP="00014C62">
      <w:pPr>
        <w:spacing w:after="0" w:line="240" w:lineRule="auto"/>
        <w:rPr>
          <w:rFonts w:ascii="Calibri" w:eastAsia="Times New Roman" w:hAnsi="Calibri" w:cs="Times New Roman"/>
          <w:b/>
          <w:sz w:val="26"/>
          <w:szCs w:val="26"/>
          <w:lang w:val="fr-FR"/>
        </w:rPr>
      </w:pPr>
    </w:p>
    <w:p w14:paraId="57ED76BF" w14:textId="77777777" w:rsidR="00A60BAE" w:rsidRPr="00A90CFB" w:rsidRDefault="00A60BAE" w:rsidP="008609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b/>
          <w:sz w:val="26"/>
          <w:szCs w:val="26"/>
        </w:rPr>
      </w:pPr>
      <w:r w:rsidRPr="00A90CFB">
        <w:rPr>
          <w:rFonts w:ascii="Calibri" w:eastAsia="Times New Roman" w:hAnsi="Calibri" w:cs="Times New Roman"/>
          <w:b/>
          <w:sz w:val="26"/>
          <w:szCs w:val="26"/>
        </w:rPr>
        <w:t>Using the infinitive :</w:t>
      </w:r>
    </w:p>
    <w:p w14:paraId="07B9FA92" w14:textId="77777777" w:rsidR="00A60BAE" w:rsidRPr="00A90CFB" w:rsidRDefault="00A60BAE" w:rsidP="008609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b/>
          <w:sz w:val="26"/>
          <w:szCs w:val="26"/>
        </w:rPr>
      </w:pPr>
    </w:p>
    <w:p w14:paraId="7428FF73" w14:textId="42281373" w:rsidR="00A60BAE" w:rsidRDefault="00A60BAE" w:rsidP="008609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bCs/>
          <w:i/>
          <w:iCs/>
          <w:sz w:val="26"/>
          <w:szCs w:val="26"/>
        </w:rPr>
      </w:pPr>
      <w:r w:rsidRPr="00A90CFB">
        <w:rPr>
          <w:rFonts w:ascii="Calibri" w:eastAsia="Times New Roman" w:hAnsi="Calibri" w:cs="Times New Roman"/>
          <w:bCs/>
          <w:sz w:val="26"/>
          <w:szCs w:val="26"/>
        </w:rPr>
        <w:t xml:space="preserve">J’aime </w:t>
      </w:r>
      <w:r w:rsidRPr="00A90CFB">
        <w:rPr>
          <w:rFonts w:ascii="Calibri" w:eastAsia="Times New Roman" w:hAnsi="Calibri" w:cs="Times New Roman"/>
          <w:bCs/>
          <w:sz w:val="26"/>
          <w:szCs w:val="26"/>
          <w:u w:val="single"/>
        </w:rPr>
        <w:t>porter</w:t>
      </w:r>
      <w:r w:rsidRPr="00A90CFB">
        <w:rPr>
          <w:rFonts w:ascii="Calibri" w:eastAsia="Times New Roman" w:hAnsi="Calibri" w:cs="Times New Roman"/>
          <w:bCs/>
          <w:sz w:val="26"/>
          <w:szCs w:val="26"/>
        </w:rPr>
        <w:t xml:space="preserve"> mes baskets blanches. </w:t>
      </w:r>
      <w:r w:rsidRPr="00A90CFB">
        <w:rPr>
          <w:rFonts w:ascii="Calibri" w:eastAsia="Times New Roman" w:hAnsi="Calibri" w:cs="Times New Roman"/>
          <w:bCs/>
          <w:sz w:val="26"/>
          <w:szCs w:val="26"/>
        </w:rPr>
        <w:tab/>
      </w:r>
      <w:r w:rsidRPr="00A90CFB">
        <w:rPr>
          <w:rFonts w:ascii="Calibri" w:eastAsia="Times New Roman" w:hAnsi="Calibri" w:cs="Times New Roman"/>
          <w:bCs/>
          <w:sz w:val="26"/>
          <w:szCs w:val="26"/>
        </w:rPr>
        <w:tab/>
      </w:r>
      <w:r w:rsidRPr="00A60BAE">
        <w:rPr>
          <w:rFonts w:ascii="Calibri" w:eastAsia="Times New Roman" w:hAnsi="Calibri" w:cs="Times New Roman"/>
          <w:bCs/>
          <w:i/>
          <w:iCs/>
          <w:sz w:val="26"/>
          <w:szCs w:val="26"/>
        </w:rPr>
        <w:t xml:space="preserve">I like </w:t>
      </w:r>
      <w:r w:rsidRPr="00A60BAE">
        <w:rPr>
          <w:rFonts w:ascii="Calibri" w:eastAsia="Times New Roman" w:hAnsi="Calibri" w:cs="Times New Roman"/>
          <w:bCs/>
          <w:i/>
          <w:iCs/>
          <w:sz w:val="26"/>
          <w:szCs w:val="26"/>
          <w:u w:val="single"/>
        </w:rPr>
        <w:t>to wear</w:t>
      </w:r>
      <w:r w:rsidRPr="00A60BAE">
        <w:rPr>
          <w:rFonts w:ascii="Calibri" w:eastAsia="Times New Roman" w:hAnsi="Calibri" w:cs="Times New Roman"/>
          <w:bCs/>
          <w:i/>
          <w:iCs/>
          <w:sz w:val="26"/>
          <w:szCs w:val="26"/>
        </w:rPr>
        <w:t xml:space="preserve"> m</w:t>
      </w:r>
      <w:r>
        <w:rPr>
          <w:rFonts w:ascii="Calibri" w:eastAsia="Times New Roman" w:hAnsi="Calibri" w:cs="Times New Roman"/>
          <w:bCs/>
          <w:i/>
          <w:iCs/>
          <w:sz w:val="26"/>
          <w:szCs w:val="26"/>
        </w:rPr>
        <w:t xml:space="preserve">y white trainers. </w:t>
      </w:r>
    </w:p>
    <w:p w14:paraId="64191DFE" w14:textId="35C96054" w:rsidR="00A60BAE" w:rsidRPr="00A60BAE" w:rsidRDefault="00A60BAE" w:rsidP="008609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Times New Roman"/>
          <w:bCs/>
          <w:i/>
          <w:iCs/>
          <w:sz w:val="26"/>
          <w:szCs w:val="26"/>
        </w:rPr>
      </w:pPr>
      <w:r w:rsidRPr="00A60BAE">
        <w:rPr>
          <w:rFonts w:ascii="Calibri" w:eastAsia="Times New Roman" w:hAnsi="Calibri" w:cs="Times New Roman"/>
          <w:bCs/>
          <w:sz w:val="26"/>
          <w:szCs w:val="26"/>
          <w:lang w:val="fr-FR"/>
        </w:rPr>
        <w:t xml:space="preserve">Ma sœur n’aime pas </w:t>
      </w:r>
      <w:r w:rsidR="009716FF">
        <w:rPr>
          <w:rFonts w:ascii="Calibri" w:eastAsia="Times New Roman" w:hAnsi="Calibri" w:cs="Times New Roman"/>
          <w:bCs/>
          <w:sz w:val="26"/>
          <w:szCs w:val="26"/>
          <w:u w:val="single"/>
          <w:lang w:val="fr-FR"/>
        </w:rPr>
        <w:t>mettre</w:t>
      </w:r>
      <w:r>
        <w:rPr>
          <w:rFonts w:ascii="Calibri" w:eastAsia="Times New Roman" w:hAnsi="Calibri" w:cs="Times New Roman"/>
          <w:bCs/>
          <w:sz w:val="26"/>
          <w:szCs w:val="26"/>
          <w:lang w:val="fr-FR"/>
        </w:rPr>
        <w:t xml:space="preserve"> sa cravatte. </w:t>
      </w:r>
      <w:r>
        <w:rPr>
          <w:rFonts w:ascii="Calibri" w:eastAsia="Times New Roman" w:hAnsi="Calibri" w:cs="Times New Roman"/>
          <w:bCs/>
          <w:sz w:val="26"/>
          <w:szCs w:val="26"/>
          <w:lang w:val="fr-FR"/>
        </w:rPr>
        <w:tab/>
      </w:r>
      <w:r>
        <w:rPr>
          <w:rFonts w:ascii="Calibri" w:eastAsia="Times New Roman" w:hAnsi="Calibri" w:cs="Times New Roman"/>
          <w:bCs/>
          <w:sz w:val="26"/>
          <w:szCs w:val="26"/>
          <w:lang w:val="fr-FR"/>
        </w:rPr>
        <w:tab/>
      </w:r>
      <w:r w:rsidRPr="00A60BAE">
        <w:rPr>
          <w:rFonts w:ascii="Calibri" w:eastAsia="Times New Roman" w:hAnsi="Calibri" w:cs="Times New Roman"/>
          <w:bCs/>
          <w:i/>
          <w:iCs/>
          <w:sz w:val="26"/>
          <w:szCs w:val="26"/>
        </w:rPr>
        <w:t xml:space="preserve">My sister doesn’t like </w:t>
      </w:r>
      <w:r w:rsidR="009716FF">
        <w:rPr>
          <w:rFonts w:ascii="Calibri" w:eastAsia="Times New Roman" w:hAnsi="Calibri" w:cs="Times New Roman"/>
          <w:bCs/>
          <w:i/>
          <w:iCs/>
          <w:sz w:val="26"/>
          <w:szCs w:val="26"/>
          <w:u w:val="single"/>
        </w:rPr>
        <w:t xml:space="preserve">putting on </w:t>
      </w:r>
      <w:r>
        <w:rPr>
          <w:rFonts w:ascii="Calibri" w:eastAsia="Times New Roman" w:hAnsi="Calibri" w:cs="Times New Roman"/>
          <w:bCs/>
          <w:i/>
          <w:iCs/>
          <w:sz w:val="26"/>
          <w:szCs w:val="26"/>
        </w:rPr>
        <w:t>her tie.</w:t>
      </w:r>
    </w:p>
    <w:p w14:paraId="2A49F36B" w14:textId="3792C752" w:rsidR="00014C62" w:rsidRDefault="006F0081" w:rsidP="007B07D9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14F56B42" wp14:editId="7B093B0D">
                <wp:simplePos x="0" y="0"/>
                <wp:positionH relativeFrom="column">
                  <wp:posOffset>-73704</wp:posOffset>
                </wp:positionH>
                <wp:positionV relativeFrom="paragraph">
                  <wp:posOffset>237994</wp:posOffset>
                </wp:positionV>
                <wp:extent cx="6448097" cy="1545020"/>
                <wp:effectExtent l="0" t="0" r="10160" b="1714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097" cy="1545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95D3DE5" id="Rectangle 99" o:spid="_x0000_s1026" style="position:absolute;margin-left:-5.8pt;margin-top:18.75pt;width:507.7pt;height:121.65pt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" filled="f" strokecolor="black [3213]"/>
            </w:pict>
          </mc:Fallback>
        </mc:AlternateContent>
      </w:r>
    </w:p>
    <w:p w14:paraId="10FAB252" w14:textId="7EA2068E" w:rsidR="006F0081" w:rsidRPr="006F0081" w:rsidRDefault="006F0081" w:rsidP="006F0081">
      <w:pPr>
        <w:jc w:val="center"/>
        <w:rPr>
          <w:rFonts w:ascii="Calibri" w:hAnsi="Calibri"/>
          <w:b/>
          <w:sz w:val="26"/>
          <w:szCs w:val="26"/>
        </w:rPr>
      </w:pPr>
      <w:r w:rsidRPr="006F0081">
        <w:rPr>
          <w:rFonts w:ascii="Calibri" w:hAnsi="Calibri"/>
          <w:b/>
          <w:sz w:val="26"/>
          <w:szCs w:val="26"/>
        </w:rPr>
        <w:t>Mettre (to put/to put 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2833"/>
        <w:gridCol w:w="2478"/>
        <w:gridCol w:w="2478"/>
      </w:tblGrid>
      <w:tr w:rsidR="006F0081" w:rsidRPr="006F0081" w14:paraId="4D5FEB80" w14:textId="77777777" w:rsidTr="006F0081">
        <w:tc>
          <w:tcPr>
            <w:tcW w:w="2122" w:type="dxa"/>
          </w:tcPr>
          <w:p w14:paraId="3B026715" w14:textId="4E112E86" w:rsidR="006F0081" w:rsidRPr="006F0081" w:rsidRDefault="006F0081" w:rsidP="006F0081">
            <w:pPr>
              <w:spacing w:line="360" w:lineRule="auto"/>
              <w:jc w:val="center"/>
              <w:rPr>
                <w:rFonts w:ascii="Calibri" w:hAnsi="Calibri"/>
                <w:bCs/>
                <w:sz w:val="26"/>
                <w:szCs w:val="26"/>
              </w:rPr>
            </w:pPr>
            <w:r w:rsidRPr="006F0081">
              <w:rPr>
                <w:rFonts w:ascii="Calibri" w:hAnsi="Calibri"/>
                <w:bCs/>
                <w:sz w:val="26"/>
                <w:szCs w:val="26"/>
              </w:rPr>
              <w:t>Je mets</w:t>
            </w:r>
          </w:p>
        </w:tc>
        <w:tc>
          <w:tcPr>
            <w:tcW w:w="2833" w:type="dxa"/>
          </w:tcPr>
          <w:p w14:paraId="66396EBD" w14:textId="1FE8AAB9" w:rsidR="006F0081" w:rsidRPr="006F0081" w:rsidRDefault="006F0081" w:rsidP="006F0081">
            <w:pPr>
              <w:spacing w:line="360" w:lineRule="auto"/>
              <w:jc w:val="center"/>
              <w:rPr>
                <w:rFonts w:ascii="Calibri" w:hAnsi="Calibri"/>
                <w:bCs/>
                <w:sz w:val="26"/>
                <w:szCs w:val="26"/>
              </w:rPr>
            </w:pPr>
            <w:r w:rsidRPr="006F0081">
              <w:rPr>
                <w:rFonts w:ascii="Calibri" w:hAnsi="Calibri"/>
                <w:bCs/>
                <w:sz w:val="26"/>
                <w:szCs w:val="26"/>
              </w:rPr>
              <w:t>I put on</w:t>
            </w:r>
          </w:p>
        </w:tc>
        <w:tc>
          <w:tcPr>
            <w:tcW w:w="2478" w:type="dxa"/>
          </w:tcPr>
          <w:p w14:paraId="445A27E5" w14:textId="49F414C9" w:rsidR="006F0081" w:rsidRPr="006F0081" w:rsidRDefault="006F0081" w:rsidP="006F0081">
            <w:pPr>
              <w:spacing w:line="360" w:lineRule="auto"/>
              <w:jc w:val="center"/>
              <w:rPr>
                <w:rFonts w:ascii="Calibri" w:hAnsi="Calibri"/>
                <w:bCs/>
                <w:sz w:val="26"/>
                <w:szCs w:val="26"/>
              </w:rPr>
            </w:pPr>
            <w:r w:rsidRPr="006F0081">
              <w:rPr>
                <w:rFonts w:ascii="Calibri" w:hAnsi="Calibri"/>
                <w:bCs/>
                <w:sz w:val="26"/>
                <w:szCs w:val="26"/>
              </w:rPr>
              <w:t>Nous mettons</w:t>
            </w:r>
          </w:p>
        </w:tc>
        <w:tc>
          <w:tcPr>
            <w:tcW w:w="2478" w:type="dxa"/>
          </w:tcPr>
          <w:p w14:paraId="51B950DC" w14:textId="3E2BD66A" w:rsidR="006F0081" w:rsidRPr="006F0081" w:rsidRDefault="006F0081" w:rsidP="006F0081">
            <w:pPr>
              <w:spacing w:line="360" w:lineRule="auto"/>
              <w:jc w:val="center"/>
              <w:rPr>
                <w:rFonts w:ascii="Calibri" w:hAnsi="Calibri"/>
                <w:bCs/>
                <w:sz w:val="26"/>
                <w:szCs w:val="26"/>
              </w:rPr>
            </w:pPr>
            <w:r w:rsidRPr="006F0081">
              <w:rPr>
                <w:rFonts w:ascii="Calibri" w:hAnsi="Calibri"/>
                <w:bCs/>
                <w:sz w:val="26"/>
                <w:szCs w:val="26"/>
              </w:rPr>
              <w:t>We put on</w:t>
            </w:r>
          </w:p>
        </w:tc>
      </w:tr>
      <w:tr w:rsidR="006F0081" w:rsidRPr="006F0081" w14:paraId="39C878DD" w14:textId="77777777" w:rsidTr="006F0081">
        <w:tc>
          <w:tcPr>
            <w:tcW w:w="2122" w:type="dxa"/>
          </w:tcPr>
          <w:p w14:paraId="402DDC8A" w14:textId="36BA3D23" w:rsidR="006F0081" w:rsidRPr="006F0081" w:rsidRDefault="006F0081" w:rsidP="006F0081">
            <w:pPr>
              <w:spacing w:line="360" w:lineRule="auto"/>
              <w:jc w:val="center"/>
              <w:rPr>
                <w:rFonts w:ascii="Calibri" w:hAnsi="Calibri"/>
                <w:bCs/>
                <w:sz w:val="26"/>
                <w:szCs w:val="26"/>
              </w:rPr>
            </w:pPr>
            <w:r w:rsidRPr="006F0081">
              <w:rPr>
                <w:rFonts w:ascii="Calibri" w:hAnsi="Calibri"/>
                <w:bCs/>
                <w:sz w:val="26"/>
                <w:szCs w:val="26"/>
              </w:rPr>
              <w:t>Tu mets</w:t>
            </w:r>
          </w:p>
        </w:tc>
        <w:tc>
          <w:tcPr>
            <w:tcW w:w="2833" w:type="dxa"/>
          </w:tcPr>
          <w:p w14:paraId="3A726E94" w14:textId="24C874A9" w:rsidR="006F0081" w:rsidRPr="006F0081" w:rsidRDefault="006F0081" w:rsidP="006F0081">
            <w:pPr>
              <w:spacing w:line="360" w:lineRule="auto"/>
              <w:jc w:val="center"/>
              <w:rPr>
                <w:rFonts w:ascii="Calibri" w:hAnsi="Calibri"/>
                <w:bCs/>
                <w:sz w:val="26"/>
                <w:szCs w:val="26"/>
              </w:rPr>
            </w:pPr>
            <w:r w:rsidRPr="006F0081">
              <w:rPr>
                <w:rFonts w:ascii="Calibri" w:hAnsi="Calibri"/>
                <w:bCs/>
                <w:sz w:val="26"/>
                <w:szCs w:val="26"/>
              </w:rPr>
              <w:t>You (s) put on</w:t>
            </w:r>
          </w:p>
        </w:tc>
        <w:tc>
          <w:tcPr>
            <w:tcW w:w="2478" w:type="dxa"/>
          </w:tcPr>
          <w:p w14:paraId="5308F271" w14:textId="15F1715F" w:rsidR="006F0081" w:rsidRPr="006F0081" w:rsidRDefault="006F0081" w:rsidP="006F0081">
            <w:pPr>
              <w:spacing w:line="360" w:lineRule="auto"/>
              <w:jc w:val="center"/>
              <w:rPr>
                <w:rFonts w:ascii="Calibri" w:hAnsi="Calibri"/>
                <w:bCs/>
                <w:sz w:val="26"/>
                <w:szCs w:val="26"/>
              </w:rPr>
            </w:pPr>
            <w:r w:rsidRPr="006F0081">
              <w:rPr>
                <w:rFonts w:ascii="Calibri" w:hAnsi="Calibri"/>
                <w:bCs/>
                <w:sz w:val="26"/>
                <w:szCs w:val="26"/>
              </w:rPr>
              <w:t>Vous mettez</w:t>
            </w:r>
          </w:p>
        </w:tc>
        <w:tc>
          <w:tcPr>
            <w:tcW w:w="2478" w:type="dxa"/>
          </w:tcPr>
          <w:p w14:paraId="1949A841" w14:textId="38D7F42A" w:rsidR="006F0081" w:rsidRPr="006F0081" w:rsidRDefault="006F0081" w:rsidP="006F0081">
            <w:pPr>
              <w:spacing w:line="360" w:lineRule="auto"/>
              <w:jc w:val="center"/>
              <w:rPr>
                <w:rFonts w:ascii="Calibri" w:hAnsi="Calibri"/>
                <w:bCs/>
                <w:sz w:val="26"/>
                <w:szCs w:val="26"/>
              </w:rPr>
            </w:pPr>
            <w:r w:rsidRPr="006F0081">
              <w:rPr>
                <w:rFonts w:ascii="Calibri" w:hAnsi="Calibri"/>
                <w:bCs/>
                <w:sz w:val="26"/>
                <w:szCs w:val="26"/>
              </w:rPr>
              <w:t>You (pl/pol) put on</w:t>
            </w:r>
          </w:p>
        </w:tc>
      </w:tr>
      <w:tr w:rsidR="006F0081" w:rsidRPr="006F0081" w14:paraId="10A98E43" w14:textId="77777777" w:rsidTr="006F0081">
        <w:tc>
          <w:tcPr>
            <w:tcW w:w="2122" w:type="dxa"/>
          </w:tcPr>
          <w:p w14:paraId="73DA76B2" w14:textId="203CDFDD" w:rsidR="006F0081" w:rsidRPr="006F0081" w:rsidRDefault="006F0081" w:rsidP="006F0081">
            <w:pPr>
              <w:spacing w:line="360" w:lineRule="auto"/>
              <w:jc w:val="center"/>
              <w:rPr>
                <w:rFonts w:ascii="Calibri" w:hAnsi="Calibri"/>
                <w:bCs/>
                <w:sz w:val="26"/>
                <w:szCs w:val="26"/>
              </w:rPr>
            </w:pPr>
            <w:r w:rsidRPr="006F0081">
              <w:rPr>
                <w:rFonts w:ascii="Calibri" w:hAnsi="Calibri"/>
                <w:bCs/>
                <w:sz w:val="26"/>
                <w:szCs w:val="26"/>
              </w:rPr>
              <w:t>Il / elle / on met</w:t>
            </w:r>
          </w:p>
        </w:tc>
        <w:tc>
          <w:tcPr>
            <w:tcW w:w="2833" w:type="dxa"/>
          </w:tcPr>
          <w:p w14:paraId="1F088BC5" w14:textId="240BFB9D" w:rsidR="006F0081" w:rsidRPr="006F0081" w:rsidRDefault="006F0081" w:rsidP="006F0081">
            <w:pPr>
              <w:spacing w:line="360" w:lineRule="auto"/>
              <w:jc w:val="center"/>
              <w:rPr>
                <w:rFonts w:ascii="Calibri" w:hAnsi="Calibri"/>
                <w:bCs/>
                <w:sz w:val="26"/>
                <w:szCs w:val="26"/>
              </w:rPr>
            </w:pPr>
            <w:r w:rsidRPr="006F0081">
              <w:rPr>
                <w:rFonts w:ascii="Calibri" w:hAnsi="Calibri"/>
                <w:bCs/>
                <w:sz w:val="26"/>
                <w:szCs w:val="26"/>
              </w:rPr>
              <w:t>He / she / one puts on</w:t>
            </w:r>
          </w:p>
        </w:tc>
        <w:tc>
          <w:tcPr>
            <w:tcW w:w="2478" w:type="dxa"/>
          </w:tcPr>
          <w:p w14:paraId="25E6B6D8" w14:textId="08EA0EB8" w:rsidR="006F0081" w:rsidRPr="006F0081" w:rsidRDefault="006F0081" w:rsidP="006F0081">
            <w:pPr>
              <w:spacing w:line="360" w:lineRule="auto"/>
              <w:jc w:val="center"/>
              <w:rPr>
                <w:rFonts w:ascii="Calibri" w:hAnsi="Calibri"/>
                <w:bCs/>
                <w:sz w:val="26"/>
                <w:szCs w:val="26"/>
              </w:rPr>
            </w:pPr>
            <w:r w:rsidRPr="006F0081">
              <w:rPr>
                <w:rFonts w:ascii="Calibri" w:hAnsi="Calibri"/>
                <w:bCs/>
                <w:sz w:val="26"/>
                <w:szCs w:val="26"/>
              </w:rPr>
              <w:t>Ils / elles mettent</w:t>
            </w:r>
          </w:p>
        </w:tc>
        <w:tc>
          <w:tcPr>
            <w:tcW w:w="2478" w:type="dxa"/>
          </w:tcPr>
          <w:p w14:paraId="1F0151BD" w14:textId="5E01B818" w:rsidR="006F0081" w:rsidRPr="006F0081" w:rsidRDefault="006F0081" w:rsidP="006F0081">
            <w:pPr>
              <w:spacing w:line="360" w:lineRule="auto"/>
              <w:jc w:val="center"/>
              <w:rPr>
                <w:rFonts w:ascii="Calibri" w:hAnsi="Calibri"/>
                <w:bCs/>
                <w:sz w:val="26"/>
                <w:szCs w:val="26"/>
              </w:rPr>
            </w:pPr>
            <w:r w:rsidRPr="006F0081">
              <w:rPr>
                <w:rFonts w:ascii="Calibri" w:hAnsi="Calibri"/>
                <w:bCs/>
                <w:sz w:val="26"/>
                <w:szCs w:val="26"/>
              </w:rPr>
              <w:t>They (m/f) put on</w:t>
            </w:r>
          </w:p>
        </w:tc>
      </w:tr>
    </w:tbl>
    <w:p w14:paraId="28E27797" w14:textId="77777777" w:rsidR="006F0081" w:rsidRPr="006B2412" w:rsidRDefault="006F0081" w:rsidP="006F0081">
      <w:pPr>
        <w:jc w:val="center"/>
        <w:rPr>
          <w:rFonts w:ascii="Calibri" w:hAnsi="Calibri"/>
          <w:b/>
          <w:sz w:val="28"/>
          <w:szCs w:val="28"/>
        </w:rPr>
      </w:pPr>
    </w:p>
    <w:p w14:paraId="4F35D3C0" w14:textId="4BBDC0C0" w:rsidR="00992D58" w:rsidRPr="00992D58" w:rsidRDefault="00992D58" w:rsidP="00992D58">
      <w:pPr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  <w:t>Des Questions Utiles :</w:t>
      </w:r>
    </w:p>
    <w:p w14:paraId="24E71DE6" w14:textId="02854F0A" w:rsidR="00992D58" w:rsidRPr="008728E2" w:rsidRDefault="00992D58" w:rsidP="00992D58">
      <w:pPr>
        <w:rPr>
          <w:bCs/>
          <w:i/>
          <w:iCs/>
          <w:sz w:val="26"/>
          <w:szCs w:val="26"/>
        </w:rPr>
      </w:pPr>
      <w:r w:rsidRPr="004C5A77">
        <w:rPr>
          <w:bCs/>
          <w:sz w:val="26"/>
          <w:szCs w:val="26"/>
          <w:lang w:val="fr-FR"/>
        </w:rPr>
        <w:t>Qu’est-ce que tu portes le week-end ?</w:t>
      </w:r>
      <w:r w:rsidRPr="004C5A77">
        <w:rPr>
          <w:bCs/>
          <w:sz w:val="26"/>
          <w:szCs w:val="26"/>
          <w:lang w:val="fr-FR"/>
        </w:rPr>
        <w:tab/>
      </w:r>
      <w:r w:rsidRPr="004C5A77">
        <w:rPr>
          <w:bCs/>
          <w:sz w:val="26"/>
          <w:szCs w:val="26"/>
          <w:lang w:val="fr-FR"/>
        </w:rPr>
        <w:tab/>
      </w:r>
      <w:r w:rsidRPr="008728E2">
        <w:rPr>
          <w:bCs/>
          <w:i/>
          <w:iCs/>
          <w:sz w:val="26"/>
          <w:szCs w:val="26"/>
        </w:rPr>
        <w:t>What do you wear a</w:t>
      </w:r>
      <w:r>
        <w:rPr>
          <w:bCs/>
          <w:i/>
          <w:iCs/>
          <w:sz w:val="26"/>
          <w:szCs w:val="26"/>
        </w:rPr>
        <w:t>t the weekend?</w:t>
      </w:r>
    </w:p>
    <w:p w14:paraId="5172D54C" w14:textId="77777777" w:rsidR="00992D58" w:rsidRPr="008728E2" w:rsidRDefault="00992D58" w:rsidP="00992D58">
      <w:pPr>
        <w:rPr>
          <w:bCs/>
          <w:i/>
          <w:iCs/>
          <w:sz w:val="26"/>
          <w:szCs w:val="26"/>
        </w:rPr>
      </w:pPr>
      <w:r w:rsidRPr="008728E2">
        <w:rPr>
          <w:bCs/>
          <w:sz w:val="26"/>
          <w:szCs w:val="26"/>
          <w:lang w:val="fr-FR"/>
        </w:rPr>
        <w:t>Qu’est-ce que tu mets quand il fait froid ?</w:t>
      </w:r>
      <w:r>
        <w:rPr>
          <w:bCs/>
          <w:sz w:val="26"/>
          <w:szCs w:val="26"/>
          <w:lang w:val="fr-FR"/>
        </w:rPr>
        <w:tab/>
      </w:r>
      <w:r w:rsidRPr="008728E2">
        <w:rPr>
          <w:bCs/>
          <w:i/>
          <w:iCs/>
          <w:sz w:val="26"/>
          <w:szCs w:val="26"/>
        </w:rPr>
        <w:t>What do you put o</w:t>
      </w:r>
      <w:r>
        <w:rPr>
          <w:bCs/>
          <w:i/>
          <w:iCs/>
          <w:sz w:val="26"/>
          <w:szCs w:val="26"/>
        </w:rPr>
        <w:t>n when it’s cold?</w:t>
      </w:r>
    </w:p>
    <w:p w14:paraId="3D6DAF28" w14:textId="3FB0B9A5" w:rsidR="00992D58" w:rsidRDefault="00992D58" w:rsidP="00992D58">
      <w:pPr>
        <w:rPr>
          <w:bCs/>
          <w:i/>
          <w:iCs/>
          <w:sz w:val="26"/>
          <w:szCs w:val="26"/>
        </w:rPr>
      </w:pPr>
      <w:r>
        <w:rPr>
          <w:bCs/>
          <w:sz w:val="26"/>
          <w:szCs w:val="26"/>
          <w:lang w:val="fr-FR"/>
        </w:rPr>
        <w:t>Comment est ton uniforme scolaire ?</w:t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 w:rsidRPr="004C5A77">
        <w:rPr>
          <w:bCs/>
          <w:i/>
          <w:iCs/>
          <w:sz w:val="26"/>
          <w:szCs w:val="26"/>
        </w:rPr>
        <w:t>What’s your uniform like ?</w:t>
      </w:r>
    </w:p>
    <w:p w14:paraId="79CEC22F" w14:textId="77777777" w:rsidR="00992D58" w:rsidRPr="004C5A77" w:rsidRDefault="00992D58" w:rsidP="00992D58">
      <w:pPr>
        <w:rPr>
          <w:bCs/>
          <w:i/>
          <w:iCs/>
          <w:sz w:val="26"/>
          <w:szCs w:val="26"/>
        </w:rPr>
      </w:pPr>
    </w:p>
    <w:p w14:paraId="050419CA" w14:textId="3E91B93C" w:rsidR="00992D58" w:rsidRPr="009716FF" w:rsidRDefault="009716FF" w:rsidP="009716FF">
      <w:pPr>
        <w:jc w:val="center"/>
        <w:rPr>
          <w:b/>
          <w:bCs/>
          <w:i/>
          <w:iCs/>
          <w:sz w:val="26"/>
          <w:szCs w:val="26"/>
        </w:rPr>
      </w:pPr>
      <w:r w:rsidRPr="00674B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7389E4E0" wp14:editId="35660D54">
                <wp:simplePos x="0" y="0"/>
                <wp:positionH relativeFrom="margin">
                  <wp:posOffset>87984</wp:posOffset>
                </wp:positionH>
                <wp:positionV relativeFrom="paragraph">
                  <wp:posOffset>7769</wp:posOffset>
                </wp:positionV>
                <wp:extent cx="5800725" cy="3028610"/>
                <wp:effectExtent l="0" t="0" r="28575" b="19685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0725" cy="30286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483B637" id="Rectangle 126" o:spid="_x0000_s1026" style="position:absolute;margin-left:6.95pt;margin-top:.6pt;width:456.75pt;height:238.45pt;z-index:25199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" filled="f">
                <w10:wrap anchorx="margin"/>
              </v:rect>
            </w:pict>
          </mc:Fallback>
        </mc:AlternateContent>
      </w:r>
      <w:r w:rsidR="00992D58" w:rsidRPr="009716FF">
        <w:rPr>
          <w:rFonts w:ascii="Calibri" w:hAnsi="Calibri"/>
          <w:b/>
          <w:bCs/>
          <w:sz w:val="32"/>
          <w:szCs w:val="36"/>
          <w:lang w:val="en-US"/>
        </w:rPr>
        <w:t xml:space="preserve">Demonstrative Adjectives </w:t>
      </w:r>
      <w:r w:rsidR="00992D58" w:rsidRPr="009716FF">
        <w:rPr>
          <w:rFonts w:ascii="Calibri" w:hAnsi="Calibri"/>
          <w:b/>
          <w:bCs/>
          <w:sz w:val="32"/>
          <w:szCs w:val="36"/>
        </w:rPr>
        <w:t>(</w:t>
      </w:r>
      <w:r w:rsidR="00992D58" w:rsidRPr="009716FF">
        <w:rPr>
          <w:rFonts w:ascii="Calibri" w:hAnsi="Calibri"/>
          <w:b/>
          <w:bCs/>
          <w:i/>
          <w:iCs/>
          <w:sz w:val="32"/>
          <w:szCs w:val="36"/>
        </w:rPr>
        <w:t>this, these, that, those</w:t>
      </w:r>
      <w:r w:rsidR="00992D58" w:rsidRPr="009716FF">
        <w:rPr>
          <w:rFonts w:ascii="Calibri" w:hAnsi="Calibri"/>
          <w:b/>
          <w:bCs/>
          <w:sz w:val="32"/>
          <w:szCs w:val="36"/>
        </w:rPr>
        <w:t>)</w:t>
      </w:r>
    </w:p>
    <w:p w14:paraId="40D5C668" w14:textId="26B666C7" w:rsidR="00992D58" w:rsidRPr="00992D58" w:rsidRDefault="00992D58" w:rsidP="00992D58"/>
    <w:tbl>
      <w:tblPr>
        <w:tblW w:w="81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1"/>
        <w:gridCol w:w="2611"/>
        <w:gridCol w:w="2046"/>
        <w:gridCol w:w="2046"/>
      </w:tblGrid>
      <w:tr w:rsidR="00992D58" w:rsidRPr="00674BB6" w14:paraId="37DA098E" w14:textId="77777777" w:rsidTr="009716FF">
        <w:trPr>
          <w:trHeight w:val="444"/>
          <w:jc w:val="center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E0911" w14:textId="77777777" w:rsidR="00992D58" w:rsidRPr="00674BB6" w:rsidRDefault="00992D58" w:rsidP="009716FF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674BB6">
              <w:rPr>
                <w:rFonts w:ascii="Calibri" w:hAnsi="Calibri"/>
                <w:sz w:val="26"/>
                <w:szCs w:val="26"/>
              </w:rPr>
              <w:t>Masculine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E8ADE" w14:textId="77777777" w:rsidR="00992D58" w:rsidRPr="00674BB6" w:rsidRDefault="00992D58" w:rsidP="009716FF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674BB6">
              <w:rPr>
                <w:rFonts w:ascii="Calibri" w:hAnsi="Calibri"/>
                <w:sz w:val="26"/>
                <w:szCs w:val="26"/>
              </w:rPr>
              <w:t>Masculine word</w:t>
            </w:r>
          </w:p>
          <w:p w14:paraId="3272619B" w14:textId="77777777" w:rsidR="00992D58" w:rsidRPr="00674BB6" w:rsidRDefault="00992D58" w:rsidP="009716FF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674BB6">
              <w:rPr>
                <w:rFonts w:ascii="Calibri" w:hAnsi="Calibri"/>
                <w:sz w:val="26"/>
                <w:szCs w:val="26"/>
              </w:rPr>
              <w:t>starting with a vowel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753FE" w14:textId="77777777" w:rsidR="00992D58" w:rsidRPr="00674BB6" w:rsidRDefault="00992D58" w:rsidP="009716FF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  <w:lang w:val="fr-FR"/>
              </w:rPr>
            </w:pPr>
            <w:r w:rsidRPr="00674BB6">
              <w:rPr>
                <w:rFonts w:ascii="Calibri" w:hAnsi="Calibri"/>
                <w:sz w:val="26"/>
                <w:szCs w:val="26"/>
              </w:rPr>
              <w:t>F</w:t>
            </w:r>
            <w:r w:rsidRPr="00674BB6">
              <w:rPr>
                <w:rFonts w:ascii="Calibri" w:hAnsi="Calibri"/>
                <w:sz w:val="26"/>
                <w:szCs w:val="26"/>
                <w:lang w:val="fr-FR"/>
              </w:rPr>
              <w:t>eminine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E2B90" w14:textId="77777777" w:rsidR="00992D58" w:rsidRPr="00674BB6" w:rsidRDefault="00992D58" w:rsidP="009716FF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  <w:lang w:val="fr-FR"/>
              </w:rPr>
            </w:pPr>
            <w:r w:rsidRPr="00674BB6">
              <w:rPr>
                <w:rFonts w:ascii="Calibri" w:hAnsi="Calibri"/>
                <w:sz w:val="26"/>
                <w:szCs w:val="26"/>
                <w:lang w:val="fr-FR"/>
              </w:rPr>
              <w:t>Plural</w:t>
            </w:r>
          </w:p>
        </w:tc>
      </w:tr>
      <w:tr w:rsidR="00992D58" w:rsidRPr="00674BB6" w14:paraId="78383A99" w14:textId="77777777" w:rsidTr="009716FF">
        <w:trPr>
          <w:trHeight w:val="685"/>
          <w:jc w:val="center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690C" w14:textId="77777777" w:rsidR="00992D58" w:rsidRPr="00674BB6" w:rsidRDefault="00992D58" w:rsidP="009716FF">
            <w:pPr>
              <w:spacing w:line="240" w:lineRule="auto"/>
              <w:jc w:val="center"/>
              <w:rPr>
                <w:rFonts w:ascii="Calibri" w:hAnsi="Calibri"/>
                <w:b/>
                <w:bCs/>
                <w:sz w:val="26"/>
                <w:szCs w:val="26"/>
                <w:lang w:val="fr-FR"/>
              </w:rPr>
            </w:pPr>
            <w:r w:rsidRPr="00674BB6">
              <w:rPr>
                <w:rFonts w:ascii="Calibri" w:hAnsi="Calibri"/>
                <w:b/>
                <w:bCs/>
                <w:sz w:val="26"/>
                <w:szCs w:val="26"/>
                <w:lang w:val="fr-FR"/>
              </w:rPr>
              <w:t>ce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D0BF" w14:textId="77777777" w:rsidR="00992D58" w:rsidRPr="00674BB6" w:rsidRDefault="00992D58" w:rsidP="009716FF">
            <w:pPr>
              <w:spacing w:line="240" w:lineRule="auto"/>
              <w:jc w:val="center"/>
              <w:rPr>
                <w:rFonts w:ascii="Calibri" w:hAnsi="Calibri"/>
                <w:b/>
                <w:bCs/>
                <w:sz w:val="26"/>
                <w:szCs w:val="26"/>
                <w:lang w:val="fr-FR"/>
              </w:rPr>
            </w:pPr>
            <w:r w:rsidRPr="00674BB6">
              <w:rPr>
                <w:rFonts w:ascii="Calibri" w:hAnsi="Calibri"/>
                <w:b/>
                <w:bCs/>
                <w:sz w:val="26"/>
                <w:szCs w:val="26"/>
                <w:lang w:val="fr-FR"/>
              </w:rPr>
              <w:t>cet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EBA1" w14:textId="77777777" w:rsidR="00992D58" w:rsidRPr="00674BB6" w:rsidRDefault="00992D58" w:rsidP="009716FF">
            <w:pPr>
              <w:spacing w:line="240" w:lineRule="auto"/>
              <w:jc w:val="center"/>
              <w:rPr>
                <w:rFonts w:ascii="Calibri" w:hAnsi="Calibri"/>
                <w:b/>
                <w:bCs/>
                <w:sz w:val="26"/>
                <w:szCs w:val="26"/>
                <w:lang w:val="fr-FR"/>
              </w:rPr>
            </w:pPr>
            <w:r w:rsidRPr="00674BB6">
              <w:rPr>
                <w:rFonts w:ascii="Calibri" w:hAnsi="Calibri"/>
                <w:b/>
                <w:bCs/>
                <w:sz w:val="26"/>
                <w:szCs w:val="26"/>
                <w:lang w:val="fr-FR"/>
              </w:rPr>
              <w:t>cette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5AD4" w14:textId="77777777" w:rsidR="00992D58" w:rsidRPr="00674BB6" w:rsidRDefault="00992D58" w:rsidP="009716FF">
            <w:pPr>
              <w:pStyle w:val="Heading3"/>
              <w:jc w:val="center"/>
              <w:rPr>
                <w:rFonts w:ascii="Calibri" w:hAnsi="Calibri"/>
                <w:b/>
                <w:bCs/>
                <w:sz w:val="26"/>
                <w:szCs w:val="26"/>
                <w:u w:val="none"/>
                <w:lang w:val="fr-FR"/>
              </w:rPr>
            </w:pPr>
            <w:r w:rsidRPr="00674BB6">
              <w:rPr>
                <w:rFonts w:ascii="Calibri" w:hAnsi="Calibri"/>
                <w:b/>
                <w:bCs/>
                <w:sz w:val="26"/>
                <w:szCs w:val="26"/>
                <w:u w:val="none"/>
                <w:lang w:val="fr-FR"/>
              </w:rPr>
              <w:t>ces</w:t>
            </w:r>
          </w:p>
        </w:tc>
      </w:tr>
    </w:tbl>
    <w:p w14:paraId="202CF9A4" w14:textId="77777777" w:rsidR="00992D58" w:rsidRPr="00674BB6" w:rsidRDefault="00992D58" w:rsidP="00992D58">
      <w:pPr>
        <w:spacing w:line="240" w:lineRule="auto"/>
        <w:rPr>
          <w:rFonts w:ascii="Calibri" w:hAnsi="Calibri"/>
          <w:sz w:val="26"/>
          <w:szCs w:val="26"/>
          <w:lang w:val="fr-FR"/>
        </w:rPr>
      </w:pPr>
      <w:r w:rsidRPr="00674BB6">
        <w:rPr>
          <w:rFonts w:ascii="Calibri" w:hAnsi="Calibri"/>
          <w:sz w:val="26"/>
          <w:szCs w:val="26"/>
          <w:lang w:val="fr-FR"/>
        </w:rPr>
        <w:t xml:space="preserve">            Exemples :   </w:t>
      </w:r>
      <w:r w:rsidRPr="00674BB6">
        <w:rPr>
          <w:rFonts w:ascii="Calibri" w:hAnsi="Calibri"/>
          <w:sz w:val="26"/>
          <w:szCs w:val="26"/>
          <w:lang w:val="fr-FR"/>
        </w:rPr>
        <w:tab/>
      </w:r>
      <w:r w:rsidRPr="00674BB6">
        <w:rPr>
          <w:rFonts w:ascii="Calibri" w:hAnsi="Calibri"/>
          <w:b/>
          <w:bCs/>
          <w:sz w:val="26"/>
          <w:szCs w:val="26"/>
          <w:lang w:val="fr-FR"/>
        </w:rPr>
        <w:t>Ce</w:t>
      </w:r>
      <w:r w:rsidRPr="00674BB6">
        <w:rPr>
          <w:rFonts w:ascii="Calibri" w:hAnsi="Calibri"/>
          <w:sz w:val="26"/>
          <w:szCs w:val="26"/>
          <w:lang w:val="fr-FR"/>
        </w:rPr>
        <w:t xml:space="preserve"> manteau est beau.</w:t>
      </w:r>
    </w:p>
    <w:p w14:paraId="7871DE5E" w14:textId="77777777" w:rsidR="00992D58" w:rsidRPr="00674BB6" w:rsidRDefault="00992D58" w:rsidP="00992D58">
      <w:pPr>
        <w:spacing w:line="240" w:lineRule="auto"/>
        <w:rPr>
          <w:rFonts w:ascii="Calibri" w:hAnsi="Calibri"/>
          <w:sz w:val="26"/>
          <w:szCs w:val="26"/>
          <w:lang w:val="fr-FR"/>
        </w:rPr>
      </w:pPr>
      <w:r w:rsidRPr="00674BB6">
        <w:rPr>
          <w:rFonts w:ascii="Calibri" w:hAnsi="Calibri"/>
          <w:sz w:val="26"/>
          <w:szCs w:val="26"/>
          <w:lang w:val="fr-FR"/>
        </w:rPr>
        <w:t xml:space="preserve">          </w:t>
      </w:r>
      <w:r w:rsidRPr="00674BB6">
        <w:rPr>
          <w:rFonts w:ascii="Calibri" w:hAnsi="Calibri"/>
          <w:sz w:val="26"/>
          <w:szCs w:val="26"/>
          <w:lang w:val="fr-FR"/>
        </w:rPr>
        <w:tab/>
      </w:r>
      <w:r w:rsidRPr="00674BB6">
        <w:rPr>
          <w:rFonts w:ascii="Calibri" w:hAnsi="Calibri"/>
          <w:sz w:val="26"/>
          <w:szCs w:val="26"/>
          <w:lang w:val="fr-FR"/>
        </w:rPr>
        <w:tab/>
      </w:r>
      <w:r w:rsidRPr="00674BB6">
        <w:rPr>
          <w:rFonts w:ascii="Calibri" w:hAnsi="Calibri"/>
          <w:sz w:val="26"/>
          <w:szCs w:val="26"/>
          <w:lang w:val="fr-FR"/>
        </w:rPr>
        <w:tab/>
      </w:r>
      <w:r w:rsidRPr="00674BB6">
        <w:rPr>
          <w:rFonts w:ascii="Calibri" w:hAnsi="Calibri"/>
          <w:b/>
          <w:bCs/>
          <w:sz w:val="26"/>
          <w:szCs w:val="26"/>
          <w:lang w:val="fr-FR"/>
        </w:rPr>
        <w:t>Cette</w:t>
      </w:r>
      <w:r w:rsidRPr="00674BB6">
        <w:rPr>
          <w:rFonts w:ascii="Calibri" w:hAnsi="Calibri"/>
          <w:sz w:val="26"/>
          <w:szCs w:val="26"/>
          <w:lang w:val="fr-FR"/>
        </w:rPr>
        <w:t xml:space="preserve"> écharpe est propre.</w:t>
      </w:r>
    </w:p>
    <w:p w14:paraId="436CBB87" w14:textId="77777777" w:rsidR="00992D58" w:rsidRPr="00674BB6" w:rsidRDefault="00992D58" w:rsidP="00992D58">
      <w:pPr>
        <w:spacing w:line="240" w:lineRule="auto"/>
        <w:rPr>
          <w:rFonts w:ascii="Calibri" w:hAnsi="Calibri"/>
          <w:sz w:val="26"/>
          <w:szCs w:val="26"/>
          <w:lang w:val="fr-FR"/>
        </w:rPr>
      </w:pPr>
      <w:r w:rsidRPr="00674BB6">
        <w:rPr>
          <w:rFonts w:ascii="Calibri" w:hAnsi="Calibri"/>
          <w:sz w:val="26"/>
          <w:szCs w:val="26"/>
          <w:lang w:val="fr-FR"/>
        </w:rPr>
        <w:t xml:space="preserve">            </w:t>
      </w:r>
      <w:r w:rsidRPr="00674BB6">
        <w:rPr>
          <w:rFonts w:ascii="Calibri" w:hAnsi="Calibri"/>
          <w:sz w:val="26"/>
          <w:szCs w:val="26"/>
          <w:lang w:val="fr-FR"/>
        </w:rPr>
        <w:tab/>
      </w:r>
      <w:r w:rsidRPr="00674BB6">
        <w:rPr>
          <w:rFonts w:ascii="Calibri" w:hAnsi="Calibri"/>
          <w:sz w:val="26"/>
          <w:szCs w:val="26"/>
          <w:lang w:val="fr-FR"/>
        </w:rPr>
        <w:tab/>
      </w:r>
      <w:r w:rsidRPr="00674BB6">
        <w:rPr>
          <w:rFonts w:ascii="Calibri" w:hAnsi="Calibri"/>
          <w:sz w:val="26"/>
          <w:szCs w:val="26"/>
          <w:lang w:val="fr-FR"/>
        </w:rPr>
        <w:tab/>
      </w:r>
      <w:r w:rsidRPr="00674BB6">
        <w:rPr>
          <w:rFonts w:ascii="Calibri" w:hAnsi="Calibri"/>
          <w:b/>
          <w:bCs/>
          <w:sz w:val="26"/>
          <w:szCs w:val="26"/>
          <w:lang w:val="fr-FR"/>
        </w:rPr>
        <w:t xml:space="preserve">Cet </w:t>
      </w:r>
      <w:r w:rsidRPr="00674BB6">
        <w:rPr>
          <w:rFonts w:ascii="Calibri" w:hAnsi="Calibri"/>
          <w:sz w:val="26"/>
          <w:szCs w:val="26"/>
          <w:lang w:val="fr-FR"/>
        </w:rPr>
        <w:t>imperméable est sale.</w:t>
      </w:r>
    </w:p>
    <w:p w14:paraId="3D62FBCA" w14:textId="77777777" w:rsidR="00992D58" w:rsidRPr="00674BB6" w:rsidRDefault="00992D58" w:rsidP="00992D58">
      <w:pPr>
        <w:spacing w:line="240" w:lineRule="auto"/>
        <w:ind w:left="1440" w:firstLine="720"/>
        <w:rPr>
          <w:rFonts w:ascii="Calibri" w:hAnsi="Calibri"/>
          <w:sz w:val="26"/>
          <w:szCs w:val="26"/>
          <w:lang w:val="fr-FR"/>
        </w:rPr>
      </w:pPr>
      <w:r w:rsidRPr="00674BB6">
        <w:rPr>
          <w:rFonts w:ascii="Calibri" w:hAnsi="Calibri"/>
          <w:b/>
          <w:bCs/>
          <w:sz w:val="26"/>
          <w:szCs w:val="26"/>
          <w:lang w:val="fr-FR"/>
        </w:rPr>
        <w:t>Ces</w:t>
      </w:r>
      <w:r w:rsidRPr="00674BB6">
        <w:rPr>
          <w:rFonts w:ascii="Calibri" w:hAnsi="Calibri"/>
          <w:sz w:val="26"/>
          <w:szCs w:val="26"/>
          <w:lang w:val="fr-FR"/>
        </w:rPr>
        <w:t xml:space="preserve"> baskets sont trop petites.</w:t>
      </w:r>
    </w:p>
    <w:p w14:paraId="196254BE" w14:textId="77777777" w:rsidR="00992D58" w:rsidRPr="0093690B" w:rsidRDefault="00992D58" w:rsidP="00992D58">
      <w:pPr>
        <w:spacing w:line="240" w:lineRule="auto"/>
        <w:rPr>
          <w:b/>
          <w:sz w:val="26"/>
          <w:szCs w:val="26"/>
          <w:lang w:val="fr-FR"/>
        </w:rPr>
      </w:pPr>
    </w:p>
    <w:p w14:paraId="6C59C720" w14:textId="77777777" w:rsidR="00992D58" w:rsidRPr="00992D58" w:rsidRDefault="00992D58" w:rsidP="00992D58">
      <w:pPr>
        <w:spacing w:line="240" w:lineRule="auto"/>
        <w:rPr>
          <w:b/>
          <w:sz w:val="28"/>
          <w:szCs w:val="28"/>
        </w:rPr>
      </w:pPr>
      <w:r w:rsidRPr="00992D58">
        <w:rPr>
          <w:b/>
          <w:sz w:val="28"/>
          <w:szCs w:val="28"/>
        </w:rPr>
        <w:t>Materials</w:t>
      </w:r>
    </w:p>
    <w:p w14:paraId="4B39091D" w14:textId="77777777" w:rsidR="00992D58" w:rsidRPr="0093690B" w:rsidRDefault="00992D58" w:rsidP="00992D58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Calibri" w:hAnsi="Calibri"/>
          <w:b/>
          <w:bCs/>
          <w:i/>
          <w:iCs/>
          <w:sz w:val="26"/>
          <w:szCs w:val="26"/>
        </w:rPr>
      </w:pPr>
      <w:r w:rsidRPr="0093690B">
        <w:rPr>
          <w:rFonts w:ascii="Calibri" w:hAnsi="Calibri"/>
          <w:b/>
          <w:bCs/>
          <w:sz w:val="26"/>
          <w:szCs w:val="26"/>
        </w:rPr>
        <w:t xml:space="preserve">en + ( material ) </w:t>
      </w:r>
      <w:r w:rsidRPr="0093690B">
        <w:rPr>
          <w:rFonts w:ascii="Calibri" w:hAnsi="Calibri"/>
          <w:b/>
          <w:bCs/>
          <w:sz w:val="26"/>
          <w:szCs w:val="26"/>
        </w:rPr>
        <w:tab/>
      </w:r>
      <w:r w:rsidRPr="0093690B">
        <w:rPr>
          <w:rFonts w:ascii="Calibri" w:hAnsi="Calibri"/>
          <w:b/>
          <w:bCs/>
          <w:sz w:val="26"/>
          <w:szCs w:val="26"/>
        </w:rPr>
        <w:tab/>
      </w:r>
      <w:r w:rsidRPr="0093690B">
        <w:rPr>
          <w:rFonts w:ascii="Calibri" w:hAnsi="Calibri"/>
          <w:b/>
          <w:bCs/>
          <w:sz w:val="26"/>
          <w:szCs w:val="26"/>
        </w:rPr>
        <w:tab/>
      </w:r>
      <w:r w:rsidRPr="0093690B">
        <w:rPr>
          <w:rFonts w:ascii="Calibri" w:hAnsi="Calibri"/>
          <w:b/>
          <w:bCs/>
          <w:i/>
          <w:iCs/>
          <w:sz w:val="26"/>
          <w:szCs w:val="26"/>
        </w:rPr>
        <w:tab/>
        <w:t>in + ( material )     / made of …..</w:t>
      </w:r>
    </w:p>
    <w:p w14:paraId="661F8C5A" w14:textId="77777777" w:rsidR="00992D58" w:rsidRPr="0093690B" w:rsidRDefault="00992D58" w:rsidP="00992D58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Calibri" w:hAnsi="Calibri"/>
          <w:b/>
          <w:bCs/>
          <w:i/>
          <w:iCs/>
          <w:sz w:val="26"/>
          <w:szCs w:val="26"/>
        </w:rPr>
      </w:pPr>
    </w:p>
    <w:p w14:paraId="63584B55" w14:textId="77777777" w:rsidR="00992D58" w:rsidRPr="00AB4E51" w:rsidRDefault="00992D58" w:rsidP="00992D58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Calibri" w:hAnsi="Calibri"/>
          <w:b/>
          <w:bCs/>
          <w:sz w:val="26"/>
          <w:szCs w:val="26"/>
          <w:lang w:val="fr-FR"/>
        </w:rPr>
      </w:pPr>
      <w:r w:rsidRPr="00674BB6">
        <w:rPr>
          <w:rFonts w:ascii="Calibri" w:hAnsi="Calibri"/>
          <w:sz w:val="26"/>
          <w:szCs w:val="26"/>
          <w:lang w:val="fr-FR"/>
        </w:rPr>
        <w:t>Ex:  Pour faire du tennis mon père a</w:t>
      </w:r>
      <w:r>
        <w:rPr>
          <w:rFonts w:ascii="Calibri" w:hAnsi="Calibri"/>
          <w:sz w:val="26"/>
          <w:szCs w:val="26"/>
          <w:lang w:val="fr-FR"/>
        </w:rPr>
        <w:t xml:space="preserve"> </w:t>
      </w:r>
      <w:r w:rsidRPr="00674BB6">
        <w:rPr>
          <w:rFonts w:ascii="Calibri" w:hAnsi="Calibri"/>
          <w:sz w:val="26"/>
          <w:szCs w:val="26"/>
          <w:lang w:val="fr-FR"/>
        </w:rPr>
        <w:t xml:space="preserve">une raquette </w:t>
      </w:r>
      <w:r w:rsidRPr="00674BB6">
        <w:rPr>
          <w:rFonts w:ascii="Calibri" w:hAnsi="Calibri"/>
          <w:b/>
          <w:bCs/>
          <w:sz w:val="26"/>
          <w:szCs w:val="26"/>
          <w:u w:val="single"/>
          <w:lang w:val="fr-FR"/>
        </w:rPr>
        <w:t xml:space="preserve">en </w:t>
      </w:r>
      <w:r w:rsidRPr="00674BB6">
        <w:rPr>
          <w:rFonts w:ascii="Calibri" w:hAnsi="Calibri"/>
          <w:sz w:val="26"/>
          <w:szCs w:val="26"/>
          <w:lang w:val="fr-FR"/>
        </w:rPr>
        <w:t xml:space="preserve">bois et un maillot </w:t>
      </w:r>
      <w:r w:rsidRPr="00674BB6">
        <w:rPr>
          <w:rFonts w:ascii="Calibri" w:hAnsi="Calibri"/>
          <w:b/>
          <w:bCs/>
          <w:sz w:val="26"/>
          <w:szCs w:val="26"/>
          <w:u w:val="single"/>
          <w:lang w:val="fr-FR"/>
        </w:rPr>
        <w:t xml:space="preserve">en </w:t>
      </w:r>
      <w:r w:rsidRPr="00674BB6">
        <w:rPr>
          <w:rFonts w:ascii="Calibri" w:hAnsi="Calibri"/>
          <w:sz w:val="26"/>
          <w:szCs w:val="26"/>
          <w:lang w:val="fr-FR"/>
        </w:rPr>
        <w:t>coton.</w:t>
      </w:r>
    </w:p>
    <w:p w14:paraId="4D4EF8A2" w14:textId="77777777" w:rsidR="00992D58" w:rsidRPr="00674BB6" w:rsidRDefault="00992D58" w:rsidP="00992D58">
      <w:pPr>
        <w:pStyle w:val="BodyText"/>
        <w:spacing w:line="240" w:lineRule="auto"/>
        <w:ind w:left="180"/>
        <w:rPr>
          <w:rFonts w:ascii="Calibri" w:hAnsi="Calibri"/>
          <w:sz w:val="26"/>
          <w:szCs w:val="26"/>
          <w:lang w:val="fr-FR"/>
        </w:rPr>
      </w:pPr>
    </w:p>
    <w:p w14:paraId="69A5493F" w14:textId="77777777" w:rsidR="00992D58" w:rsidRDefault="00992D58" w:rsidP="00992D58">
      <w:pPr>
        <w:pStyle w:val="BodyText"/>
        <w:spacing w:line="240" w:lineRule="auto"/>
        <w:rPr>
          <w:rFonts w:ascii="Calibri" w:hAnsi="Calibri"/>
          <w:i/>
          <w:iCs/>
          <w:sz w:val="26"/>
          <w:szCs w:val="26"/>
          <w:lang w:val="fr-FR"/>
        </w:rPr>
      </w:pPr>
      <w:r w:rsidRPr="00674BB6">
        <w:rPr>
          <w:rFonts w:ascii="Calibri" w:hAnsi="Calibri"/>
          <w:sz w:val="26"/>
          <w:szCs w:val="26"/>
          <w:lang w:val="fr-FR"/>
        </w:rPr>
        <w:t xml:space="preserve">le cuir </w:t>
      </w:r>
      <w:r w:rsidRPr="00674BB6">
        <w:rPr>
          <w:rFonts w:ascii="Calibri" w:hAnsi="Calibri"/>
          <w:sz w:val="26"/>
          <w:szCs w:val="26"/>
          <w:lang w:val="fr-FR"/>
        </w:rPr>
        <w:tab/>
      </w:r>
      <w:r w:rsidRPr="00674BB6">
        <w:rPr>
          <w:rFonts w:ascii="Calibri" w:hAnsi="Calibri"/>
          <w:i/>
          <w:iCs/>
          <w:sz w:val="26"/>
          <w:szCs w:val="26"/>
          <w:lang w:val="fr-FR"/>
        </w:rPr>
        <w:tab/>
      </w:r>
      <w:r>
        <w:rPr>
          <w:rFonts w:ascii="Calibri" w:hAnsi="Calibri"/>
          <w:i/>
          <w:iCs/>
          <w:sz w:val="26"/>
          <w:szCs w:val="26"/>
          <w:lang w:val="fr-FR"/>
        </w:rPr>
        <w:tab/>
      </w:r>
      <w:r w:rsidRPr="00674BB6">
        <w:rPr>
          <w:rFonts w:ascii="Calibri" w:hAnsi="Calibri"/>
          <w:i/>
          <w:iCs/>
          <w:sz w:val="26"/>
          <w:szCs w:val="26"/>
          <w:lang w:val="fr-FR"/>
        </w:rPr>
        <w:t>leather</w:t>
      </w:r>
      <w:r w:rsidRPr="00674BB6">
        <w:rPr>
          <w:rFonts w:ascii="Calibri" w:hAnsi="Calibri"/>
          <w:i/>
          <w:iCs/>
          <w:sz w:val="26"/>
          <w:szCs w:val="26"/>
          <w:lang w:val="fr-FR"/>
        </w:rPr>
        <w:tab/>
      </w:r>
      <w:r w:rsidRPr="00674BB6">
        <w:rPr>
          <w:rFonts w:ascii="Calibri" w:hAnsi="Calibri"/>
          <w:i/>
          <w:iCs/>
          <w:sz w:val="26"/>
          <w:szCs w:val="26"/>
          <w:lang w:val="fr-FR"/>
        </w:rPr>
        <w:tab/>
      </w:r>
      <w:r w:rsidRPr="00674BB6">
        <w:rPr>
          <w:rFonts w:ascii="Calibri" w:hAnsi="Calibri"/>
          <w:iCs/>
          <w:sz w:val="26"/>
          <w:szCs w:val="26"/>
          <w:lang w:val="fr-FR"/>
        </w:rPr>
        <w:t>le coton</w:t>
      </w:r>
      <w:r w:rsidRPr="00674BB6">
        <w:rPr>
          <w:rFonts w:ascii="Calibri" w:hAnsi="Calibri"/>
          <w:i/>
          <w:iCs/>
          <w:sz w:val="26"/>
          <w:szCs w:val="26"/>
          <w:lang w:val="fr-FR"/>
        </w:rPr>
        <w:tab/>
      </w:r>
      <w:r w:rsidRPr="00674BB6">
        <w:rPr>
          <w:rFonts w:ascii="Calibri" w:hAnsi="Calibri"/>
          <w:i/>
          <w:iCs/>
          <w:sz w:val="26"/>
          <w:szCs w:val="26"/>
          <w:lang w:val="fr-FR"/>
        </w:rPr>
        <w:tab/>
        <w:t>cotton</w:t>
      </w:r>
      <w:r w:rsidRPr="00674BB6">
        <w:rPr>
          <w:rFonts w:ascii="Calibri" w:hAnsi="Calibri"/>
          <w:i/>
          <w:iCs/>
          <w:sz w:val="26"/>
          <w:szCs w:val="26"/>
          <w:lang w:val="fr-FR"/>
        </w:rPr>
        <w:tab/>
      </w:r>
    </w:p>
    <w:p w14:paraId="04F7F365" w14:textId="77777777" w:rsidR="00992D58" w:rsidRPr="00674BB6" w:rsidRDefault="00992D58" w:rsidP="00992D58">
      <w:pPr>
        <w:pStyle w:val="BodyText"/>
        <w:spacing w:line="240" w:lineRule="auto"/>
        <w:rPr>
          <w:rFonts w:ascii="Calibri" w:hAnsi="Calibri"/>
          <w:sz w:val="26"/>
          <w:szCs w:val="26"/>
          <w:lang w:val="fr-FR"/>
        </w:rPr>
      </w:pPr>
      <w:r w:rsidRPr="00674BB6">
        <w:rPr>
          <w:rFonts w:ascii="Calibri" w:hAnsi="Calibri"/>
          <w:sz w:val="26"/>
          <w:szCs w:val="26"/>
          <w:lang w:val="fr-FR"/>
        </w:rPr>
        <w:t>le bois</w:t>
      </w:r>
      <w:r w:rsidRPr="00674BB6">
        <w:rPr>
          <w:rFonts w:ascii="Calibri" w:hAnsi="Calibri"/>
          <w:i/>
          <w:iCs/>
          <w:sz w:val="26"/>
          <w:szCs w:val="26"/>
          <w:lang w:val="fr-FR"/>
        </w:rPr>
        <w:tab/>
      </w:r>
      <w:r w:rsidRPr="00674BB6">
        <w:rPr>
          <w:rFonts w:ascii="Calibri" w:hAnsi="Calibri"/>
          <w:i/>
          <w:iCs/>
          <w:sz w:val="26"/>
          <w:szCs w:val="26"/>
          <w:lang w:val="fr-FR"/>
        </w:rPr>
        <w:tab/>
      </w:r>
      <w:r>
        <w:rPr>
          <w:rFonts w:ascii="Calibri" w:hAnsi="Calibri"/>
          <w:i/>
          <w:iCs/>
          <w:sz w:val="26"/>
          <w:szCs w:val="26"/>
          <w:lang w:val="fr-FR"/>
        </w:rPr>
        <w:tab/>
      </w:r>
      <w:r w:rsidRPr="00674BB6">
        <w:rPr>
          <w:rFonts w:ascii="Calibri" w:hAnsi="Calibri"/>
          <w:i/>
          <w:iCs/>
          <w:sz w:val="26"/>
          <w:szCs w:val="26"/>
          <w:lang w:val="fr-FR"/>
        </w:rPr>
        <w:t>wood</w:t>
      </w:r>
      <w:r w:rsidRPr="00674BB6">
        <w:rPr>
          <w:rFonts w:ascii="Calibri" w:hAnsi="Calibri"/>
          <w:i/>
          <w:iCs/>
          <w:sz w:val="26"/>
          <w:szCs w:val="26"/>
          <w:lang w:val="fr-FR"/>
        </w:rPr>
        <w:tab/>
      </w:r>
      <w:r w:rsidRPr="00674BB6">
        <w:rPr>
          <w:rFonts w:ascii="Calibri" w:hAnsi="Calibri"/>
          <w:i/>
          <w:iCs/>
          <w:sz w:val="26"/>
          <w:szCs w:val="26"/>
          <w:lang w:val="fr-FR"/>
        </w:rPr>
        <w:tab/>
      </w:r>
      <w:r w:rsidRPr="00674BB6">
        <w:rPr>
          <w:rFonts w:ascii="Calibri" w:hAnsi="Calibri"/>
          <w:i/>
          <w:iCs/>
          <w:sz w:val="26"/>
          <w:szCs w:val="26"/>
          <w:lang w:val="fr-FR"/>
        </w:rPr>
        <w:tab/>
      </w:r>
      <w:r w:rsidRPr="00674BB6">
        <w:rPr>
          <w:rFonts w:ascii="Calibri" w:hAnsi="Calibri"/>
          <w:iCs/>
          <w:sz w:val="26"/>
          <w:szCs w:val="26"/>
          <w:lang w:val="fr-FR"/>
        </w:rPr>
        <w:t>la soie</w:t>
      </w:r>
      <w:r w:rsidRPr="00674BB6">
        <w:rPr>
          <w:rFonts w:ascii="Calibri" w:hAnsi="Calibri"/>
          <w:i/>
          <w:iCs/>
          <w:sz w:val="26"/>
          <w:szCs w:val="26"/>
          <w:lang w:val="fr-FR"/>
        </w:rPr>
        <w:tab/>
      </w:r>
      <w:r w:rsidRPr="00674BB6">
        <w:rPr>
          <w:rFonts w:ascii="Calibri" w:hAnsi="Calibri"/>
          <w:i/>
          <w:iCs/>
          <w:sz w:val="26"/>
          <w:szCs w:val="26"/>
          <w:lang w:val="fr-FR"/>
        </w:rPr>
        <w:tab/>
      </w:r>
      <w:r>
        <w:rPr>
          <w:rFonts w:ascii="Calibri" w:hAnsi="Calibri"/>
          <w:i/>
          <w:iCs/>
          <w:sz w:val="26"/>
          <w:szCs w:val="26"/>
          <w:lang w:val="fr-FR"/>
        </w:rPr>
        <w:tab/>
      </w:r>
      <w:r w:rsidRPr="00674BB6">
        <w:rPr>
          <w:rFonts w:ascii="Calibri" w:hAnsi="Calibri"/>
          <w:i/>
          <w:iCs/>
          <w:sz w:val="26"/>
          <w:szCs w:val="26"/>
          <w:lang w:val="fr-FR"/>
        </w:rPr>
        <w:t>silk</w:t>
      </w:r>
    </w:p>
    <w:p w14:paraId="374126AF" w14:textId="0BFC7DB6" w:rsidR="00992D58" w:rsidRDefault="00992D58" w:rsidP="00992D58">
      <w:pPr>
        <w:pStyle w:val="BodyText"/>
        <w:spacing w:line="240" w:lineRule="auto"/>
        <w:rPr>
          <w:rFonts w:ascii="Calibri" w:hAnsi="Calibri"/>
          <w:i/>
          <w:iCs/>
          <w:sz w:val="26"/>
          <w:szCs w:val="26"/>
          <w:lang w:val="fr-FR"/>
        </w:rPr>
      </w:pPr>
      <w:r w:rsidRPr="00640655">
        <w:rPr>
          <w:rFonts w:ascii="Calibri" w:hAnsi="Calibri"/>
          <w:sz w:val="26"/>
          <w:szCs w:val="26"/>
          <w:lang w:val="fr-FR"/>
        </w:rPr>
        <w:t>le plastique</w:t>
      </w:r>
      <w:r w:rsidRPr="00640655">
        <w:rPr>
          <w:rFonts w:ascii="Calibri" w:hAnsi="Calibri"/>
          <w:sz w:val="26"/>
          <w:szCs w:val="26"/>
          <w:lang w:val="fr-FR"/>
        </w:rPr>
        <w:tab/>
      </w:r>
      <w:r w:rsidRPr="00640655">
        <w:rPr>
          <w:rFonts w:ascii="Calibri" w:hAnsi="Calibri"/>
          <w:i/>
          <w:iCs/>
          <w:sz w:val="26"/>
          <w:szCs w:val="26"/>
          <w:lang w:val="fr-FR"/>
        </w:rPr>
        <w:tab/>
        <w:t>plastic</w:t>
      </w:r>
    </w:p>
    <w:p w14:paraId="706F73AD" w14:textId="77777777" w:rsidR="00992D58" w:rsidRPr="00640655" w:rsidRDefault="00992D58" w:rsidP="00992D58">
      <w:pPr>
        <w:pStyle w:val="BodyText"/>
        <w:spacing w:line="240" w:lineRule="auto"/>
        <w:rPr>
          <w:rFonts w:ascii="Calibri" w:hAnsi="Calibri"/>
          <w:i/>
          <w:iCs/>
          <w:sz w:val="26"/>
          <w:szCs w:val="26"/>
          <w:lang w:val="fr-FR"/>
        </w:rPr>
      </w:pPr>
    </w:p>
    <w:p w14:paraId="5975DBDE" w14:textId="77777777" w:rsidR="00992D58" w:rsidRPr="00640655" w:rsidRDefault="00992D58" w:rsidP="00992D58">
      <w:pPr>
        <w:pStyle w:val="BodyText"/>
        <w:spacing w:line="240" w:lineRule="auto"/>
        <w:rPr>
          <w:rFonts w:ascii="Calibri" w:hAnsi="Calibri"/>
          <w:sz w:val="26"/>
          <w:szCs w:val="26"/>
          <w:lang w:val="fr-FR"/>
        </w:rPr>
      </w:pPr>
    </w:p>
    <w:p w14:paraId="1980BAC1" w14:textId="77777777" w:rsidR="00992D58" w:rsidRPr="004420A5" w:rsidRDefault="00992D58" w:rsidP="00992D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i/>
          <w:iCs/>
          <w:sz w:val="26"/>
          <w:szCs w:val="26"/>
        </w:rPr>
      </w:pPr>
      <w:r w:rsidRPr="00640655">
        <w:rPr>
          <w:bCs/>
          <w:sz w:val="26"/>
          <w:szCs w:val="26"/>
          <w:lang w:val="fr-FR"/>
        </w:rPr>
        <w:t>J’ai perdu…….!</w:t>
      </w:r>
      <w:r w:rsidRPr="00640655">
        <w:rPr>
          <w:bCs/>
          <w:sz w:val="26"/>
          <w:szCs w:val="26"/>
          <w:lang w:val="fr-FR"/>
        </w:rPr>
        <w:tab/>
      </w:r>
      <w:r w:rsidRPr="00640655">
        <w:rPr>
          <w:bCs/>
          <w:sz w:val="26"/>
          <w:szCs w:val="26"/>
          <w:lang w:val="fr-FR"/>
        </w:rPr>
        <w:tab/>
      </w:r>
      <w:r w:rsidRPr="00640655">
        <w:rPr>
          <w:bCs/>
          <w:sz w:val="26"/>
          <w:szCs w:val="26"/>
          <w:lang w:val="fr-FR"/>
        </w:rPr>
        <w:tab/>
      </w:r>
      <w:r w:rsidRPr="00640655">
        <w:rPr>
          <w:bCs/>
          <w:sz w:val="26"/>
          <w:szCs w:val="26"/>
          <w:lang w:val="fr-FR"/>
        </w:rPr>
        <w:tab/>
      </w:r>
      <w:r w:rsidRPr="004420A5">
        <w:rPr>
          <w:bCs/>
          <w:i/>
          <w:iCs/>
          <w:sz w:val="26"/>
          <w:szCs w:val="26"/>
        </w:rPr>
        <w:t>I have lost…… !</w:t>
      </w:r>
    </w:p>
    <w:p w14:paraId="7A892F30" w14:textId="77777777" w:rsidR="00992D58" w:rsidRPr="004C5A77" w:rsidRDefault="00992D58" w:rsidP="00992D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i/>
          <w:iCs/>
          <w:sz w:val="26"/>
          <w:szCs w:val="26"/>
        </w:rPr>
      </w:pPr>
      <w:r w:rsidRPr="004C5A77">
        <w:rPr>
          <w:bCs/>
          <w:sz w:val="26"/>
          <w:szCs w:val="26"/>
        </w:rPr>
        <w:t>J’ai oublié……..!</w:t>
      </w:r>
      <w:r w:rsidRPr="004C5A77">
        <w:rPr>
          <w:bCs/>
          <w:sz w:val="26"/>
          <w:szCs w:val="26"/>
        </w:rPr>
        <w:tab/>
      </w:r>
      <w:r w:rsidRPr="004C5A77">
        <w:rPr>
          <w:bCs/>
          <w:sz w:val="26"/>
          <w:szCs w:val="26"/>
        </w:rPr>
        <w:tab/>
      </w:r>
      <w:r w:rsidRPr="004C5A77">
        <w:rPr>
          <w:bCs/>
          <w:sz w:val="26"/>
          <w:szCs w:val="26"/>
        </w:rPr>
        <w:tab/>
      </w:r>
      <w:r w:rsidRPr="004C5A77">
        <w:rPr>
          <w:bCs/>
          <w:sz w:val="26"/>
          <w:szCs w:val="26"/>
        </w:rPr>
        <w:tab/>
      </w:r>
      <w:r w:rsidRPr="004C5A77">
        <w:rPr>
          <w:bCs/>
          <w:i/>
          <w:iCs/>
          <w:sz w:val="26"/>
          <w:szCs w:val="26"/>
        </w:rPr>
        <w:t>I have forgotten….. !</w:t>
      </w:r>
    </w:p>
    <w:p w14:paraId="7BE443AA" w14:textId="77777777" w:rsidR="00992D58" w:rsidRDefault="00992D58" w:rsidP="00992D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i/>
          <w:iCs/>
          <w:sz w:val="26"/>
          <w:szCs w:val="26"/>
          <w:lang w:val="fr-FR"/>
        </w:rPr>
      </w:pPr>
      <w:r w:rsidRPr="00640655">
        <w:rPr>
          <w:bCs/>
          <w:sz w:val="26"/>
          <w:szCs w:val="26"/>
        </w:rPr>
        <w:t>J’ai besoin de……….</w:t>
      </w:r>
      <w:r w:rsidRPr="00640655">
        <w:rPr>
          <w:bCs/>
          <w:sz w:val="26"/>
          <w:szCs w:val="26"/>
        </w:rPr>
        <w:tab/>
      </w:r>
      <w:r w:rsidRPr="00640655">
        <w:rPr>
          <w:bCs/>
          <w:sz w:val="26"/>
          <w:szCs w:val="26"/>
        </w:rPr>
        <w:tab/>
      </w:r>
      <w:r w:rsidRPr="00640655">
        <w:rPr>
          <w:bCs/>
          <w:sz w:val="26"/>
          <w:szCs w:val="26"/>
        </w:rPr>
        <w:tab/>
      </w:r>
      <w:r w:rsidRPr="00640655">
        <w:rPr>
          <w:bCs/>
          <w:sz w:val="26"/>
          <w:szCs w:val="26"/>
        </w:rPr>
        <w:tab/>
      </w:r>
      <w:r>
        <w:rPr>
          <w:bCs/>
          <w:i/>
          <w:iCs/>
          <w:sz w:val="26"/>
          <w:szCs w:val="26"/>
          <w:lang w:val="fr-FR"/>
        </w:rPr>
        <w:t>I need……… </w:t>
      </w:r>
    </w:p>
    <w:p w14:paraId="7F04BB14" w14:textId="77777777" w:rsidR="00992D58" w:rsidRPr="00AB4E51" w:rsidRDefault="00992D58" w:rsidP="00992D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i/>
          <w:iCs/>
          <w:sz w:val="26"/>
          <w:szCs w:val="26"/>
        </w:rPr>
      </w:pPr>
      <w:r w:rsidRPr="00491E2F">
        <w:rPr>
          <w:bCs/>
          <w:sz w:val="26"/>
          <w:szCs w:val="26"/>
          <w:lang w:val="fr-FR"/>
        </w:rPr>
        <w:t>Je veux apporter……..</w:t>
      </w:r>
      <w:r w:rsidRPr="00491E2F">
        <w:rPr>
          <w:bCs/>
          <w:sz w:val="26"/>
          <w:szCs w:val="26"/>
          <w:lang w:val="fr-FR"/>
        </w:rPr>
        <w:tab/>
      </w:r>
      <w:r w:rsidRPr="00491E2F">
        <w:rPr>
          <w:bCs/>
          <w:sz w:val="26"/>
          <w:szCs w:val="26"/>
          <w:lang w:val="fr-FR"/>
        </w:rPr>
        <w:tab/>
      </w:r>
      <w:r w:rsidRPr="00491E2F">
        <w:rPr>
          <w:bCs/>
          <w:sz w:val="26"/>
          <w:szCs w:val="26"/>
          <w:lang w:val="fr-FR"/>
        </w:rPr>
        <w:tab/>
      </w:r>
      <w:r w:rsidRPr="004C5A77">
        <w:rPr>
          <w:bCs/>
          <w:i/>
          <w:iCs/>
          <w:sz w:val="26"/>
          <w:szCs w:val="26"/>
        </w:rPr>
        <w:t>I want to bring……..</w:t>
      </w:r>
    </w:p>
    <w:p w14:paraId="7C714F5A" w14:textId="77777777" w:rsidR="00A10AD5" w:rsidRDefault="00A10AD5" w:rsidP="00EC3C29">
      <w:pPr>
        <w:rPr>
          <w:rFonts w:cstheme="minorHAnsi"/>
          <w:b/>
          <w:bCs/>
          <w:sz w:val="32"/>
          <w:szCs w:val="32"/>
        </w:rPr>
      </w:pPr>
    </w:p>
    <w:p w14:paraId="315CFC15" w14:textId="5ED069A2" w:rsidR="007B07D9" w:rsidRPr="007B07D9" w:rsidRDefault="007B07D9" w:rsidP="007B07D9">
      <w:pPr>
        <w:pBdr>
          <w:bottom w:val="single" w:sz="4" w:space="1" w:color="auto"/>
        </w:pBdr>
        <w:rPr>
          <w:rFonts w:cstheme="minorHAnsi"/>
          <w:b/>
          <w:bCs/>
          <w:sz w:val="32"/>
          <w:szCs w:val="32"/>
        </w:rPr>
      </w:pPr>
      <w:r w:rsidRPr="007B07D9">
        <w:rPr>
          <w:rFonts w:ascii="Calibri" w:hAnsi="Calibri"/>
          <w:bCs/>
          <w:i/>
          <w:iCs/>
          <w:noProof/>
          <w:sz w:val="32"/>
          <w:szCs w:val="32"/>
          <w:lang w:eastAsia="en-GB"/>
        </w:rPr>
        <w:drawing>
          <wp:anchor distT="0" distB="0" distL="114300" distR="114300" simplePos="0" relativeHeight="251842048" behindDoc="0" locked="0" layoutInCell="1" allowOverlap="1" wp14:anchorId="15B3BE46" wp14:editId="34AABBFF">
            <wp:simplePos x="0" y="0"/>
            <wp:positionH relativeFrom="margin">
              <wp:posOffset>5223510</wp:posOffset>
            </wp:positionH>
            <wp:positionV relativeFrom="paragraph">
              <wp:posOffset>10160</wp:posOffset>
            </wp:positionV>
            <wp:extent cx="1155700" cy="1000125"/>
            <wp:effectExtent l="0" t="0" r="0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LNTwdPBoA3pcelAa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57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7D9">
        <w:rPr>
          <w:rFonts w:cstheme="minorHAnsi"/>
          <w:b/>
          <w:bCs/>
          <w:sz w:val="32"/>
          <w:szCs w:val="32"/>
        </w:rPr>
        <w:t>Ma Description Personnnelle</w:t>
      </w:r>
    </w:p>
    <w:p w14:paraId="0F98E582" w14:textId="3CA3709E" w:rsidR="007B07D9" w:rsidRPr="00C12AED" w:rsidRDefault="007B07D9" w:rsidP="007B07D9">
      <w:pPr>
        <w:pStyle w:val="ListParagraph"/>
        <w:numPr>
          <w:ilvl w:val="0"/>
          <w:numId w:val="38"/>
        </w:numPr>
        <w:spacing w:after="0" w:line="240" w:lineRule="auto"/>
        <w:rPr>
          <w:rFonts w:cstheme="minorHAnsi"/>
          <w:b/>
          <w:sz w:val="26"/>
          <w:szCs w:val="26"/>
          <w:lang w:val="fr-FR"/>
        </w:rPr>
      </w:pPr>
      <w:r w:rsidRPr="00996B03">
        <w:rPr>
          <w:rFonts w:cstheme="minorHAnsi"/>
          <w:b/>
          <w:sz w:val="26"/>
          <w:szCs w:val="26"/>
          <w:lang w:val="fr-FR"/>
        </w:rPr>
        <w:t>Les yeux (eyes)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95"/>
        <w:gridCol w:w="1578"/>
        <w:gridCol w:w="3075"/>
        <w:gridCol w:w="3561"/>
      </w:tblGrid>
      <w:tr w:rsidR="007B07D9" w:rsidRPr="00996B03" w14:paraId="08F41D1C" w14:textId="77777777" w:rsidTr="00CE2271">
        <w:tc>
          <w:tcPr>
            <w:tcW w:w="995" w:type="dxa"/>
          </w:tcPr>
          <w:p w14:paraId="77A96B77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</w:p>
          <w:p w14:paraId="398C99C2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</w:p>
          <w:p w14:paraId="61F3861C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color w:val="FF0000"/>
                <w:sz w:val="26"/>
                <w:szCs w:val="26"/>
                <w:u w:val="none"/>
              </w:rPr>
              <w:t xml:space="preserve">avoir </w:t>
            </w:r>
            <w:r w:rsidRPr="00996B03">
              <w:rPr>
                <w:rFonts w:ascii="Calibri" w:hAnsi="Calibri"/>
                <w:bCs/>
                <w:sz w:val="26"/>
                <w:szCs w:val="26"/>
                <w:u w:val="none"/>
              </w:rPr>
              <w:t>+</w:t>
            </w:r>
          </w:p>
          <w:p w14:paraId="566CC9D2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</w:rPr>
            </w:pPr>
          </w:p>
        </w:tc>
        <w:tc>
          <w:tcPr>
            <w:tcW w:w="1578" w:type="dxa"/>
          </w:tcPr>
          <w:p w14:paraId="26875B7A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</w:rPr>
            </w:pPr>
          </w:p>
          <w:p w14:paraId="31CD1729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</w:rPr>
            </w:pPr>
          </w:p>
          <w:p w14:paraId="23FE5072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sz w:val="26"/>
                <w:szCs w:val="26"/>
                <w:u w:val="none"/>
              </w:rPr>
              <w:t>les yeux</w:t>
            </w:r>
          </w:p>
        </w:tc>
        <w:tc>
          <w:tcPr>
            <w:tcW w:w="3075" w:type="dxa"/>
          </w:tcPr>
          <w:p w14:paraId="6E60E301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sz w:val="26"/>
                <w:szCs w:val="26"/>
                <w:u w:val="none"/>
              </w:rPr>
              <w:t>marron (NO agreement)</w:t>
            </w:r>
          </w:p>
          <w:p w14:paraId="15F1830B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sz w:val="26"/>
                <w:szCs w:val="26"/>
                <w:u w:val="none"/>
              </w:rPr>
              <w:t>vert</w:t>
            </w:r>
            <w:r w:rsidRPr="00996B03">
              <w:rPr>
                <w:rFonts w:ascii="Calibri" w:hAnsi="Calibri"/>
                <w:b/>
                <w:bCs/>
                <w:sz w:val="26"/>
                <w:szCs w:val="26"/>
                <w:u w:val="none"/>
              </w:rPr>
              <w:t>s</w:t>
            </w:r>
          </w:p>
          <w:p w14:paraId="6D3D0334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sz w:val="26"/>
                <w:szCs w:val="26"/>
                <w:u w:val="none"/>
              </w:rPr>
              <w:t>bleu</w:t>
            </w:r>
            <w:r w:rsidRPr="00996B03">
              <w:rPr>
                <w:rFonts w:ascii="Calibri" w:hAnsi="Calibri"/>
                <w:b/>
                <w:bCs/>
                <w:sz w:val="26"/>
                <w:szCs w:val="26"/>
                <w:u w:val="none"/>
              </w:rPr>
              <w:t>s</w:t>
            </w:r>
          </w:p>
          <w:p w14:paraId="58B0C34C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/>
                <w:bCs/>
                <w:sz w:val="26"/>
                <w:szCs w:val="26"/>
                <w:u w:val="none"/>
                <w:lang w:val="fr-FR"/>
              </w:rPr>
            </w:pPr>
            <w:r w:rsidRPr="00996B03">
              <w:rPr>
                <w:rFonts w:ascii="Calibri" w:hAnsi="Calibri"/>
                <w:bCs/>
                <w:sz w:val="26"/>
                <w:szCs w:val="26"/>
                <w:u w:val="none"/>
              </w:rPr>
              <w:t>gris</w:t>
            </w:r>
          </w:p>
        </w:tc>
        <w:tc>
          <w:tcPr>
            <w:tcW w:w="3561" w:type="dxa"/>
          </w:tcPr>
          <w:p w14:paraId="1041198C" w14:textId="7961023E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To have brown eyes</w:t>
            </w:r>
          </w:p>
          <w:p w14:paraId="2C7DC8A8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To have green eyes</w:t>
            </w:r>
          </w:p>
          <w:p w14:paraId="7087A2BB" w14:textId="30190CAE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To have blue eyes</w:t>
            </w:r>
          </w:p>
          <w:p w14:paraId="67497AAD" w14:textId="04191E83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To have grey eyes</w:t>
            </w:r>
          </w:p>
        </w:tc>
      </w:tr>
    </w:tbl>
    <w:p w14:paraId="180D81FB" w14:textId="0E85C90B" w:rsidR="007B07D9" w:rsidRPr="00C12AED" w:rsidRDefault="00C12AED" w:rsidP="007B07D9">
      <w:pPr>
        <w:rPr>
          <w:b/>
          <w:bCs/>
          <w:sz w:val="26"/>
          <w:szCs w:val="26"/>
          <w:lang w:val="fr-FR"/>
        </w:rPr>
      </w:pPr>
      <w:r w:rsidRPr="00C12AED">
        <w:rPr>
          <w:b/>
          <w:bCs/>
          <w:sz w:val="26"/>
          <w:szCs w:val="26"/>
          <w:lang w:val="fr-FR"/>
        </w:rPr>
        <w:t>Ex. J’ai les yeux b</w:t>
      </w:r>
      <w:r>
        <w:rPr>
          <w:b/>
          <w:bCs/>
          <w:sz w:val="26"/>
          <w:szCs w:val="26"/>
          <w:lang w:val="fr-FR"/>
        </w:rPr>
        <w:t xml:space="preserve">leus. </w:t>
      </w:r>
    </w:p>
    <w:p w14:paraId="11E1B301" w14:textId="5163A77C" w:rsidR="007B07D9" w:rsidRPr="00C12AED" w:rsidRDefault="007B07D9" w:rsidP="007B07D9">
      <w:pPr>
        <w:pStyle w:val="ListParagraph"/>
        <w:numPr>
          <w:ilvl w:val="0"/>
          <w:numId w:val="37"/>
        </w:numPr>
        <w:spacing w:after="0" w:line="240" w:lineRule="auto"/>
        <w:rPr>
          <w:rFonts w:cstheme="minorHAnsi"/>
          <w:b/>
          <w:sz w:val="26"/>
          <w:szCs w:val="26"/>
          <w:lang w:val="fr-FR"/>
        </w:rPr>
      </w:pPr>
      <w:r w:rsidRPr="00996B03">
        <w:rPr>
          <w:rFonts w:cstheme="minorHAnsi"/>
          <w:b/>
          <w:sz w:val="26"/>
          <w:szCs w:val="26"/>
          <w:lang w:val="fr-FR"/>
        </w:rPr>
        <w:t>Les cheveux (hair)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95"/>
        <w:gridCol w:w="1578"/>
        <w:gridCol w:w="2809"/>
        <w:gridCol w:w="3827"/>
      </w:tblGrid>
      <w:tr w:rsidR="007B07D9" w:rsidRPr="00996B03" w14:paraId="188706B0" w14:textId="77777777" w:rsidTr="00CE2271">
        <w:tc>
          <w:tcPr>
            <w:tcW w:w="995" w:type="dxa"/>
          </w:tcPr>
          <w:p w14:paraId="1A9CE929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</w:p>
          <w:p w14:paraId="10A97B6D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</w:p>
          <w:p w14:paraId="50F0BA8C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</w:p>
          <w:p w14:paraId="3E315E4F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color w:val="FF0000"/>
                <w:sz w:val="26"/>
                <w:szCs w:val="26"/>
                <w:u w:val="none"/>
              </w:rPr>
              <w:t xml:space="preserve">avoir </w:t>
            </w:r>
            <w:r w:rsidRPr="00996B03">
              <w:rPr>
                <w:rFonts w:ascii="Calibri" w:hAnsi="Calibri"/>
                <w:bCs/>
                <w:sz w:val="26"/>
                <w:szCs w:val="26"/>
                <w:u w:val="none"/>
              </w:rPr>
              <w:t>+</w:t>
            </w:r>
          </w:p>
          <w:p w14:paraId="06FBC130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</w:rPr>
            </w:pPr>
          </w:p>
        </w:tc>
        <w:tc>
          <w:tcPr>
            <w:tcW w:w="1578" w:type="dxa"/>
          </w:tcPr>
          <w:p w14:paraId="032F02AB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</w:rPr>
            </w:pPr>
          </w:p>
          <w:p w14:paraId="3D85FE63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</w:rPr>
            </w:pPr>
          </w:p>
          <w:p w14:paraId="587CF282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</w:rPr>
            </w:pPr>
          </w:p>
          <w:p w14:paraId="4C704E33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sz w:val="26"/>
                <w:szCs w:val="26"/>
                <w:u w:val="none"/>
              </w:rPr>
              <w:t>les cheveux</w:t>
            </w:r>
          </w:p>
        </w:tc>
        <w:tc>
          <w:tcPr>
            <w:tcW w:w="2809" w:type="dxa"/>
          </w:tcPr>
          <w:p w14:paraId="0B74E6BA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 w:rsidRPr="00996B03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long</w:t>
            </w:r>
            <w:r w:rsidRPr="00996B03">
              <w:rPr>
                <w:rFonts w:ascii="Calibri" w:hAnsi="Calibri"/>
                <w:b/>
                <w:bCs/>
                <w:sz w:val="26"/>
                <w:szCs w:val="26"/>
                <w:u w:val="none"/>
                <w:lang w:val="fr-FR"/>
              </w:rPr>
              <w:t>s</w:t>
            </w:r>
          </w:p>
          <w:p w14:paraId="1EC42C23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 w:rsidRPr="00996B03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court</w:t>
            </w:r>
            <w:r w:rsidRPr="00996B03">
              <w:rPr>
                <w:rFonts w:ascii="Calibri" w:hAnsi="Calibri"/>
                <w:b/>
                <w:bCs/>
                <w:sz w:val="26"/>
                <w:szCs w:val="26"/>
                <w:u w:val="none"/>
                <w:lang w:val="fr-FR"/>
              </w:rPr>
              <w:t>s</w:t>
            </w:r>
          </w:p>
          <w:p w14:paraId="66DE07E4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 w:rsidRPr="00996B03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frisé</w:t>
            </w:r>
            <w:r w:rsidRPr="00996B03">
              <w:rPr>
                <w:rFonts w:ascii="Calibri" w:hAnsi="Calibri"/>
                <w:b/>
                <w:bCs/>
                <w:sz w:val="26"/>
                <w:szCs w:val="26"/>
                <w:u w:val="none"/>
                <w:lang w:val="fr-FR"/>
              </w:rPr>
              <w:t>s</w:t>
            </w:r>
          </w:p>
          <w:p w14:paraId="6EE1931C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 w:rsidRPr="00996B03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raide</w:t>
            </w:r>
            <w:r w:rsidRPr="00996B03">
              <w:rPr>
                <w:rFonts w:ascii="Calibri" w:hAnsi="Calibri"/>
                <w:b/>
                <w:bCs/>
                <w:sz w:val="26"/>
                <w:szCs w:val="26"/>
                <w:u w:val="none"/>
                <w:lang w:val="fr-FR"/>
              </w:rPr>
              <w:t>s</w:t>
            </w:r>
          </w:p>
          <w:p w14:paraId="5ED59ED8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 w:rsidRPr="00996B03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noir</w:t>
            </w:r>
            <w:r w:rsidRPr="00996B03">
              <w:rPr>
                <w:rFonts w:ascii="Calibri" w:hAnsi="Calibri"/>
                <w:b/>
                <w:bCs/>
                <w:sz w:val="26"/>
                <w:szCs w:val="26"/>
                <w:u w:val="none"/>
                <w:lang w:val="fr-FR"/>
              </w:rPr>
              <w:t>s</w:t>
            </w:r>
            <w:r w:rsidRPr="00996B03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/blond</w:t>
            </w:r>
            <w:r w:rsidRPr="00996B03">
              <w:rPr>
                <w:rFonts w:ascii="Calibri" w:hAnsi="Calibri"/>
                <w:b/>
                <w:bCs/>
                <w:sz w:val="26"/>
                <w:szCs w:val="26"/>
                <w:u w:val="none"/>
                <w:lang w:val="fr-FR"/>
              </w:rPr>
              <w:t>s</w:t>
            </w:r>
          </w:p>
          <w:p w14:paraId="443BA01B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 w:rsidRPr="00996B03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roux</w:t>
            </w:r>
          </w:p>
          <w:p w14:paraId="3E7A0B45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 w:rsidRPr="00996B03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brun</w:t>
            </w:r>
            <w:r w:rsidRPr="00996B03">
              <w:rPr>
                <w:rFonts w:ascii="Calibri" w:hAnsi="Calibri"/>
                <w:b/>
                <w:bCs/>
                <w:sz w:val="26"/>
                <w:szCs w:val="26"/>
                <w:u w:val="none"/>
                <w:lang w:val="fr-FR"/>
              </w:rPr>
              <w:t>s</w:t>
            </w:r>
            <w:r w:rsidRPr="00996B03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 xml:space="preserve"> / châtain</w:t>
            </w:r>
            <w:r w:rsidRPr="00996B03">
              <w:rPr>
                <w:rFonts w:ascii="Calibri" w:hAnsi="Calibri"/>
                <w:b/>
                <w:bCs/>
                <w:sz w:val="26"/>
                <w:szCs w:val="26"/>
                <w:u w:val="none"/>
                <w:lang w:val="fr-FR"/>
              </w:rPr>
              <w:t>s</w:t>
            </w:r>
          </w:p>
        </w:tc>
        <w:tc>
          <w:tcPr>
            <w:tcW w:w="3827" w:type="dxa"/>
          </w:tcPr>
          <w:p w14:paraId="6B0F1946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To have long hair</w:t>
            </w:r>
          </w:p>
          <w:p w14:paraId="3D499003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To have short hair</w:t>
            </w:r>
          </w:p>
          <w:p w14:paraId="4A26870D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To have curly hair</w:t>
            </w:r>
          </w:p>
          <w:p w14:paraId="4317CDE5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To have straight hair</w:t>
            </w:r>
          </w:p>
          <w:p w14:paraId="0342B1AC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To have black/blond hair</w:t>
            </w:r>
          </w:p>
          <w:p w14:paraId="30A6C10B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To have red/ginger hair</w:t>
            </w:r>
          </w:p>
          <w:p w14:paraId="6179CBA9" w14:textId="0E4B917D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To have brown/light brown hair</w:t>
            </w:r>
          </w:p>
        </w:tc>
      </w:tr>
    </w:tbl>
    <w:p w14:paraId="0F183DD2" w14:textId="2C8F5EFB" w:rsidR="007B07D9" w:rsidRPr="00C12AED" w:rsidRDefault="00C12AED" w:rsidP="00C12AED">
      <w:pPr>
        <w:rPr>
          <w:sz w:val="26"/>
          <w:szCs w:val="26"/>
          <w:lang w:val="fr-FR"/>
        </w:rPr>
      </w:pPr>
      <w:r w:rsidRPr="00C12AED">
        <w:rPr>
          <w:b/>
          <w:bCs/>
          <w:sz w:val="26"/>
          <w:szCs w:val="26"/>
          <w:lang w:val="fr-FR"/>
        </w:rPr>
        <w:t xml:space="preserve">Ex. </w:t>
      </w:r>
      <w:r>
        <w:rPr>
          <w:b/>
          <w:bCs/>
          <w:sz w:val="26"/>
          <w:szCs w:val="26"/>
          <w:lang w:val="fr-FR"/>
        </w:rPr>
        <w:t>Ma sœur a</w:t>
      </w:r>
      <w:r w:rsidRPr="00C12AED">
        <w:rPr>
          <w:b/>
          <w:bCs/>
          <w:sz w:val="26"/>
          <w:szCs w:val="26"/>
          <w:lang w:val="fr-FR"/>
        </w:rPr>
        <w:t xml:space="preserve"> les </w:t>
      </w:r>
      <w:r>
        <w:rPr>
          <w:b/>
          <w:bCs/>
          <w:sz w:val="26"/>
          <w:szCs w:val="26"/>
          <w:lang w:val="fr-FR"/>
        </w:rPr>
        <w:t>cheveux bruns et courts.</w:t>
      </w:r>
    </w:p>
    <w:p w14:paraId="4B0D5059" w14:textId="6E5B0E8F" w:rsidR="007B07D9" w:rsidRPr="00C12AED" w:rsidRDefault="007B07D9" w:rsidP="00C12AED">
      <w:pPr>
        <w:pStyle w:val="ListParagraph"/>
        <w:numPr>
          <w:ilvl w:val="0"/>
          <w:numId w:val="37"/>
        </w:numPr>
        <w:spacing w:after="0" w:line="240" w:lineRule="auto"/>
        <w:rPr>
          <w:rFonts w:cstheme="minorHAnsi"/>
          <w:b/>
          <w:sz w:val="26"/>
          <w:szCs w:val="26"/>
          <w:lang w:val="fr-FR"/>
        </w:rPr>
      </w:pPr>
      <w:r w:rsidRPr="00996B03">
        <w:rPr>
          <w:rFonts w:cstheme="minorHAnsi"/>
          <w:b/>
          <w:sz w:val="26"/>
          <w:szCs w:val="26"/>
          <w:lang w:val="fr-FR"/>
        </w:rPr>
        <w:t>La taille (height)</w:t>
      </w: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1041"/>
        <w:gridCol w:w="1671"/>
        <w:gridCol w:w="3387"/>
        <w:gridCol w:w="3143"/>
      </w:tblGrid>
      <w:tr w:rsidR="007B07D9" w:rsidRPr="00996B03" w14:paraId="6AA3CEC1" w14:textId="77777777" w:rsidTr="00CE2271">
        <w:tc>
          <w:tcPr>
            <w:tcW w:w="1041" w:type="dxa"/>
          </w:tcPr>
          <w:p w14:paraId="58D048F0" w14:textId="77777777" w:rsidR="007B07D9" w:rsidRPr="00996B03" w:rsidRDefault="007B07D9" w:rsidP="00C12AED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color w:val="FF0000"/>
                <w:sz w:val="26"/>
                <w:szCs w:val="26"/>
                <w:u w:val="none"/>
              </w:rPr>
              <w:t xml:space="preserve">être </w:t>
            </w:r>
            <w:r w:rsidRPr="00996B03">
              <w:rPr>
                <w:rFonts w:ascii="Calibri" w:hAnsi="Calibri"/>
                <w:bCs/>
                <w:sz w:val="26"/>
                <w:szCs w:val="26"/>
                <w:u w:val="none"/>
              </w:rPr>
              <w:t>+</w:t>
            </w:r>
          </w:p>
          <w:p w14:paraId="498AFA86" w14:textId="77777777" w:rsidR="007B07D9" w:rsidRPr="00996B03" w:rsidRDefault="007B07D9" w:rsidP="00C12AED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</w:rPr>
            </w:pPr>
          </w:p>
        </w:tc>
        <w:tc>
          <w:tcPr>
            <w:tcW w:w="1671" w:type="dxa"/>
          </w:tcPr>
          <w:p w14:paraId="73B9D0A0" w14:textId="77777777" w:rsidR="007B07D9" w:rsidRPr="00996B03" w:rsidRDefault="007B07D9" w:rsidP="00C12AED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sz w:val="26"/>
                <w:szCs w:val="26"/>
                <w:u w:val="none"/>
              </w:rPr>
              <w:t>(assez / très)</w:t>
            </w:r>
          </w:p>
        </w:tc>
        <w:tc>
          <w:tcPr>
            <w:tcW w:w="3387" w:type="dxa"/>
          </w:tcPr>
          <w:p w14:paraId="3A85842F" w14:textId="77777777" w:rsidR="007B07D9" w:rsidRPr="00996B03" w:rsidRDefault="007B07D9" w:rsidP="00C12AED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 w:rsidRPr="00996B03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grand(e)</w:t>
            </w:r>
          </w:p>
          <w:p w14:paraId="2F2CD4DE" w14:textId="77777777" w:rsidR="007B07D9" w:rsidRPr="00996B03" w:rsidRDefault="007B07D9" w:rsidP="00C12AED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 w:rsidRPr="00996B03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petit(e)</w:t>
            </w:r>
          </w:p>
          <w:p w14:paraId="65EF21A9" w14:textId="77777777" w:rsidR="007B07D9" w:rsidRPr="00996B03" w:rsidRDefault="007B07D9" w:rsidP="00C12AED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 w:rsidRPr="00996B03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de taille moyenne</w:t>
            </w:r>
          </w:p>
        </w:tc>
        <w:tc>
          <w:tcPr>
            <w:tcW w:w="3143" w:type="dxa"/>
          </w:tcPr>
          <w:p w14:paraId="21EB4882" w14:textId="77777777" w:rsidR="007B07D9" w:rsidRPr="00996B03" w:rsidRDefault="007B07D9" w:rsidP="00C12AED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To be (quite / very) tall</w:t>
            </w:r>
          </w:p>
          <w:p w14:paraId="5A495D38" w14:textId="77777777" w:rsidR="007B07D9" w:rsidRPr="00996B03" w:rsidRDefault="007B07D9" w:rsidP="00C12AED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To be (quite / very) short</w:t>
            </w:r>
          </w:p>
          <w:p w14:paraId="0CA680B1" w14:textId="1E2BB857" w:rsidR="007B07D9" w:rsidRPr="00996B03" w:rsidRDefault="007B07D9" w:rsidP="00C12AED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To be medium height</w:t>
            </w:r>
          </w:p>
        </w:tc>
      </w:tr>
    </w:tbl>
    <w:p w14:paraId="293FB4C1" w14:textId="79D3C16A" w:rsidR="007B07D9" w:rsidRPr="00C12AED" w:rsidRDefault="00C12AED" w:rsidP="007B07D9">
      <w:pPr>
        <w:rPr>
          <w:b/>
          <w:sz w:val="26"/>
          <w:szCs w:val="26"/>
          <w:lang w:val="fr-FR"/>
        </w:rPr>
      </w:pPr>
      <w:r w:rsidRPr="00C12AED">
        <w:rPr>
          <w:b/>
          <w:bCs/>
          <w:sz w:val="26"/>
          <w:szCs w:val="26"/>
          <w:lang w:val="fr-FR"/>
        </w:rPr>
        <w:t xml:space="preserve">Ex. </w:t>
      </w:r>
      <w:r>
        <w:rPr>
          <w:b/>
          <w:bCs/>
          <w:sz w:val="26"/>
          <w:szCs w:val="26"/>
          <w:lang w:val="fr-FR"/>
        </w:rPr>
        <w:t>Mon père est assez grand.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9"/>
        <w:gridCol w:w="3143"/>
      </w:tblGrid>
      <w:tr w:rsidR="007B07D9" w:rsidRPr="00996B03" w14:paraId="4B503CB5" w14:textId="77777777" w:rsidTr="00CE2271">
        <w:tc>
          <w:tcPr>
            <w:tcW w:w="6099" w:type="dxa"/>
          </w:tcPr>
          <w:p w14:paraId="0C062682" w14:textId="77777777" w:rsidR="007B07D9" w:rsidRDefault="007B07D9" w:rsidP="00CE2271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 w:rsidRPr="00996B03">
              <w:rPr>
                <w:rFonts w:ascii="Calibri" w:hAnsi="Calibri"/>
                <w:sz w:val="26"/>
                <w:szCs w:val="26"/>
                <w:u w:val="none"/>
                <w:lang w:val="fr-FR"/>
              </w:rPr>
              <w:t>porter des lunettes (fpl)</w:t>
            </w:r>
          </w:p>
          <w:p w14:paraId="63000D42" w14:textId="77777777" w:rsidR="007B07D9" w:rsidRDefault="007B07D9" w:rsidP="00CE2271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u w:val="none"/>
                <w:lang w:val="fr-FR"/>
              </w:rPr>
              <w:t>être chauve</w:t>
            </w:r>
          </w:p>
          <w:p w14:paraId="14099A7C" w14:textId="77777777" w:rsidR="007B07D9" w:rsidRDefault="007B07D9" w:rsidP="00CE2271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u w:val="none"/>
                <w:lang w:val="fr-FR"/>
              </w:rPr>
              <w:t>être roux (rousse)</w:t>
            </w:r>
          </w:p>
          <w:p w14:paraId="4F78440A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u w:val="none"/>
                <w:lang w:val="fr-FR"/>
              </w:rPr>
              <w:t>avoir les tâches de rousseur</w:t>
            </w:r>
          </w:p>
        </w:tc>
        <w:tc>
          <w:tcPr>
            <w:tcW w:w="3143" w:type="dxa"/>
          </w:tcPr>
          <w:p w14:paraId="53D707ED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i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i/>
                <w:sz w:val="26"/>
                <w:szCs w:val="26"/>
                <w:u w:val="none"/>
              </w:rPr>
              <w:t>to wear glasses</w:t>
            </w:r>
          </w:p>
          <w:p w14:paraId="7B57F632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i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i/>
                <w:sz w:val="26"/>
                <w:szCs w:val="26"/>
                <w:u w:val="none"/>
              </w:rPr>
              <w:t>to be bald</w:t>
            </w:r>
          </w:p>
          <w:p w14:paraId="788CD9F7" w14:textId="77777777" w:rsidR="007B07D9" w:rsidRPr="007B07D9" w:rsidRDefault="007B07D9" w:rsidP="00CE2271">
            <w:pPr>
              <w:pStyle w:val="Title"/>
              <w:jc w:val="left"/>
              <w:rPr>
                <w:rFonts w:ascii="Calibri" w:hAnsi="Calibri"/>
                <w:i/>
                <w:sz w:val="26"/>
                <w:szCs w:val="26"/>
                <w:u w:val="none"/>
              </w:rPr>
            </w:pPr>
            <w:r w:rsidRPr="007B07D9">
              <w:rPr>
                <w:rFonts w:ascii="Calibri" w:hAnsi="Calibri"/>
                <w:i/>
                <w:sz w:val="26"/>
                <w:szCs w:val="26"/>
                <w:u w:val="none"/>
              </w:rPr>
              <w:t>to be red-haired</w:t>
            </w:r>
          </w:p>
          <w:p w14:paraId="4E92D808" w14:textId="77777777" w:rsidR="007B07D9" w:rsidRPr="007B07D9" w:rsidRDefault="007B07D9" w:rsidP="00CE2271">
            <w:pPr>
              <w:pStyle w:val="Title"/>
              <w:jc w:val="left"/>
              <w:rPr>
                <w:rFonts w:ascii="Calibri" w:hAnsi="Calibri"/>
                <w:i/>
                <w:sz w:val="26"/>
                <w:szCs w:val="26"/>
                <w:u w:val="none"/>
              </w:rPr>
            </w:pPr>
            <w:r w:rsidRPr="007B07D9">
              <w:rPr>
                <w:rFonts w:ascii="Calibri" w:hAnsi="Calibri"/>
                <w:i/>
                <w:sz w:val="26"/>
                <w:szCs w:val="26"/>
                <w:u w:val="none"/>
              </w:rPr>
              <w:t>to have freckles</w:t>
            </w:r>
          </w:p>
          <w:p w14:paraId="72769C1F" w14:textId="77777777" w:rsidR="007B07D9" w:rsidRPr="007B07D9" w:rsidRDefault="007B07D9" w:rsidP="00CE2271">
            <w:pPr>
              <w:pStyle w:val="Title"/>
              <w:jc w:val="left"/>
              <w:rPr>
                <w:rFonts w:ascii="Calibri" w:hAnsi="Calibri"/>
                <w:i/>
                <w:sz w:val="26"/>
                <w:szCs w:val="26"/>
                <w:u w:val="none"/>
              </w:rPr>
            </w:pPr>
          </w:p>
        </w:tc>
      </w:tr>
    </w:tbl>
    <w:p w14:paraId="0CA78A57" w14:textId="43D5616B" w:rsidR="007B07D9" w:rsidRPr="00C12AED" w:rsidRDefault="007B07D9" w:rsidP="007B07D9">
      <w:pPr>
        <w:rPr>
          <w:b/>
          <w:bCs/>
          <w:sz w:val="26"/>
          <w:szCs w:val="26"/>
          <w:u w:val="single"/>
          <w:lang w:val="fr-FR"/>
        </w:rPr>
      </w:pPr>
      <w:r w:rsidRPr="00C12AED">
        <w:rPr>
          <w:b/>
          <w:bCs/>
          <w:sz w:val="26"/>
          <w:szCs w:val="26"/>
          <w:u w:val="single"/>
          <w:lang w:val="fr-FR"/>
        </w:rPr>
        <w:t xml:space="preserve">La Personnalité </w:t>
      </w: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1041"/>
        <w:gridCol w:w="1931"/>
        <w:gridCol w:w="3686"/>
        <w:gridCol w:w="2584"/>
      </w:tblGrid>
      <w:tr w:rsidR="007B07D9" w:rsidRPr="00C12AED" w14:paraId="05441C1E" w14:textId="77777777" w:rsidTr="00E77C84">
        <w:tc>
          <w:tcPr>
            <w:tcW w:w="1041" w:type="dxa"/>
          </w:tcPr>
          <w:p w14:paraId="1272D68B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</w:rPr>
            </w:pPr>
            <w:r w:rsidRPr="00996B03">
              <w:rPr>
                <w:rFonts w:ascii="Calibri" w:hAnsi="Calibri"/>
                <w:bCs/>
                <w:color w:val="FF0000"/>
                <w:sz w:val="26"/>
                <w:szCs w:val="26"/>
                <w:u w:val="none"/>
              </w:rPr>
              <w:t xml:space="preserve">être </w:t>
            </w:r>
            <w:r w:rsidRPr="00996B03">
              <w:rPr>
                <w:rFonts w:ascii="Calibri" w:hAnsi="Calibri"/>
                <w:bCs/>
                <w:sz w:val="26"/>
                <w:szCs w:val="26"/>
                <w:u w:val="none"/>
              </w:rPr>
              <w:t>+</w:t>
            </w:r>
          </w:p>
          <w:p w14:paraId="5A9D490B" w14:textId="77777777" w:rsidR="007B07D9" w:rsidRPr="00996B03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</w:rPr>
            </w:pPr>
          </w:p>
        </w:tc>
        <w:tc>
          <w:tcPr>
            <w:tcW w:w="1931" w:type="dxa"/>
          </w:tcPr>
          <w:p w14:paraId="27E621D1" w14:textId="62DC7331" w:rsidR="00E77C84" w:rsidRPr="00E77C84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 w:rsidRPr="00E77C84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(assez</w:t>
            </w:r>
            <w:r w:rsidR="00E77C84" w:rsidRPr="00E77C84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 xml:space="preserve"> </w:t>
            </w:r>
            <w:r w:rsidR="00E77C84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 xml:space="preserve">  </w:t>
            </w:r>
            <w:r w:rsidR="00E77C84" w:rsidRPr="00E77C84">
              <w:rPr>
                <w:rFonts w:ascii="Calibri" w:hAnsi="Calibri"/>
                <w:bCs/>
                <w:i/>
                <w:iCs/>
                <w:sz w:val="26"/>
                <w:szCs w:val="26"/>
                <w:u w:val="none"/>
                <w:lang w:val="fr-FR"/>
              </w:rPr>
              <w:t>quite</w:t>
            </w:r>
            <w:r w:rsidR="00E77C84">
              <w:rPr>
                <w:rFonts w:ascii="Calibri" w:hAnsi="Calibri"/>
                <w:bCs/>
                <w:i/>
                <w:iCs/>
                <w:sz w:val="26"/>
                <w:szCs w:val="26"/>
                <w:u w:val="none"/>
                <w:lang w:val="fr-FR"/>
              </w:rPr>
              <w:t xml:space="preserve"> </w:t>
            </w:r>
            <w:r w:rsidRPr="00E77C84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 xml:space="preserve"> très </w:t>
            </w:r>
            <w:r w:rsidR="00E77C84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 xml:space="preserve"> </w:t>
            </w:r>
            <w:r w:rsidR="00E77C84" w:rsidRPr="00E77C84">
              <w:rPr>
                <w:rFonts w:ascii="Calibri" w:hAnsi="Calibri"/>
                <w:bCs/>
                <w:i/>
                <w:iCs/>
                <w:sz w:val="26"/>
                <w:szCs w:val="26"/>
                <w:u w:val="none"/>
                <w:lang w:val="fr-FR"/>
              </w:rPr>
              <w:t>ver</w:t>
            </w:r>
            <w:r w:rsidR="00E77C84">
              <w:rPr>
                <w:rFonts w:ascii="Calibri" w:hAnsi="Calibri"/>
                <w:bCs/>
                <w:i/>
                <w:iCs/>
                <w:sz w:val="26"/>
                <w:szCs w:val="26"/>
                <w:u w:val="none"/>
                <w:lang w:val="fr-FR"/>
              </w:rPr>
              <w:t xml:space="preserve">y </w:t>
            </w:r>
            <w:r w:rsidRPr="00E77C84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 xml:space="preserve"> </w:t>
            </w:r>
          </w:p>
          <w:p w14:paraId="5F080DD3" w14:textId="3E3BFB7D" w:rsidR="007B07D9" w:rsidRPr="00E77C84" w:rsidRDefault="007B07D9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 w:rsidRPr="00E77C84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un peu</w:t>
            </w:r>
            <w:r w:rsidR="00E77C84" w:rsidRPr="00E77C84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 xml:space="preserve"> </w:t>
            </w:r>
            <w:r w:rsidR="007A1B1D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 xml:space="preserve"> </w:t>
            </w:r>
            <w:r w:rsidR="00E77C84" w:rsidRPr="00E77C84">
              <w:rPr>
                <w:rFonts w:ascii="Calibri" w:hAnsi="Calibri"/>
                <w:bCs/>
                <w:i/>
                <w:iCs/>
                <w:sz w:val="26"/>
                <w:szCs w:val="26"/>
                <w:u w:val="none"/>
                <w:lang w:val="fr-FR"/>
              </w:rPr>
              <w:t>a little</w:t>
            </w:r>
            <w:r w:rsidR="00E77C84">
              <w:rPr>
                <w:rFonts w:ascii="Calibri" w:hAnsi="Calibri"/>
                <w:bCs/>
                <w:i/>
                <w:iCs/>
                <w:sz w:val="26"/>
                <w:szCs w:val="26"/>
                <w:u w:val="none"/>
                <w:lang w:val="fr-FR"/>
              </w:rPr>
              <w:t xml:space="preserve"> </w:t>
            </w:r>
            <w:r w:rsidRPr="00E77C84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)</w:t>
            </w:r>
          </w:p>
        </w:tc>
        <w:tc>
          <w:tcPr>
            <w:tcW w:w="3686" w:type="dxa"/>
            <w:shd w:val="clear" w:color="auto" w:fill="auto"/>
          </w:tcPr>
          <w:p w14:paraId="220D93F3" w14:textId="7DF1849A" w:rsidR="00E44168" w:rsidRPr="00BA2CEF" w:rsidRDefault="00CE2271" w:rsidP="00E44168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es-ES"/>
              </w:rPr>
            </w:pPr>
            <w:r w:rsidRPr="00BA2CEF">
              <w:rPr>
                <w:rFonts w:ascii="Calibri" w:hAnsi="Calibri"/>
                <w:bCs/>
                <w:sz w:val="26"/>
                <w:szCs w:val="26"/>
                <w:u w:val="none"/>
                <w:lang w:val="es-ES"/>
              </w:rPr>
              <w:t>amusant (e)</w:t>
            </w:r>
            <w:r w:rsidR="00E44168" w:rsidRPr="00BA2CEF">
              <w:rPr>
                <w:rFonts w:ascii="Calibri" w:hAnsi="Calibri"/>
                <w:bCs/>
                <w:sz w:val="26"/>
                <w:szCs w:val="26"/>
                <w:u w:val="none"/>
                <w:lang w:val="es-ES"/>
              </w:rPr>
              <w:t xml:space="preserve"> / drôle / marrant (e)</w:t>
            </w:r>
          </w:p>
          <w:p w14:paraId="6CC03B5D" w14:textId="1E61BD77" w:rsidR="00E44168" w:rsidRPr="00BA2CEF" w:rsidRDefault="00E44168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es-ES"/>
              </w:rPr>
            </w:pPr>
            <w:r w:rsidRPr="00BA2CEF">
              <w:rPr>
                <w:rFonts w:ascii="Calibri" w:hAnsi="Calibri"/>
                <w:bCs/>
                <w:sz w:val="26"/>
                <w:szCs w:val="26"/>
                <w:u w:val="none"/>
                <w:lang w:val="es-ES"/>
              </w:rPr>
              <w:t>bavard (e)</w:t>
            </w:r>
          </w:p>
          <w:p w14:paraId="08AC4544" w14:textId="77777777" w:rsidR="00C12AED" w:rsidRPr="00BA2CEF" w:rsidRDefault="00C12AED" w:rsidP="00C12AED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es-ES"/>
              </w:rPr>
            </w:pPr>
            <w:r w:rsidRPr="00BA2CEF">
              <w:rPr>
                <w:rFonts w:ascii="Calibri" w:hAnsi="Calibri"/>
                <w:bCs/>
                <w:sz w:val="26"/>
                <w:szCs w:val="26"/>
                <w:u w:val="none"/>
                <w:lang w:val="es-ES"/>
              </w:rPr>
              <w:t>impatient (e)</w:t>
            </w:r>
          </w:p>
          <w:p w14:paraId="7EDA81E5" w14:textId="7960B5E3" w:rsidR="00C12AED" w:rsidRPr="00BA2CEF" w:rsidRDefault="00C12AED" w:rsidP="00C12AED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es-ES"/>
              </w:rPr>
            </w:pPr>
            <w:r w:rsidRPr="00BA2CEF">
              <w:rPr>
                <w:rFonts w:ascii="Calibri" w:hAnsi="Calibri"/>
                <w:bCs/>
                <w:sz w:val="26"/>
                <w:szCs w:val="26"/>
                <w:u w:val="none"/>
                <w:lang w:val="es-ES"/>
              </w:rPr>
              <w:t>poli (e) / impoli (e)</w:t>
            </w:r>
          </w:p>
          <w:p w14:paraId="1FB61C30" w14:textId="77777777" w:rsidR="00C12AED" w:rsidRPr="00C12AED" w:rsidRDefault="00C12AED" w:rsidP="00C12AED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 w:rsidRPr="00C12AED"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intelligent (e)</w:t>
            </w:r>
          </w:p>
          <w:p w14:paraId="286429CB" w14:textId="77777777" w:rsidR="00C12AED" w:rsidRDefault="00C12AED" w:rsidP="00C12AED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méchant (e)</w:t>
            </w:r>
          </w:p>
          <w:p w14:paraId="25A407BF" w14:textId="77777777" w:rsidR="00C12AED" w:rsidRDefault="00C12AED" w:rsidP="00C12AED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patient (e)</w:t>
            </w:r>
          </w:p>
          <w:p w14:paraId="5E2599FA" w14:textId="7D2E637C" w:rsidR="00E44168" w:rsidRDefault="00E44168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ennuyeux (euse)</w:t>
            </w:r>
          </w:p>
          <w:p w14:paraId="0C163AA7" w14:textId="77777777" w:rsidR="00C12AED" w:rsidRDefault="00C12AED" w:rsidP="00C12AED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paresseux (euse)</w:t>
            </w:r>
          </w:p>
          <w:p w14:paraId="40FB52D5" w14:textId="77777777" w:rsidR="00C12AED" w:rsidRDefault="00C12AED" w:rsidP="00C12AED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travailleur (euse)</w:t>
            </w:r>
          </w:p>
          <w:p w14:paraId="4A6513DA" w14:textId="77777777" w:rsidR="00C12AED" w:rsidRDefault="00C12AED" w:rsidP="00C12AED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sportif (ive)</w:t>
            </w:r>
          </w:p>
          <w:p w14:paraId="6D2C5A2B" w14:textId="77777777" w:rsidR="00CE2271" w:rsidRDefault="00CE2271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gentil (le)</w:t>
            </w:r>
          </w:p>
          <w:p w14:paraId="0E2A16FE" w14:textId="25B24776" w:rsidR="00E44168" w:rsidRDefault="00E44168" w:rsidP="00CE2271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sociable</w:t>
            </w:r>
          </w:p>
          <w:p w14:paraId="604AE120" w14:textId="54B03594" w:rsidR="00C12AED" w:rsidRDefault="00E44168" w:rsidP="00C12AED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sympa</w:t>
            </w:r>
          </w:p>
          <w:p w14:paraId="530747E5" w14:textId="4BB0004F" w:rsidR="00CE2271" w:rsidRPr="00996B03" w:rsidRDefault="00C12AED" w:rsidP="00C12AED">
            <w:pPr>
              <w:pStyle w:val="Title"/>
              <w:jc w:val="left"/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</w:pPr>
            <w:r>
              <w:rPr>
                <w:rFonts w:ascii="Calibri" w:hAnsi="Calibri"/>
                <w:bCs/>
                <w:sz w:val="26"/>
                <w:szCs w:val="26"/>
                <w:u w:val="none"/>
                <w:lang w:val="fr-FR"/>
              </w:rPr>
              <w:t>dynamique</w:t>
            </w:r>
          </w:p>
        </w:tc>
        <w:tc>
          <w:tcPr>
            <w:tcW w:w="2584" w:type="dxa"/>
            <w:shd w:val="clear" w:color="auto" w:fill="auto"/>
          </w:tcPr>
          <w:p w14:paraId="758E2E29" w14:textId="5FC1D854" w:rsidR="007B07D9" w:rsidRPr="00BA2CEF" w:rsidRDefault="00C12AED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  <w:lang w:val="fr-FR"/>
              </w:rPr>
            </w:pPr>
            <w:r w:rsidRPr="00BA2CEF">
              <w:rPr>
                <w:rFonts w:ascii="Calibri" w:hAnsi="Calibri"/>
                <w:bCs/>
                <w:i/>
                <w:sz w:val="26"/>
                <w:szCs w:val="26"/>
                <w:u w:val="none"/>
                <w:lang w:val="fr-FR"/>
              </w:rPr>
              <w:t>Funny</w:t>
            </w:r>
          </w:p>
          <w:p w14:paraId="78C1B174" w14:textId="56BB515A" w:rsidR="00C12AED" w:rsidRPr="00BA2CEF" w:rsidRDefault="00C12AED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  <w:lang w:val="fr-FR"/>
              </w:rPr>
            </w:pPr>
            <w:r w:rsidRPr="00BA2CEF">
              <w:rPr>
                <w:rFonts w:ascii="Calibri" w:hAnsi="Calibri"/>
                <w:bCs/>
                <w:i/>
                <w:sz w:val="26"/>
                <w:szCs w:val="26"/>
                <w:u w:val="none"/>
                <w:lang w:val="fr-FR"/>
              </w:rPr>
              <w:t>Chatty</w:t>
            </w:r>
          </w:p>
          <w:p w14:paraId="46718BA9" w14:textId="788A2F52" w:rsidR="00C12AED" w:rsidRPr="00BA2CEF" w:rsidRDefault="00C12AED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  <w:lang w:val="fr-FR"/>
              </w:rPr>
            </w:pPr>
            <w:r w:rsidRPr="00BA2CEF">
              <w:rPr>
                <w:rFonts w:ascii="Calibri" w:hAnsi="Calibri"/>
                <w:bCs/>
                <w:i/>
                <w:sz w:val="26"/>
                <w:szCs w:val="26"/>
                <w:u w:val="none"/>
                <w:lang w:val="fr-FR"/>
              </w:rPr>
              <w:t>Impatient</w:t>
            </w:r>
          </w:p>
          <w:p w14:paraId="4BD790EA" w14:textId="46DF74F6" w:rsidR="00C12AED" w:rsidRPr="00BA2CEF" w:rsidRDefault="00C12AED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  <w:lang w:val="fr-FR"/>
              </w:rPr>
            </w:pPr>
            <w:r w:rsidRPr="00BA2CEF">
              <w:rPr>
                <w:rFonts w:ascii="Calibri" w:hAnsi="Calibri"/>
                <w:bCs/>
                <w:i/>
                <w:sz w:val="26"/>
                <w:szCs w:val="26"/>
                <w:u w:val="none"/>
                <w:lang w:val="fr-FR"/>
              </w:rPr>
              <w:t>Polite / Impolite</w:t>
            </w:r>
          </w:p>
          <w:p w14:paraId="52C79982" w14:textId="74E96EB2" w:rsidR="00C12AED" w:rsidRPr="00BA2CEF" w:rsidRDefault="00C12AED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  <w:lang w:val="fr-FR"/>
              </w:rPr>
            </w:pPr>
            <w:r w:rsidRPr="00BA2CEF">
              <w:rPr>
                <w:rFonts w:ascii="Calibri" w:hAnsi="Calibri"/>
                <w:bCs/>
                <w:i/>
                <w:sz w:val="26"/>
                <w:szCs w:val="26"/>
                <w:u w:val="none"/>
                <w:lang w:val="fr-FR"/>
              </w:rPr>
              <w:t xml:space="preserve">Intelligent </w:t>
            </w:r>
          </w:p>
          <w:p w14:paraId="0BC8BC93" w14:textId="55B5D893" w:rsidR="00C12AED" w:rsidRDefault="00C12AED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Naughty</w:t>
            </w:r>
          </w:p>
          <w:p w14:paraId="2AB9075D" w14:textId="4C46EE60" w:rsidR="00C12AED" w:rsidRDefault="00C12AED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Patient</w:t>
            </w:r>
          </w:p>
          <w:p w14:paraId="2DC4702E" w14:textId="662300BF" w:rsidR="00C12AED" w:rsidRDefault="00C12AED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Boring</w:t>
            </w:r>
          </w:p>
          <w:p w14:paraId="75C25020" w14:textId="2DAE59A0" w:rsidR="00C12AED" w:rsidRDefault="00C12AED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Lazy</w:t>
            </w:r>
          </w:p>
          <w:p w14:paraId="6679894C" w14:textId="77777777" w:rsidR="00C12AED" w:rsidRDefault="00C12AED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Hard-working</w:t>
            </w:r>
          </w:p>
          <w:p w14:paraId="48A4ABFF" w14:textId="43E83239" w:rsidR="00C12AED" w:rsidRDefault="00C12AED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Sporty</w:t>
            </w:r>
          </w:p>
          <w:p w14:paraId="2B20CE68" w14:textId="6FF3A2A9" w:rsidR="00C12AED" w:rsidRDefault="00C12AED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Kind</w:t>
            </w:r>
          </w:p>
          <w:p w14:paraId="31B7308C" w14:textId="1253E288" w:rsidR="00C12AED" w:rsidRDefault="00C12AED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Sociable</w:t>
            </w:r>
          </w:p>
          <w:p w14:paraId="44E7B702" w14:textId="1896DDD7" w:rsidR="00C12AED" w:rsidRDefault="00C12AED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Kind</w:t>
            </w:r>
          </w:p>
          <w:p w14:paraId="595DF9C7" w14:textId="3A08C55E" w:rsidR="00C12AED" w:rsidRPr="00C12AED" w:rsidRDefault="00C12AED" w:rsidP="00CE2271">
            <w:pPr>
              <w:pStyle w:val="Title"/>
              <w:jc w:val="left"/>
              <w:rPr>
                <w:rFonts w:ascii="Calibri" w:hAnsi="Calibri"/>
                <w:bCs/>
                <w:i/>
                <w:sz w:val="26"/>
                <w:szCs w:val="26"/>
                <w:u w:val="none"/>
              </w:rPr>
            </w:pPr>
            <w:r>
              <w:rPr>
                <w:rFonts w:ascii="Calibri" w:hAnsi="Calibri"/>
                <w:bCs/>
                <w:i/>
                <w:sz w:val="26"/>
                <w:szCs w:val="26"/>
                <w:u w:val="none"/>
              </w:rPr>
              <w:t>Lively</w:t>
            </w:r>
          </w:p>
        </w:tc>
      </w:tr>
    </w:tbl>
    <w:p w14:paraId="0596DC09" w14:textId="00B4A05E" w:rsidR="00C12AED" w:rsidRPr="00C12AED" w:rsidRDefault="00C12AED" w:rsidP="00C12AED">
      <w:pPr>
        <w:rPr>
          <w:b/>
          <w:bCs/>
          <w:sz w:val="26"/>
          <w:szCs w:val="26"/>
          <w:lang w:val="fr-FR"/>
        </w:rPr>
      </w:pPr>
      <w:r w:rsidRPr="00C12AED">
        <w:rPr>
          <w:b/>
          <w:bCs/>
          <w:sz w:val="26"/>
          <w:szCs w:val="26"/>
          <w:lang w:val="fr-FR"/>
        </w:rPr>
        <w:t xml:space="preserve">Ex. </w:t>
      </w:r>
      <w:r>
        <w:rPr>
          <w:b/>
          <w:bCs/>
          <w:sz w:val="26"/>
          <w:szCs w:val="26"/>
          <w:lang w:val="fr-FR"/>
        </w:rPr>
        <w:t>Mon ami est gentil, marrant et très sportif.</w:t>
      </w:r>
    </w:p>
    <w:p w14:paraId="2A060129" w14:textId="77777777" w:rsidR="00BD6519" w:rsidRPr="00110DC4" w:rsidRDefault="00BD6519" w:rsidP="00BD6519">
      <w:pPr>
        <w:pStyle w:val="BodyText"/>
        <w:pBdr>
          <w:bottom w:val="single" w:sz="4" w:space="1" w:color="auto"/>
        </w:pBdr>
        <w:spacing w:line="240" w:lineRule="auto"/>
        <w:rPr>
          <w:rFonts w:ascii="Calibri" w:eastAsiaTheme="minorHAnsi" w:hAnsi="Calibri" w:cstheme="minorBidi"/>
          <w:b/>
          <w:sz w:val="40"/>
          <w:szCs w:val="32"/>
          <w:lang w:val="fr-FR"/>
        </w:rPr>
      </w:pPr>
      <w:r w:rsidRPr="00110DC4">
        <w:rPr>
          <w:rFonts w:ascii="Calibri" w:eastAsiaTheme="minorHAnsi" w:hAnsi="Calibri" w:cstheme="minorBidi"/>
          <w:b/>
          <w:sz w:val="40"/>
          <w:szCs w:val="32"/>
          <w:lang w:val="fr-FR"/>
        </w:rPr>
        <w:t>La vie à l’école (</w:t>
      </w:r>
      <w:r>
        <w:rPr>
          <w:rFonts w:ascii="Calibri" w:eastAsiaTheme="minorHAnsi" w:hAnsi="Calibri" w:cstheme="minorBidi"/>
          <w:b/>
          <w:sz w:val="40"/>
          <w:szCs w:val="32"/>
          <w:lang w:val="fr-FR"/>
        </w:rPr>
        <w:t>S</w:t>
      </w:r>
      <w:r w:rsidRPr="00110DC4">
        <w:rPr>
          <w:rFonts w:ascii="Calibri" w:eastAsiaTheme="minorHAnsi" w:hAnsi="Calibri" w:cstheme="minorBidi"/>
          <w:b/>
          <w:sz w:val="40"/>
          <w:szCs w:val="32"/>
          <w:lang w:val="fr-FR"/>
        </w:rPr>
        <w:t xml:space="preserve">chool life) </w:t>
      </w:r>
    </w:p>
    <w:p w14:paraId="4367470E" w14:textId="670B7318" w:rsidR="00BD6519" w:rsidRDefault="00BD6519" w:rsidP="00BD6519">
      <w:pPr>
        <w:pStyle w:val="BodyText"/>
        <w:spacing w:line="240" w:lineRule="auto"/>
        <w:rPr>
          <w:rFonts w:ascii="Calibri" w:eastAsiaTheme="minorHAnsi" w:hAnsi="Calibri" w:cstheme="minorBidi"/>
          <w:b/>
          <w:sz w:val="32"/>
          <w:u w:val="single"/>
          <w:lang w:val="fr-FR"/>
        </w:rPr>
      </w:pPr>
    </w:p>
    <w:p w14:paraId="3D4B3E34" w14:textId="6E8C0047" w:rsidR="00A04677" w:rsidRPr="00A04677" w:rsidRDefault="00A04677" w:rsidP="00BD6519">
      <w:pPr>
        <w:pStyle w:val="BodyText"/>
        <w:spacing w:line="240" w:lineRule="auto"/>
        <w:rPr>
          <w:rFonts w:ascii="Calibri" w:eastAsiaTheme="minorHAnsi" w:hAnsi="Calibri" w:cstheme="minorBidi"/>
          <w:bCs/>
          <w:i/>
          <w:iCs/>
          <w:sz w:val="26"/>
          <w:szCs w:val="26"/>
          <w:lang w:val="fr-FR"/>
        </w:rPr>
      </w:pPr>
      <w:r w:rsidRPr="00732649">
        <w:rPr>
          <w:rFonts w:ascii="Calibri" w:eastAsiaTheme="minorHAnsi" w:hAnsi="Calibri" w:cstheme="minorBidi"/>
          <w:b/>
          <w:noProof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2004864" behindDoc="0" locked="0" layoutInCell="1" allowOverlap="1" wp14:anchorId="554159B1" wp14:editId="26D364FA">
                <wp:simplePos x="0" y="0"/>
                <wp:positionH relativeFrom="margin">
                  <wp:posOffset>2734311</wp:posOffset>
                </wp:positionH>
                <wp:positionV relativeFrom="paragraph">
                  <wp:posOffset>11430</wp:posOffset>
                </wp:positionV>
                <wp:extent cx="3822700" cy="4000500"/>
                <wp:effectExtent l="0" t="0" r="2540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4EC34" w14:textId="77777777" w:rsidR="00BB1BD2" w:rsidRPr="00EA41F1" w:rsidRDefault="00BB1BD2" w:rsidP="00A04677">
                            <w:pPr>
                              <w:pStyle w:val="BodyText"/>
                              <w:spacing w:line="276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un cours / une leçon</w:t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>a lesson</w:t>
                            </w:r>
                          </w:p>
                          <w:p w14:paraId="6D367ACD" w14:textId="77777777" w:rsidR="00BB1BD2" w:rsidRPr="00EA41F1" w:rsidRDefault="00BB1BD2" w:rsidP="00A04677">
                            <w:pPr>
                              <w:pStyle w:val="BodyText"/>
                              <w:spacing w:line="276" w:lineRule="auto"/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un cartable </w:t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>a school bag</w:t>
                            </w:r>
                          </w:p>
                          <w:p w14:paraId="5E120AAC" w14:textId="77777777" w:rsidR="00BB1BD2" w:rsidRPr="00EA41F1" w:rsidRDefault="00BB1BD2" w:rsidP="00A04677">
                            <w:pPr>
                              <w:pStyle w:val="BodyText"/>
                              <w:spacing w:line="276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un sac à dos </w:t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>a rucksack</w:t>
                            </w:r>
                          </w:p>
                          <w:p w14:paraId="75306097" w14:textId="77777777" w:rsidR="00BB1BD2" w:rsidRPr="00EA41F1" w:rsidRDefault="00BB1BD2" w:rsidP="00A04677">
                            <w:pPr>
                              <w:pStyle w:val="BodyText"/>
                              <w:spacing w:line="276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un professeur</w:t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a</w:t>
                            </w:r>
                            <w:r w:rsidRPr="00EA41F1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 xml:space="preserve"> teacher</w:t>
                            </w:r>
                          </w:p>
                          <w:p w14:paraId="5BF68793" w14:textId="77777777" w:rsidR="00BB1BD2" w:rsidRPr="00EA41F1" w:rsidRDefault="00BB1BD2" w:rsidP="00A04677">
                            <w:pPr>
                              <w:pStyle w:val="BodyText"/>
                              <w:spacing w:line="276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un/une élève</w:t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>a pupil</w:t>
                            </w:r>
                          </w:p>
                          <w:p w14:paraId="1BBC0306" w14:textId="77777777" w:rsidR="00BB1BD2" w:rsidRPr="00EA41F1" w:rsidRDefault="00BB1BD2" w:rsidP="00A04677">
                            <w:pPr>
                              <w:pStyle w:val="BodyText"/>
                              <w:spacing w:line="276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EA41F1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>un emploi du temps</w:t>
                            </w:r>
                            <w:r w:rsidRPr="00EA41F1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>a timetable</w:t>
                            </w:r>
                          </w:p>
                          <w:p w14:paraId="16CCB0E2" w14:textId="77777777" w:rsidR="00BB1BD2" w:rsidRPr="00EA41F1" w:rsidRDefault="00BB1BD2" w:rsidP="00A04677">
                            <w:pPr>
                              <w:pStyle w:val="BodyText"/>
                              <w:spacing w:line="276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EA41F1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>un uniforme scolaire</w:t>
                            </w:r>
                            <w:r w:rsidRPr="00EA41F1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>a school uniform</w:t>
                            </w:r>
                          </w:p>
                          <w:p w14:paraId="45AA8E51" w14:textId="77777777" w:rsidR="00BB1BD2" w:rsidRPr="00EA41F1" w:rsidRDefault="00BB1BD2" w:rsidP="00A04677">
                            <w:pPr>
                              <w:pStyle w:val="BodyText"/>
                              <w:spacing w:line="276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EA41F1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>un terrain de sport</w:t>
                            </w:r>
                            <w:r w:rsidRPr="00EA41F1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>a sports pitch</w:t>
                            </w:r>
                          </w:p>
                          <w:p w14:paraId="3B228674" w14:textId="77777777" w:rsidR="00BB1BD2" w:rsidRPr="00EA41F1" w:rsidRDefault="00BB1BD2" w:rsidP="00A04677">
                            <w:pPr>
                              <w:pStyle w:val="BodyText"/>
                              <w:spacing w:line="276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EA41F1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>un gymnase</w:t>
                            </w:r>
                            <w:r w:rsidRPr="00EA41F1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>a gym</w:t>
                            </w:r>
                          </w:p>
                          <w:p w14:paraId="368CDF7E" w14:textId="0BF3989C" w:rsidR="00BB1BD2" w:rsidRDefault="00BB1BD2" w:rsidP="00A04677">
                            <w:pPr>
                              <w:pStyle w:val="BodyText"/>
                              <w:spacing w:line="276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EA41F1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>un laboratoire</w:t>
                            </w:r>
                            <w:r w:rsidRPr="00EA41F1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>a lab</w:t>
                            </w:r>
                          </w:p>
                          <w:p w14:paraId="1B32530B" w14:textId="77777777" w:rsidR="00BB1BD2" w:rsidRPr="00EA41F1" w:rsidRDefault="00BB1BD2" w:rsidP="00A04677">
                            <w:pPr>
                              <w:pStyle w:val="BodyText"/>
                              <w:spacing w:line="276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14:paraId="5566A5F6" w14:textId="77777777" w:rsidR="00BB1BD2" w:rsidRPr="00EA41F1" w:rsidRDefault="00BB1BD2" w:rsidP="00A04677">
                            <w:pPr>
                              <w:pStyle w:val="BodyText"/>
                              <w:spacing w:line="276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u w:val="single"/>
                                <w:lang w:val="fr-FR"/>
                              </w:rPr>
                            </w:pPr>
                            <w:r w:rsidRPr="00EA41F1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>une salle de classe</w:t>
                            </w:r>
                            <w:r w:rsidRPr="00EA41F1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>a classroom</w:t>
                            </w:r>
                          </w:p>
                          <w:p w14:paraId="5DF9A941" w14:textId="77777777" w:rsidR="00BB1BD2" w:rsidRPr="00EA41F1" w:rsidRDefault="00BB1BD2" w:rsidP="00A04677">
                            <w:pPr>
                              <w:pStyle w:val="BodyText"/>
                              <w:spacing w:line="276" w:lineRule="auto"/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une matière (préférée)</w:t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>a (favourite) subject</w:t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</w:p>
                          <w:p w14:paraId="4DDF091D" w14:textId="77777777" w:rsidR="00BB1BD2" w:rsidRPr="00EA41F1" w:rsidRDefault="00BB1BD2" w:rsidP="00A04677">
                            <w:pPr>
                              <w:pStyle w:val="BodyText"/>
                              <w:spacing w:line="276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les devoirs </w:t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homework (always plural)</w:t>
                            </w:r>
                          </w:p>
                          <w:p w14:paraId="006D89F6" w14:textId="77777777" w:rsidR="00BB1BD2" w:rsidRPr="00EA41F1" w:rsidRDefault="00BB1BD2" w:rsidP="00A04677">
                            <w:pPr>
                              <w:pStyle w:val="BodyText"/>
                              <w:spacing w:line="276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la récréation </w:t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morning break</w:t>
                            </w:r>
                          </w:p>
                          <w:p w14:paraId="05524F7A" w14:textId="77777777" w:rsidR="00BB1BD2" w:rsidRPr="00EA41F1" w:rsidRDefault="00BB1BD2" w:rsidP="00A04677">
                            <w:pPr>
                              <w:pStyle w:val="BodyText"/>
                              <w:spacing w:line="276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la pause-déjeuner </w:t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EA41F1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lunch break</w:t>
                            </w:r>
                          </w:p>
                          <w:p w14:paraId="41BFBC22" w14:textId="77777777" w:rsidR="00BB1BD2" w:rsidRPr="00EA41F1" w:rsidRDefault="00BB1BD2" w:rsidP="00A0467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59B1" id="_x0000_s1044" type="#_x0000_t202" style="position:absolute;margin-left:215.3pt;margin-top:.9pt;width:301pt;height:315pt;z-index:25200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">
                <v:textbox>
                  <w:txbxContent>
                    <w:p w14:paraId="7594EC34" w14:textId="77777777" w:rsidR="00BB1BD2" w:rsidRPr="00EA41F1" w:rsidRDefault="00BB1BD2" w:rsidP="00A04677">
                      <w:pPr>
                        <w:pStyle w:val="BodyText"/>
                        <w:spacing w:line="276" w:lineRule="auto"/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un</w:t>
                      </w:r>
                      <w:proofErr w:type="gramEnd"/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cours / une leçon</w:t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>a lesson</w:t>
                      </w:r>
                    </w:p>
                    <w:p w14:paraId="6D367ACD" w14:textId="77777777" w:rsidR="00BB1BD2" w:rsidRPr="00EA41F1" w:rsidRDefault="00BB1BD2" w:rsidP="00A04677">
                      <w:pPr>
                        <w:pStyle w:val="BodyText"/>
                        <w:spacing w:line="276" w:lineRule="auto"/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un</w:t>
                      </w:r>
                      <w:proofErr w:type="gramEnd"/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cartable </w:t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>a school bag</w:t>
                      </w:r>
                    </w:p>
                    <w:p w14:paraId="5E120AAC" w14:textId="77777777" w:rsidR="00BB1BD2" w:rsidRPr="00EA41F1" w:rsidRDefault="00BB1BD2" w:rsidP="00A04677">
                      <w:pPr>
                        <w:pStyle w:val="BodyText"/>
                        <w:spacing w:line="276" w:lineRule="auto"/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un</w:t>
                      </w:r>
                      <w:proofErr w:type="gramEnd"/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sac à dos </w:t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>a rucksack</w:t>
                      </w:r>
                    </w:p>
                    <w:p w14:paraId="75306097" w14:textId="77777777" w:rsidR="00BB1BD2" w:rsidRPr="00EA41F1" w:rsidRDefault="00BB1BD2" w:rsidP="00A04677">
                      <w:pPr>
                        <w:pStyle w:val="BodyText"/>
                        <w:spacing w:line="276" w:lineRule="auto"/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un</w:t>
                      </w:r>
                      <w:proofErr w:type="gramEnd"/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professeur</w:t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a</w:t>
                      </w:r>
                      <w:r w:rsidRPr="00EA41F1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 xml:space="preserve"> teacher</w:t>
                      </w:r>
                    </w:p>
                    <w:p w14:paraId="5BF68793" w14:textId="77777777" w:rsidR="00BB1BD2" w:rsidRPr="00EA41F1" w:rsidRDefault="00BB1BD2" w:rsidP="00A04677">
                      <w:pPr>
                        <w:pStyle w:val="BodyText"/>
                        <w:spacing w:line="276" w:lineRule="auto"/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</w:pPr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un/une élève</w:t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proofErr w:type="gramStart"/>
                      <w:r w:rsidRPr="00EA41F1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>a</w:t>
                      </w:r>
                      <w:proofErr w:type="gramEnd"/>
                      <w:r w:rsidRPr="00EA41F1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 xml:space="preserve"> pupil</w:t>
                      </w:r>
                    </w:p>
                    <w:p w14:paraId="1BBC0306" w14:textId="77777777" w:rsidR="00BB1BD2" w:rsidRPr="00EA41F1" w:rsidRDefault="00BB1BD2" w:rsidP="00A04677">
                      <w:pPr>
                        <w:pStyle w:val="BodyText"/>
                        <w:spacing w:line="276" w:lineRule="auto"/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>un</w:t>
                      </w:r>
                      <w:proofErr w:type="gramEnd"/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 xml:space="preserve"> emploi du temps</w:t>
                      </w:r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>a timetable</w:t>
                      </w:r>
                    </w:p>
                    <w:p w14:paraId="16CCB0E2" w14:textId="77777777" w:rsidR="00BB1BD2" w:rsidRPr="00EA41F1" w:rsidRDefault="00BB1BD2" w:rsidP="00A04677">
                      <w:pPr>
                        <w:pStyle w:val="BodyText"/>
                        <w:spacing w:line="276" w:lineRule="auto"/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>un</w:t>
                      </w:r>
                      <w:proofErr w:type="gramEnd"/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 xml:space="preserve"> uniforme scolaire</w:t>
                      </w:r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>a school uniform</w:t>
                      </w:r>
                    </w:p>
                    <w:p w14:paraId="45AA8E51" w14:textId="77777777" w:rsidR="00BB1BD2" w:rsidRPr="00EA41F1" w:rsidRDefault="00BB1BD2" w:rsidP="00A04677">
                      <w:pPr>
                        <w:pStyle w:val="BodyText"/>
                        <w:spacing w:line="276" w:lineRule="auto"/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>un</w:t>
                      </w:r>
                      <w:proofErr w:type="gramEnd"/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 xml:space="preserve"> terrain de sport</w:t>
                      </w:r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>a sports pitch</w:t>
                      </w:r>
                    </w:p>
                    <w:p w14:paraId="3B228674" w14:textId="77777777" w:rsidR="00BB1BD2" w:rsidRPr="00EA41F1" w:rsidRDefault="00BB1BD2" w:rsidP="00A04677">
                      <w:pPr>
                        <w:pStyle w:val="BodyText"/>
                        <w:spacing w:line="276" w:lineRule="auto"/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>un</w:t>
                      </w:r>
                      <w:proofErr w:type="gramEnd"/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 xml:space="preserve"> gymnase</w:t>
                      </w:r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>a gym</w:t>
                      </w:r>
                    </w:p>
                    <w:p w14:paraId="368CDF7E" w14:textId="0BF3989C" w:rsidR="00BB1BD2" w:rsidRDefault="00BB1BD2" w:rsidP="00A04677">
                      <w:pPr>
                        <w:pStyle w:val="BodyText"/>
                        <w:spacing w:line="276" w:lineRule="auto"/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>un</w:t>
                      </w:r>
                      <w:proofErr w:type="gramEnd"/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 xml:space="preserve"> laboratoire</w:t>
                      </w:r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>a lab</w:t>
                      </w:r>
                    </w:p>
                    <w:p w14:paraId="1B32530B" w14:textId="77777777" w:rsidR="00BB1BD2" w:rsidRPr="00EA41F1" w:rsidRDefault="00BB1BD2" w:rsidP="00A04677">
                      <w:pPr>
                        <w:pStyle w:val="BodyText"/>
                        <w:spacing w:line="276" w:lineRule="auto"/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</w:pPr>
                    </w:p>
                    <w:p w14:paraId="5566A5F6" w14:textId="77777777" w:rsidR="00BB1BD2" w:rsidRPr="00EA41F1" w:rsidRDefault="00BB1BD2" w:rsidP="00A04677">
                      <w:pPr>
                        <w:pStyle w:val="BodyText"/>
                        <w:spacing w:line="276" w:lineRule="auto"/>
                        <w:rPr>
                          <w:rFonts w:ascii="Calibri" w:hAnsi="Calibri"/>
                          <w:i/>
                          <w:sz w:val="26"/>
                          <w:szCs w:val="26"/>
                          <w:u w:val="single"/>
                          <w:lang w:val="fr-FR"/>
                        </w:rPr>
                      </w:pPr>
                      <w:proofErr w:type="gramStart"/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>une</w:t>
                      </w:r>
                      <w:proofErr w:type="gramEnd"/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 xml:space="preserve"> salle de classe</w:t>
                      </w:r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>a classroom</w:t>
                      </w:r>
                    </w:p>
                    <w:p w14:paraId="5DF9A941" w14:textId="77777777" w:rsidR="00BB1BD2" w:rsidRPr="00EA41F1" w:rsidRDefault="00BB1BD2" w:rsidP="00A04677">
                      <w:pPr>
                        <w:pStyle w:val="BodyText"/>
                        <w:spacing w:line="276" w:lineRule="auto"/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une</w:t>
                      </w:r>
                      <w:proofErr w:type="gramEnd"/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matière (préférée)</w:t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>a (favourite) subject</w:t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</w:p>
                    <w:p w14:paraId="4DDF091D" w14:textId="77777777" w:rsidR="00BB1BD2" w:rsidRPr="00EA41F1" w:rsidRDefault="00BB1BD2" w:rsidP="00A04677">
                      <w:pPr>
                        <w:pStyle w:val="BodyText"/>
                        <w:spacing w:line="276" w:lineRule="auto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proofErr w:type="gramStart"/>
                      <w:r w:rsidRPr="00EA41F1">
                        <w:rPr>
                          <w:rFonts w:ascii="Calibri" w:hAnsi="Calibri"/>
                          <w:sz w:val="26"/>
                          <w:szCs w:val="26"/>
                        </w:rPr>
                        <w:t>les</w:t>
                      </w:r>
                      <w:proofErr w:type="gramEnd"/>
                      <w:r w:rsidRPr="00EA41F1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devoirs </w:t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homework (always plural)</w:t>
                      </w:r>
                    </w:p>
                    <w:p w14:paraId="006D89F6" w14:textId="77777777" w:rsidR="00BB1BD2" w:rsidRPr="00EA41F1" w:rsidRDefault="00BB1BD2" w:rsidP="00A04677">
                      <w:pPr>
                        <w:pStyle w:val="BodyText"/>
                        <w:spacing w:line="276" w:lineRule="auto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proofErr w:type="gramStart"/>
                      <w:r w:rsidRPr="00EA41F1">
                        <w:rPr>
                          <w:rFonts w:ascii="Calibri" w:hAnsi="Calibri"/>
                          <w:sz w:val="26"/>
                          <w:szCs w:val="26"/>
                        </w:rPr>
                        <w:t>la</w:t>
                      </w:r>
                      <w:proofErr w:type="gramEnd"/>
                      <w:r w:rsidRPr="00EA41F1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récréation </w:t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morning break</w:t>
                      </w:r>
                    </w:p>
                    <w:p w14:paraId="05524F7A" w14:textId="77777777" w:rsidR="00BB1BD2" w:rsidRPr="00EA41F1" w:rsidRDefault="00BB1BD2" w:rsidP="00A04677">
                      <w:pPr>
                        <w:pStyle w:val="BodyText"/>
                        <w:spacing w:line="276" w:lineRule="auto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proofErr w:type="gramStart"/>
                      <w:r w:rsidRPr="00EA41F1">
                        <w:rPr>
                          <w:rFonts w:ascii="Calibri" w:hAnsi="Calibri"/>
                          <w:sz w:val="26"/>
                          <w:szCs w:val="26"/>
                        </w:rPr>
                        <w:t>la</w:t>
                      </w:r>
                      <w:proofErr w:type="gramEnd"/>
                      <w:r w:rsidRPr="00EA41F1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pause-déjeuner </w:t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EA41F1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lunch break</w:t>
                      </w:r>
                    </w:p>
                    <w:p w14:paraId="41BFBC22" w14:textId="77777777" w:rsidR="00BB1BD2" w:rsidRPr="00EA41F1" w:rsidRDefault="00BB1BD2" w:rsidP="00A04677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4677">
        <w:rPr>
          <w:rFonts w:ascii="Calibri" w:eastAsiaTheme="minorHAnsi" w:hAnsi="Calibri" w:cstheme="minorBidi"/>
          <w:bCs/>
          <w:sz w:val="26"/>
          <w:szCs w:val="26"/>
          <w:lang w:val="fr-FR"/>
        </w:rPr>
        <w:t>une école</w:t>
      </w:r>
      <w:r w:rsidRPr="00A04677">
        <w:rPr>
          <w:rFonts w:ascii="Calibri" w:eastAsiaTheme="minorHAnsi" w:hAnsi="Calibri" w:cstheme="minorBidi"/>
          <w:bCs/>
          <w:sz w:val="26"/>
          <w:szCs w:val="26"/>
          <w:lang w:val="fr-FR"/>
        </w:rPr>
        <w:tab/>
      </w:r>
      <w:r w:rsidRPr="00A04677">
        <w:rPr>
          <w:rFonts w:ascii="Calibri" w:eastAsiaTheme="minorHAnsi" w:hAnsi="Calibri" w:cstheme="minorBidi"/>
          <w:bCs/>
          <w:sz w:val="26"/>
          <w:szCs w:val="26"/>
          <w:lang w:val="fr-FR"/>
        </w:rPr>
        <w:tab/>
      </w:r>
      <w:r w:rsidRPr="00A04677">
        <w:rPr>
          <w:rFonts w:ascii="Calibri" w:eastAsiaTheme="minorHAnsi" w:hAnsi="Calibri" w:cstheme="minorBidi"/>
          <w:bCs/>
          <w:i/>
          <w:iCs/>
          <w:sz w:val="26"/>
          <w:szCs w:val="26"/>
          <w:lang w:val="fr-FR"/>
        </w:rPr>
        <w:t>a primary school</w:t>
      </w:r>
    </w:p>
    <w:p w14:paraId="620252FD" w14:textId="2357617D" w:rsidR="00A04677" w:rsidRPr="00A04677" w:rsidRDefault="00A04677" w:rsidP="00BD6519">
      <w:pPr>
        <w:pStyle w:val="BodyText"/>
        <w:spacing w:line="240" w:lineRule="auto"/>
        <w:rPr>
          <w:rFonts w:ascii="Calibri" w:eastAsiaTheme="minorHAnsi" w:hAnsi="Calibri" w:cstheme="minorBidi"/>
          <w:bCs/>
          <w:i/>
          <w:iCs/>
          <w:sz w:val="26"/>
          <w:szCs w:val="26"/>
        </w:rPr>
      </w:pPr>
      <w:r w:rsidRPr="00A04677">
        <w:rPr>
          <w:rFonts w:ascii="Calibri" w:eastAsiaTheme="minorHAnsi" w:hAnsi="Calibri" w:cstheme="minorBidi"/>
          <w:bCs/>
          <w:sz w:val="26"/>
          <w:szCs w:val="26"/>
        </w:rPr>
        <w:t>un collège</w:t>
      </w:r>
      <w:r w:rsidRPr="00A04677">
        <w:rPr>
          <w:rFonts w:ascii="Calibri" w:eastAsiaTheme="minorHAnsi" w:hAnsi="Calibri" w:cstheme="minorBidi"/>
          <w:bCs/>
          <w:sz w:val="26"/>
          <w:szCs w:val="26"/>
        </w:rPr>
        <w:tab/>
      </w:r>
      <w:r w:rsidRPr="00A04677">
        <w:rPr>
          <w:rFonts w:ascii="Calibri" w:eastAsiaTheme="minorHAnsi" w:hAnsi="Calibri" w:cstheme="minorBidi"/>
          <w:bCs/>
          <w:sz w:val="26"/>
          <w:szCs w:val="26"/>
        </w:rPr>
        <w:tab/>
      </w:r>
      <w:r w:rsidRPr="00A04677">
        <w:rPr>
          <w:rFonts w:ascii="Calibri" w:eastAsiaTheme="minorHAnsi" w:hAnsi="Calibri" w:cstheme="minorBidi"/>
          <w:bCs/>
          <w:i/>
          <w:iCs/>
          <w:sz w:val="26"/>
          <w:szCs w:val="26"/>
        </w:rPr>
        <w:t>a secondary school</w:t>
      </w:r>
    </w:p>
    <w:p w14:paraId="6A43C2E3" w14:textId="105DE46C" w:rsidR="00A04677" w:rsidRPr="00A04677" w:rsidRDefault="00A04677" w:rsidP="00BD6519">
      <w:pPr>
        <w:pStyle w:val="BodyText"/>
        <w:spacing w:line="240" w:lineRule="auto"/>
        <w:rPr>
          <w:rFonts w:ascii="Calibri" w:eastAsiaTheme="minorHAnsi" w:hAnsi="Calibri" w:cstheme="minorBidi"/>
          <w:bCs/>
          <w:i/>
          <w:iCs/>
          <w:sz w:val="26"/>
          <w:szCs w:val="26"/>
        </w:rPr>
      </w:pPr>
      <w:r w:rsidRPr="00A04677">
        <w:rPr>
          <w:rFonts w:ascii="Calibri" w:eastAsiaTheme="minorHAnsi" w:hAnsi="Calibri" w:cstheme="minorBidi"/>
          <w:bCs/>
          <w:sz w:val="26"/>
          <w:szCs w:val="26"/>
        </w:rPr>
        <w:t>un lycée</w:t>
      </w:r>
      <w:r w:rsidRPr="00A04677">
        <w:rPr>
          <w:rFonts w:ascii="Calibri" w:eastAsiaTheme="minorHAnsi" w:hAnsi="Calibri" w:cstheme="minorBidi"/>
          <w:bCs/>
          <w:sz w:val="26"/>
          <w:szCs w:val="26"/>
        </w:rPr>
        <w:tab/>
      </w:r>
      <w:r w:rsidRPr="00A04677">
        <w:rPr>
          <w:rFonts w:ascii="Calibri" w:eastAsiaTheme="minorHAnsi" w:hAnsi="Calibri" w:cstheme="minorBidi"/>
          <w:bCs/>
          <w:sz w:val="26"/>
          <w:szCs w:val="26"/>
        </w:rPr>
        <w:tab/>
      </w:r>
      <w:r w:rsidRPr="00A04677">
        <w:rPr>
          <w:rFonts w:ascii="Calibri" w:eastAsiaTheme="minorHAnsi" w:hAnsi="Calibri" w:cstheme="minorBidi"/>
          <w:bCs/>
          <w:i/>
          <w:iCs/>
          <w:sz w:val="26"/>
          <w:szCs w:val="26"/>
        </w:rPr>
        <w:t>a college</w:t>
      </w:r>
    </w:p>
    <w:p w14:paraId="4475A3D7" w14:textId="77777777" w:rsidR="00A04677" w:rsidRDefault="00A04677" w:rsidP="00A04677">
      <w:pPr>
        <w:pStyle w:val="BodyText"/>
        <w:spacing w:line="240" w:lineRule="auto"/>
        <w:rPr>
          <w:rFonts w:ascii="Calibri" w:eastAsiaTheme="minorHAnsi" w:hAnsi="Calibri" w:cstheme="minorBidi"/>
          <w:b/>
          <w:sz w:val="32"/>
          <w:u w:val="single"/>
        </w:rPr>
      </w:pPr>
    </w:p>
    <w:p w14:paraId="5D0209FF" w14:textId="5291F520" w:rsidR="00A04677" w:rsidRPr="00EA41F1" w:rsidRDefault="00A04677" w:rsidP="00A04677">
      <w:pPr>
        <w:pStyle w:val="BodyText"/>
        <w:spacing w:line="240" w:lineRule="auto"/>
        <w:rPr>
          <w:rFonts w:ascii="Calibri" w:eastAsiaTheme="minorHAnsi" w:hAnsi="Calibri" w:cstheme="minorBidi"/>
          <w:b/>
          <w:sz w:val="26"/>
          <w:szCs w:val="26"/>
          <w:lang w:val="fr-FR"/>
        </w:rPr>
      </w:pPr>
      <w:r w:rsidRPr="00EA41F1">
        <w:rPr>
          <w:rFonts w:ascii="Calibri" w:eastAsiaTheme="minorHAnsi" w:hAnsi="Calibri" w:cstheme="minorBidi"/>
          <w:b/>
          <w:sz w:val="26"/>
          <w:szCs w:val="26"/>
          <w:lang w:val="fr-FR"/>
        </w:rPr>
        <w:t>Useful verbs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9"/>
        <w:gridCol w:w="1867"/>
      </w:tblGrid>
      <w:tr w:rsidR="00A04677" w:rsidRPr="00EA41F1" w14:paraId="7B016C6D" w14:textId="77777777" w:rsidTr="009716FF">
        <w:tc>
          <w:tcPr>
            <w:tcW w:w="1789" w:type="dxa"/>
          </w:tcPr>
          <w:p w14:paraId="324675D9" w14:textId="77777777" w:rsidR="00A04677" w:rsidRPr="00EA41F1" w:rsidRDefault="00A04677" w:rsidP="009716FF">
            <w:pPr>
              <w:pStyle w:val="BodyText"/>
              <w:rPr>
                <w:rFonts w:ascii="Calibri" w:eastAsiaTheme="minorHAnsi" w:hAnsi="Calibri" w:cstheme="minorBidi"/>
                <w:sz w:val="26"/>
                <w:szCs w:val="26"/>
              </w:rPr>
            </w:pPr>
            <w:r w:rsidRPr="00EA41F1">
              <w:rPr>
                <w:rFonts w:ascii="Calibri" w:eastAsiaTheme="minorHAnsi" w:hAnsi="Calibri" w:cstheme="minorBidi"/>
                <w:sz w:val="26"/>
                <w:szCs w:val="26"/>
              </w:rPr>
              <w:t>commencer</w:t>
            </w:r>
          </w:p>
        </w:tc>
        <w:tc>
          <w:tcPr>
            <w:tcW w:w="1867" w:type="dxa"/>
          </w:tcPr>
          <w:p w14:paraId="5423C31F" w14:textId="77777777" w:rsidR="00A04677" w:rsidRPr="00EA41F1" w:rsidRDefault="00A04677" w:rsidP="009716FF">
            <w:pPr>
              <w:pStyle w:val="BodyText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EA41F1">
              <w:rPr>
                <w:rFonts w:ascii="Calibri" w:eastAsiaTheme="minorHAnsi" w:hAnsi="Calibri" w:cstheme="minorBidi"/>
                <w:i/>
                <w:sz w:val="26"/>
                <w:szCs w:val="26"/>
              </w:rPr>
              <w:t>To start</w:t>
            </w:r>
          </w:p>
        </w:tc>
      </w:tr>
      <w:tr w:rsidR="00A04677" w:rsidRPr="00EA41F1" w14:paraId="4EBB9688" w14:textId="77777777" w:rsidTr="009716FF">
        <w:tc>
          <w:tcPr>
            <w:tcW w:w="1789" w:type="dxa"/>
          </w:tcPr>
          <w:p w14:paraId="00A98E95" w14:textId="77777777" w:rsidR="00A04677" w:rsidRPr="00EA41F1" w:rsidRDefault="00A04677" w:rsidP="009716FF">
            <w:pPr>
              <w:pStyle w:val="BodyText"/>
              <w:rPr>
                <w:rFonts w:ascii="Calibri" w:eastAsiaTheme="minorHAnsi" w:hAnsi="Calibri" w:cstheme="minorBidi"/>
                <w:sz w:val="26"/>
                <w:szCs w:val="26"/>
              </w:rPr>
            </w:pPr>
            <w:r w:rsidRPr="00EA41F1">
              <w:rPr>
                <w:rFonts w:ascii="Calibri" w:eastAsiaTheme="minorHAnsi" w:hAnsi="Calibri" w:cstheme="minorBidi"/>
                <w:sz w:val="26"/>
                <w:szCs w:val="26"/>
              </w:rPr>
              <w:t>quitter</w:t>
            </w:r>
          </w:p>
        </w:tc>
        <w:tc>
          <w:tcPr>
            <w:tcW w:w="1867" w:type="dxa"/>
          </w:tcPr>
          <w:p w14:paraId="03CF9CB6" w14:textId="77777777" w:rsidR="00A04677" w:rsidRPr="00EA41F1" w:rsidRDefault="00A04677" w:rsidP="009716FF">
            <w:pPr>
              <w:pStyle w:val="BodyText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EA41F1">
              <w:rPr>
                <w:rFonts w:ascii="Calibri" w:eastAsiaTheme="minorHAnsi" w:hAnsi="Calibri" w:cstheme="minorBidi"/>
                <w:i/>
                <w:sz w:val="26"/>
                <w:szCs w:val="26"/>
              </w:rPr>
              <w:t>To leave</w:t>
            </w:r>
          </w:p>
        </w:tc>
      </w:tr>
      <w:tr w:rsidR="00A04677" w:rsidRPr="00EA41F1" w14:paraId="16E83C60" w14:textId="77777777" w:rsidTr="009716FF">
        <w:tc>
          <w:tcPr>
            <w:tcW w:w="1789" w:type="dxa"/>
          </w:tcPr>
          <w:p w14:paraId="0D8ACF63" w14:textId="77777777" w:rsidR="00A04677" w:rsidRPr="00EA41F1" w:rsidRDefault="00A04677" w:rsidP="009716FF">
            <w:pPr>
              <w:pStyle w:val="BodyText"/>
              <w:rPr>
                <w:rFonts w:ascii="Calibri" w:eastAsiaTheme="minorHAnsi" w:hAnsi="Calibri" w:cstheme="minorBidi"/>
                <w:sz w:val="26"/>
                <w:szCs w:val="26"/>
              </w:rPr>
            </w:pPr>
            <w:r w:rsidRPr="00EA41F1">
              <w:rPr>
                <w:rFonts w:ascii="Calibri" w:eastAsiaTheme="minorHAnsi" w:hAnsi="Calibri" w:cstheme="minorBidi"/>
                <w:sz w:val="26"/>
                <w:szCs w:val="26"/>
              </w:rPr>
              <w:t>arriver</w:t>
            </w:r>
          </w:p>
        </w:tc>
        <w:tc>
          <w:tcPr>
            <w:tcW w:w="1867" w:type="dxa"/>
          </w:tcPr>
          <w:p w14:paraId="2142B360" w14:textId="77777777" w:rsidR="00A04677" w:rsidRPr="00EA41F1" w:rsidRDefault="00A04677" w:rsidP="009716FF">
            <w:pPr>
              <w:pStyle w:val="BodyText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EA41F1">
              <w:rPr>
                <w:rFonts w:ascii="Calibri" w:eastAsiaTheme="minorHAnsi" w:hAnsi="Calibri" w:cstheme="minorBidi"/>
                <w:i/>
                <w:sz w:val="26"/>
                <w:szCs w:val="26"/>
              </w:rPr>
              <w:t>To arrive</w:t>
            </w:r>
          </w:p>
        </w:tc>
      </w:tr>
      <w:tr w:rsidR="00A04677" w:rsidRPr="00EA41F1" w14:paraId="5E3BD24D" w14:textId="77777777" w:rsidTr="009716FF">
        <w:tc>
          <w:tcPr>
            <w:tcW w:w="1789" w:type="dxa"/>
          </w:tcPr>
          <w:p w14:paraId="6660E1D3" w14:textId="77777777" w:rsidR="00A04677" w:rsidRPr="00EA41F1" w:rsidRDefault="00A04677" w:rsidP="009716FF">
            <w:pPr>
              <w:pStyle w:val="BodyText"/>
              <w:rPr>
                <w:rFonts w:ascii="Calibri" w:eastAsiaTheme="minorHAnsi" w:hAnsi="Calibri" w:cstheme="minorBidi"/>
                <w:sz w:val="26"/>
                <w:szCs w:val="26"/>
              </w:rPr>
            </w:pPr>
            <w:r w:rsidRPr="00EA41F1">
              <w:rPr>
                <w:rFonts w:ascii="Calibri" w:eastAsiaTheme="minorHAnsi" w:hAnsi="Calibri" w:cstheme="minorBidi"/>
                <w:sz w:val="26"/>
                <w:szCs w:val="26"/>
              </w:rPr>
              <w:t>étudier</w:t>
            </w:r>
          </w:p>
        </w:tc>
        <w:tc>
          <w:tcPr>
            <w:tcW w:w="1867" w:type="dxa"/>
          </w:tcPr>
          <w:p w14:paraId="2DC44946" w14:textId="77777777" w:rsidR="00A04677" w:rsidRPr="00EA41F1" w:rsidRDefault="00A04677" w:rsidP="009716FF">
            <w:pPr>
              <w:pStyle w:val="BodyText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EA41F1">
              <w:rPr>
                <w:rFonts w:ascii="Calibri" w:eastAsiaTheme="minorHAnsi" w:hAnsi="Calibri" w:cstheme="minorBidi"/>
                <w:i/>
                <w:sz w:val="26"/>
                <w:szCs w:val="26"/>
              </w:rPr>
              <w:t>To study</w:t>
            </w:r>
          </w:p>
        </w:tc>
      </w:tr>
      <w:tr w:rsidR="00A04677" w:rsidRPr="00EA41F1" w14:paraId="03A7C5FC" w14:textId="77777777" w:rsidTr="009716FF">
        <w:tc>
          <w:tcPr>
            <w:tcW w:w="1789" w:type="dxa"/>
          </w:tcPr>
          <w:p w14:paraId="37FFC5F0" w14:textId="77777777" w:rsidR="00A04677" w:rsidRPr="00EA41F1" w:rsidRDefault="00A04677" w:rsidP="009716FF">
            <w:pPr>
              <w:pStyle w:val="BodyText"/>
              <w:rPr>
                <w:rFonts w:ascii="Calibri" w:eastAsiaTheme="minorHAnsi" w:hAnsi="Calibri" w:cstheme="minorBidi"/>
                <w:sz w:val="26"/>
                <w:szCs w:val="26"/>
              </w:rPr>
            </w:pPr>
            <w:r w:rsidRPr="00EA41F1">
              <w:rPr>
                <w:rFonts w:ascii="Calibri" w:eastAsiaTheme="minorHAnsi" w:hAnsi="Calibri" w:cstheme="minorBidi"/>
                <w:sz w:val="26"/>
                <w:szCs w:val="26"/>
              </w:rPr>
              <w:t>durer</w:t>
            </w:r>
          </w:p>
        </w:tc>
        <w:tc>
          <w:tcPr>
            <w:tcW w:w="1867" w:type="dxa"/>
          </w:tcPr>
          <w:p w14:paraId="6A596C97" w14:textId="77777777" w:rsidR="00A04677" w:rsidRPr="00EA41F1" w:rsidRDefault="00A04677" w:rsidP="009716FF">
            <w:pPr>
              <w:pStyle w:val="BodyText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EA41F1">
              <w:rPr>
                <w:rFonts w:ascii="Calibri" w:eastAsiaTheme="minorHAnsi" w:hAnsi="Calibri" w:cstheme="minorBidi"/>
                <w:i/>
                <w:sz w:val="26"/>
                <w:szCs w:val="26"/>
              </w:rPr>
              <w:t>To last</w:t>
            </w:r>
          </w:p>
        </w:tc>
      </w:tr>
      <w:tr w:rsidR="00A04677" w:rsidRPr="00EA41F1" w14:paraId="7CB4C670" w14:textId="77777777" w:rsidTr="009716FF">
        <w:tc>
          <w:tcPr>
            <w:tcW w:w="1789" w:type="dxa"/>
          </w:tcPr>
          <w:p w14:paraId="566301F4" w14:textId="77777777" w:rsidR="00A04677" w:rsidRPr="00EA41F1" w:rsidRDefault="00A04677" w:rsidP="009716FF">
            <w:pPr>
              <w:pStyle w:val="BodyText"/>
              <w:rPr>
                <w:rFonts w:ascii="Calibri" w:eastAsiaTheme="minorHAnsi" w:hAnsi="Calibri" w:cstheme="minorBidi"/>
                <w:sz w:val="26"/>
                <w:szCs w:val="26"/>
              </w:rPr>
            </w:pPr>
            <w:r w:rsidRPr="00EA41F1">
              <w:rPr>
                <w:rFonts w:ascii="Calibri" w:eastAsiaTheme="minorHAnsi" w:hAnsi="Calibri" w:cstheme="minorBidi"/>
                <w:sz w:val="26"/>
                <w:szCs w:val="26"/>
              </w:rPr>
              <w:t>déjeuner</w:t>
            </w:r>
          </w:p>
        </w:tc>
        <w:tc>
          <w:tcPr>
            <w:tcW w:w="1867" w:type="dxa"/>
          </w:tcPr>
          <w:p w14:paraId="2F4ECA54" w14:textId="77777777" w:rsidR="00A04677" w:rsidRPr="00EA41F1" w:rsidRDefault="00A04677" w:rsidP="009716FF">
            <w:pPr>
              <w:pStyle w:val="BodyText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EA41F1">
              <w:rPr>
                <w:rFonts w:ascii="Calibri" w:eastAsiaTheme="minorHAnsi" w:hAnsi="Calibri" w:cstheme="minorBidi"/>
                <w:i/>
                <w:sz w:val="26"/>
                <w:szCs w:val="26"/>
              </w:rPr>
              <w:t>To have lunch</w:t>
            </w:r>
          </w:p>
        </w:tc>
      </w:tr>
      <w:tr w:rsidR="00A04677" w:rsidRPr="00EA41F1" w14:paraId="22AA7F03" w14:textId="77777777" w:rsidTr="009716FF">
        <w:tc>
          <w:tcPr>
            <w:tcW w:w="1789" w:type="dxa"/>
          </w:tcPr>
          <w:p w14:paraId="3E2DB34B" w14:textId="77777777" w:rsidR="00A04677" w:rsidRPr="00EA41F1" w:rsidRDefault="00A04677" w:rsidP="009716FF">
            <w:pPr>
              <w:pStyle w:val="BodyText"/>
              <w:rPr>
                <w:rFonts w:ascii="Calibri" w:eastAsiaTheme="minorHAnsi" w:hAnsi="Calibri" w:cstheme="minorBidi"/>
                <w:sz w:val="26"/>
                <w:szCs w:val="26"/>
              </w:rPr>
            </w:pPr>
            <w:r w:rsidRPr="00EA41F1">
              <w:rPr>
                <w:rFonts w:ascii="Calibri" w:eastAsiaTheme="minorHAnsi" w:hAnsi="Calibri" w:cstheme="minorBidi"/>
                <w:sz w:val="26"/>
                <w:szCs w:val="26"/>
              </w:rPr>
              <w:t>travailler</w:t>
            </w:r>
          </w:p>
        </w:tc>
        <w:tc>
          <w:tcPr>
            <w:tcW w:w="1867" w:type="dxa"/>
          </w:tcPr>
          <w:p w14:paraId="7A4420C8" w14:textId="77777777" w:rsidR="00A04677" w:rsidRPr="00EA41F1" w:rsidRDefault="00A04677" w:rsidP="009716FF">
            <w:pPr>
              <w:pStyle w:val="BodyText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EA41F1">
              <w:rPr>
                <w:rFonts w:ascii="Calibri" w:eastAsiaTheme="minorHAnsi" w:hAnsi="Calibri" w:cstheme="minorBidi"/>
                <w:i/>
                <w:sz w:val="26"/>
                <w:szCs w:val="26"/>
              </w:rPr>
              <w:t>To work</w:t>
            </w:r>
          </w:p>
        </w:tc>
      </w:tr>
    </w:tbl>
    <w:p w14:paraId="01D74E5D" w14:textId="77777777" w:rsidR="00A04677" w:rsidRDefault="00A04677" w:rsidP="00A04677">
      <w:pPr>
        <w:rPr>
          <w:b/>
          <w:u w:val="single"/>
        </w:rPr>
      </w:pPr>
    </w:p>
    <w:p w14:paraId="3BE60912" w14:textId="694A13F3" w:rsidR="00A04677" w:rsidRPr="00860975" w:rsidRDefault="00A04677" w:rsidP="00A04677">
      <w:pPr>
        <w:rPr>
          <w:bCs/>
          <w:i/>
          <w:iCs/>
          <w:sz w:val="26"/>
          <w:szCs w:val="26"/>
        </w:rPr>
      </w:pPr>
      <w:r w:rsidRPr="00860975">
        <w:rPr>
          <w:b/>
          <w:sz w:val="26"/>
          <w:szCs w:val="26"/>
          <w:lang w:val="fr-FR"/>
        </w:rPr>
        <w:t>Qu’est-ce qu’il y a</w:t>
      </w:r>
      <w:r w:rsidRPr="001F00E4">
        <w:rPr>
          <w:bCs/>
          <w:sz w:val="26"/>
          <w:szCs w:val="26"/>
          <w:lang w:val="fr-FR"/>
        </w:rPr>
        <w:t xml:space="preserve"> à ton école ?</w:t>
      </w:r>
      <w:r w:rsidR="00860975">
        <w:rPr>
          <w:bCs/>
          <w:sz w:val="26"/>
          <w:szCs w:val="26"/>
          <w:lang w:val="fr-FR"/>
        </w:rPr>
        <w:t xml:space="preserve">  </w:t>
      </w:r>
      <w:r w:rsidR="00860975" w:rsidRPr="00860975">
        <w:rPr>
          <w:b/>
          <w:i/>
          <w:iCs/>
          <w:sz w:val="26"/>
          <w:szCs w:val="26"/>
        </w:rPr>
        <w:t>What is there</w:t>
      </w:r>
      <w:r w:rsidR="00860975" w:rsidRPr="00860975">
        <w:rPr>
          <w:bCs/>
          <w:i/>
          <w:iCs/>
          <w:sz w:val="26"/>
          <w:szCs w:val="26"/>
        </w:rPr>
        <w:t xml:space="preserve"> at y</w:t>
      </w:r>
      <w:r w:rsidR="00860975">
        <w:rPr>
          <w:bCs/>
          <w:i/>
          <w:iCs/>
          <w:sz w:val="26"/>
          <w:szCs w:val="26"/>
        </w:rPr>
        <w:t>our school?</w:t>
      </w:r>
    </w:p>
    <w:p w14:paraId="02F6D5BB" w14:textId="484E728A" w:rsidR="00A04677" w:rsidRPr="00860975" w:rsidRDefault="00A04677" w:rsidP="00A04677">
      <w:pPr>
        <w:rPr>
          <w:bCs/>
          <w:i/>
          <w:iCs/>
          <w:sz w:val="26"/>
          <w:szCs w:val="26"/>
        </w:rPr>
      </w:pPr>
      <w:r w:rsidRPr="00860975">
        <w:rPr>
          <w:b/>
          <w:sz w:val="26"/>
          <w:szCs w:val="26"/>
          <w:lang w:val="fr-FR"/>
        </w:rPr>
        <w:t>À quelle heure</w:t>
      </w:r>
      <w:r w:rsidRPr="001F00E4">
        <w:rPr>
          <w:bCs/>
          <w:sz w:val="26"/>
          <w:szCs w:val="26"/>
          <w:lang w:val="fr-FR"/>
        </w:rPr>
        <w:t xml:space="preserve"> est-ce que tu commences les cours ?</w:t>
      </w:r>
      <w:r w:rsidR="00860975">
        <w:rPr>
          <w:bCs/>
          <w:sz w:val="26"/>
          <w:szCs w:val="26"/>
          <w:lang w:val="fr-FR"/>
        </w:rPr>
        <w:t xml:space="preserve"> </w:t>
      </w:r>
      <w:r w:rsidR="00860975" w:rsidRPr="00860975">
        <w:rPr>
          <w:b/>
          <w:i/>
          <w:iCs/>
          <w:sz w:val="26"/>
          <w:szCs w:val="26"/>
        </w:rPr>
        <w:t>At what time</w:t>
      </w:r>
      <w:r w:rsidR="00860975" w:rsidRPr="00860975">
        <w:rPr>
          <w:bCs/>
          <w:i/>
          <w:iCs/>
          <w:sz w:val="26"/>
          <w:szCs w:val="26"/>
        </w:rPr>
        <w:t xml:space="preserve"> do y</w:t>
      </w:r>
      <w:r w:rsidR="00860975">
        <w:rPr>
          <w:bCs/>
          <w:i/>
          <w:iCs/>
          <w:sz w:val="26"/>
          <w:szCs w:val="26"/>
        </w:rPr>
        <w:t>ou start lessons?</w:t>
      </w:r>
    </w:p>
    <w:p w14:paraId="52721769" w14:textId="6BD2FEF1" w:rsidR="00A04677" w:rsidRPr="00860975" w:rsidRDefault="00A04677" w:rsidP="00A04677">
      <w:pPr>
        <w:rPr>
          <w:bCs/>
          <w:i/>
          <w:iCs/>
          <w:sz w:val="26"/>
          <w:szCs w:val="26"/>
        </w:rPr>
      </w:pPr>
      <w:r w:rsidRPr="001F00E4">
        <w:rPr>
          <w:bCs/>
          <w:sz w:val="26"/>
          <w:szCs w:val="26"/>
          <w:lang w:val="fr-FR"/>
        </w:rPr>
        <w:t xml:space="preserve">Les leçons durent </w:t>
      </w:r>
      <w:r w:rsidRPr="00860975">
        <w:rPr>
          <w:b/>
          <w:sz w:val="26"/>
          <w:szCs w:val="26"/>
          <w:lang w:val="fr-FR"/>
        </w:rPr>
        <w:t>combien de</w:t>
      </w:r>
      <w:r w:rsidRPr="001F00E4">
        <w:rPr>
          <w:bCs/>
          <w:sz w:val="26"/>
          <w:szCs w:val="26"/>
          <w:lang w:val="fr-FR"/>
        </w:rPr>
        <w:t xml:space="preserve"> minutes ?</w:t>
      </w:r>
      <w:r w:rsidR="00860975">
        <w:rPr>
          <w:bCs/>
          <w:sz w:val="26"/>
          <w:szCs w:val="26"/>
          <w:lang w:val="fr-FR"/>
        </w:rPr>
        <w:t xml:space="preserve"> </w:t>
      </w:r>
      <w:r w:rsidR="00860975" w:rsidRPr="00860975">
        <w:rPr>
          <w:bCs/>
          <w:i/>
          <w:iCs/>
          <w:sz w:val="26"/>
          <w:szCs w:val="26"/>
        </w:rPr>
        <w:t xml:space="preserve">Lessons last </w:t>
      </w:r>
      <w:r w:rsidR="00860975" w:rsidRPr="00860975">
        <w:rPr>
          <w:b/>
          <w:i/>
          <w:iCs/>
          <w:sz w:val="26"/>
          <w:szCs w:val="26"/>
        </w:rPr>
        <w:t>how many</w:t>
      </w:r>
      <w:r w:rsidR="00860975" w:rsidRPr="00860975">
        <w:rPr>
          <w:bCs/>
          <w:i/>
          <w:iCs/>
          <w:sz w:val="26"/>
          <w:szCs w:val="26"/>
        </w:rPr>
        <w:t xml:space="preserve"> m</w:t>
      </w:r>
      <w:r w:rsidR="00860975">
        <w:rPr>
          <w:bCs/>
          <w:i/>
          <w:iCs/>
          <w:sz w:val="26"/>
          <w:szCs w:val="26"/>
        </w:rPr>
        <w:t>inutes?</w:t>
      </w:r>
    </w:p>
    <w:p w14:paraId="42BB1894" w14:textId="0C9707AB" w:rsidR="00A04677" w:rsidRPr="00860975" w:rsidRDefault="00A04677" w:rsidP="00A04677">
      <w:pPr>
        <w:rPr>
          <w:bCs/>
          <w:i/>
          <w:iCs/>
          <w:sz w:val="26"/>
          <w:szCs w:val="26"/>
        </w:rPr>
      </w:pPr>
      <w:r w:rsidRPr="00860975">
        <w:rPr>
          <w:b/>
          <w:sz w:val="26"/>
          <w:szCs w:val="26"/>
          <w:lang w:val="fr-FR"/>
        </w:rPr>
        <w:t>Qu’est-ce que</w:t>
      </w:r>
      <w:r w:rsidRPr="001F00E4">
        <w:rPr>
          <w:bCs/>
          <w:sz w:val="26"/>
          <w:szCs w:val="26"/>
          <w:lang w:val="fr-FR"/>
        </w:rPr>
        <w:t xml:space="preserve"> tu fais pendant la pause-déjeuner ?</w:t>
      </w:r>
      <w:r w:rsidR="00860975">
        <w:rPr>
          <w:bCs/>
          <w:sz w:val="26"/>
          <w:szCs w:val="26"/>
          <w:lang w:val="fr-FR"/>
        </w:rPr>
        <w:t xml:space="preserve"> </w:t>
      </w:r>
      <w:r w:rsidR="00860975" w:rsidRPr="00860975">
        <w:rPr>
          <w:b/>
          <w:i/>
          <w:iCs/>
          <w:sz w:val="26"/>
          <w:szCs w:val="26"/>
        </w:rPr>
        <w:t xml:space="preserve">What </w:t>
      </w:r>
      <w:r w:rsidR="00860975" w:rsidRPr="00860975">
        <w:rPr>
          <w:bCs/>
          <w:i/>
          <w:iCs/>
          <w:sz w:val="26"/>
          <w:szCs w:val="26"/>
        </w:rPr>
        <w:t>do you do d</w:t>
      </w:r>
      <w:r w:rsidR="00860975">
        <w:rPr>
          <w:bCs/>
          <w:i/>
          <w:iCs/>
          <w:sz w:val="26"/>
          <w:szCs w:val="26"/>
        </w:rPr>
        <w:t>uring the lunchbreak?</w:t>
      </w:r>
    </w:p>
    <w:p w14:paraId="6C1DB0A9" w14:textId="77777777" w:rsidR="00BD6519" w:rsidRPr="00A04677" w:rsidRDefault="00BD6519" w:rsidP="00BD6519">
      <w:pPr>
        <w:keepNext/>
        <w:pBdr>
          <w:bottom w:val="single" w:sz="4" w:space="1" w:color="auto"/>
        </w:pBdr>
        <w:spacing w:after="0" w:line="240" w:lineRule="auto"/>
        <w:outlineLvl w:val="6"/>
        <w:rPr>
          <w:rFonts w:ascii="Calibri" w:eastAsia="Times New Roman" w:hAnsi="Calibri" w:cs="Times New Roman"/>
          <w:b/>
          <w:sz w:val="28"/>
          <w:szCs w:val="28"/>
          <w:lang w:val="fr-FR"/>
        </w:rPr>
      </w:pPr>
      <w:r w:rsidRPr="00A04677">
        <w:rPr>
          <w:rFonts w:ascii="Calibri" w:eastAsia="Times New Roman" w:hAnsi="Calibri" w:cs="Times New Roman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996672" behindDoc="0" locked="0" layoutInCell="1" allowOverlap="1" wp14:anchorId="53AA5DE5" wp14:editId="49E0F142">
            <wp:simplePos x="0" y="0"/>
            <wp:positionH relativeFrom="margin">
              <wp:posOffset>5642610</wp:posOffset>
            </wp:positionH>
            <wp:positionV relativeFrom="paragraph">
              <wp:posOffset>-2540</wp:posOffset>
            </wp:positionV>
            <wp:extent cx="863600" cy="808412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encil-case-vector-clipar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889" cy="81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677">
        <w:rPr>
          <w:rFonts w:ascii="Calibri" w:eastAsia="Times New Roman" w:hAnsi="Calibri" w:cs="Times New Roman"/>
          <w:b/>
          <w:sz w:val="28"/>
          <w:szCs w:val="28"/>
          <w:lang w:val="fr-FR"/>
        </w:rPr>
        <w:t>Les Affaires Scolaires (School items)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571"/>
        <w:gridCol w:w="1697"/>
        <w:gridCol w:w="2268"/>
        <w:gridCol w:w="2551"/>
      </w:tblGrid>
      <w:tr w:rsidR="00A04677" w:rsidRPr="00DD449A" w14:paraId="5A74206B" w14:textId="77777777" w:rsidTr="009716FF">
        <w:trPr>
          <w:gridAfter w:val="3"/>
          <w:wAfter w:w="6516" w:type="dxa"/>
        </w:trPr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0CE32E" w14:textId="77777777" w:rsidR="00A04677" w:rsidRPr="00DD449A" w:rsidRDefault="00A04677" w:rsidP="009716FF">
            <w:pPr>
              <w:spacing w:after="0" w:line="240" w:lineRule="auto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</w:p>
        </w:tc>
      </w:tr>
      <w:tr w:rsidR="00BD6519" w:rsidRPr="00DD449A" w14:paraId="016F162E" w14:textId="77777777" w:rsidTr="009716FF">
        <w:tc>
          <w:tcPr>
            <w:tcW w:w="4248" w:type="dxa"/>
            <w:gridSpan w:val="3"/>
            <w:tcBorders>
              <w:top w:val="single" w:sz="4" w:space="0" w:color="auto"/>
            </w:tcBorders>
          </w:tcPr>
          <w:p w14:paraId="340C985E" w14:textId="77777777" w:rsidR="00BD6519" w:rsidRPr="00DD449A" w:rsidRDefault="00BD6519" w:rsidP="009716F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6"/>
                <w:szCs w:val="26"/>
              </w:rPr>
            </w:pPr>
            <w:r w:rsidRPr="00DD449A">
              <w:rPr>
                <w:rFonts w:ascii="Calibri" w:eastAsia="Times New Roman" w:hAnsi="Calibri" w:cs="Times New Roman"/>
                <w:b/>
                <w:sz w:val="26"/>
                <w:szCs w:val="26"/>
              </w:rPr>
              <w:t>Masculine nouns (m)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</w:tcBorders>
          </w:tcPr>
          <w:p w14:paraId="623E0C69" w14:textId="77777777" w:rsidR="00BD6519" w:rsidRPr="00DD449A" w:rsidRDefault="00BD6519" w:rsidP="009716F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6"/>
                <w:szCs w:val="26"/>
              </w:rPr>
            </w:pPr>
            <w:r w:rsidRPr="00DD449A">
              <w:rPr>
                <w:rFonts w:ascii="Calibri" w:eastAsia="Times New Roman" w:hAnsi="Calibri" w:cs="Times New Roman"/>
                <w:b/>
                <w:sz w:val="26"/>
                <w:szCs w:val="26"/>
              </w:rPr>
              <w:t>Feminine nouns (f)</w:t>
            </w:r>
          </w:p>
        </w:tc>
      </w:tr>
      <w:tr w:rsidR="00BD6519" w:rsidRPr="00DD449A" w14:paraId="6477EACC" w14:textId="77777777" w:rsidTr="009716FF">
        <w:tc>
          <w:tcPr>
            <w:tcW w:w="1980" w:type="dxa"/>
          </w:tcPr>
          <w:p w14:paraId="1DB283C2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ordinateur </w:t>
            </w:r>
          </w:p>
          <w:p w14:paraId="647560EC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sac </w:t>
            </w:r>
          </w:p>
          <w:p w14:paraId="061432F7" w14:textId="306682AC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stylo </w:t>
            </w:r>
            <w:r w:rsidR="00860975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/bic</w:t>
            </w:r>
          </w:p>
          <w:p w14:paraId="4FF3D4D8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crayon </w:t>
            </w:r>
          </w:p>
          <w:p w14:paraId="58393543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bureau </w:t>
            </w:r>
          </w:p>
          <w:p w14:paraId="25BD4088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 pro</w:t>
            </w:r>
            <w:r w:rsidRPr="00DD449A"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  <w:t>f</w:t>
            </w: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e</w:t>
            </w:r>
            <w:r w:rsidRPr="00DD449A">
              <w:rPr>
                <w:rFonts w:ascii="Calibri" w:eastAsia="Times New Roman" w:hAnsi="Calibri" w:cs="Times New Roman"/>
                <w:b/>
                <w:sz w:val="26"/>
                <w:szCs w:val="26"/>
                <w:lang w:val="fr-FR"/>
              </w:rPr>
              <w:t>ss</w:t>
            </w: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eur </w:t>
            </w:r>
          </w:p>
          <w:p w14:paraId="6861582D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livre </w:t>
            </w:r>
          </w:p>
          <w:p w14:paraId="7980AE14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 cahier </w:t>
            </w:r>
          </w:p>
          <w:p w14:paraId="58A33F82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</w:p>
        </w:tc>
        <w:tc>
          <w:tcPr>
            <w:tcW w:w="2268" w:type="dxa"/>
            <w:gridSpan w:val="2"/>
          </w:tcPr>
          <w:p w14:paraId="09C83D04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DD449A">
              <w:rPr>
                <w:rFonts w:ascii="Calibri" w:eastAsia="Times New Roman" w:hAnsi="Calibri" w:cs="Times New Roman"/>
                <w:i/>
                <w:sz w:val="26"/>
                <w:szCs w:val="26"/>
              </w:rPr>
              <w:t>a computer</w:t>
            </w:r>
          </w:p>
          <w:p w14:paraId="61D96D4F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DD449A">
              <w:rPr>
                <w:rFonts w:ascii="Calibri" w:eastAsia="Times New Roman" w:hAnsi="Calibri" w:cs="Times New Roman"/>
                <w:i/>
                <w:sz w:val="26"/>
                <w:szCs w:val="26"/>
              </w:rPr>
              <w:t>a bag</w:t>
            </w:r>
          </w:p>
          <w:p w14:paraId="6D436C01" w14:textId="6E23D3A5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DD449A">
              <w:rPr>
                <w:rFonts w:ascii="Calibri" w:eastAsia="Times New Roman" w:hAnsi="Calibri" w:cs="Times New Roman"/>
                <w:i/>
                <w:sz w:val="26"/>
                <w:szCs w:val="26"/>
              </w:rPr>
              <w:t>a pen</w:t>
            </w:r>
            <w:r w:rsidR="00860975">
              <w:rPr>
                <w:rFonts w:ascii="Calibri" w:eastAsia="Times New Roman" w:hAnsi="Calibri" w:cs="Times New Roman"/>
                <w:i/>
                <w:sz w:val="26"/>
                <w:szCs w:val="26"/>
              </w:rPr>
              <w:t xml:space="preserve"> /biro</w:t>
            </w:r>
          </w:p>
          <w:p w14:paraId="4E934950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DD449A">
              <w:rPr>
                <w:rFonts w:ascii="Calibri" w:eastAsia="Times New Roman" w:hAnsi="Calibri" w:cs="Times New Roman"/>
                <w:i/>
                <w:sz w:val="26"/>
                <w:szCs w:val="26"/>
              </w:rPr>
              <w:t>a pencil</w:t>
            </w:r>
          </w:p>
          <w:p w14:paraId="03707216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DD449A">
              <w:rPr>
                <w:rFonts w:ascii="Calibri" w:eastAsia="Times New Roman" w:hAnsi="Calibri" w:cs="Times New Roman"/>
                <w:i/>
                <w:sz w:val="26"/>
                <w:szCs w:val="26"/>
              </w:rPr>
              <w:t>a desk/ a study</w:t>
            </w:r>
          </w:p>
          <w:p w14:paraId="0BD55850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DD449A">
              <w:rPr>
                <w:rFonts w:ascii="Calibri" w:eastAsia="Times New Roman" w:hAnsi="Calibri" w:cs="Times New Roman"/>
                <w:i/>
                <w:sz w:val="26"/>
                <w:szCs w:val="26"/>
              </w:rPr>
              <w:t xml:space="preserve">a teacher </w:t>
            </w:r>
          </w:p>
          <w:p w14:paraId="12A9AFE2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DD449A">
              <w:rPr>
                <w:rFonts w:ascii="Calibri" w:eastAsia="Times New Roman" w:hAnsi="Calibri" w:cs="Times New Roman"/>
                <w:i/>
                <w:sz w:val="26"/>
                <w:szCs w:val="26"/>
              </w:rPr>
              <w:t>a book</w:t>
            </w:r>
          </w:p>
          <w:p w14:paraId="12CD3B22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DD449A">
              <w:rPr>
                <w:rFonts w:ascii="Calibri" w:eastAsia="Times New Roman" w:hAnsi="Calibri" w:cs="Times New Roman"/>
                <w:i/>
                <w:sz w:val="26"/>
                <w:szCs w:val="26"/>
              </w:rPr>
              <w:t>an exercise book</w:t>
            </w:r>
          </w:p>
          <w:p w14:paraId="66624C82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14:paraId="641E0A2A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chaise </w:t>
            </w:r>
          </w:p>
          <w:p w14:paraId="6F78DF85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table </w:t>
            </w:r>
          </w:p>
          <w:p w14:paraId="0B23F199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porte </w:t>
            </w:r>
          </w:p>
          <w:p w14:paraId="7CF82CDB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une fen</w:t>
            </w:r>
            <w:r w:rsidRPr="00DD449A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  <w:t>ê</w:t>
            </w: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tre </w:t>
            </w:r>
          </w:p>
          <w:p w14:paraId="57DDC930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gomme </w:t>
            </w:r>
          </w:p>
          <w:p w14:paraId="727C2B8C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une r</w:t>
            </w:r>
            <w:r w:rsidRPr="00DD449A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  <w:t>è</w:t>
            </w: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gle </w:t>
            </w:r>
          </w:p>
          <w:p w14:paraId="209F9664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une t</w:t>
            </w:r>
            <w:r w:rsidRPr="00DD449A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  <w:t>é</w:t>
            </w: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l</w:t>
            </w:r>
            <w:r w:rsidRPr="00DD449A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  <w:t>é</w:t>
            </w: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vision </w:t>
            </w:r>
          </w:p>
          <w:p w14:paraId="25594FF9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DD449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une trousse</w:t>
            </w:r>
          </w:p>
          <w:p w14:paraId="6E5DCE88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</w:p>
        </w:tc>
        <w:tc>
          <w:tcPr>
            <w:tcW w:w="2551" w:type="dxa"/>
          </w:tcPr>
          <w:p w14:paraId="1FC937C3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DD449A">
              <w:rPr>
                <w:rFonts w:ascii="Calibri" w:eastAsia="Times New Roman" w:hAnsi="Calibri" w:cs="Times New Roman"/>
                <w:i/>
                <w:sz w:val="26"/>
                <w:szCs w:val="26"/>
              </w:rPr>
              <w:t>a chair</w:t>
            </w:r>
          </w:p>
          <w:p w14:paraId="056CED2A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DD449A">
              <w:rPr>
                <w:rFonts w:ascii="Calibri" w:eastAsia="Times New Roman" w:hAnsi="Calibri" w:cs="Times New Roman"/>
                <w:i/>
                <w:sz w:val="26"/>
                <w:szCs w:val="26"/>
              </w:rPr>
              <w:t>a table</w:t>
            </w:r>
          </w:p>
          <w:p w14:paraId="3ED31603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DD449A">
              <w:rPr>
                <w:rFonts w:ascii="Calibri" w:eastAsia="Times New Roman" w:hAnsi="Calibri" w:cs="Times New Roman"/>
                <w:i/>
                <w:sz w:val="26"/>
                <w:szCs w:val="26"/>
              </w:rPr>
              <w:t>a door</w:t>
            </w:r>
          </w:p>
          <w:p w14:paraId="43003BF1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DD449A">
              <w:rPr>
                <w:rFonts w:ascii="Calibri" w:eastAsia="Times New Roman" w:hAnsi="Calibri" w:cs="Times New Roman"/>
                <w:i/>
                <w:sz w:val="26"/>
                <w:szCs w:val="26"/>
              </w:rPr>
              <w:t>a window</w:t>
            </w:r>
          </w:p>
          <w:p w14:paraId="7B0877FF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DD449A">
              <w:rPr>
                <w:rFonts w:ascii="Calibri" w:eastAsia="Times New Roman" w:hAnsi="Calibri" w:cs="Times New Roman"/>
                <w:i/>
                <w:sz w:val="26"/>
                <w:szCs w:val="26"/>
              </w:rPr>
              <w:t>an eraser</w:t>
            </w:r>
          </w:p>
          <w:p w14:paraId="0EF05D9D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DD449A">
              <w:rPr>
                <w:rFonts w:ascii="Calibri" w:eastAsia="Times New Roman" w:hAnsi="Calibri" w:cs="Times New Roman"/>
                <w:i/>
                <w:sz w:val="26"/>
                <w:szCs w:val="26"/>
              </w:rPr>
              <w:t xml:space="preserve">a ruler </w:t>
            </w:r>
          </w:p>
          <w:p w14:paraId="3643F9C5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DD449A">
              <w:rPr>
                <w:rFonts w:ascii="Calibri" w:eastAsia="Times New Roman" w:hAnsi="Calibri" w:cs="Times New Roman"/>
                <w:i/>
                <w:sz w:val="26"/>
                <w:szCs w:val="26"/>
              </w:rPr>
              <w:t>a television</w:t>
            </w:r>
          </w:p>
          <w:p w14:paraId="68D1DB12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  <w:r w:rsidRPr="00DD449A">
              <w:rPr>
                <w:rFonts w:ascii="Calibri" w:eastAsia="Times New Roman" w:hAnsi="Calibri" w:cs="Times New Roman"/>
                <w:i/>
                <w:sz w:val="26"/>
                <w:szCs w:val="26"/>
              </w:rPr>
              <w:t>a pencil case</w:t>
            </w:r>
          </w:p>
          <w:p w14:paraId="55CE3FF1" w14:textId="77777777" w:rsidR="00BD6519" w:rsidRPr="00DD449A" w:rsidRDefault="00BD6519" w:rsidP="00BD6519">
            <w:pPr>
              <w:spacing w:after="0"/>
              <w:rPr>
                <w:rFonts w:ascii="Calibri" w:eastAsia="Times New Roman" w:hAnsi="Calibri" w:cs="Times New Roman"/>
                <w:i/>
                <w:sz w:val="26"/>
                <w:szCs w:val="26"/>
              </w:rPr>
            </w:pPr>
          </w:p>
        </w:tc>
      </w:tr>
    </w:tbl>
    <w:p w14:paraId="38D06115" w14:textId="3905B425" w:rsidR="00BD6519" w:rsidRDefault="00BD6519" w:rsidP="00DD449A">
      <w:pPr>
        <w:rPr>
          <w:b/>
          <w:sz w:val="28"/>
          <w:szCs w:val="40"/>
        </w:rPr>
      </w:pPr>
    </w:p>
    <w:p w14:paraId="58DDD026" w14:textId="77777777" w:rsidR="00A04677" w:rsidRDefault="00A04677" w:rsidP="00EC3C29">
      <w:pPr>
        <w:rPr>
          <w:b/>
          <w:sz w:val="28"/>
          <w:szCs w:val="28"/>
          <w:lang w:val="fr-FR"/>
        </w:rPr>
      </w:pPr>
    </w:p>
    <w:p w14:paraId="06A162A8" w14:textId="64E9FBFC" w:rsidR="00DD449A" w:rsidRPr="001F00E4" w:rsidRDefault="00A04677" w:rsidP="00DD449A">
      <w:pPr>
        <w:pBdr>
          <w:bottom w:val="single" w:sz="4" w:space="1" w:color="auto"/>
        </w:pBdr>
        <w:rPr>
          <w:b/>
          <w:sz w:val="28"/>
          <w:szCs w:val="28"/>
          <w:lang w:val="fr-FR"/>
        </w:rPr>
      </w:pPr>
      <w:r w:rsidRPr="00732649">
        <w:rPr>
          <w:rFonts w:ascii="Calibri" w:hAnsi="Calibri"/>
          <w:b/>
          <w:noProof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2001792" behindDoc="0" locked="0" layoutInCell="1" allowOverlap="1" wp14:anchorId="5D3F23DE" wp14:editId="495378CC">
                <wp:simplePos x="0" y="0"/>
                <wp:positionH relativeFrom="margin">
                  <wp:posOffset>118110</wp:posOffset>
                </wp:positionH>
                <wp:positionV relativeFrom="paragraph">
                  <wp:posOffset>410845</wp:posOffset>
                </wp:positionV>
                <wp:extent cx="6245860" cy="762000"/>
                <wp:effectExtent l="0" t="0" r="21590" b="1905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15733" w14:textId="5A8951DC" w:rsidR="00BB1BD2" w:rsidRPr="00A04677" w:rsidRDefault="00BB1BD2" w:rsidP="00DD449A">
                            <w:pPr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A04677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Qu’est-ce que tu as lundi matin ?</w:t>
                            </w:r>
                            <w:r w:rsidRPr="00A04677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A04677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A04677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ab/>
                              <w:t>No articles (le/la/l’/les) with AVOIR</w:t>
                            </w:r>
                          </w:p>
                          <w:p w14:paraId="0CEB2F53" w14:textId="77777777" w:rsidR="00BB1BD2" w:rsidRPr="00A04677" w:rsidRDefault="00BB1BD2" w:rsidP="00DD449A">
                            <w:pPr>
                              <w:rPr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A04677">
                              <w:rPr>
                                <w:i/>
                                <w:sz w:val="26"/>
                                <w:szCs w:val="26"/>
                                <w:lang w:val="fr-FR"/>
                              </w:rPr>
                              <w:t xml:space="preserve">Le lundi matin, j’ai maths, français et sciences. </w:t>
                            </w:r>
                          </w:p>
                          <w:p w14:paraId="05DF0FA6" w14:textId="77777777" w:rsidR="00BB1BD2" w:rsidRPr="002C6625" w:rsidRDefault="00BB1BD2" w:rsidP="00DD449A">
                            <w:pPr>
                              <w:rPr>
                                <w:b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23DE" id="Text Box 18" o:spid="_x0000_s1045" type="#_x0000_t202" style="position:absolute;margin-left:9.3pt;margin-top:32.35pt;width:491.8pt;height:60pt;z-index:25200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">
                <v:textbox>
                  <w:txbxContent>
                    <w:p w14:paraId="71315733" w14:textId="5A8951DC" w:rsidR="00BB1BD2" w:rsidRPr="00A04677" w:rsidRDefault="00BB1BD2" w:rsidP="00DD449A">
                      <w:pPr>
                        <w:rPr>
                          <w:b/>
                          <w:sz w:val="26"/>
                          <w:szCs w:val="26"/>
                          <w:lang w:val="fr-FR"/>
                        </w:rPr>
                      </w:pPr>
                      <w:r w:rsidRPr="00A04677">
                        <w:rPr>
                          <w:b/>
                          <w:sz w:val="26"/>
                          <w:szCs w:val="26"/>
                          <w:lang w:val="fr-FR"/>
                        </w:rPr>
                        <w:t>Qu’est-ce que tu as lundi matin ?</w:t>
                      </w:r>
                      <w:r w:rsidRPr="00A04677">
                        <w:rPr>
                          <w:b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A04677">
                        <w:rPr>
                          <w:b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A04677">
                        <w:rPr>
                          <w:b/>
                          <w:sz w:val="26"/>
                          <w:szCs w:val="26"/>
                          <w:lang w:val="fr-FR"/>
                        </w:rPr>
                        <w:tab/>
                        <w:t>No articles (le/la/l’/les) with AVOIR</w:t>
                      </w:r>
                    </w:p>
                    <w:p w14:paraId="0CEB2F53" w14:textId="77777777" w:rsidR="00BB1BD2" w:rsidRPr="00A04677" w:rsidRDefault="00BB1BD2" w:rsidP="00DD449A">
                      <w:pPr>
                        <w:rPr>
                          <w:i/>
                          <w:sz w:val="26"/>
                          <w:szCs w:val="26"/>
                          <w:lang w:val="fr-FR"/>
                        </w:rPr>
                      </w:pPr>
                      <w:r w:rsidRPr="00A04677">
                        <w:rPr>
                          <w:i/>
                          <w:sz w:val="26"/>
                          <w:szCs w:val="26"/>
                          <w:lang w:val="fr-FR"/>
                        </w:rPr>
                        <w:t xml:space="preserve">Le lundi matin, j’ai maths, français et sciences. </w:t>
                      </w:r>
                    </w:p>
                    <w:p w14:paraId="05DF0FA6" w14:textId="77777777" w:rsidR="00BB1BD2" w:rsidRPr="002C6625" w:rsidRDefault="00BB1BD2" w:rsidP="00DD449A">
                      <w:pPr>
                        <w:rPr>
                          <w:b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449A" w:rsidRPr="001F00E4">
        <w:rPr>
          <w:b/>
          <w:sz w:val="28"/>
          <w:szCs w:val="28"/>
          <w:lang w:val="fr-FR"/>
        </w:rPr>
        <w:t>Les Matières (School Subjects)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984"/>
        <w:gridCol w:w="4423"/>
        <w:gridCol w:w="1673"/>
      </w:tblGrid>
      <w:tr w:rsidR="00DD449A" w:rsidRPr="008E3D65" w14:paraId="7A990FE2" w14:textId="77777777" w:rsidTr="009716FF"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14:paraId="38AAB538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045634">
              <w:rPr>
                <w:rFonts w:ascii="Calibri" w:hAnsi="Calibri"/>
                <w:sz w:val="26"/>
                <w:szCs w:val="26"/>
                <w:lang w:val="fr-FR"/>
              </w:rPr>
              <w:t xml:space="preserve">l’anglais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07F6F37F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045634">
              <w:rPr>
                <w:rFonts w:ascii="Calibri" w:hAnsi="Calibri"/>
                <w:sz w:val="26"/>
                <w:szCs w:val="26"/>
              </w:rPr>
              <w:t>English</w:t>
            </w:r>
          </w:p>
        </w:tc>
        <w:tc>
          <w:tcPr>
            <w:tcW w:w="4423" w:type="dxa"/>
            <w:tcBorders>
              <w:top w:val="single" w:sz="4" w:space="0" w:color="auto"/>
            </w:tcBorders>
          </w:tcPr>
          <w:p w14:paraId="27E813EC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045634">
              <w:rPr>
                <w:rFonts w:ascii="Calibri" w:hAnsi="Calibri"/>
                <w:b/>
                <w:sz w:val="26"/>
                <w:szCs w:val="26"/>
                <w:lang w:val="fr-FR"/>
              </w:rPr>
              <w:t>les sciences</w:t>
            </w:r>
            <w:r w:rsidRPr="00045634">
              <w:rPr>
                <w:rFonts w:ascii="Calibri" w:hAnsi="Calibri"/>
                <w:b/>
                <w:i/>
                <w:sz w:val="26"/>
                <w:szCs w:val="26"/>
                <w:lang w:val="fr-FR"/>
              </w:rPr>
              <w:tab/>
            </w:r>
          </w:p>
        </w:tc>
        <w:tc>
          <w:tcPr>
            <w:tcW w:w="1673" w:type="dxa"/>
            <w:tcBorders>
              <w:top w:val="single" w:sz="4" w:space="0" w:color="auto"/>
            </w:tcBorders>
          </w:tcPr>
          <w:p w14:paraId="0D5114D6" w14:textId="77777777" w:rsidR="00DD449A" w:rsidRPr="001F00E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1F00E4">
              <w:rPr>
                <w:rFonts w:ascii="Calibri" w:hAnsi="Calibri"/>
                <w:sz w:val="26"/>
                <w:szCs w:val="26"/>
              </w:rPr>
              <w:t>Science</w:t>
            </w:r>
          </w:p>
        </w:tc>
      </w:tr>
      <w:tr w:rsidR="00DD449A" w:rsidRPr="008E3D65" w14:paraId="6AB830B9" w14:textId="77777777" w:rsidTr="009716FF"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14:paraId="5D034F81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045634">
              <w:rPr>
                <w:rFonts w:ascii="Calibri" w:hAnsi="Calibri"/>
                <w:sz w:val="26"/>
                <w:szCs w:val="26"/>
                <w:lang w:val="fr-FR"/>
              </w:rPr>
              <w:t xml:space="preserve">le français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630DF22F" w14:textId="46187E9D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045634">
              <w:rPr>
                <w:rFonts w:ascii="Calibri" w:hAnsi="Calibri"/>
                <w:sz w:val="26"/>
                <w:szCs w:val="26"/>
              </w:rPr>
              <w:t>French</w:t>
            </w:r>
          </w:p>
        </w:tc>
        <w:tc>
          <w:tcPr>
            <w:tcW w:w="4423" w:type="dxa"/>
            <w:tcBorders>
              <w:top w:val="single" w:sz="4" w:space="0" w:color="auto"/>
            </w:tcBorders>
          </w:tcPr>
          <w:p w14:paraId="2910EB9D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b/>
                <w:sz w:val="26"/>
                <w:szCs w:val="26"/>
                <w:lang w:val="fr-FR"/>
              </w:rPr>
            </w:pPr>
            <w:r w:rsidRPr="00045634">
              <w:rPr>
                <w:rFonts w:ascii="Calibri" w:hAnsi="Calibri"/>
                <w:b/>
                <w:sz w:val="26"/>
                <w:szCs w:val="26"/>
                <w:lang w:val="fr-FR"/>
              </w:rPr>
              <w:t xml:space="preserve">les maths </w:t>
            </w:r>
          </w:p>
        </w:tc>
        <w:tc>
          <w:tcPr>
            <w:tcW w:w="1673" w:type="dxa"/>
            <w:tcBorders>
              <w:top w:val="single" w:sz="4" w:space="0" w:color="auto"/>
            </w:tcBorders>
          </w:tcPr>
          <w:p w14:paraId="092BA727" w14:textId="77777777" w:rsidR="00DD449A" w:rsidRPr="001F00E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1F00E4">
              <w:rPr>
                <w:rFonts w:ascii="Calibri" w:hAnsi="Calibri"/>
                <w:sz w:val="26"/>
                <w:szCs w:val="26"/>
              </w:rPr>
              <w:t>Maths</w:t>
            </w:r>
          </w:p>
        </w:tc>
      </w:tr>
      <w:tr w:rsidR="00DD449A" w:rsidRPr="008E3D65" w14:paraId="239F1227" w14:textId="77777777" w:rsidTr="009716FF">
        <w:tc>
          <w:tcPr>
            <w:tcW w:w="2093" w:type="dxa"/>
            <w:shd w:val="clear" w:color="auto" w:fill="auto"/>
          </w:tcPr>
          <w:p w14:paraId="373213D5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045634">
              <w:rPr>
                <w:rFonts w:ascii="Calibri" w:hAnsi="Calibri"/>
                <w:sz w:val="26"/>
                <w:szCs w:val="26"/>
                <w:lang w:val="fr-FR"/>
              </w:rPr>
              <w:t xml:space="preserve">le latin </w:t>
            </w:r>
          </w:p>
        </w:tc>
        <w:tc>
          <w:tcPr>
            <w:tcW w:w="1984" w:type="dxa"/>
            <w:shd w:val="clear" w:color="auto" w:fill="auto"/>
          </w:tcPr>
          <w:p w14:paraId="172F9811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045634">
              <w:rPr>
                <w:rFonts w:ascii="Calibri" w:hAnsi="Calibri"/>
                <w:sz w:val="26"/>
                <w:szCs w:val="26"/>
              </w:rPr>
              <w:t>Latin</w:t>
            </w:r>
          </w:p>
        </w:tc>
        <w:tc>
          <w:tcPr>
            <w:tcW w:w="4423" w:type="dxa"/>
          </w:tcPr>
          <w:p w14:paraId="17E974CF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045634">
              <w:rPr>
                <w:rFonts w:ascii="Calibri" w:hAnsi="Calibri"/>
                <w:sz w:val="26"/>
                <w:szCs w:val="26"/>
                <w:lang w:val="fr-FR"/>
              </w:rPr>
              <w:t>la géographie</w:t>
            </w:r>
          </w:p>
        </w:tc>
        <w:tc>
          <w:tcPr>
            <w:tcW w:w="1673" w:type="dxa"/>
          </w:tcPr>
          <w:p w14:paraId="7232D840" w14:textId="77777777" w:rsidR="00DD449A" w:rsidRPr="001F00E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1F00E4">
              <w:rPr>
                <w:rFonts w:ascii="Calibri" w:hAnsi="Calibri"/>
                <w:sz w:val="26"/>
                <w:szCs w:val="26"/>
              </w:rPr>
              <w:t>Geography</w:t>
            </w:r>
          </w:p>
        </w:tc>
      </w:tr>
      <w:tr w:rsidR="00DD449A" w:rsidRPr="008E3D65" w14:paraId="50D0B365" w14:textId="77777777" w:rsidTr="009716FF">
        <w:tc>
          <w:tcPr>
            <w:tcW w:w="2093" w:type="dxa"/>
            <w:shd w:val="clear" w:color="auto" w:fill="auto"/>
          </w:tcPr>
          <w:p w14:paraId="2888223C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045634">
              <w:rPr>
                <w:rFonts w:ascii="Calibri" w:hAnsi="Calibri"/>
                <w:sz w:val="26"/>
                <w:szCs w:val="26"/>
                <w:lang w:val="fr-FR"/>
              </w:rPr>
              <w:t xml:space="preserve">l’espagnol  </w:t>
            </w:r>
          </w:p>
        </w:tc>
        <w:tc>
          <w:tcPr>
            <w:tcW w:w="1984" w:type="dxa"/>
            <w:shd w:val="clear" w:color="auto" w:fill="auto"/>
          </w:tcPr>
          <w:p w14:paraId="099616E4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045634">
              <w:rPr>
                <w:rFonts w:ascii="Calibri" w:hAnsi="Calibri"/>
                <w:sz w:val="26"/>
                <w:szCs w:val="26"/>
              </w:rPr>
              <w:t>Spanish</w:t>
            </w:r>
          </w:p>
        </w:tc>
        <w:tc>
          <w:tcPr>
            <w:tcW w:w="4423" w:type="dxa"/>
          </w:tcPr>
          <w:p w14:paraId="5DF8DA0E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045634">
              <w:rPr>
                <w:rFonts w:ascii="Calibri" w:hAnsi="Calibri"/>
                <w:sz w:val="26"/>
                <w:szCs w:val="26"/>
                <w:lang w:val="fr-FR"/>
              </w:rPr>
              <w:t xml:space="preserve">l’histoire </w:t>
            </w:r>
          </w:p>
        </w:tc>
        <w:tc>
          <w:tcPr>
            <w:tcW w:w="1673" w:type="dxa"/>
          </w:tcPr>
          <w:p w14:paraId="2ED231E4" w14:textId="77777777" w:rsidR="00DD449A" w:rsidRPr="001F00E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1F00E4">
              <w:rPr>
                <w:rFonts w:ascii="Calibri" w:hAnsi="Calibri"/>
                <w:sz w:val="26"/>
                <w:szCs w:val="26"/>
              </w:rPr>
              <w:t>History</w:t>
            </w:r>
          </w:p>
        </w:tc>
      </w:tr>
      <w:tr w:rsidR="00DD449A" w:rsidRPr="008E3D65" w14:paraId="22C67801" w14:textId="77777777" w:rsidTr="009716FF">
        <w:tc>
          <w:tcPr>
            <w:tcW w:w="2093" w:type="dxa"/>
            <w:shd w:val="clear" w:color="auto" w:fill="auto"/>
          </w:tcPr>
          <w:p w14:paraId="717F130A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045634">
              <w:rPr>
                <w:rFonts w:ascii="Calibri" w:hAnsi="Calibri"/>
                <w:sz w:val="26"/>
                <w:szCs w:val="26"/>
                <w:lang w:val="fr-FR"/>
              </w:rPr>
              <w:t xml:space="preserve">le théâtre </w:t>
            </w:r>
          </w:p>
        </w:tc>
        <w:tc>
          <w:tcPr>
            <w:tcW w:w="1984" w:type="dxa"/>
            <w:shd w:val="clear" w:color="auto" w:fill="auto"/>
          </w:tcPr>
          <w:p w14:paraId="330A4F4F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045634">
              <w:rPr>
                <w:rFonts w:ascii="Calibri" w:hAnsi="Calibri"/>
                <w:sz w:val="26"/>
                <w:szCs w:val="26"/>
              </w:rPr>
              <w:t>Drama</w:t>
            </w:r>
          </w:p>
        </w:tc>
        <w:tc>
          <w:tcPr>
            <w:tcW w:w="4423" w:type="dxa"/>
          </w:tcPr>
          <w:p w14:paraId="2D915A19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045634">
              <w:rPr>
                <w:rFonts w:ascii="Calibri" w:hAnsi="Calibri"/>
                <w:sz w:val="26"/>
                <w:szCs w:val="26"/>
                <w:lang w:val="fr-FR"/>
              </w:rPr>
              <w:t xml:space="preserve">la technologie </w:t>
            </w:r>
          </w:p>
        </w:tc>
        <w:tc>
          <w:tcPr>
            <w:tcW w:w="1673" w:type="dxa"/>
          </w:tcPr>
          <w:p w14:paraId="3C3A471A" w14:textId="77777777" w:rsidR="00DD449A" w:rsidRPr="001F00E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1F00E4">
              <w:rPr>
                <w:rFonts w:ascii="Calibri" w:hAnsi="Calibri"/>
                <w:sz w:val="26"/>
                <w:szCs w:val="26"/>
              </w:rPr>
              <w:t>DT</w:t>
            </w:r>
          </w:p>
        </w:tc>
      </w:tr>
      <w:tr w:rsidR="00DD449A" w:rsidRPr="008E3D65" w14:paraId="61DDD16A" w14:textId="77777777" w:rsidTr="009716FF">
        <w:tc>
          <w:tcPr>
            <w:tcW w:w="2093" w:type="dxa"/>
            <w:shd w:val="clear" w:color="auto" w:fill="auto"/>
          </w:tcPr>
          <w:p w14:paraId="32F683BF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045634">
              <w:rPr>
                <w:rFonts w:ascii="Calibri" w:hAnsi="Calibri"/>
                <w:sz w:val="26"/>
                <w:szCs w:val="26"/>
                <w:lang w:val="fr-FR"/>
              </w:rPr>
              <w:t xml:space="preserve">le dessin </w:t>
            </w:r>
          </w:p>
        </w:tc>
        <w:tc>
          <w:tcPr>
            <w:tcW w:w="1984" w:type="dxa"/>
            <w:shd w:val="clear" w:color="auto" w:fill="auto"/>
          </w:tcPr>
          <w:p w14:paraId="362917DF" w14:textId="01C9699B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045634">
              <w:rPr>
                <w:rFonts w:ascii="Calibri" w:hAnsi="Calibri"/>
                <w:sz w:val="26"/>
                <w:szCs w:val="26"/>
              </w:rPr>
              <w:t>Art</w:t>
            </w:r>
          </w:p>
        </w:tc>
        <w:tc>
          <w:tcPr>
            <w:tcW w:w="4423" w:type="dxa"/>
          </w:tcPr>
          <w:p w14:paraId="6185858D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045634">
              <w:rPr>
                <w:rFonts w:ascii="Calibri" w:hAnsi="Calibri"/>
                <w:sz w:val="26"/>
                <w:szCs w:val="26"/>
                <w:lang w:val="fr-FR"/>
              </w:rPr>
              <w:t xml:space="preserve">l’informatique </w:t>
            </w:r>
          </w:p>
        </w:tc>
        <w:tc>
          <w:tcPr>
            <w:tcW w:w="1673" w:type="dxa"/>
          </w:tcPr>
          <w:p w14:paraId="5A614D42" w14:textId="77777777" w:rsidR="00DD449A" w:rsidRPr="001F00E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1F00E4">
              <w:rPr>
                <w:rFonts w:ascii="Calibri" w:hAnsi="Calibri"/>
                <w:sz w:val="26"/>
                <w:szCs w:val="26"/>
              </w:rPr>
              <w:t>Computing</w:t>
            </w:r>
          </w:p>
        </w:tc>
      </w:tr>
      <w:tr w:rsidR="00DD449A" w:rsidRPr="008E3D65" w14:paraId="02BC7849" w14:textId="77777777" w:rsidTr="009716FF">
        <w:tc>
          <w:tcPr>
            <w:tcW w:w="2093" w:type="dxa"/>
            <w:shd w:val="clear" w:color="auto" w:fill="auto"/>
          </w:tcPr>
          <w:p w14:paraId="15B7B3B1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045634">
              <w:rPr>
                <w:rFonts w:ascii="Calibri" w:hAnsi="Calibri"/>
                <w:sz w:val="26"/>
                <w:szCs w:val="26"/>
                <w:lang w:val="fr-FR"/>
              </w:rPr>
              <w:t xml:space="preserve">le sport </w:t>
            </w:r>
          </w:p>
        </w:tc>
        <w:tc>
          <w:tcPr>
            <w:tcW w:w="1984" w:type="dxa"/>
            <w:shd w:val="clear" w:color="auto" w:fill="auto"/>
          </w:tcPr>
          <w:p w14:paraId="43753B28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045634">
              <w:rPr>
                <w:rFonts w:ascii="Calibri" w:hAnsi="Calibri"/>
                <w:sz w:val="26"/>
                <w:szCs w:val="26"/>
              </w:rPr>
              <w:t>Sport/Games</w:t>
            </w:r>
          </w:p>
        </w:tc>
        <w:tc>
          <w:tcPr>
            <w:tcW w:w="4423" w:type="dxa"/>
          </w:tcPr>
          <w:p w14:paraId="036B4DAB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045634">
              <w:rPr>
                <w:rFonts w:ascii="Calibri" w:hAnsi="Calibri"/>
                <w:sz w:val="26"/>
                <w:szCs w:val="26"/>
                <w:lang w:val="fr-FR"/>
              </w:rPr>
              <w:t xml:space="preserve">la musique </w:t>
            </w:r>
          </w:p>
        </w:tc>
        <w:tc>
          <w:tcPr>
            <w:tcW w:w="1673" w:type="dxa"/>
          </w:tcPr>
          <w:p w14:paraId="468F4E52" w14:textId="77777777" w:rsidR="00DD449A" w:rsidRPr="001F00E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1F00E4">
              <w:rPr>
                <w:rFonts w:ascii="Calibri" w:hAnsi="Calibri"/>
                <w:sz w:val="26"/>
                <w:szCs w:val="26"/>
              </w:rPr>
              <w:t>Music</w:t>
            </w:r>
          </w:p>
        </w:tc>
      </w:tr>
      <w:tr w:rsidR="00DD449A" w:rsidRPr="008E3D65" w14:paraId="02D9132D" w14:textId="77777777" w:rsidTr="009716FF">
        <w:tc>
          <w:tcPr>
            <w:tcW w:w="2093" w:type="dxa"/>
            <w:shd w:val="clear" w:color="auto" w:fill="auto"/>
          </w:tcPr>
          <w:p w14:paraId="135F297E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045634">
              <w:rPr>
                <w:rFonts w:ascii="Calibri" w:hAnsi="Calibri"/>
                <w:b/>
                <w:noProof/>
                <w:sz w:val="26"/>
                <w:szCs w:val="26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002816" behindDoc="0" locked="0" layoutInCell="1" allowOverlap="1" wp14:anchorId="125082EF" wp14:editId="35BBCD10">
                      <wp:simplePos x="0" y="0"/>
                      <wp:positionH relativeFrom="column">
                        <wp:posOffset>250146</wp:posOffset>
                      </wp:positionH>
                      <wp:positionV relativeFrom="paragraph">
                        <wp:posOffset>-7590</wp:posOffset>
                      </wp:positionV>
                      <wp:extent cx="1870710" cy="701748"/>
                      <wp:effectExtent l="0" t="0" r="15240" b="22225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0710" cy="701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FACFAE" w14:textId="77777777" w:rsidR="00BB1BD2" w:rsidRPr="00045634" w:rsidRDefault="00BB1BD2" w:rsidP="00DD449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45634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NO CAPITAL LETTERS FOR </w:t>
                                  </w:r>
                                </w:p>
                                <w:p w14:paraId="1BFE2EBD" w14:textId="77777777" w:rsidR="00BB1BD2" w:rsidRPr="00045634" w:rsidRDefault="00BB1BD2" w:rsidP="00DD449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45634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SCHOOL SUBJECTS</w:t>
                                  </w:r>
                                </w:p>
                                <w:p w14:paraId="0153CB0D" w14:textId="77777777" w:rsidR="00BB1BD2" w:rsidRPr="00ED0473" w:rsidRDefault="00BB1BD2" w:rsidP="00DD449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082EF" id="Text Box 8" o:spid="_x0000_s1046" type="#_x0000_t202" style="position:absolute;margin-left:19.7pt;margin-top:-.6pt;width:147.3pt;height:55.25pt;z-index:25200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">
                      <v:textbox>
                        <w:txbxContent>
                          <w:p w14:paraId="67FACFAE" w14:textId="77777777" w:rsidR="00BB1BD2" w:rsidRPr="00045634" w:rsidRDefault="00BB1BD2" w:rsidP="00DD449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4563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NO CAPITAL LETTERS FOR </w:t>
                            </w:r>
                          </w:p>
                          <w:p w14:paraId="1BFE2EBD" w14:textId="77777777" w:rsidR="00BB1BD2" w:rsidRPr="00045634" w:rsidRDefault="00BB1BD2" w:rsidP="00DD449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45634">
                              <w:rPr>
                                <w:b/>
                                <w:sz w:val="24"/>
                                <w:szCs w:val="24"/>
                              </w:rPr>
                              <w:t>SCHOOL SUBJECTS</w:t>
                            </w:r>
                          </w:p>
                          <w:p w14:paraId="0153CB0D" w14:textId="77777777" w:rsidR="00BB1BD2" w:rsidRPr="00ED0473" w:rsidRDefault="00BB1BD2" w:rsidP="00DD449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14:paraId="44C77741" w14:textId="428A2BC8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423" w:type="dxa"/>
          </w:tcPr>
          <w:p w14:paraId="3336D719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045634">
              <w:rPr>
                <w:rFonts w:ascii="Calibri" w:hAnsi="Calibri"/>
                <w:sz w:val="26"/>
                <w:szCs w:val="26"/>
                <w:lang w:val="fr-FR"/>
              </w:rPr>
              <w:t xml:space="preserve">l’éducation physique et sportive ( l’EPS) </w:t>
            </w:r>
          </w:p>
        </w:tc>
        <w:tc>
          <w:tcPr>
            <w:tcW w:w="1673" w:type="dxa"/>
          </w:tcPr>
          <w:p w14:paraId="59E6B5CB" w14:textId="77777777" w:rsidR="00DD449A" w:rsidRPr="001F00E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1F00E4">
              <w:rPr>
                <w:rFonts w:ascii="Calibri" w:hAnsi="Calibri"/>
                <w:sz w:val="26"/>
                <w:szCs w:val="26"/>
                <w:lang w:val="fr-FR"/>
              </w:rPr>
              <w:t>PE</w:t>
            </w:r>
          </w:p>
        </w:tc>
      </w:tr>
      <w:tr w:rsidR="00DD449A" w:rsidRPr="008E3D65" w14:paraId="329E3197" w14:textId="77777777" w:rsidTr="009716FF">
        <w:tc>
          <w:tcPr>
            <w:tcW w:w="2093" w:type="dxa"/>
            <w:shd w:val="clear" w:color="auto" w:fill="auto"/>
          </w:tcPr>
          <w:p w14:paraId="5CC16470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984" w:type="dxa"/>
            <w:shd w:val="clear" w:color="auto" w:fill="auto"/>
          </w:tcPr>
          <w:p w14:paraId="0236F449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423" w:type="dxa"/>
          </w:tcPr>
          <w:p w14:paraId="1146459A" w14:textId="77777777" w:rsidR="00DD449A" w:rsidRPr="0004563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045634">
              <w:rPr>
                <w:rFonts w:ascii="Calibri" w:hAnsi="Calibri"/>
                <w:sz w:val="26"/>
                <w:szCs w:val="26"/>
                <w:lang w:val="fr-FR"/>
              </w:rPr>
              <w:t>l'éducation religieuse</w:t>
            </w:r>
          </w:p>
        </w:tc>
        <w:tc>
          <w:tcPr>
            <w:tcW w:w="1673" w:type="dxa"/>
          </w:tcPr>
          <w:p w14:paraId="4FE8D773" w14:textId="77777777" w:rsidR="00DD449A" w:rsidRPr="001F00E4" w:rsidRDefault="00DD449A" w:rsidP="009716FF">
            <w:pPr>
              <w:spacing w:line="240" w:lineRule="auto"/>
              <w:rPr>
                <w:rFonts w:ascii="Calibri" w:hAnsi="Calibri"/>
                <w:sz w:val="26"/>
                <w:szCs w:val="26"/>
              </w:rPr>
            </w:pPr>
            <w:r w:rsidRPr="001F00E4">
              <w:rPr>
                <w:rFonts w:ascii="Calibri" w:hAnsi="Calibri"/>
                <w:sz w:val="26"/>
                <w:szCs w:val="26"/>
              </w:rPr>
              <w:t>RS</w:t>
            </w:r>
          </w:p>
        </w:tc>
      </w:tr>
    </w:tbl>
    <w:p w14:paraId="79E14D63" w14:textId="23A22C65" w:rsidR="00DD449A" w:rsidRDefault="00A04677" w:rsidP="00DD449A">
      <w:pPr>
        <w:rPr>
          <w:rFonts w:ascii="Calibri" w:hAnsi="Calibri"/>
          <w:b/>
          <w:i/>
          <w:lang w:val="fr-FR"/>
        </w:rPr>
      </w:pPr>
      <w:r w:rsidRPr="00732649">
        <w:rPr>
          <w:rFonts w:ascii="Calibri" w:hAnsi="Calibri"/>
          <w:b/>
          <w:noProof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2000768" behindDoc="0" locked="0" layoutInCell="1" allowOverlap="1" wp14:anchorId="45BAB731" wp14:editId="34A14F56">
                <wp:simplePos x="0" y="0"/>
                <wp:positionH relativeFrom="margin">
                  <wp:align>left</wp:align>
                </wp:positionH>
                <wp:positionV relativeFrom="paragraph">
                  <wp:posOffset>204470</wp:posOffset>
                </wp:positionV>
                <wp:extent cx="6521450" cy="1117600"/>
                <wp:effectExtent l="0" t="0" r="12700" b="254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7F5D8" w14:textId="72D653F6" w:rsidR="00BB1BD2" w:rsidRPr="00860975" w:rsidRDefault="00BB1BD2" w:rsidP="00DD449A">
                            <w:pP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A04677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Quelle est ta matière préférée et pourquoi ?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         </w:t>
                            </w:r>
                            <w:r w:rsidRPr="00860975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What is your favourite s</w:t>
                            </w:r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ubject and why?</w:t>
                            </w:r>
                          </w:p>
                          <w:p w14:paraId="044F558F" w14:textId="77777777" w:rsidR="00BB1BD2" w:rsidRPr="00A04677" w:rsidRDefault="00BB1BD2" w:rsidP="00DD449A">
                            <w:pPr>
                              <w:rPr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A04677">
                              <w:rPr>
                                <w:i/>
                                <w:sz w:val="26"/>
                                <w:szCs w:val="26"/>
                                <w:lang w:val="fr-FR"/>
                              </w:rPr>
                              <w:t>Ma matière préférée, c’est le/la/l’/les….parce que……..</w:t>
                            </w:r>
                          </w:p>
                          <w:p w14:paraId="72920C9D" w14:textId="77777777" w:rsidR="00BB1BD2" w:rsidRPr="00A04677" w:rsidRDefault="00BB1BD2" w:rsidP="00DD449A">
                            <w:pPr>
                              <w:rPr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A04677">
                              <w:rPr>
                                <w:i/>
                                <w:sz w:val="26"/>
                                <w:szCs w:val="26"/>
                                <w:lang w:val="fr-FR"/>
                              </w:rPr>
                              <w:t>Je n’aime pas le/la/l’/les….parce que……..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AB731" id="_x0000_s1047" type="#_x0000_t202" style="position:absolute;margin-left:0;margin-top:16.1pt;width:513.5pt;height:88pt;z-index:25200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">
                <v:textbox>
                  <w:txbxContent>
                    <w:p w14:paraId="5967F5D8" w14:textId="72D653F6" w:rsidR="00BB1BD2" w:rsidRPr="00860975" w:rsidRDefault="00BB1BD2" w:rsidP="00DD449A">
                      <w:pPr>
                        <w:rPr>
                          <w:b/>
                          <w:i/>
                          <w:iCs/>
                          <w:sz w:val="26"/>
                          <w:szCs w:val="26"/>
                        </w:rPr>
                      </w:pPr>
                      <w:r w:rsidRPr="00A04677">
                        <w:rPr>
                          <w:b/>
                          <w:sz w:val="26"/>
                          <w:szCs w:val="26"/>
                          <w:lang w:val="fr-FR"/>
                        </w:rPr>
                        <w:t>Quelle est ta matière préférée et pourquoi ?</w:t>
                      </w:r>
                      <w:r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         </w:t>
                      </w:r>
                      <w:r w:rsidRPr="00860975">
                        <w:rPr>
                          <w:b/>
                          <w:i/>
                          <w:iCs/>
                          <w:sz w:val="26"/>
                          <w:szCs w:val="26"/>
                        </w:rPr>
                        <w:t>What is your favourite s</w:t>
                      </w:r>
                      <w:r>
                        <w:rPr>
                          <w:b/>
                          <w:i/>
                          <w:iCs/>
                          <w:sz w:val="26"/>
                          <w:szCs w:val="26"/>
                        </w:rPr>
                        <w:t>ubject and why?</w:t>
                      </w:r>
                    </w:p>
                    <w:p w14:paraId="044F558F" w14:textId="77777777" w:rsidR="00BB1BD2" w:rsidRPr="00A04677" w:rsidRDefault="00BB1BD2" w:rsidP="00DD449A">
                      <w:pPr>
                        <w:rPr>
                          <w:i/>
                          <w:sz w:val="26"/>
                          <w:szCs w:val="26"/>
                          <w:lang w:val="fr-FR"/>
                        </w:rPr>
                      </w:pPr>
                      <w:r w:rsidRPr="00A04677">
                        <w:rPr>
                          <w:i/>
                          <w:sz w:val="26"/>
                          <w:szCs w:val="26"/>
                          <w:lang w:val="fr-FR"/>
                        </w:rPr>
                        <w:t>Ma matière préférée, c’est le/la/l’/les….parce que……..</w:t>
                      </w:r>
                    </w:p>
                    <w:p w14:paraId="72920C9D" w14:textId="77777777" w:rsidR="00BB1BD2" w:rsidRPr="00A04677" w:rsidRDefault="00BB1BD2" w:rsidP="00DD449A">
                      <w:pPr>
                        <w:rPr>
                          <w:i/>
                          <w:sz w:val="26"/>
                          <w:szCs w:val="26"/>
                          <w:lang w:val="fr-FR"/>
                        </w:rPr>
                      </w:pPr>
                      <w:r w:rsidRPr="00A04677">
                        <w:rPr>
                          <w:i/>
                          <w:sz w:val="26"/>
                          <w:szCs w:val="26"/>
                          <w:lang w:val="fr-FR"/>
                        </w:rPr>
                        <w:t>Je n’aime pas le/la/l’/les….parce que……..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253758" w14:textId="58B49AC4" w:rsidR="00DD449A" w:rsidRDefault="00DD449A" w:rsidP="00DD449A">
      <w:pPr>
        <w:rPr>
          <w:rFonts w:ascii="Calibri" w:hAnsi="Calibri"/>
          <w:b/>
          <w:i/>
          <w:sz w:val="26"/>
          <w:szCs w:val="26"/>
        </w:rPr>
      </w:pPr>
    </w:p>
    <w:p w14:paraId="1A4E2C07" w14:textId="24B4A621" w:rsidR="00A04677" w:rsidRDefault="00A04677" w:rsidP="00DD449A">
      <w:pPr>
        <w:rPr>
          <w:rFonts w:ascii="Calibri" w:hAnsi="Calibri"/>
          <w:b/>
          <w:i/>
          <w:sz w:val="26"/>
          <w:szCs w:val="26"/>
        </w:rPr>
      </w:pPr>
    </w:p>
    <w:p w14:paraId="2C8E104C" w14:textId="77777777" w:rsidR="00A04677" w:rsidRPr="00DD449A" w:rsidRDefault="00A04677" w:rsidP="00DD449A">
      <w:pPr>
        <w:rPr>
          <w:rFonts w:ascii="Calibri" w:hAnsi="Calibri"/>
          <w:b/>
          <w:i/>
          <w:sz w:val="26"/>
          <w:szCs w:val="26"/>
        </w:rPr>
      </w:pPr>
    </w:p>
    <w:p w14:paraId="5362BF82" w14:textId="6B91C897" w:rsidR="00DD449A" w:rsidRPr="00A04677" w:rsidRDefault="00DD449A" w:rsidP="00DD449A">
      <w:pPr>
        <w:rPr>
          <w:b/>
          <w:i/>
          <w:sz w:val="26"/>
          <w:szCs w:val="26"/>
        </w:rPr>
      </w:pPr>
      <w:r w:rsidRPr="009716FF">
        <w:rPr>
          <w:rFonts w:ascii="Calibri" w:hAnsi="Calibri"/>
          <w:b/>
          <w:iCs/>
          <w:sz w:val="26"/>
          <w:szCs w:val="26"/>
        </w:rPr>
        <w:t>parce que  / car c’est……</w:t>
      </w:r>
      <w:r w:rsidR="00A04677" w:rsidRPr="009716FF">
        <w:rPr>
          <w:rFonts w:ascii="Calibri" w:hAnsi="Calibri"/>
          <w:b/>
          <w:iCs/>
          <w:sz w:val="26"/>
          <w:szCs w:val="26"/>
        </w:rPr>
        <w:tab/>
      </w:r>
      <w:r w:rsidR="00A04677" w:rsidRPr="009716FF">
        <w:rPr>
          <w:rFonts w:ascii="Calibri" w:hAnsi="Calibri"/>
          <w:b/>
          <w:iCs/>
          <w:sz w:val="26"/>
          <w:szCs w:val="26"/>
        </w:rPr>
        <w:tab/>
      </w:r>
      <w:r w:rsidR="00A04677" w:rsidRPr="009716FF">
        <w:rPr>
          <w:rFonts w:ascii="Calibri" w:hAnsi="Calibri"/>
          <w:b/>
          <w:i/>
          <w:sz w:val="26"/>
          <w:szCs w:val="26"/>
        </w:rPr>
        <w:t>because it is……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DD449A" w:rsidRPr="00045634" w14:paraId="4BF8631B" w14:textId="77777777" w:rsidTr="009716FF">
        <w:tc>
          <w:tcPr>
            <w:tcW w:w="2310" w:type="dxa"/>
          </w:tcPr>
          <w:p w14:paraId="0E59B17A" w14:textId="77777777" w:rsidR="00DD449A" w:rsidRPr="00045634" w:rsidRDefault="00DD449A" w:rsidP="009716FF">
            <w:pPr>
              <w:spacing w:line="276" w:lineRule="auto"/>
              <w:rPr>
                <w:bCs/>
                <w:sz w:val="26"/>
                <w:szCs w:val="26"/>
              </w:rPr>
            </w:pPr>
            <w:r w:rsidRPr="00045634">
              <w:rPr>
                <w:bCs/>
                <w:sz w:val="26"/>
                <w:szCs w:val="26"/>
              </w:rPr>
              <w:t>amusant</w:t>
            </w:r>
          </w:p>
        </w:tc>
        <w:tc>
          <w:tcPr>
            <w:tcW w:w="2310" w:type="dxa"/>
          </w:tcPr>
          <w:p w14:paraId="21FA413B" w14:textId="77777777" w:rsidR="00DD449A" w:rsidRPr="00045634" w:rsidRDefault="00DD449A" w:rsidP="009716FF">
            <w:pPr>
              <w:spacing w:line="276" w:lineRule="auto"/>
              <w:rPr>
                <w:bCs/>
                <w:i/>
                <w:sz w:val="26"/>
                <w:szCs w:val="26"/>
              </w:rPr>
            </w:pPr>
            <w:r w:rsidRPr="00045634">
              <w:rPr>
                <w:bCs/>
                <w:i/>
                <w:sz w:val="26"/>
                <w:szCs w:val="26"/>
              </w:rPr>
              <w:t>fun</w:t>
            </w:r>
          </w:p>
        </w:tc>
        <w:tc>
          <w:tcPr>
            <w:tcW w:w="2311" w:type="dxa"/>
          </w:tcPr>
          <w:p w14:paraId="18A538D9" w14:textId="77777777" w:rsidR="00DD449A" w:rsidRPr="00045634" w:rsidRDefault="00DD449A" w:rsidP="009716FF">
            <w:pPr>
              <w:spacing w:line="276" w:lineRule="auto"/>
              <w:rPr>
                <w:bCs/>
                <w:sz w:val="26"/>
                <w:szCs w:val="26"/>
              </w:rPr>
            </w:pPr>
            <w:r w:rsidRPr="00045634">
              <w:rPr>
                <w:bCs/>
                <w:sz w:val="26"/>
                <w:szCs w:val="26"/>
              </w:rPr>
              <w:t>important</w:t>
            </w:r>
          </w:p>
        </w:tc>
        <w:tc>
          <w:tcPr>
            <w:tcW w:w="2311" w:type="dxa"/>
          </w:tcPr>
          <w:p w14:paraId="15828A17" w14:textId="77777777" w:rsidR="00DD449A" w:rsidRPr="00045634" w:rsidRDefault="00DD449A" w:rsidP="009716FF">
            <w:pPr>
              <w:spacing w:line="276" w:lineRule="auto"/>
              <w:rPr>
                <w:i/>
                <w:sz w:val="26"/>
                <w:szCs w:val="26"/>
              </w:rPr>
            </w:pPr>
            <w:r w:rsidRPr="00045634">
              <w:rPr>
                <w:i/>
                <w:sz w:val="26"/>
                <w:szCs w:val="26"/>
              </w:rPr>
              <w:t>important</w:t>
            </w:r>
          </w:p>
        </w:tc>
      </w:tr>
      <w:tr w:rsidR="00DD449A" w:rsidRPr="00045634" w14:paraId="60240324" w14:textId="77777777" w:rsidTr="009716FF">
        <w:tc>
          <w:tcPr>
            <w:tcW w:w="2310" w:type="dxa"/>
          </w:tcPr>
          <w:p w14:paraId="12FED8FB" w14:textId="77777777" w:rsidR="00DD449A" w:rsidRPr="00045634" w:rsidRDefault="00DD449A" w:rsidP="009716FF">
            <w:pPr>
              <w:spacing w:line="276" w:lineRule="auto"/>
              <w:rPr>
                <w:bCs/>
                <w:sz w:val="26"/>
                <w:szCs w:val="26"/>
              </w:rPr>
            </w:pPr>
            <w:r w:rsidRPr="00045634">
              <w:rPr>
                <w:bCs/>
                <w:sz w:val="26"/>
                <w:szCs w:val="26"/>
              </w:rPr>
              <w:t>facile</w:t>
            </w:r>
          </w:p>
        </w:tc>
        <w:tc>
          <w:tcPr>
            <w:tcW w:w="2310" w:type="dxa"/>
          </w:tcPr>
          <w:p w14:paraId="55D6C450" w14:textId="77777777" w:rsidR="00DD449A" w:rsidRPr="00045634" w:rsidRDefault="00DD449A" w:rsidP="009716FF">
            <w:pPr>
              <w:spacing w:line="276" w:lineRule="auto"/>
              <w:rPr>
                <w:bCs/>
                <w:i/>
                <w:sz w:val="26"/>
                <w:szCs w:val="26"/>
              </w:rPr>
            </w:pPr>
            <w:r w:rsidRPr="00045634">
              <w:rPr>
                <w:bCs/>
                <w:i/>
                <w:sz w:val="26"/>
                <w:szCs w:val="26"/>
              </w:rPr>
              <w:t>easy</w:t>
            </w:r>
          </w:p>
        </w:tc>
        <w:tc>
          <w:tcPr>
            <w:tcW w:w="2311" w:type="dxa"/>
          </w:tcPr>
          <w:p w14:paraId="2B361492" w14:textId="77777777" w:rsidR="00DD449A" w:rsidRPr="00045634" w:rsidRDefault="00DD449A" w:rsidP="009716FF">
            <w:pPr>
              <w:spacing w:line="276" w:lineRule="auto"/>
              <w:rPr>
                <w:bCs/>
                <w:sz w:val="26"/>
                <w:szCs w:val="26"/>
              </w:rPr>
            </w:pPr>
            <w:r w:rsidRPr="00045634">
              <w:rPr>
                <w:bCs/>
                <w:sz w:val="26"/>
                <w:szCs w:val="26"/>
              </w:rPr>
              <w:t>fatigant</w:t>
            </w:r>
          </w:p>
        </w:tc>
        <w:tc>
          <w:tcPr>
            <w:tcW w:w="2311" w:type="dxa"/>
          </w:tcPr>
          <w:p w14:paraId="54BFE0E8" w14:textId="77777777" w:rsidR="00DD449A" w:rsidRPr="00045634" w:rsidRDefault="00DD449A" w:rsidP="009716FF">
            <w:pPr>
              <w:spacing w:line="276" w:lineRule="auto"/>
              <w:rPr>
                <w:i/>
                <w:sz w:val="26"/>
                <w:szCs w:val="26"/>
              </w:rPr>
            </w:pPr>
            <w:r w:rsidRPr="00045634">
              <w:rPr>
                <w:i/>
                <w:sz w:val="26"/>
                <w:szCs w:val="26"/>
              </w:rPr>
              <w:t>tiring</w:t>
            </w:r>
          </w:p>
        </w:tc>
      </w:tr>
      <w:tr w:rsidR="00DD449A" w:rsidRPr="00045634" w14:paraId="58255E4E" w14:textId="77777777" w:rsidTr="009716FF">
        <w:tc>
          <w:tcPr>
            <w:tcW w:w="2310" w:type="dxa"/>
          </w:tcPr>
          <w:p w14:paraId="60995444" w14:textId="77777777" w:rsidR="00DD449A" w:rsidRPr="00045634" w:rsidRDefault="00DD449A" w:rsidP="009716FF">
            <w:pPr>
              <w:spacing w:line="276" w:lineRule="auto"/>
              <w:rPr>
                <w:bCs/>
                <w:sz w:val="26"/>
                <w:szCs w:val="26"/>
              </w:rPr>
            </w:pPr>
            <w:r w:rsidRPr="00045634">
              <w:rPr>
                <w:bCs/>
                <w:sz w:val="26"/>
                <w:szCs w:val="26"/>
              </w:rPr>
              <w:t>super/génial</w:t>
            </w:r>
          </w:p>
        </w:tc>
        <w:tc>
          <w:tcPr>
            <w:tcW w:w="2310" w:type="dxa"/>
          </w:tcPr>
          <w:p w14:paraId="7542ACE3" w14:textId="77777777" w:rsidR="00DD449A" w:rsidRPr="00045634" w:rsidRDefault="00DD449A" w:rsidP="009716FF">
            <w:pPr>
              <w:spacing w:line="276" w:lineRule="auto"/>
              <w:rPr>
                <w:bCs/>
                <w:i/>
                <w:sz w:val="26"/>
                <w:szCs w:val="26"/>
              </w:rPr>
            </w:pPr>
            <w:r w:rsidRPr="00045634">
              <w:rPr>
                <w:bCs/>
                <w:i/>
                <w:sz w:val="26"/>
                <w:szCs w:val="26"/>
              </w:rPr>
              <w:t>super/great</w:t>
            </w:r>
          </w:p>
        </w:tc>
        <w:tc>
          <w:tcPr>
            <w:tcW w:w="2311" w:type="dxa"/>
          </w:tcPr>
          <w:p w14:paraId="19EF67CB" w14:textId="77777777" w:rsidR="00DD449A" w:rsidRPr="00045634" w:rsidRDefault="00DD449A" w:rsidP="009716FF">
            <w:pPr>
              <w:spacing w:line="276" w:lineRule="auto"/>
              <w:rPr>
                <w:bCs/>
                <w:sz w:val="26"/>
                <w:szCs w:val="26"/>
              </w:rPr>
            </w:pPr>
            <w:r w:rsidRPr="00045634">
              <w:rPr>
                <w:bCs/>
                <w:sz w:val="26"/>
                <w:szCs w:val="26"/>
              </w:rPr>
              <w:t>nul</w:t>
            </w:r>
          </w:p>
        </w:tc>
        <w:tc>
          <w:tcPr>
            <w:tcW w:w="2311" w:type="dxa"/>
          </w:tcPr>
          <w:p w14:paraId="106D9CCF" w14:textId="77777777" w:rsidR="00DD449A" w:rsidRPr="00045634" w:rsidRDefault="00DD449A" w:rsidP="009716FF">
            <w:pPr>
              <w:spacing w:line="276" w:lineRule="auto"/>
              <w:rPr>
                <w:i/>
                <w:sz w:val="26"/>
                <w:szCs w:val="26"/>
              </w:rPr>
            </w:pPr>
            <w:r w:rsidRPr="00045634">
              <w:rPr>
                <w:i/>
                <w:sz w:val="26"/>
                <w:szCs w:val="26"/>
              </w:rPr>
              <w:t>bad/rubbish</w:t>
            </w:r>
          </w:p>
        </w:tc>
      </w:tr>
      <w:tr w:rsidR="00DD449A" w:rsidRPr="00045634" w14:paraId="3E8AFE1E" w14:textId="77777777" w:rsidTr="009716FF">
        <w:tc>
          <w:tcPr>
            <w:tcW w:w="2310" w:type="dxa"/>
          </w:tcPr>
          <w:p w14:paraId="2C9FBD84" w14:textId="77777777" w:rsidR="00DD449A" w:rsidRPr="00045634" w:rsidRDefault="00DD449A" w:rsidP="009716FF">
            <w:pPr>
              <w:spacing w:line="276" w:lineRule="auto"/>
              <w:rPr>
                <w:bCs/>
                <w:sz w:val="26"/>
                <w:szCs w:val="26"/>
              </w:rPr>
            </w:pPr>
            <w:r w:rsidRPr="00045634">
              <w:rPr>
                <w:bCs/>
                <w:sz w:val="26"/>
                <w:szCs w:val="26"/>
              </w:rPr>
              <w:t>intéressant</w:t>
            </w:r>
          </w:p>
        </w:tc>
        <w:tc>
          <w:tcPr>
            <w:tcW w:w="2310" w:type="dxa"/>
          </w:tcPr>
          <w:p w14:paraId="07362901" w14:textId="77777777" w:rsidR="00DD449A" w:rsidRPr="00045634" w:rsidRDefault="00DD449A" w:rsidP="009716FF">
            <w:pPr>
              <w:spacing w:line="276" w:lineRule="auto"/>
              <w:rPr>
                <w:bCs/>
                <w:i/>
                <w:sz w:val="26"/>
                <w:szCs w:val="26"/>
              </w:rPr>
            </w:pPr>
            <w:r w:rsidRPr="00045634">
              <w:rPr>
                <w:bCs/>
                <w:i/>
                <w:sz w:val="26"/>
                <w:szCs w:val="26"/>
              </w:rPr>
              <w:t>interesting</w:t>
            </w:r>
          </w:p>
        </w:tc>
        <w:tc>
          <w:tcPr>
            <w:tcW w:w="2311" w:type="dxa"/>
          </w:tcPr>
          <w:p w14:paraId="43CFB9BE" w14:textId="77777777" w:rsidR="00DD449A" w:rsidRPr="00045634" w:rsidRDefault="00DD449A" w:rsidP="009716FF">
            <w:pPr>
              <w:spacing w:line="276" w:lineRule="auto"/>
              <w:rPr>
                <w:bCs/>
                <w:sz w:val="26"/>
                <w:szCs w:val="26"/>
              </w:rPr>
            </w:pPr>
            <w:r w:rsidRPr="00045634">
              <w:rPr>
                <w:bCs/>
                <w:sz w:val="26"/>
                <w:szCs w:val="26"/>
              </w:rPr>
              <w:t>ennuyeux</w:t>
            </w:r>
          </w:p>
        </w:tc>
        <w:tc>
          <w:tcPr>
            <w:tcW w:w="2311" w:type="dxa"/>
          </w:tcPr>
          <w:p w14:paraId="13159893" w14:textId="77777777" w:rsidR="00DD449A" w:rsidRPr="00045634" w:rsidRDefault="00DD449A" w:rsidP="009716FF">
            <w:pPr>
              <w:spacing w:line="276" w:lineRule="auto"/>
              <w:rPr>
                <w:i/>
                <w:sz w:val="26"/>
                <w:szCs w:val="26"/>
              </w:rPr>
            </w:pPr>
            <w:r w:rsidRPr="00045634">
              <w:rPr>
                <w:i/>
                <w:sz w:val="26"/>
                <w:szCs w:val="26"/>
              </w:rPr>
              <w:t>boring</w:t>
            </w:r>
          </w:p>
        </w:tc>
      </w:tr>
      <w:tr w:rsidR="00DD449A" w:rsidRPr="00045634" w14:paraId="5E7BA929" w14:textId="77777777" w:rsidTr="009716FF">
        <w:tc>
          <w:tcPr>
            <w:tcW w:w="2310" w:type="dxa"/>
          </w:tcPr>
          <w:p w14:paraId="7543A002" w14:textId="77777777" w:rsidR="00DD449A" w:rsidRPr="00045634" w:rsidRDefault="00DD449A" w:rsidP="009716FF">
            <w:pPr>
              <w:spacing w:line="276" w:lineRule="auto"/>
              <w:rPr>
                <w:bCs/>
                <w:sz w:val="26"/>
                <w:szCs w:val="26"/>
              </w:rPr>
            </w:pPr>
            <w:r w:rsidRPr="00045634">
              <w:rPr>
                <w:bCs/>
                <w:sz w:val="26"/>
                <w:szCs w:val="26"/>
              </w:rPr>
              <w:t>utile</w:t>
            </w:r>
          </w:p>
        </w:tc>
        <w:tc>
          <w:tcPr>
            <w:tcW w:w="2310" w:type="dxa"/>
          </w:tcPr>
          <w:p w14:paraId="3E5E6822" w14:textId="77777777" w:rsidR="00DD449A" w:rsidRPr="00045634" w:rsidRDefault="00DD449A" w:rsidP="009716FF">
            <w:pPr>
              <w:spacing w:line="276" w:lineRule="auto"/>
              <w:rPr>
                <w:bCs/>
                <w:i/>
                <w:sz w:val="26"/>
                <w:szCs w:val="26"/>
              </w:rPr>
            </w:pPr>
            <w:r w:rsidRPr="00045634">
              <w:rPr>
                <w:bCs/>
                <w:i/>
                <w:sz w:val="26"/>
                <w:szCs w:val="26"/>
              </w:rPr>
              <w:t>useful</w:t>
            </w:r>
          </w:p>
        </w:tc>
        <w:tc>
          <w:tcPr>
            <w:tcW w:w="2311" w:type="dxa"/>
          </w:tcPr>
          <w:p w14:paraId="46CDC07C" w14:textId="77777777" w:rsidR="00DD449A" w:rsidRPr="00045634" w:rsidRDefault="00DD449A" w:rsidP="009716FF">
            <w:pPr>
              <w:spacing w:line="276" w:lineRule="auto"/>
              <w:rPr>
                <w:bCs/>
                <w:sz w:val="26"/>
                <w:szCs w:val="26"/>
              </w:rPr>
            </w:pPr>
            <w:r w:rsidRPr="00045634">
              <w:rPr>
                <w:bCs/>
                <w:sz w:val="26"/>
                <w:szCs w:val="26"/>
              </w:rPr>
              <w:t>formidable</w:t>
            </w:r>
          </w:p>
        </w:tc>
        <w:tc>
          <w:tcPr>
            <w:tcW w:w="2311" w:type="dxa"/>
          </w:tcPr>
          <w:p w14:paraId="5E5E309C" w14:textId="77777777" w:rsidR="00DD449A" w:rsidRPr="00045634" w:rsidRDefault="00DD449A" w:rsidP="009716FF">
            <w:pPr>
              <w:spacing w:line="276" w:lineRule="auto"/>
              <w:rPr>
                <w:bCs/>
                <w:i/>
                <w:iCs/>
                <w:sz w:val="26"/>
                <w:szCs w:val="26"/>
              </w:rPr>
            </w:pPr>
            <w:r w:rsidRPr="00045634">
              <w:rPr>
                <w:bCs/>
                <w:i/>
                <w:iCs/>
                <w:sz w:val="26"/>
                <w:szCs w:val="26"/>
              </w:rPr>
              <w:t>great, good</w:t>
            </w:r>
          </w:p>
        </w:tc>
      </w:tr>
      <w:tr w:rsidR="00DD449A" w:rsidRPr="00045634" w14:paraId="37EA4FF8" w14:textId="77777777" w:rsidTr="009716FF">
        <w:tc>
          <w:tcPr>
            <w:tcW w:w="2310" w:type="dxa"/>
          </w:tcPr>
          <w:p w14:paraId="49157797" w14:textId="77777777" w:rsidR="00DD449A" w:rsidRPr="00045634" w:rsidRDefault="00DD449A" w:rsidP="009716FF">
            <w:pPr>
              <w:spacing w:line="276" w:lineRule="auto"/>
              <w:rPr>
                <w:bCs/>
                <w:sz w:val="26"/>
                <w:szCs w:val="26"/>
              </w:rPr>
            </w:pPr>
            <w:r w:rsidRPr="00045634">
              <w:rPr>
                <w:bCs/>
                <w:sz w:val="26"/>
                <w:szCs w:val="26"/>
              </w:rPr>
              <w:t>dur</w:t>
            </w:r>
          </w:p>
        </w:tc>
        <w:tc>
          <w:tcPr>
            <w:tcW w:w="2310" w:type="dxa"/>
          </w:tcPr>
          <w:p w14:paraId="5799B2B2" w14:textId="77777777" w:rsidR="00DD449A" w:rsidRPr="00045634" w:rsidRDefault="00DD449A" w:rsidP="009716FF">
            <w:pPr>
              <w:spacing w:line="276" w:lineRule="auto"/>
              <w:rPr>
                <w:bCs/>
                <w:i/>
                <w:sz w:val="26"/>
                <w:szCs w:val="26"/>
              </w:rPr>
            </w:pPr>
            <w:r w:rsidRPr="00045634">
              <w:rPr>
                <w:bCs/>
                <w:i/>
                <w:sz w:val="26"/>
                <w:szCs w:val="26"/>
              </w:rPr>
              <w:t>hard</w:t>
            </w:r>
          </w:p>
        </w:tc>
        <w:tc>
          <w:tcPr>
            <w:tcW w:w="2311" w:type="dxa"/>
          </w:tcPr>
          <w:p w14:paraId="3E694482" w14:textId="77777777" w:rsidR="00DD449A" w:rsidRPr="00045634" w:rsidRDefault="00DD449A" w:rsidP="009716FF">
            <w:pPr>
              <w:spacing w:line="276" w:lineRule="auto"/>
              <w:rPr>
                <w:bCs/>
                <w:sz w:val="26"/>
                <w:szCs w:val="26"/>
              </w:rPr>
            </w:pPr>
            <w:r w:rsidRPr="00045634">
              <w:rPr>
                <w:bCs/>
                <w:sz w:val="26"/>
                <w:szCs w:val="26"/>
              </w:rPr>
              <w:t>difficile</w:t>
            </w:r>
          </w:p>
        </w:tc>
        <w:tc>
          <w:tcPr>
            <w:tcW w:w="2311" w:type="dxa"/>
          </w:tcPr>
          <w:p w14:paraId="67761401" w14:textId="77777777" w:rsidR="00DD449A" w:rsidRPr="00045634" w:rsidRDefault="00DD449A" w:rsidP="009716FF">
            <w:pPr>
              <w:spacing w:line="276" w:lineRule="auto"/>
              <w:rPr>
                <w:bCs/>
                <w:i/>
                <w:iCs/>
                <w:sz w:val="26"/>
                <w:szCs w:val="26"/>
              </w:rPr>
            </w:pPr>
            <w:r w:rsidRPr="00045634">
              <w:rPr>
                <w:bCs/>
                <w:i/>
                <w:sz w:val="26"/>
                <w:szCs w:val="26"/>
              </w:rPr>
              <w:t>difficult</w:t>
            </w:r>
          </w:p>
        </w:tc>
      </w:tr>
    </w:tbl>
    <w:p w14:paraId="35F262E8" w14:textId="77777777" w:rsidR="00860975" w:rsidRDefault="00860975" w:rsidP="00DD449A">
      <w:pPr>
        <w:spacing w:line="240" w:lineRule="auto"/>
        <w:rPr>
          <w:b/>
          <w:sz w:val="26"/>
          <w:szCs w:val="26"/>
          <w:lang w:val="fr-FR"/>
        </w:rPr>
      </w:pPr>
    </w:p>
    <w:p w14:paraId="39196E89" w14:textId="236006D2" w:rsidR="00DD449A" w:rsidRDefault="00DD449A" w:rsidP="00DD449A">
      <w:pPr>
        <w:spacing w:line="240" w:lineRule="auto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  <w:t>Strengths and weaknesses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346"/>
        <w:gridCol w:w="1143"/>
        <w:gridCol w:w="2934"/>
        <w:gridCol w:w="619"/>
        <w:gridCol w:w="1216"/>
        <w:gridCol w:w="433"/>
        <w:gridCol w:w="1836"/>
      </w:tblGrid>
      <w:tr w:rsidR="00DD449A" w14:paraId="7E391DA3" w14:textId="77777777" w:rsidTr="00522185">
        <w:tc>
          <w:tcPr>
            <w:tcW w:w="1384" w:type="dxa"/>
          </w:tcPr>
          <w:p w14:paraId="1FB26074" w14:textId="77777777" w:rsidR="00DD449A" w:rsidRPr="00DE40E6" w:rsidRDefault="00DD449A" w:rsidP="009716FF">
            <w:pPr>
              <w:spacing w:line="276" w:lineRule="auto"/>
              <w:jc w:val="center"/>
              <w:rPr>
                <w:bCs/>
                <w:sz w:val="26"/>
                <w:szCs w:val="26"/>
                <w:lang w:val="fr-FR"/>
              </w:rPr>
            </w:pPr>
            <w:r w:rsidRPr="00DE40E6">
              <w:rPr>
                <w:bCs/>
                <w:sz w:val="26"/>
                <w:szCs w:val="26"/>
                <w:lang w:val="fr-FR"/>
              </w:rPr>
              <w:t>être</w:t>
            </w:r>
          </w:p>
        </w:tc>
        <w:tc>
          <w:tcPr>
            <w:tcW w:w="346" w:type="dxa"/>
          </w:tcPr>
          <w:p w14:paraId="192AFE16" w14:textId="77777777" w:rsidR="00DD449A" w:rsidRPr="00DE40E6" w:rsidRDefault="00DD449A" w:rsidP="009716FF">
            <w:pPr>
              <w:spacing w:line="276" w:lineRule="auto"/>
              <w:jc w:val="center"/>
              <w:rPr>
                <w:bCs/>
                <w:sz w:val="26"/>
                <w:szCs w:val="26"/>
                <w:lang w:val="fr-FR"/>
              </w:rPr>
            </w:pPr>
            <w:r w:rsidRPr="00DE40E6">
              <w:rPr>
                <w:bCs/>
                <w:sz w:val="26"/>
                <w:szCs w:val="26"/>
                <w:lang w:val="fr-FR"/>
              </w:rPr>
              <w:t>+</w:t>
            </w:r>
          </w:p>
        </w:tc>
        <w:tc>
          <w:tcPr>
            <w:tcW w:w="1143" w:type="dxa"/>
          </w:tcPr>
          <w:p w14:paraId="21625175" w14:textId="77777777" w:rsidR="00DD449A" w:rsidRPr="00DE40E6" w:rsidRDefault="00DD449A" w:rsidP="009716FF">
            <w:pPr>
              <w:spacing w:line="276" w:lineRule="auto"/>
              <w:jc w:val="center"/>
              <w:rPr>
                <w:bCs/>
                <w:sz w:val="26"/>
                <w:szCs w:val="26"/>
                <w:lang w:val="fr-FR"/>
              </w:rPr>
            </w:pPr>
            <w:r w:rsidRPr="00DE40E6">
              <w:rPr>
                <w:bCs/>
                <w:sz w:val="26"/>
                <w:szCs w:val="26"/>
                <w:lang w:val="fr-FR"/>
              </w:rPr>
              <w:t>(très)</w:t>
            </w:r>
          </w:p>
          <w:p w14:paraId="53DBC993" w14:textId="77777777" w:rsidR="00DD449A" w:rsidRPr="00DE40E6" w:rsidRDefault="00DD449A" w:rsidP="009716FF">
            <w:pPr>
              <w:spacing w:line="276" w:lineRule="auto"/>
              <w:jc w:val="center"/>
              <w:rPr>
                <w:bCs/>
                <w:sz w:val="26"/>
                <w:szCs w:val="26"/>
                <w:lang w:val="fr-FR"/>
              </w:rPr>
            </w:pPr>
            <w:r w:rsidRPr="00DE40E6">
              <w:rPr>
                <w:bCs/>
                <w:sz w:val="26"/>
                <w:szCs w:val="26"/>
                <w:lang w:val="fr-FR"/>
              </w:rPr>
              <w:t>(assez)</w:t>
            </w:r>
          </w:p>
          <w:p w14:paraId="31D0DE9A" w14:textId="77777777" w:rsidR="00DD449A" w:rsidRPr="00DE40E6" w:rsidRDefault="00DD449A" w:rsidP="009716FF">
            <w:pPr>
              <w:spacing w:line="276" w:lineRule="auto"/>
              <w:jc w:val="center"/>
              <w:rPr>
                <w:bCs/>
                <w:sz w:val="26"/>
                <w:szCs w:val="26"/>
                <w:lang w:val="fr-FR"/>
              </w:rPr>
            </w:pPr>
            <w:r w:rsidRPr="00DE40E6">
              <w:rPr>
                <w:bCs/>
                <w:sz w:val="26"/>
                <w:szCs w:val="26"/>
                <w:lang w:val="fr-FR"/>
              </w:rPr>
              <w:t>(un peu)</w:t>
            </w:r>
          </w:p>
        </w:tc>
        <w:tc>
          <w:tcPr>
            <w:tcW w:w="2934" w:type="dxa"/>
          </w:tcPr>
          <w:p w14:paraId="34F87763" w14:textId="77777777" w:rsidR="00DD449A" w:rsidRPr="00DE40E6" w:rsidRDefault="00DD449A" w:rsidP="009716FF">
            <w:pPr>
              <w:spacing w:line="276" w:lineRule="auto"/>
              <w:rPr>
                <w:bCs/>
                <w:i/>
                <w:iCs/>
                <w:sz w:val="26"/>
                <w:szCs w:val="26"/>
              </w:rPr>
            </w:pPr>
            <w:r w:rsidRPr="00DE40E6">
              <w:rPr>
                <w:bCs/>
                <w:sz w:val="26"/>
                <w:szCs w:val="26"/>
              </w:rPr>
              <w:t>fort (</w:t>
            </w:r>
            <w:r w:rsidRPr="00DE40E6">
              <w:rPr>
                <w:bCs/>
                <w:i/>
                <w:iCs/>
                <w:sz w:val="26"/>
                <w:szCs w:val="26"/>
              </w:rPr>
              <w:t>strong</w:t>
            </w:r>
            <w:r>
              <w:rPr>
                <w:bCs/>
                <w:i/>
                <w:iCs/>
                <w:sz w:val="26"/>
                <w:szCs w:val="26"/>
              </w:rPr>
              <w:t>/very good</w:t>
            </w:r>
            <w:r w:rsidRPr="00DE40E6">
              <w:rPr>
                <w:bCs/>
                <w:i/>
                <w:iCs/>
                <w:sz w:val="26"/>
                <w:szCs w:val="26"/>
              </w:rPr>
              <w:t>)</w:t>
            </w:r>
          </w:p>
          <w:p w14:paraId="3B08E8B5" w14:textId="77777777" w:rsidR="00DD449A" w:rsidRPr="00DE40E6" w:rsidRDefault="00DD449A" w:rsidP="009716FF">
            <w:pPr>
              <w:spacing w:line="276" w:lineRule="auto"/>
              <w:rPr>
                <w:bCs/>
                <w:sz w:val="26"/>
                <w:szCs w:val="26"/>
              </w:rPr>
            </w:pPr>
            <w:r w:rsidRPr="00DE40E6">
              <w:rPr>
                <w:bCs/>
                <w:sz w:val="26"/>
                <w:szCs w:val="26"/>
              </w:rPr>
              <w:t>bon (</w:t>
            </w:r>
            <w:r w:rsidRPr="00DE40E6">
              <w:rPr>
                <w:bCs/>
                <w:i/>
                <w:iCs/>
                <w:sz w:val="26"/>
                <w:szCs w:val="26"/>
              </w:rPr>
              <w:t>good)</w:t>
            </w:r>
          </w:p>
          <w:p w14:paraId="5FD43621" w14:textId="77777777" w:rsidR="00DD449A" w:rsidRPr="00DE40E6" w:rsidRDefault="00DD449A" w:rsidP="009716FF">
            <w:pPr>
              <w:spacing w:line="276" w:lineRule="auto"/>
              <w:rPr>
                <w:bCs/>
                <w:sz w:val="26"/>
                <w:szCs w:val="26"/>
              </w:rPr>
            </w:pPr>
            <w:r w:rsidRPr="00DE40E6">
              <w:rPr>
                <w:bCs/>
                <w:sz w:val="26"/>
                <w:szCs w:val="26"/>
              </w:rPr>
              <w:t>faible (</w:t>
            </w:r>
            <w:r>
              <w:rPr>
                <w:bCs/>
                <w:i/>
                <w:iCs/>
                <w:sz w:val="26"/>
                <w:szCs w:val="26"/>
              </w:rPr>
              <w:t>weak</w:t>
            </w:r>
            <w:r w:rsidRPr="00DE40E6">
              <w:rPr>
                <w:bCs/>
                <w:i/>
                <w:iCs/>
                <w:sz w:val="26"/>
                <w:szCs w:val="26"/>
              </w:rPr>
              <w:t>)</w:t>
            </w:r>
          </w:p>
          <w:p w14:paraId="483BFBF2" w14:textId="2EC93619" w:rsidR="00DD449A" w:rsidRPr="00DE40E6" w:rsidRDefault="00DD449A" w:rsidP="00860975">
            <w:pPr>
              <w:spacing w:line="276" w:lineRule="auto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nul (</w:t>
            </w:r>
            <w:r>
              <w:rPr>
                <w:bCs/>
                <w:i/>
                <w:iCs/>
                <w:sz w:val="26"/>
                <w:szCs w:val="26"/>
                <w:lang w:val="fr-FR"/>
              </w:rPr>
              <w:t>bad)</w:t>
            </w:r>
          </w:p>
        </w:tc>
        <w:tc>
          <w:tcPr>
            <w:tcW w:w="619" w:type="dxa"/>
          </w:tcPr>
          <w:p w14:paraId="403D548C" w14:textId="77777777" w:rsidR="00DD449A" w:rsidRPr="00DE40E6" w:rsidRDefault="00DD449A" w:rsidP="009716FF">
            <w:pPr>
              <w:spacing w:line="276" w:lineRule="auto"/>
              <w:jc w:val="center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 xml:space="preserve">+ </w:t>
            </w:r>
          </w:p>
        </w:tc>
        <w:tc>
          <w:tcPr>
            <w:tcW w:w="1216" w:type="dxa"/>
          </w:tcPr>
          <w:p w14:paraId="0BE14C57" w14:textId="77777777" w:rsidR="00DD449A" w:rsidRPr="00F900F8" w:rsidRDefault="00DD449A" w:rsidP="009716FF">
            <w:pPr>
              <w:spacing w:line="276" w:lineRule="auto"/>
              <w:jc w:val="center"/>
              <w:rPr>
                <w:b/>
                <w:sz w:val="26"/>
                <w:szCs w:val="26"/>
                <w:lang w:val="fr-FR"/>
              </w:rPr>
            </w:pPr>
            <w:r w:rsidRPr="00F900F8">
              <w:rPr>
                <w:b/>
                <w:sz w:val="26"/>
                <w:szCs w:val="26"/>
                <w:lang w:val="fr-FR"/>
              </w:rPr>
              <w:t>en</w:t>
            </w:r>
          </w:p>
        </w:tc>
        <w:tc>
          <w:tcPr>
            <w:tcW w:w="433" w:type="dxa"/>
          </w:tcPr>
          <w:p w14:paraId="5D3A5209" w14:textId="77777777" w:rsidR="00DD449A" w:rsidRDefault="00DD449A" w:rsidP="009716FF">
            <w:pPr>
              <w:spacing w:line="276" w:lineRule="auto"/>
              <w:jc w:val="center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+</w:t>
            </w:r>
          </w:p>
        </w:tc>
        <w:tc>
          <w:tcPr>
            <w:tcW w:w="1836" w:type="dxa"/>
          </w:tcPr>
          <w:p w14:paraId="216A1876" w14:textId="77777777" w:rsidR="00DD449A" w:rsidRDefault="00DD449A" w:rsidP="009716FF">
            <w:pPr>
              <w:spacing w:line="276" w:lineRule="auto"/>
              <w:jc w:val="center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 xml:space="preserve">school subject </w:t>
            </w:r>
          </w:p>
        </w:tc>
      </w:tr>
    </w:tbl>
    <w:p w14:paraId="7032EDF3" w14:textId="77777777" w:rsidR="00DD449A" w:rsidRPr="00DE40E6" w:rsidRDefault="00DD449A" w:rsidP="00DD449A">
      <w:pPr>
        <w:spacing w:line="240" w:lineRule="auto"/>
        <w:ind w:hanging="630"/>
        <w:rPr>
          <w:bCs/>
          <w:i/>
          <w:iCs/>
          <w:sz w:val="26"/>
          <w:szCs w:val="26"/>
        </w:rPr>
      </w:pPr>
      <w:r>
        <w:rPr>
          <w:b/>
          <w:sz w:val="26"/>
          <w:szCs w:val="26"/>
          <w:lang w:val="fr-FR"/>
        </w:rPr>
        <w:tab/>
      </w:r>
      <w:r w:rsidRPr="00DE40E6">
        <w:rPr>
          <w:bCs/>
          <w:sz w:val="26"/>
          <w:szCs w:val="26"/>
          <w:lang w:val="fr-FR"/>
        </w:rPr>
        <w:t>Ex.</w:t>
      </w:r>
      <w:r>
        <w:rPr>
          <w:b/>
          <w:sz w:val="26"/>
          <w:szCs w:val="26"/>
          <w:lang w:val="fr-FR"/>
        </w:rPr>
        <w:t xml:space="preserve"> </w:t>
      </w:r>
      <w:r>
        <w:rPr>
          <w:b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 xml:space="preserve">Je suis fort en français. </w:t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 w:rsidRPr="00DE40E6">
        <w:rPr>
          <w:bCs/>
          <w:i/>
          <w:iCs/>
          <w:sz w:val="26"/>
          <w:szCs w:val="26"/>
        </w:rPr>
        <w:t>I am strong at F</w:t>
      </w:r>
      <w:r>
        <w:rPr>
          <w:bCs/>
          <w:i/>
          <w:iCs/>
          <w:sz w:val="26"/>
          <w:szCs w:val="26"/>
        </w:rPr>
        <w:t xml:space="preserve">rench. </w:t>
      </w:r>
    </w:p>
    <w:p w14:paraId="6CDF674E" w14:textId="77777777" w:rsidR="00DD449A" w:rsidRPr="00DE40E6" w:rsidRDefault="00DD449A" w:rsidP="00DD449A">
      <w:pPr>
        <w:spacing w:line="240" w:lineRule="auto"/>
        <w:ind w:hanging="630"/>
        <w:rPr>
          <w:bCs/>
          <w:i/>
          <w:iCs/>
          <w:sz w:val="26"/>
          <w:szCs w:val="26"/>
        </w:rPr>
      </w:pPr>
      <w:r w:rsidRPr="00DE40E6">
        <w:rPr>
          <w:bCs/>
          <w:sz w:val="26"/>
          <w:szCs w:val="26"/>
        </w:rPr>
        <w:tab/>
      </w:r>
      <w:r w:rsidRPr="00DE40E6">
        <w:rPr>
          <w:bCs/>
          <w:sz w:val="26"/>
          <w:szCs w:val="26"/>
        </w:rPr>
        <w:tab/>
      </w:r>
      <w:r>
        <w:rPr>
          <w:bCs/>
          <w:sz w:val="26"/>
          <w:szCs w:val="26"/>
          <w:lang w:val="fr-FR"/>
        </w:rPr>
        <w:t>Ma sœur est bon</w:t>
      </w:r>
      <w:r>
        <w:rPr>
          <w:b/>
          <w:sz w:val="26"/>
          <w:szCs w:val="26"/>
          <w:lang w:val="fr-FR"/>
        </w:rPr>
        <w:t>ne</w:t>
      </w:r>
      <w:r>
        <w:rPr>
          <w:bCs/>
          <w:sz w:val="26"/>
          <w:szCs w:val="26"/>
          <w:lang w:val="fr-FR"/>
        </w:rPr>
        <w:t xml:space="preserve"> en maths. </w:t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 w:rsidRPr="00DE40E6">
        <w:rPr>
          <w:bCs/>
          <w:i/>
          <w:iCs/>
          <w:sz w:val="26"/>
          <w:szCs w:val="26"/>
        </w:rPr>
        <w:t>My sister is good a</w:t>
      </w:r>
      <w:r>
        <w:rPr>
          <w:bCs/>
          <w:i/>
          <w:iCs/>
          <w:sz w:val="26"/>
          <w:szCs w:val="26"/>
        </w:rPr>
        <w:t xml:space="preserve">t Maths. </w:t>
      </w:r>
    </w:p>
    <w:p w14:paraId="50AB7637" w14:textId="77777777" w:rsidR="00A04677" w:rsidRDefault="00A04677" w:rsidP="00DD449A">
      <w:pPr>
        <w:spacing w:line="240" w:lineRule="auto"/>
        <w:ind w:hanging="630"/>
        <w:rPr>
          <w:bCs/>
          <w:sz w:val="26"/>
          <w:szCs w:val="26"/>
        </w:rPr>
      </w:pPr>
    </w:p>
    <w:p w14:paraId="4DD76286" w14:textId="782D326C" w:rsidR="00DD449A" w:rsidRPr="004628B3" w:rsidRDefault="00DD449A" w:rsidP="00860975">
      <w:pPr>
        <w:spacing w:line="240" w:lineRule="auto"/>
        <w:rPr>
          <w:b/>
          <w:sz w:val="26"/>
          <w:szCs w:val="26"/>
          <w:lang w:val="fr-FR"/>
        </w:rPr>
      </w:pPr>
      <w:r w:rsidRPr="004628B3">
        <w:rPr>
          <w:b/>
          <w:sz w:val="26"/>
          <w:szCs w:val="26"/>
          <w:lang w:val="fr-FR"/>
        </w:rPr>
        <w:t>Useful phrases</w:t>
      </w:r>
      <w:r>
        <w:rPr>
          <w:b/>
          <w:sz w:val="26"/>
          <w:szCs w:val="26"/>
          <w:lang w:val="fr-FR"/>
        </w:rPr>
        <w:t> :</w:t>
      </w:r>
    </w:p>
    <w:p w14:paraId="5AEB8A77" w14:textId="77777777" w:rsidR="00DD449A" w:rsidRDefault="00DD449A" w:rsidP="00DD449A">
      <w:pPr>
        <w:spacing w:line="240" w:lineRule="auto"/>
        <w:ind w:hanging="630"/>
        <w:rPr>
          <w:bCs/>
          <w:i/>
          <w:iCs/>
          <w:sz w:val="26"/>
          <w:szCs w:val="26"/>
        </w:rPr>
      </w:pPr>
      <w:r w:rsidRPr="004628B3">
        <w:rPr>
          <w:b/>
          <w:sz w:val="26"/>
          <w:szCs w:val="26"/>
          <w:lang w:val="fr-FR"/>
        </w:rPr>
        <w:tab/>
      </w:r>
      <w:r w:rsidRPr="004628B3">
        <w:rPr>
          <w:bCs/>
          <w:sz w:val="26"/>
          <w:szCs w:val="26"/>
          <w:lang w:val="fr-FR"/>
        </w:rPr>
        <w:t>Je suis en cinquième.</w:t>
      </w:r>
      <w:r w:rsidRPr="004628B3">
        <w:rPr>
          <w:bCs/>
          <w:sz w:val="26"/>
          <w:szCs w:val="26"/>
          <w:lang w:val="fr-FR"/>
        </w:rPr>
        <w:tab/>
      </w:r>
      <w:r w:rsidRPr="004628B3">
        <w:rPr>
          <w:bCs/>
          <w:sz w:val="26"/>
          <w:szCs w:val="26"/>
          <w:lang w:val="fr-FR"/>
        </w:rPr>
        <w:tab/>
      </w:r>
      <w:r w:rsidRPr="004628B3">
        <w:rPr>
          <w:bCs/>
          <w:sz w:val="26"/>
          <w:szCs w:val="26"/>
          <w:lang w:val="fr-FR"/>
        </w:rPr>
        <w:tab/>
      </w:r>
      <w:r w:rsidRPr="004628B3">
        <w:rPr>
          <w:bCs/>
          <w:sz w:val="26"/>
          <w:szCs w:val="26"/>
          <w:lang w:val="fr-FR"/>
        </w:rPr>
        <w:tab/>
      </w:r>
      <w:r>
        <w:rPr>
          <w:bCs/>
          <w:i/>
          <w:iCs/>
          <w:sz w:val="26"/>
          <w:szCs w:val="26"/>
        </w:rPr>
        <w:t>I am in year 8.</w:t>
      </w:r>
    </w:p>
    <w:p w14:paraId="192BE4A1" w14:textId="77777777" w:rsidR="00DD449A" w:rsidRDefault="00DD449A" w:rsidP="00DD449A">
      <w:pPr>
        <w:spacing w:line="240" w:lineRule="auto"/>
        <w:ind w:hanging="630"/>
        <w:rPr>
          <w:bCs/>
          <w:i/>
          <w:iCs/>
          <w:sz w:val="26"/>
          <w:szCs w:val="26"/>
        </w:rPr>
      </w:pPr>
      <w:r>
        <w:rPr>
          <w:bCs/>
          <w:i/>
          <w:iCs/>
          <w:sz w:val="26"/>
          <w:szCs w:val="26"/>
        </w:rPr>
        <w:tab/>
      </w:r>
      <w:r>
        <w:rPr>
          <w:bCs/>
          <w:sz w:val="26"/>
          <w:szCs w:val="26"/>
        </w:rPr>
        <w:t>Je suis externe / interne.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i/>
          <w:iCs/>
          <w:sz w:val="26"/>
          <w:szCs w:val="26"/>
        </w:rPr>
        <w:t>I am a day pupil / boarder.</w:t>
      </w:r>
    </w:p>
    <w:p w14:paraId="43EEAF75" w14:textId="77777777" w:rsidR="00DD449A" w:rsidRPr="00834DAD" w:rsidRDefault="00DD449A" w:rsidP="00DD449A">
      <w:pPr>
        <w:spacing w:line="240" w:lineRule="auto"/>
        <w:rPr>
          <w:bCs/>
          <w:i/>
          <w:iCs/>
          <w:sz w:val="26"/>
          <w:szCs w:val="26"/>
          <w:lang w:val="fr-FR"/>
        </w:rPr>
      </w:pPr>
      <w:r w:rsidRPr="005D592A">
        <w:rPr>
          <w:bCs/>
          <w:sz w:val="26"/>
          <w:szCs w:val="26"/>
          <w:lang w:val="fr-FR"/>
        </w:rPr>
        <w:t>Je n’ai pas de……</w:t>
      </w:r>
      <w:r w:rsidRPr="005D592A">
        <w:rPr>
          <w:bCs/>
          <w:sz w:val="26"/>
          <w:szCs w:val="26"/>
          <w:lang w:val="fr-FR"/>
        </w:rPr>
        <w:tab/>
      </w:r>
      <w:r w:rsidRPr="005D592A">
        <w:rPr>
          <w:bCs/>
          <w:sz w:val="26"/>
          <w:szCs w:val="26"/>
          <w:lang w:val="fr-FR"/>
        </w:rPr>
        <w:tab/>
      </w:r>
      <w:r w:rsidRPr="005D592A">
        <w:rPr>
          <w:bCs/>
          <w:sz w:val="26"/>
          <w:szCs w:val="26"/>
          <w:lang w:val="fr-FR"/>
        </w:rPr>
        <w:tab/>
      </w:r>
      <w:r w:rsidRPr="005D592A">
        <w:rPr>
          <w:bCs/>
          <w:sz w:val="26"/>
          <w:szCs w:val="26"/>
          <w:lang w:val="fr-FR"/>
        </w:rPr>
        <w:tab/>
      </w:r>
      <w:r w:rsidRPr="005D592A">
        <w:rPr>
          <w:bCs/>
          <w:sz w:val="26"/>
          <w:szCs w:val="26"/>
          <w:lang w:val="fr-FR"/>
        </w:rPr>
        <w:tab/>
      </w:r>
      <w:r w:rsidRPr="005D592A">
        <w:rPr>
          <w:bCs/>
          <w:i/>
          <w:iCs/>
          <w:sz w:val="26"/>
          <w:szCs w:val="26"/>
          <w:lang w:val="fr-FR"/>
        </w:rPr>
        <w:t>I don’t have a/any…….</w:t>
      </w:r>
    </w:p>
    <w:p w14:paraId="36CDF378" w14:textId="752A1AF6" w:rsidR="00DD449A" w:rsidRDefault="00DD449A" w:rsidP="00DD449A">
      <w:pPr>
        <w:spacing w:line="240" w:lineRule="auto"/>
        <w:ind w:hanging="630"/>
        <w:rPr>
          <w:bCs/>
          <w:i/>
          <w:iCs/>
          <w:sz w:val="26"/>
          <w:szCs w:val="26"/>
        </w:rPr>
      </w:pPr>
      <w:r w:rsidRPr="00834DAD">
        <w:rPr>
          <w:bCs/>
          <w:i/>
          <w:iCs/>
          <w:sz w:val="26"/>
          <w:szCs w:val="26"/>
          <w:lang w:val="fr-FR"/>
        </w:rPr>
        <w:tab/>
      </w:r>
      <w:r w:rsidRPr="00DE40E6">
        <w:rPr>
          <w:bCs/>
          <w:sz w:val="26"/>
          <w:szCs w:val="26"/>
        </w:rPr>
        <w:t>J’ai perdu……</w:t>
      </w:r>
      <w:r w:rsidRPr="00DE40E6">
        <w:rPr>
          <w:bCs/>
          <w:sz w:val="26"/>
          <w:szCs w:val="26"/>
        </w:rPr>
        <w:tab/>
      </w:r>
      <w:r>
        <w:rPr>
          <w:bCs/>
          <w:i/>
          <w:iCs/>
          <w:sz w:val="26"/>
          <w:szCs w:val="26"/>
        </w:rPr>
        <w:tab/>
      </w:r>
      <w:r>
        <w:rPr>
          <w:bCs/>
          <w:i/>
          <w:iCs/>
          <w:sz w:val="26"/>
          <w:szCs w:val="26"/>
        </w:rPr>
        <w:tab/>
      </w:r>
      <w:r>
        <w:rPr>
          <w:bCs/>
          <w:i/>
          <w:iCs/>
          <w:sz w:val="26"/>
          <w:szCs w:val="26"/>
        </w:rPr>
        <w:tab/>
      </w:r>
      <w:r>
        <w:rPr>
          <w:bCs/>
          <w:i/>
          <w:iCs/>
          <w:sz w:val="26"/>
          <w:szCs w:val="26"/>
        </w:rPr>
        <w:tab/>
      </w:r>
      <w:r>
        <w:rPr>
          <w:bCs/>
          <w:i/>
          <w:iCs/>
          <w:sz w:val="26"/>
          <w:szCs w:val="26"/>
        </w:rPr>
        <w:tab/>
        <w:t>I have lost</w:t>
      </w:r>
      <w:r w:rsidR="00860975">
        <w:rPr>
          <w:bCs/>
          <w:i/>
          <w:iCs/>
          <w:sz w:val="26"/>
          <w:szCs w:val="26"/>
        </w:rPr>
        <w:t>….</w:t>
      </w:r>
    </w:p>
    <w:p w14:paraId="160225E0" w14:textId="2B79B16B" w:rsidR="00DD449A" w:rsidRDefault="00DD449A" w:rsidP="00DD449A">
      <w:pPr>
        <w:spacing w:line="240" w:lineRule="auto"/>
        <w:ind w:hanging="630"/>
        <w:rPr>
          <w:bCs/>
          <w:i/>
          <w:iCs/>
          <w:sz w:val="26"/>
          <w:szCs w:val="26"/>
        </w:rPr>
      </w:pPr>
      <w:r>
        <w:rPr>
          <w:bCs/>
          <w:i/>
          <w:iCs/>
          <w:sz w:val="26"/>
          <w:szCs w:val="26"/>
        </w:rPr>
        <w:tab/>
      </w:r>
      <w:r w:rsidRPr="00DE40E6">
        <w:rPr>
          <w:bCs/>
          <w:sz w:val="26"/>
          <w:szCs w:val="26"/>
        </w:rPr>
        <w:t>J’ai oublié……</w:t>
      </w:r>
      <w:r w:rsidRPr="00DE40E6">
        <w:rPr>
          <w:bCs/>
          <w:sz w:val="26"/>
          <w:szCs w:val="26"/>
        </w:rPr>
        <w:tab/>
      </w:r>
      <w:r>
        <w:rPr>
          <w:bCs/>
          <w:i/>
          <w:iCs/>
          <w:sz w:val="26"/>
          <w:szCs w:val="26"/>
        </w:rPr>
        <w:tab/>
      </w:r>
      <w:r>
        <w:rPr>
          <w:bCs/>
          <w:i/>
          <w:iCs/>
          <w:sz w:val="26"/>
          <w:szCs w:val="26"/>
        </w:rPr>
        <w:tab/>
      </w:r>
      <w:r>
        <w:rPr>
          <w:bCs/>
          <w:i/>
          <w:iCs/>
          <w:sz w:val="26"/>
          <w:szCs w:val="26"/>
        </w:rPr>
        <w:tab/>
      </w:r>
      <w:r>
        <w:rPr>
          <w:bCs/>
          <w:i/>
          <w:iCs/>
          <w:sz w:val="26"/>
          <w:szCs w:val="26"/>
        </w:rPr>
        <w:tab/>
      </w:r>
      <w:r>
        <w:rPr>
          <w:bCs/>
          <w:i/>
          <w:iCs/>
          <w:sz w:val="26"/>
          <w:szCs w:val="26"/>
        </w:rPr>
        <w:tab/>
        <w:t>I have forgotten</w:t>
      </w:r>
      <w:r w:rsidR="00860975">
        <w:rPr>
          <w:bCs/>
          <w:i/>
          <w:iCs/>
          <w:sz w:val="26"/>
          <w:szCs w:val="26"/>
        </w:rPr>
        <w:t>….</w:t>
      </w:r>
    </w:p>
    <w:p w14:paraId="6B73CFB3" w14:textId="77777777" w:rsidR="00DD449A" w:rsidRDefault="00DD449A" w:rsidP="00DD449A">
      <w:pPr>
        <w:spacing w:line="240" w:lineRule="auto"/>
        <w:ind w:hanging="630"/>
        <w:rPr>
          <w:bCs/>
          <w:i/>
          <w:iCs/>
          <w:sz w:val="26"/>
          <w:szCs w:val="26"/>
        </w:rPr>
      </w:pPr>
      <w:r w:rsidRPr="00834DAD">
        <w:rPr>
          <w:bCs/>
          <w:i/>
          <w:iCs/>
          <w:sz w:val="26"/>
          <w:szCs w:val="26"/>
        </w:rPr>
        <w:tab/>
      </w:r>
      <w:r w:rsidRPr="00DE40E6">
        <w:rPr>
          <w:bCs/>
          <w:sz w:val="26"/>
          <w:szCs w:val="26"/>
          <w:lang w:val="fr-FR"/>
        </w:rPr>
        <w:t xml:space="preserve">Je vais </w:t>
      </w:r>
      <w:r w:rsidRPr="00463166">
        <w:rPr>
          <w:bCs/>
          <w:sz w:val="26"/>
          <w:szCs w:val="26"/>
          <w:u w:val="single"/>
          <w:lang w:val="fr-FR"/>
        </w:rPr>
        <w:t>passer</w:t>
      </w:r>
      <w:r w:rsidRPr="00DE40E6">
        <w:rPr>
          <w:bCs/>
          <w:sz w:val="26"/>
          <w:szCs w:val="26"/>
          <w:lang w:val="fr-FR"/>
        </w:rPr>
        <w:t xml:space="preserve"> mes examens en été.</w:t>
      </w:r>
      <w:r>
        <w:rPr>
          <w:bCs/>
          <w:i/>
          <w:iCs/>
          <w:sz w:val="26"/>
          <w:szCs w:val="26"/>
          <w:lang w:val="fr-FR"/>
        </w:rPr>
        <w:tab/>
      </w:r>
      <w:r>
        <w:rPr>
          <w:bCs/>
          <w:i/>
          <w:iCs/>
          <w:sz w:val="26"/>
          <w:szCs w:val="26"/>
          <w:lang w:val="fr-FR"/>
        </w:rPr>
        <w:tab/>
      </w:r>
      <w:r w:rsidRPr="00DE40E6">
        <w:rPr>
          <w:bCs/>
          <w:i/>
          <w:iCs/>
          <w:sz w:val="26"/>
          <w:szCs w:val="26"/>
        </w:rPr>
        <w:t xml:space="preserve">I am going to </w:t>
      </w:r>
      <w:r w:rsidRPr="00463166">
        <w:rPr>
          <w:bCs/>
          <w:i/>
          <w:iCs/>
          <w:sz w:val="26"/>
          <w:szCs w:val="26"/>
          <w:u w:val="single"/>
        </w:rPr>
        <w:t>take</w:t>
      </w:r>
      <w:r>
        <w:rPr>
          <w:bCs/>
          <w:i/>
          <w:iCs/>
          <w:sz w:val="26"/>
          <w:szCs w:val="26"/>
        </w:rPr>
        <w:t xml:space="preserve"> my exams in the summer.</w:t>
      </w:r>
    </w:p>
    <w:p w14:paraId="54F3F140" w14:textId="77777777" w:rsidR="00DD449A" w:rsidRDefault="00DD449A" w:rsidP="00DD449A">
      <w:pPr>
        <w:spacing w:line="240" w:lineRule="auto"/>
        <w:ind w:hanging="630"/>
        <w:rPr>
          <w:bCs/>
          <w:i/>
          <w:iCs/>
          <w:sz w:val="26"/>
          <w:szCs w:val="26"/>
        </w:rPr>
      </w:pPr>
      <w:r>
        <w:rPr>
          <w:bCs/>
          <w:i/>
          <w:iCs/>
          <w:sz w:val="26"/>
          <w:szCs w:val="26"/>
        </w:rPr>
        <w:tab/>
      </w:r>
      <w:r w:rsidRPr="00DE40E6">
        <w:rPr>
          <w:bCs/>
          <w:sz w:val="26"/>
          <w:szCs w:val="26"/>
          <w:lang w:val="fr-FR"/>
        </w:rPr>
        <w:t xml:space="preserve">Je voudrais </w:t>
      </w:r>
      <w:r w:rsidRPr="00463166">
        <w:rPr>
          <w:bCs/>
          <w:sz w:val="26"/>
          <w:szCs w:val="26"/>
          <w:u w:val="single"/>
          <w:lang w:val="fr-FR"/>
        </w:rPr>
        <w:t>réussir à</w:t>
      </w:r>
      <w:r w:rsidRPr="00DE40E6">
        <w:rPr>
          <w:bCs/>
          <w:sz w:val="26"/>
          <w:szCs w:val="26"/>
          <w:lang w:val="fr-FR"/>
        </w:rPr>
        <w:t xml:space="preserve"> mes examens.</w:t>
      </w:r>
      <w:r>
        <w:rPr>
          <w:bCs/>
          <w:i/>
          <w:iCs/>
          <w:sz w:val="26"/>
          <w:szCs w:val="26"/>
          <w:lang w:val="fr-FR"/>
        </w:rPr>
        <w:tab/>
      </w:r>
      <w:r>
        <w:rPr>
          <w:bCs/>
          <w:i/>
          <w:iCs/>
          <w:sz w:val="26"/>
          <w:szCs w:val="26"/>
          <w:lang w:val="fr-FR"/>
        </w:rPr>
        <w:tab/>
      </w:r>
      <w:r w:rsidRPr="00DE40E6">
        <w:rPr>
          <w:bCs/>
          <w:i/>
          <w:iCs/>
          <w:sz w:val="26"/>
          <w:szCs w:val="26"/>
        </w:rPr>
        <w:t xml:space="preserve">I would like to </w:t>
      </w:r>
      <w:r w:rsidRPr="00463166">
        <w:rPr>
          <w:bCs/>
          <w:i/>
          <w:iCs/>
          <w:sz w:val="26"/>
          <w:szCs w:val="26"/>
          <w:u w:val="single"/>
        </w:rPr>
        <w:t>pass</w:t>
      </w:r>
      <w:r w:rsidRPr="00DE40E6">
        <w:rPr>
          <w:bCs/>
          <w:i/>
          <w:iCs/>
          <w:sz w:val="26"/>
          <w:szCs w:val="26"/>
        </w:rPr>
        <w:t xml:space="preserve"> my exams. </w:t>
      </w:r>
    </w:p>
    <w:p w14:paraId="2D7AFB65" w14:textId="77777777" w:rsidR="00DD449A" w:rsidRDefault="00DD449A" w:rsidP="00DD449A">
      <w:pPr>
        <w:spacing w:line="240" w:lineRule="auto"/>
        <w:ind w:hanging="630"/>
        <w:rPr>
          <w:bCs/>
          <w:i/>
          <w:iCs/>
          <w:sz w:val="26"/>
          <w:szCs w:val="26"/>
        </w:rPr>
      </w:pPr>
      <w:r>
        <w:rPr>
          <w:bCs/>
          <w:i/>
          <w:iCs/>
          <w:sz w:val="26"/>
          <w:szCs w:val="26"/>
        </w:rPr>
        <w:tab/>
      </w:r>
      <w:r>
        <w:rPr>
          <w:bCs/>
          <w:sz w:val="26"/>
          <w:szCs w:val="26"/>
          <w:lang w:val="fr-FR"/>
        </w:rPr>
        <w:t xml:space="preserve">Le professeur n’est pas trop </w:t>
      </w:r>
      <w:r w:rsidRPr="00463166">
        <w:rPr>
          <w:bCs/>
          <w:sz w:val="26"/>
          <w:szCs w:val="26"/>
          <w:u w:val="single"/>
          <w:lang w:val="fr-FR"/>
        </w:rPr>
        <w:t>sévère / stricte</w:t>
      </w:r>
      <w:r>
        <w:rPr>
          <w:bCs/>
          <w:sz w:val="26"/>
          <w:szCs w:val="26"/>
          <w:lang w:val="fr-FR"/>
        </w:rPr>
        <w:t xml:space="preserve">. </w:t>
      </w:r>
      <w:r>
        <w:rPr>
          <w:bCs/>
          <w:sz w:val="26"/>
          <w:szCs w:val="26"/>
          <w:lang w:val="fr-FR"/>
        </w:rPr>
        <w:tab/>
      </w:r>
      <w:r w:rsidRPr="00463166">
        <w:rPr>
          <w:bCs/>
          <w:i/>
          <w:iCs/>
          <w:sz w:val="26"/>
          <w:szCs w:val="26"/>
        </w:rPr>
        <w:t xml:space="preserve">The teacher isn’t too </w:t>
      </w:r>
      <w:r w:rsidRPr="00463166">
        <w:rPr>
          <w:bCs/>
          <w:i/>
          <w:iCs/>
          <w:sz w:val="26"/>
          <w:szCs w:val="26"/>
          <w:u w:val="single"/>
        </w:rPr>
        <w:t>strict</w:t>
      </w:r>
      <w:r>
        <w:rPr>
          <w:bCs/>
          <w:i/>
          <w:iCs/>
          <w:sz w:val="26"/>
          <w:szCs w:val="26"/>
        </w:rPr>
        <w:t xml:space="preserve">. </w:t>
      </w:r>
    </w:p>
    <w:p w14:paraId="2ADCBC52" w14:textId="52C939D9" w:rsidR="00DD449A" w:rsidRDefault="00DD449A" w:rsidP="00DD449A">
      <w:pPr>
        <w:pBdr>
          <w:bottom w:val="single" w:sz="4" w:space="1" w:color="auto"/>
        </w:pBdr>
        <w:rPr>
          <w:b/>
          <w:sz w:val="28"/>
          <w:szCs w:val="40"/>
        </w:rPr>
      </w:pPr>
      <w:r w:rsidRPr="00463166">
        <w:rPr>
          <w:bCs/>
          <w:sz w:val="26"/>
          <w:szCs w:val="26"/>
          <w:lang w:val="fr-FR"/>
        </w:rPr>
        <w:t xml:space="preserve">Mon prof d’anglais est </w:t>
      </w:r>
      <w:r w:rsidRPr="00860975">
        <w:rPr>
          <w:bCs/>
          <w:sz w:val="26"/>
          <w:szCs w:val="26"/>
          <w:u w:val="single"/>
          <w:lang w:val="fr-FR"/>
        </w:rPr>
        <w:t>sympa / gentil.</w:t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 w:rsidRPr="00463166">
        <w:rPr>
          <w:bCs/>
          <w:i/>
          <w:iCs/>
          <w:sz w:val="26"/>
          <w:szCs w:val="26"/>
        </w:rPr>
        <w:t xml:space="preserve">My English teacher is </w:t>
      </w:r>
      <w:r w:rsidRPr="00463166">
        <w:rPr>
          <w:bCs/>
          <w:i/>
          <w:iCs/>
          <w:sz w:val="26"/>
          <w:szCs w:val="26"/>
          <w:u w:val="single"/>
        </w:rPr>
        <w:t>kind.</w:t>
      </w:r>
    </w:p>
    <w:p w14:paraId="542A1359" w14:textId="77777777" w:rsidR="00A04677" w:rsidRPr="00045634" w:rsidRDefault="00A04677" w:rsidP="00A04677">
      <w:pPr>
        <w:pBdr>
          <w:bottom w:val="single" w:sz="4" w:space="1" w:color="auto"/>
        </w:pBdr>
        <w:rPr>
          <w:b/>
          <w:sz w:val="28"/>
          <w:szCs w:val="28"/>
        </w:rPr>
      </w:pPr>
      <w:r w:rsidRPr="00045634">
        <w:rPr>
          <w:noProof/>
          <w:lang w:eastAsia="en-GB"/>
        </w:rPr>
        <w:drawing>
          <wp:anchor distT="0" distB="0" distL="114300" distR="114300" simplePos="0" relativeHeight="252012032" behindDoc="1" locked="0" layoutInCell="1" allowOverlap="1" wp14:anchorId="4843FDD3" wp14:editId="736D6F0D">
            <wp:simplePos x="0" y="0"/>
            <wp:positionH relativeFrom="margin">
              <wp:align>left</wp:align>
            </wp:positionH>
            <wp:positionV relativeFrom="paragraph">
              <wp:posOffset>263437</wp:posOffset>
            </wp:positionV>
            <wp:extent cx="2858400" cy="2858400"/>
            <wp:effectExtent l="0" t="0" r="0" b="0"/>
            <wp:wrapNone/>
            <wp:docPr id="312" name="Picture 312" descr="Image result for computer and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mputer and print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0" cy="28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563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06912" behindDoc="0" locked="0" layoutInCell="1" allowOverlap="1" wp14:anchorId="484A390A" wp14:editId="627AFD16">
                <wp:simplePos x="0" y="0"/>
                <wp:positionH relativeFrom="column">
                  <wp:posOffset>-110490</wp:posOffset>
                </wp:positionH>
                <wp:positionV relativeFrom="paragraph">
                  <wp:posOffset>283210</wp:posOffset>
                </wp:positionV>
                <wp:extent cx="1181100" cy="304800"/>
                <wp:effectExtent l="0" t="0" r="0" b="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FB49B" w14:textId="77777777" w:rsidR="00BB1BD2" w:rsidRPr="004628B3" w:rsidRDefault="00BB1BD2" w:rsidP="00A04677">
                            <w:pPr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628B3">
                              <w:rPr>
                                <w:sz w:val="26"/>
                                <w:szCs w:val="26"/>
                                <w:u w:val="single"/>
                              </w:rPr>
                              <w:t>L’ordinateur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A390A" id="_x0000_s1048" type="#_x0000_t202" style="position:absolute;margin-left:-8.7pt;margin-top:22.3pt;width:93pt;height:24pt;z-index:25200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" stroked="f">
                <v:textbox>
                  <w:txbxContent>
                    <w:p w14:paraId="7FAFB49B" w14:textId="77777777" w:rsidR="00BB1BD2" w:rsidRPr="004628B3" w:rsidRDefault="00BB1BD2" w:rsidP="00A04677">
                      <w:pPr>
                        <w:rPr>
                          <w:sz w:val="26"/>
                          <w:szCs w:val="26"/>
                          <w:u w:val="single"/>
                        </w:rPr>
                      </w:pPr>
                      <w:r w:rsidRPr="004628B3">
                        <w:rPr>
                          <w:sz w:val="26"/>
                          <w:szCs w:val="26"/>
                          <w:u w:val="single"/>
                        </w:rPr>
                        <w:t>L’ordinateur</w:t>
                      </w:r>
                      <w:r>
                        <w:rPr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5634">
        <w:rPr>
          <w:b/>
          <w:sz w:val="28"/>
          <w:szCs w:val="28"/>
        </w:rPr>
        <w:t>L’informatique</w:t>
      </w:r>
    </w:p>
    <w:tbl>
      <w:tblPr>
        <w:tblStyle w:val="TableGrid"/>
        <w:tblpPr w:leftFromText="180" w:rightFromText="180" w:vertAnchor="text" w:horzAnchor="margin" w:tblpXSpec="right" w:tblpY="1274"/>
        <w:tblW w:w="0" w:type="auto"/>
        <w:tblLook w:val="04A0" w:firstRow="1" w:lastRow="0" w:firstColumn="1" w:lastColumn="0" w:noHBand="0" w:noVBand="1"/>
      </w:tblPr>
      <w:tblGrid>
        <w:gridCol w:w="2689"/>
        <w:gridCol w:w="2549"/>
      </w:tblGrid>
      <w:tr w:rsidR="00A04677" w:rsidRPr="004628B3" w14:paraId="757F407F" w14:textId="77777777" w:rsidTr="00A04677">
        <w:tc>
          <w:tcPr>
            <w:tcW w:w="2689" w:type="dxa"/>
          </w:tcPr>
          <w:p w14:paraId="0A154E66" w14:textId="77777777" w:rsidR="00A04677" w:rsidRPr="004628B3" w:rsidRDefault="00A04677" w:rsidP="00A04677">
            <w:pPr>
              <w:spacing w:line="276" w:lineRule="auto"/>
              <w:rPr>
                <w:sz w:val="26"/>
                <w:szCs w:val="26"/>
              </w:rPr>
            </w:pPr>
            <w:r w:rsidRPr="004628B3">
              <w:rPr>
                <w:sz w:val="26"/>
                <w:szCs w:val="26"/>
              </w:rPr>
              <w:t>Le courier électronique</w:t>
            </w:r>
          </w:p>
        </w:tc>
        <w:tc>
          <w:tcPr>
            <w:tcW w:w="2549" w:type="dxa"/>
          </w:tcPr>
          <w:p w14:paraId="6E6D6316" w14:textId="77777777" w:rsidR="00A04677" w:rsidRPr="004628B3" w:rsidRDefault="00A04677" w:rsidP="00A04677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Email</w:t>
            </w:r>
          </w:p>
        </w:tc>
      </w:tr>
      <w:tr w:rsidR="00A04677" w:rsidRPr="004628B3" w14:paraId="3FEC9E0A" w14:textId="77777777" w:rsidTr="00A04677">
        <w:tc>
          <w:tcPr>
            <w:tcW w:w="2689" w:type="dxa"/>
          </w:tcPr>
          <w:p w14:paraId="2DDA2B91" w14:textId="77777777" w:rsidR="00A04677" w:rsidRPr="004628B3" w:rsidRDefault="00A04677" w:rsidP="00A04677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Le document</w:t>
            </w:r>
          </w:p>
        </w:tc>
        <w:tc>
          <w:tcPr>
            <w:tcW w:w="2549" w:type="dxa"/>
          </w:tcPr>
          <w:p w14:paraId="25C63504" w14:textId="77777777" w:rsidR="00A04677" w:rsidRPr="004628B3" w:rsidRDefault="00A04677" w:rsidP="00A04677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Document</w:t>
            </w:r>
          </w:p>
        </w:tc>
      </w:tr>
      <w:tr w:rsidR="00A04677" w:rsidRPr="004628B3" w14:paraId="4CEF4CD8" w14:textId="77777777" w:rsidTr="00A04677">
        <w:tc>
          <w:tcPr>
            <w:tcW w:w="2689" w:type="dxa"/>
          </w:tcPr>
          <w:p w14:paraId="7377B953" w14:textId="77777777" w:rsidR="00A04677" w:rsidRPr="004628B3" w:rsidRDefault="00A04677" w:rsidP="00A04677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Le dossier</w:t>
            </w:r>
          </w:p>
        </w:tc>
        <w:tc>
          <w:tcPr>
            <w:tcW w:w="2549" w:type="dxa"/>
          </w:tcPr>
          <w:p w14:paraId="530DA13C" w14:textId="77777777" w:rsidR="00A04677" w:rsidRPr="004628B3" w:rsidRDefault="00A04677" w:rsidP="00A04677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 w:rsidRPr="004628B3">
              <w:rPr>
                <w:i/>
                <w:iCs/>
                <w:sz w:val="26"/>
                <w:szCs w:val="26"/>
              </w:rPr>
              <w:t xml:space="preserve">File </w:t>
            </w:r>
          </w:p>
        </w:tc>
      </w:tr>
      <w:tr w:rsidR="00A04677" w:rsidRPr="004628B3" w14:paraId="6051A5B2" w14:textId="77777777" w:rsidTr="00A04677">
        <w:tc>
          <w:tcPr>
            <w:tcW w:w="2689" w:type="dxa"/>
          </w:tcPr>
          <w:p w14:paraId="1363D057" w14:textId="77777777" w:rsidR="00A04677" w:rsidRPr="004628B3" w:rsidRDefault="00A04677" w:rsidP="00A04677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Le mot de passe</w:t>
            </w:r>
          </w:p>
        </w:tc>
        <w:tc>
          <w:tcPr>
            <w:tcW w:w="2549" w:type="dxa"/>
          </w:tcPr>
          <w:p w14:paraId="773C5339" w14:textId="77777777" w:rsidR="00A04677" w:rsidRPr="004628B3" w:rsidRDefault="00A04677" w:rsidP="00A04677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 w:rsidRPr="004628B3">
              <w:rPr>
                <w:i/>
                <w:iCs/>
                <w:sz w:val="26"/>
                <w:szCs w:val="26"/>
              </w:rPr>
              <w:t>Password</w:t>
            </w:r>
          </w:p>
        </w:tc>
      </w:tr>
      <w:tr w:rsidR="00A04677" w:rsidRPr="004628B3" w14:paraId="0037AC1B" w14:textId="77777777" w:rsidTr="00A04677">
        <w:tc>
          <w:tcPr>
            <w:tcW w:w="2689" w:type="dxa"/>
          </w:tcPr>
          <w:p w14:paraId="374E7E66" w14:textId="77777777" w:rsidR="00A04677" w:rsidRPr="004628B3" w:rsidRDefault="00A04677" w:rsidP="00A04677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Le site Internet</w:t>
            </w:r>
          </w:p>
        </w:tc>
        <w:tc>
          <w:tcPr>
            <w:tcW w:w="2549" w:type="dxa"/>
          </w:tcPr>
          <w:p w14:paraId="5953D5A3" w14:textId="77777777" w:rsidR="00A04677" w:rsidRPr="004628B3" w:rsidRDefault="00A04677" w:rsidP="00A04677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 w:rsidRPr="004628B3">
              <w:rPr>
                <w:i/>
                <w:iCs/>
                <w:sz w:val="26"/>
                <w:szCs w:val="26"/>
              </w:rPr>
              <w:t>Website</w:t>
            </w:r>
          </w:p>
        </w:tc>
      </w:tr>
    </w:tbl>
    <w:p w14:paraId="6D352386" w14:textId="1B6AA30A" w:rsidR="00A04677" w:rsidRDefault="00A04677" w:rsidP="00A0467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07936" behindDoc="0" locked="0" layoutInCell="1" allowOverlap="1" wp14:anchorId="234C27A2" wp14:editId="2DF12F82">
                <wp:simplePos x="0" y="0"/>
                <wp:positionH relativeFrom="column">
                  <wp:posOffset>702310</wp:posOffset>
                </wp:positionH>
                <wp:positionV relativeFrom="paragraph">
                  <wp:posOffset>300355</wp:posOffset>
                </wp:positionV>
                <wp:extent cx="704850" cy="342900"/>
                <wp:effectExtent l="0" t="0" r="0" b="0"/>
                <wp:wrapSquare wrapText="bothSides"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08DBB" w14:textId="77777777" w:rsidR="00BB1BD2" w:rsidRPr="004628B3" w:rsidRDefault="00BB1BD2" w:rsidP="00A0467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628B3">
                              <w:rPr>
                                <w:sz w:val="26"/>
                                <w:szCs w:val="26"/>
                              </w:rPr>
                              <w:t>L’écran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C27A2" id="Text Box 311" o:spid="_x0000_s1049" type="#_x0000_t202" style="position:absolute;margin-left:55.3pt;margin-top:23.65pt;width:55.5pt;height:27pt;z-index:25200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" stroked="f">
                <v:textbox>
                  <w:txbxContent>
                    <w:p w14:paraId="12B08DBB" w14:textId="77777777" w:rsidR="00BB1BD2" w:rsidRPr="004628B3" w:rsidRDefault="00BB1BD2" w:rsidP="00A04677">
                      <w:pPr>
                        <w:rPr>
                          <w:sz w:val="26"/>
                          <w:szCs w:val="26"/>
                        </w:rPr>
                      </w:pPr>
                      <w:r w:rsidRPr="004628B3">
                        <w:rPr>
                          <w:sz w:val="26"/>
                          <w:szCs w:val="26"/>
                        </w:rPr>
                        <w:t>L’écran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</w:p>
    <w:p w14:paraId="2AA0B34F" w14:textId="6F457B06" w:rsidR="00A04677" w:rsidRDefault="00A04677" w:rsidP="00A04677"/>
    <w:p w14:paraId="720B9944" w14:textId="64FD8934" w:rsidR="00A04677" w:rsidRDefault="00A04677" w:rsidP="00A04677">
      <w:pPr>
        <w:ind w:hanging="630"/>
        <w:rPr>
          <w:bCs/>
          <w:sz w:val="26"/>
          <w:szCs w:val="26"/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11008" behindDoc="0" locked="0" layoutInCell="1" allowOverlap="1" wp14:anchorId="02755CED" wp14:editId="410A17C5">
                <wp:simplePos x="0" y="0"/>
                <wp:positionH relativeFrom="column">
                  <wp:posOffset>1737995</wp:posOffset>
                </wp:positionH>
                <wp:positionV relativeFrom="paragraph">
                  <wp:posOffset>13970</wp:posOffset>
                </wp:positionV>
                <wp:extent cx="1117600" cy="285750"/>
                <wp:effectExtent l="0" t="0" r="6350" b="0"/>
                <wp:wrapSquare wrapText="bothSides"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9F64F" w14:textId="77777777" w:rsidR="00BB1BD2" w:rsidRPr="004628B3" w:rsidRDefault="00BB1BD2" w:rsidP="00A0467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628B3">
                              <w:rPr>
                                <w:sz w:val="26"/>
                                <w:szCs w:val="26"/>
                              </w:rPr>
                              <w:t>L’imprimante</w:t>
                            </w:r>
                          </w:p>
                          <w:p w14:paraId="3CAAF118" w14:textId="77777777" w:rsidR="00BB1BD2" w:rsidRPr="004628B3" w:rsidRDefault="00BB1BD2" w:rsidP="00A0467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55CED" id="Text Box 308" o:spid="_x0000_s1050" type="#_x0000_t202" style="position:absolute;margin-left:136.85pt;margin-top:1.1pt;width:88pt;height:22.5pt;z-index:25201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" stroked="f">
                <v:textbox>
                  <w:txbxContent>
                    <w:p w14:paraId="1A39F64F" w14:textId="77777777" w:rsidR="00BB1BD2" w:rsidRPr="004628B3" w:rsidRDefault="00BB1BD2" w:rsidP="00A04677">
                      <w:pPr>
                        <w:rPr>
                          <w:sz w:val="26"/>
                          <w:szCs w:val="26"/>
                        </w:rPr>
                      </w:pPr>
                      <w:r w:rsidRPr="004628B3">
                        <w:rPr>
                          <w:sz w:val="26"/>
                          <w:szCs w:val="26"/>
                        </w:rPr>
                        <w:t>L’imprimante</w:t>
                      </w:r>
                    </w:p>
                    <w:p w14:paraId="3CAAF118" w14:textId="77777777" w:rsidR="00BB1BD2" w:rsidRPr="004628B3" w:rsidRDefault="00BB1BD2" w:rsidP="00A04677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03AF0D" w14:textId="77777777" w:rsidR="00A04677" w:rsidRDefault="00A04677" w:rsidP="00A04677">
      <w:pPr>
        <w:ind w:hanging="630"/>
        <w:rPr>
          <w:bCs/>
          <w:sz w:val="26"/>
          <w:szCs w:val="26"/>
          <w:lang w:val="fr-FR"/>
        </w:rPr>
      </w:pPr>
    </w:p>
    <w:p w14:paraId="225F6E8D" w14:textId="1698EC85" w:rsidR="00A04677" w:rsidRDefault="00A04677" w:rsidP="00A04677">
      <w:pPr>
        <w:ind w:hanging="630"/>
        <w:rPr>
          <w:bCs/>
          <w:sz w:val="26"/>
          <w:szCs w:val="26"/>
          <w:lang w:val="fr-FR"/>
        </w:rPr>
      </w:pPr>
    </w:p>
    <w:p w14:paraId="30316D49" w14:textId="03B669EF" w:rsidR="00A04677" w:rsidRDefault="00A04677" w:rsidP="00A04677">
      <w:pPr>
        <w:ind w:hanging="630"/>
        <w:rPr>
          <w:bCs/>
          <w:sz w:val="26"/>
          <w:szCs w:val="26"/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09984" behindDoc="0" locked="0" layoutInCell="1" allowOverlap="1" wp14:anchorId="5A7A94BB" wp14:editId="23FE50E4">
                <wp:simplePos x="0" y="0"/>
                <wp:positionH relativeFrom="column">
                  <wp:posOffset>1657350</wp:posOffset>
                </wp:positionH>
                <wp:positionV relativeFrom="paragraph">
                  <wp:posOffset>180975</wp:posOffset>
                </wp:positionV>
                <wp:extent cx="1035050" cy="285750"/>
                <wp:effectExtent l="0" t="0" r="0" b="0"/>
                <wp:wrapSquare wrapText="bothSides"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FE8A2" w14:textId="77777777" w:rsidR="00BB1BD2" w:rsidRPr="004628B3" w:rsidRDefault="00BB1BD2" w:rsidP="00A0467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628B3">
                              <w:rPr>
                                <w:sz w:val="26"/>
                                <w:szCs w:val="26"/>
                              </w:rPr>
                              <w:t>La souris</w:t>
                            </w:r>
                          </w:p>
                          <w:p w14:paraId="02BC4A33" w14:textId="77777777" w:rsidR="00BB1BD2" w:rsidRPr="004628B3" w:rsidRDefault="00BB1BD2" w:rsidP="00A0467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A94BB" id="Text Box 306" o:spid="_x0000_s1051" type="#_x0000_t202" style="position:absolute;margin-left:130.5pt;margin-top:14.25pt;width:81.5pt;height:22.5pt;z-index:25200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" stroked="f">
                <v:textbox>
                  <w:txbxContent>
                    <w:p w14:paraId="04EFE8A2" w14:textId="77777777" w:rsidR="00BB1BD2" w:rsidRPr="004628B3" w:rsidRDefault="00BB1BD2" w:rsidP="00A04677">
                      <w:pPr>
                        <w:rPr>
                          <w:sz w:val="26"/>
                          <w:szCs w:val="26"/>
                        </w:rPr>
                      </w:pPr>
                      <w:r w:rsidRPr="004628B3">
                        <w:rPr>
                          <w:sz w:val="26"/>
                          <w:szCs w:val="26"/>
                        </w:rPr>
                        <w:t xml:space="preserve">La </w:t>
                      </w:r>
                      <w:proofErr w:type="gramStart"/>
                      <w:r w:rsidRPr="004628B3">
                        <w:rPr>
                          <w:sz w:val="26"/>
                          <w:szCs w:val="26"/>
                        </w:rPr>
                        <w:t>souris</w:t>
                      </w:r>
                      <w:proofErr w:type="gramEnd"/>
                    </w:p>
                    <w:p w14:paraId="02BC4A33" w14:textId="77777777" w:rsidR="00BB1BD2" w:rsidRPr="004628B3" w:rsidRDefault="00BB1BD2" w:rsidP="00A04677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20CF1F" w14:textId="03E62BF8" w:rsidR="00A04677" w:rsidRDefault="00A04677" w:rsidP="00A04677">
      <w:pPr>
        <w:ind w:hanging="630"/>
        <w:rPr>
          <w:bCs/>
          <w:sz w:val="26"/>
          <w:szCs w:val="26"/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08960" behindDoc="0" locked="0" layoutInCell="1" allowOverlap="1" wp14:anchorId="02405658" wp14:editId="7C1497C7">
                <wp:simplePos x="0" y="0"/>
                <wp:positionH relativeFrom="column">
                  <wp:posOffset>539750</wp:posOffset>
                </wp:positionH>
                <wp:positionV relativeFrom="paragraph">
                  <wp:posOffset>7620</wp:posOffset>
                </wp:positionV>
                <wp:extent cx="1035050" cy="285750"/>
                <wp:effectExtent l="0" t="0" r="0" b="0"/>
                <wp:wrapSquare wrapText="bothSides"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7349D" w14:textId="77777777" w:rsidR="00BB1BD2" w:rsidRPr="004628B3" w:rsidRDefault="00BB1BD2" w:rsidP="00A0467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628B3">
                              <w:rPr>
                                <w:sz w:val="26"/>
                                <w:szCs w:val="26"/>
                              </w:rPr>
                              <w:t>Le clavier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05658" id="Text Box 305" o:spid="_x0000_s1052" type="#_x0000_t202" style="position:absolute;margin-left:42.5pt;margin-top:.6pt;width:81.5pt;height:22.5pt;z-index:25200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" stroked="f">
                <v:textbox>
                  <w:txbxContent>
                    <w:p w14:paraId="0C77349D" w14:textId="77777777" w:rsidR="00BB1BD2" w:rsidRPr="004628B3" w:rsidRDefault="00BB1BD2" w:rsidP="00A04677">
                      <w:pPr>
                        <w:rPr>
                          <w:sz w:val="26"/>
                          <w:szCs w:val="26"/>
                        </w:rPr>
                      </w:pPr>
                      <w:r w:rsidRPr="004628B3">
                        <w:rPr>
                          <w:sz w:val="26"/>
                          <w:szCs w:val="26"/>
                        </w:rPr>
                        <w:t>Le clavier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34"/>
        <w:tblW w:w="9918" w:type="dxa"/>
        <w:tblLook w:val="04A0" w:firstRow="1" w:lastRow="0" w:firstColumn="1" w:lastColumn="0" w:noHBand="0" w:noVBand="1"/>
      </w:tblPr>
      <w:tblGrid>
        <w:gridCol w:w="4673"/>
        <w:gridCol w:w="5245"/>
      </w:tblGrid>
      <w:tr w:rsidR="00A04677" w:rsidRPr="004628B3" w14:paraId="774C850E" w14:textId="77777777" w:rsidTr="009716FF">
        <w:tc>
          <w:tcPr>
            <w:tcW w:w="4673" w:type="dxa"/>
          </w:tcPr>
          <w:p w14:paraId="7FB69F11" w14:textId="77777777" w:rsidR="00A04677" w:rsidRPr="004628B3" w:rsidRDefault="00A04677" w:rsidP="009716FF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Cliquer sur….</w:t>
            </w:r>
          </w:p>
        </w:tc>
        <w:tc>
          <w:tcPr>
            <w:tcW w:w="5245" w:type="dxa"/>
          </w:tcPr>
          <w:p w14:paraId="1C0141F8" w14:textId="77777777" w:rsidR="00A04677" w:rsidRPr="004628B3" w:rsidRDefault="00A04677" w:rsidP="009716FF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To click on…</w:t>
            </w:r>
          </w:p>
        </w:tc>
      </w:tr>
      <w:tr w:rsidR="00A04677" w:rsidRPr="004628B3" w14:paraId="16854C95" w14:textId="77777777" w:rsidTr="009716FF">
        <w:tc>
          <w:tcPr>
            <w:tcW w:w="4673" w:type="dxa"/>
          </w:tcPr>
          <w:p w14:paraId="4D99729B" w14:textId="77777777" w:rsidR="00A04677" w:rsidRPr="004628B3" w:rsidRDefault="00A04677" w:rsidP="009716FF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Effacer</w:t>
            </w:r>
          </w:p>
        </w:tc>
        <w:tc>
          <w:tcPr>
            <w:tcW w:w="5245" w:type="dxa"/>
          </w:tcPr>
          <w:p w14:paraId="12CE7C5A" w14:textId="77777777" w:rsidR="00A04677" w:rsidRPr="004628B3" w:rsidRDefault="00A04677" w:rsidP="009716FF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To delete</w:t>
            </w:r>
          </w:p>
        </w:tc>
      </w:tr>
      <w:tr w:rsidR="00A04677" w:rsidRPr="004628B3" w14:paraId="585664DD" w14:textId="77777777" w:rsidTr="009716FF">
        <w:tc>
          <w:tcPr>
            <w:tcW w:w="4673" w:type="dxa"/>
          </w:tcPr>
          <w:p w14:paraId="12D7B956" w14:textId="77777777" w:rsidR="00A04677" w:rsidRPr="004628B3" w:rsidRDefault="00A04677" w:rsidP="009716FF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Entrer </w:t>
            </w:r>
          </w:p>
        </w:tc>
        <w:tc>
          <w:tcPr>
            <w:tcW w:w="5245" w:type="dxa"/>
          </w:tcPr>
          <w:p w14:paraId="78EDDD79" w14:textId="77777777" w:rsidR="00A04677" w:rsidRPr="00A055F6" w:rsidRDefault="00A04677" w:rsidP="009716FF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 w:rsidRPr="00A055F6">
              <w:rPr>
                <w:i/>
                <w:iCs/>
                <w:sz w:val="26"/>
                <w:szCs w:val="26"/>
              </w:rPr>
              <w:t>To enter/log on</w:t>
            </w:r>
          </w:p>
        </w:tc>
      </w:tr>
      <w:tr w:rsidR="00A04677" w:rsidRPr="004628B3" w14:paraId="2B9C7443" w14:textId="77777777" w:rsidTr="009716FF">
        <w:tc>
          <w:tcPr>
            <w:tcW w:w="4673" w:type="dxa"/>
          </w:tcPr>
          <w:p w14:paraId="05686082" w14:textId="77777777" w:rsidR="00A04677" w:rsidRPr="004628B3" w:rsidRDefault="00A04677" w:rsidP="009716FF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Répondre à un message</w:t>
            </w:r>
          </w:p>
        </w:tc>
        <w:tc>
          <w:tcPr>
            <w:tcW w:w="5245" w:type="dxa"/>
          </w:tcPr>
          <w:p w14:paraId="104B1620" w14:textId="77777777" w:rsidR="00A04677" w:rsidRPr="00A055F6" w:rsidRDefault="00A04677" w:rsidP="009716FF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 w:rsidRPr="00A055F6">
              <w:rPr>
                <w:i/>
                <w:iCs/>
                <w:sz w:val="26"/>
                <w:szCs w:val="26"/>
              </w:rPr>
              <w:t>To respond/reply to a message</w:t>
            </w:r>
          </w:p>
        </w:tc>
      </w:tr>
      <w:tr w:rsidR="00A04677" w:rsidRPr="004628B3" w14:paraId="4139052F" w14:textId="77777777" w:rsidTr="009716FF">
        <w:tc>
          <w:tcPr>
            <w:tcW w:w="4673" w:type="dxa"/>
          </w:tcPr>
          <w:p w14:paraId="2C24EF61" w14:textId="77777777" w:rsidR="00A04677" w:rsidRPr="004628B3" w:rsidRDefault="00A04677" w:rsidP="009716FF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Sauvegarder </w:t>
            </w:r>
          </w:p>
        </w:tc>
        <w:tc>
          <w:tcPr>
            <w:tcW w:w="5245" w:type="dxa"/>
          </w:tcPr>
          <w:p w14:paraId="20002931" w14:textId="77777777" w:rsidR="00A04677" w:rsidRPr="00A055F6" w:rsidRDefault="00A04677" w:rsidP="009716FF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 w:rsidRPr="00A055F6">
              <w:rPr>
                <w:i/>
                <w:iCs/>
                <w:sz w:val="26"/>
                <w:szCs w:val="26"/>
              </w:rPr>
              <w:t>To save</w:t>
            </w:r>
          </w:p>
        </w:tc>
      </w:tr>
      <w:tr w:rsidR="00A04677" w:rsidRPr="004628B3" w14:paraId="0EB1CD90" w14:textId="77777777" w:rsidTr="009716FF">
        <w:tc>
          <w:tcPr>
            <w:tcW w:w="4673" w:type="dxa"/>
          </w:tcPr>
          <w:p w14:paraId="4388A162" w14:textId="77777777" w:rsidR="00A04677" w:rsidRDefault="00A04677" w:rsidP="009716FF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Sortir </w:t>
            </w:r>
          </w:p>
        </w:tc>
        <w:tc>
          <w:tcPr>
            <w:tcW w:w="5245" w:type="dxa"/>
          </w:tcPr>
          <w:p w14:paraId="6BA4071D" w14:textId="77777777" w:rsidR="00A04677" w:rsidRPr="00A055F6" w:rsidRDefault="00A04677" w:rsidP="009716FF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 w:rsidRPr="00A055F6">
              <w:rPr>
                <w:i/>
                <w:iCs/>
                <w:sz w:val="26"/>
                <w:szCs w:val="26"/>
              </w:rPr>
              <w:t>To go out / log off</w:t>
            </w:r>
          </w:p>
        </w:tc>
      </w:tr>
      <w:tr w:rsidR="00A04677" w:rsidRPr="004628B3" w14:paraId="4863042A" w14:textId="77777777" w:rsidTr="009716FF">
        <w:tc>
          <w:tcPr>
            <w:tcW w:w="4673" w:type="dxa"/>
          </w:tcPr>
          <w:p w14:paraId="5627C1B0" w14:textId="77777777" w:rsidR="00A04677" w:rsidRDefault="00A04677" w:rsidP="009716FF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Surfer sur Internet</w:t>
            </w:r>
          </w:p>
        </w:tc>
        <w:tc>
          <w:tcPr>
            <w:tcW w:w="5245" w:type="dxa"/>
          </w:tcPr>
          <w:p w14:paraId="4E3E5581" w14:textId="77777777" w:rsidR="00A04677" w:rsidRPr="00A055F6" w:rsidRDefault="00A04677" w:rsidP="009716FF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 w:rsidRPr="00A055F6">
              <w:rPr>
                <w:i/>
                <w:iCs/>
                <w:sz w:val="26"/>
                <w:szCs w:val="26"/>
              </w:rPr>
              <w:t>To surf the internet</w:t>
            </w:r>
          </w:p>
        </w:tc>
      </w:tr>
      <w:tr w:rsidR="00A04677" w:rsidRPr="004628B3" w14:paraId="09D4EAE5" w14:textId="77777777" w:rsidTr="009716FF">
        <w:tc>
          <w:tcPr>
            <w:tcW w:w="4673" w:type="dxa"/>
          </w:tcPr>
          <w:p w14:paraId="19A391FB" w14:textId="77777777" w:rsidR="00A04677" w:rsidRDefault="00A04677" w:rsidP="009716FF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Télécharger </w:t>
            </w:r>
          </w:p>
        </w:tc>
        <w:tc>
          <w:tcPr>
            <w:tcW w:w="5245" w:type="dxa"/>
          </w:tcPr>
          <w:p w14:paraId="3324120A" w14:textId="77777777" w:rsidR="00A04677" w:rsidRPr="00A055F6" w:rsidRDefault="00A04677" w:rsidP="009716FF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 w:rsidRPr="00A055F6">
              <w:rPr>
                <w:i/>
                <w:iCs/>
                <w:sz w:val="26"/>
                <w:szCs w:val="26"/>
              </w:rPr>
              <w:t>To download</w:t>
            </w:r>
          </w:p>
        </w:tc>
      </w:tr>
    </w:tbl>
    <w:p w14:paraId="71F184DD" w14:textId="59830633" w:rsidR="00DD449A" w:rsidRDefault="00DD449A" w:rsidP="009E3124">
      <w:pPr>
        <w:rPr>
          <w:b/>
          <w:sz w:val="28"/>
          <w:szCs w:val="40"/>
        </w:rPr>
      </w:pPr>
    </w:p>
    <w:p w14:paraId="1291AC5F" w14:textId="798E63D1" w:rsidR="00DD449A" w:rsidRDefault="00DD449A" w:rsidP="009E3124">
      <w:pPr>
        <w:rPr>
          <w:b/>
          <w:sz w:val="28"/>
          <w:szCs w:val="40"/>
        </w:rPr>
      </w:pPr>
    </w:p>
    <w:p w14:paraId="669848AD" w14:textId="6F18D2FC" w:rsidR="00DD449A" w:rsidRDefault="00DD449A" w:rsidP="009E3124">
      <w:pPr>
        <w:rPr>
          <w:b/>
          <w:sz w:val="28"/>
          <w:szCs w:val="40"/>
        </w:rPr>
      </w:pPr>
    </w:p>
    <w:p w14:paraId="401FFB86" w14:textId="67D98BC0" w:rsidR="009631D9" w:rsidRDefault="009631D9" w:rsidP="009E3124">
      <w:pPr>
        <w:pBdr>
          <w:bottom w:val="single" w:sz="4" w:space="1" w:color="auto"/>
        </w:pBdr>
        <w:spacing w:after="0" w:line="240" w:lineRule="auto"/>
        <w:rPr>
          <w:rFonts w:ascii="Calibri" w:eastAsia="Times New Roman" w:hAnsi="Calibri" w:cs="Times New Roman"/>
          <w:b/>
          <w:sz w:val="32"/>
          <w:szCs w:val="24"/>
          <w:lang w:val="fr-FR"/>
        </w:rPr>
      </w:pPr>
      <w:r w:rsidRPr="00014C62">
        <w:rPr>
          <w:rFonts w:ascii="Calibri" w:eastAsia="Times New Roman" w:hAnsi="Calibri" w:cs="Times New Roman"/>
          <w:b/>
          <w:sz w:val="32"/>
          <w:szCs w:val="24"/>
          <w:lang w:val="fr-FR"/>
        </w:rPr>
        <w:t>À la maison (At home)</w:t>
      </w:r>
      <w:r>
        <w:rPr>
          <w:rFonts w:ascii="Calibri" w:eastAsia="Times New Roman" w:hAnsi="Calibri" w:cs="Times New Roman"/>
          <w:b/>
          <w:sz w:val="32"/>
          <w:szCs w:val="24"/>
          <w:lang w:val="fr-FR"/>
        </w:rPr>
        <w:t xml:space="preserve"> / Chez moi (at my home)</w:t>
      </w:r>
    </w:p>
    <w:p w14:paraId="1FD3220A" w14:textId="01CD9295" w:rsidR="009E3124" w:rsidRDefault="009E3124" w:rsidP="009E3124">
      <w:pPr>
        <w:spacing w:after="0" w:line="240" w:lineRule="auto"/>
        <w:rPr>
          <w:rFonts w:ascii="Calibri" w:eastAsia="Times New Roman" w:hAnsi="Calibri" w:cs="Times New Roman"/>
          <w:b/>
          <w:sz w:val="32"/>
          <w:szCs w:val="24"/>
          <w:lang w:val="fr-FR"/>
        </w:rPr>
      </w:pPr>
    </w:p>
    <w:p w14:paraId="0006D061" w14:textId="77777777" w:rsidR="009E3124" w:rsidRDefault="009E3124" w:rsidP="009E3124">
      <w:pPr>
        <w:rPr>
          <w:bCs/>
          <w:i/>
          <w:iCs/>
          <w:sz w:val="26"/>
          <w:szCs w:val="26"/>
        </w:rPr>
      </w:pPr>
      <w:r w:rsidRPr="00BA2CEF">
        <w:rPr>
          <w:bCs/>
          <w:sz w:val="26"/>
          <w:szCs w:val="26"/>
        </w:rPr>
        <w:t>chez moi / toi / mon ami</w:t>
      </w:r>
      <w:r w:rsidRPr="00BA2CEF">
        <w:rPr>
          <w:bCs/>
          <w:sz w:val="26"/>
          <w:szCs w:val="26"/>
        </w:rPr>
        <w:tab/>
      </w:r>
      <w:r w:rsidRPr="00BA2CEF"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 w:rsidRPr="00BA2CEF">
        <w:rPr>
          <w:bCs/>
          <w:i/>
          <w:iCs/>
          <w:sz w:val="26"/>
          <w:szCs w:val="26"/>
        </w:rPr>
        <w:t>at (my) home / your home / my friend’s home</w:t>
      </w:r>
    </w:p>
    <w:p w14:paraId="2074CF90" w14:textId="77777777" w:rsidR="009E3124" w:rsidRDefault="009E3124" w:rsidP="009E3124">
      <w:pPr>
        <w:rPr>
          <w:bCs/>
          <w:i/>
          <w:iCs/>
          <w:sz w:val="26"/>
          <w:szCs w:val="26"/>
          <w:lang w:val="fr-FR"/>
        </w:rPr>
      </w:pPr>
      <w:r w:rsidRPr="00BA2CEF">
        <w:rPr>
          <w:bCs/>
          <w:sz w:val="26"/>
          <w:szCs w:val="26"/>
          <w:lang w:val="fr-FR"/>
        </w:rPr>
        <w:t>ma pièce préférée</w:t>
      </w:r>
      <w:r w:rsidRPr="00BA2CEF">
        <w:rPr>
          <w:bCs/>
          <w:sz w:val="26"/>
          <w:szCs w:val="26"/>
          <w:lang w:val="fr-FR"/>
        </w:rPr>
        <w:tab/>
      </w:r>
      <w:r w:rsidRPr="00BA2CEF">
        <w:rPr>
          <w:bCs/>
          <w:sz w:val="26"/>
          <w:szCs w:val="26"/>
          <w:lang w:val="fr-FR"/>
        </w:rPr>
        <w:tab/>
      </w:r>
      <w:r w:rsidRPr="00BA2CEF">
        <w:rPr>
          <w:bCs/>
          <w:sz w:val="26"/>
          <w:szCs w:val="26"/>
          <w:lang w:val="fr-FR"/>
        </w:rPr>
        <w:tab/>
      </w:r>
      <w:r w:rsidRPr="00BA2CEF">
        <w:rPr>
          <w:bCs/>
          <w:sz w:val="26"/>
          <w:szCs w:val="26"/>
          <w:lang w:val="fr-FR"/>
        </w:rPr>
        <w:tab/>
      </w:r>
      <w:r w:rsidRPr="00BA2CEF">
        <w:rPr>
          <w:bCs/>
          <w:i/>
          <w:iCs/>
          <w:sz w:val="26"/>
          <w:szCs w:val="26"/>
          <w:lang w:val="fr-FR"/>
        </w:rPr>
        <w:t>my f</w:t>
      </w:r>
      <w:r>
        <w:rPr>
          <w:bCs/>
          <w:i/>
          <w:iCs/>
          <w:sz w:val="26"/>
          <w:szCs w:val="26"/>
          <w:lang w:val="fr-FR"/>
        </w:rPr>
        <w:t>avourite room</w:t>
      </w:r>
    </w:p>
    <w:p w14:paraId="3C4B953D" w14:textId="21FE384B" w:rsidR="009E3124" w:rsidRPr="00EC3C29" w:rsidRDefault="009E3124" w:rsidP="009E3124">
      <w:pPr>
        <w:rPr>
          <w:bCs/>
          <w:i/>
          <w:iCs/>
          <w:sz w:val="26"/>
          <w:szCs w:val="26"/>
        </w:rPr>
      </w:pPr>
      <w:r w:rsidRPr="00EC3C29">
        <w:rPr>
          <w:bCs/>
          <w:sz w:val="26"/>
          <w:szCs w:val="26"/>
        </w:rPr>
        <w:t>partager</w:t>
      </w:r>
      <w:r w:rsidRPr="00EC3C29">
        <w:rPr>
          <w:bCs/>
          <w:sz w:val="26"/>
          <w:szCs w:val="26"/>
        </w:rPr>
        <w:tab/>
      </w:r>
      <w:r w:rsidRPr="00EC3C29">
        <w:rPr>
          <w:bCs/>
          <w:sz w:val="26"/>
          <w:szCs w:val="26"/>
        </w:rPr>
        <w:tab/>
      </w:r>
      <w:r w:rsidRPr="00EC3C29">
        <w:rPr>
          <w:bCs/>
          <w:sz w:val="26"/>
          <w:szCs w:val="26"/>
        </w:rPr>
        <w:tab/>
      </w:r>
      <w:r w:rsidRPr="00EC3C29">
        <w:rPr>
          <w:bCs/>
          <w:sz w:val="26"/>
          <w:szCs w:val="26"/>
        </w:rPr>
        <w:tab/>
      </w:r>
      <w:r w:rsidRPr="00EC3C29">
        <w:rPr>
          <w:bCs/>
          <w:sz w:val="26"/>
          <w:szCs w:val="26"/>
        </w:rPr>
        <w:tab/>
      </w:r>
      <w:r w:rsidRPr="00EC3C29">
        <w:rPr>
          <w:bCs/>
          <w:i/>
          <w:iCs/>
          <w:sz w:val="26"/>
          <w:szCs w:val="26"/>
        </w:rPr>
        <w:t>to share</w:t>
      </w:r>
    </w:p>
    <w:p w14:paraId="30C24DD1" w14:textId="45A20F31" w:rsidR="00A10AD5" w:rsidRPr="00EC3C29" w:rsidRDefault="00A10AD5" w:rsidP="009E3124">
      <w:pPr>
        <w:rPr>
          <w:bCs/>
          <w:i/>
          <w:iCs/>
          <w:sz w:val="26"/>
          <w:szCs w:val="26"/>
        </w:rPr>
      </w:pPr>
      <w:r w:rsidRPr="00EC3C29">
        <w:rPr>
          <w:bCs/>
          <w:sz w:val="26"/>
          <w:szCs w:val="26"/>
        </w:rPr>
        <w:t>au rez-de-chaussée</w:t>
      </w:r>
      <w:r w:rsidRPr="00EC3C29">
        <w:rPr>
          <w:bCs/>
          <w:sz w:val="26"/>
          <w:szCs w:val="26"/>
        </w:rPr>
        <w:tab/>
      </w:r>
      <w:r w:rsidRPr="00EC3C29">
        <w:rPr>
          <w:bCs/>
          <w:sz w:val="26"/>
          <w:szCs w:val="26"/>
        </w:rPr>
        <w:tab/>
      </w:r>
      <w:r w:rsidRPr="00EC3C29">
        <w:rPr>
          <w:bCs/>
          <w:sz w:val="26"/>
          <w:szCs w:val="26"/>
        </w:rPr>
        <w:tab/>
      </w:r>
      <w:r w:rsidRPr="00EC3C29">
        <w:rPr>
          <w:bCs/>
          <w:sz w:val="26"/>
          <w:szCs w:val="26"/>
        </w:rPr>
        <w:tab/>
      </w:r>
      <w:r w:rsidRPr="00EC3C29">
        <w:rPr>
          <w:bCs/>
          <w:i/>
          <w:iCs/>
          <w:sz w:val="26"/>
          <w:szCs w:val="26"/>
        </w:rPr>
        <w:t>on the ground floor</w:t>
      </w:r>
    </w:p>
    <w:p w14:paraId="212F189A" w14:textId="22893C78" w:rsidR="00A10AD5" w:rsidRPr="00A10AD5" w:rsidRDefault="00A10AD5" w:rsidP="009E3124">
      <w:pPr>
        <w:rPr>
          <w:bCs/>
          <w:i/>
          <w:iCs/>
          <w:sz w:val="26"/>
          <w:szCs w:val="26"/>
          <w:lang w:val="fr-FR"/>
        </w:rPr>
      </w:pPr>
      <w:r>
        <w:rPr>
          <w:bCs/>
          <w:sz w:val="26"/>
          <w:szCs w:val="26"/>
          <w:lang w:val="fr-FR"/>
        </w:rPr>
        <w:t>au premier/deuxième étage</w:t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i/>
          <w:iCs/>
          <w:sz w:val="26"/>
          <w:szCs w:val="26"/>
          <w:lang w:val="fr-FR"/>
        </w:rPr>
        <w:t>on the first/decond floor</w:t>
      </w:r>
    </w:p>
    <w:p w14:paraId="3AA9290A" w14:textId="77777777" w:rsidR="009E3124" w:rsidRDefault="009E3124" w:rsidP="009E3124">
      <w:pPr>
        <w:rPr>
          <w:bCs/>
          <w:i/>
          <w:iCs/>
          <w:sz w:val="26"/>
          <w:szCs w:val="26"/>
          <w:lang w:val="fr-FR"/>
        </w:rPr>
      </w:pPr>
      <w:r>
        <w:rPr>
          <w:bCs/>
          <w:sz w:val="26"/>
          <w:szCs w:val="26"/>
          <w:lang w:val="fr-FR"/>
        </w:rPr>
        <w:t>en haut / en bas</w:t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i/>
          <w:iCs/>
          <w:sz w:val="26"/>
          <w:szCs w:val="26"/>
          <w:lang w:val="fr-FR"/>
        </w:rPr>
        <w:t>upstairs, downstairs</w:t>
      </w:r>
    </w:p>
    <w:p w14:paraId="06984359" w14:textId="77777777" w:rsidR="009E3124" w:rsidRDefault="009E3124" w:rsidP="009E3124">
      <w:pPr>
        <w:rPr>
          <w:bCs/>
          <w:i/>
          <w:iCs/>
          <w:sz w:val="26"/>
          <w:szCs w:val="26"/>
          <w:lang w:val="fr-FR"/>
        </w:rPr>
      </w:pPr>
      <w:r>
        <w:rPr>
          <w:bCs/>
          <w:sz w:val="26"/>
          <w:szCs w:val="26"/>
          <w:lang w:val="fr-FR"/>
        </w:rPr>
        <w:t>confortable</w:t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i/>
          <w:iCs/>
          <w:sz w:val="26"/>
          <w:szCs w:val="26"/>
          <w:lang w:val="fr-FR"/>
        </w:rPr>
        <w:t>comfortable</w:t>
      </w:r>
    </w:p>
    <w:p w14:paraId="467D1367" w14:textId="39DF2C47" w:rsidR="009E3124" w:rsidRDefault="009E3124" w:rsidP="009E3124">
      <w:pPr>
        <w:spacing w:after="0" w:line="240" w:lineRule="auto"/>
        <w:rPr>
          <w:bCs/>
          <w:i/>
          <w:iCs/>
          <w:sz w:val="26"/>
          <w:szCs w:val="26"/>
          <w:lang w:val="fr-FR"/>
        </w:rPr>
      </w:pPr>
      <w:r>
        <w:rPr>
          <w:bCs/>
          <w:sz w:val="26"/>
          <w:szCs w:val="26"/>
          <w:lang w:val="fr-FR"/>
        </w:rPr>
        <w:t>propre / sale</w:t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i/>
          <w:iCs/>
          <w:sz w:val="26"/>
          <w:szCs w:val="26"/>
          <w:lang w:val="fr-FR"/>
        </w:rPr>
        <w:t>clean / dirty</w:t>
      </w:r>
    </w:p>
    <w:p w14:paraId="41B27489" w14:textId="762D9651" w:rsidR="009E3124" w:rsidRDefault="009E3124" w:rsidP="009E3124">
      <w:pPr>
        <w:spacing w:after="0" w:line="240" w:lineRule="auto"/>
        <w:rPr>
          <w:bCs/>
          <w:i/>
          <w:iCs/>
          <w:sz w:val="26"/>
          <w:szCs w:val="26"/>
          <w:lang w:val="fr-FR"/>
        </w:rPr>
      </w:pPr>
    </w:p>
    <w:p w14:paraId="4DEC8681" w14:textId="77777777" w:rsidR="009E3124" w:rsidRDefault="009E3124" w:rsidP="009E3124">
      <w:pPr>
        <w:spacing w:after="0" w:line="240" w:lineRule="auto"/>
        <w:rPr>
          <w:rFonts w:ascii="Calibri" w:eastAsia="Times New Roman" w:hAnsi="Calibri" w:cs="Times New Roman"/>
          <w:b/>
          <w:sz w:val="32"/>
          <w:szCs w:val="24"/>
          <w:lang w:val="fr-FR"/>
        </w:rPr>
      </w:pPr>
    </w:p>
    <w:p w14:paraId="0445D2F5" w14:textId="3407CEC4" w:rsidR="009E3124" w:rsidRPr="009E3124" w:rsidRDefault="009E3124" w:rsidP="009E3124">
      <w:pPr>
        <w:spacing w:after="0" w:line="240" w:lineRule="auto"/>
        <w:rPr>
          <w:rFonts w:ascii="Calibri" w:eastAsia="Times New Roman" w:hAnsi="Calibri" w:cs="Times New Roman"/>
          <w:b/>
          <w:sz w:val="26"/>
          <w:szCs w:val="26"/>
          <w:lang w:val="fr-FR"/>
        </w:rPr>
      </w:pPr>
      <w:r w:rsidRPr="001D5CCA">
        <w:rPr>
          <w:rFonts w:ascii="Calibri" w:eastAsia="Times New Roman" w:hAnsi="Calibri" w:cs="Times New Roman"/>
          <w:b/>
          <w:sz w:val="26"/>
          <w:szCs w:val="26"/>
          <w:lang w:val="fr-FR"/>
        </w:rPr>
        <w:t>Les Pièces (</w:t>
      </w:r>
      <w:r>
        <w:rPr>
          <w:rFonts w:ascii="Calibri" w:eastAsia="Times New Roman" w:hAnsi="Calibri" w:cs="Times New Roman"/>
          <w:b/>
          <w:sz w:val="26"/>
          <w:szCs w:val="26"/>
          <w:lang w:val="fr-FR"/>
        </w:rPr>
        <w:t>Rooms</w:t>
      </w:r>
      <w:r w:rsidRPr="001D5CCA">
        <w:rPr>
          <w:rFonts w:ascii="Calibri" w:eastAsia="Times New Roman" w:hAnsi="Calibri" w:cs="Times New Roman"/>
          <w:b/>
          <w:sz w:val="26"/>
          <w:szCs w:val="26"/>
          <w:lang w:val="fr-FR"/>
        </w:rPr>
        <w:t xml:space="preserve">) </w:t>
      </w:r>
    </w:p>
    <w:tbl>
      <w:tblPr>
        <w:tblW w:w="10348" w:type="dxa"/>
        <w:tblLook w:val="04A0" w:firstRow="1" w:lastRow="0" w:firstColumn="1" w:lastColumn="0" w:noHBand="0" w:noVBand="1"/>
      </w:tblPr>
      <w:tblGrid>
        <w:gridCol w:w="2410"/>
        <w:gridCol w:w="2410"/>
        <w:gridCol w:w="3118"/>
        <w:gridCol w:w="2410"/>
      </w:tblGrid>
      <w:tr w:rsidR="009631D9" w:rsidRPr="001D5CCA" w14:paraId="6CEF2F20" w14:textId="77777777" w:rsidTr="00860975">
        <w:trPr>
          <w:trHeight w:val="2258"/>
        </w:trPr>
        <w:tc>
          <w:tcPr>
            <w:tcW w:w="2410" w:type="dxa"/>
          </w:tcPr>
          <w:p w14:paraId="11388720" w14:textId="77777777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1D5CC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le sous-sol/la cave </w:t>
            </w:r>
          </w:p>
          <w:p w14:paraId="40A48AC6" w14:textId="77777777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1D5CC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le grenier </w:t>
            </w:r>
          </w:p>
          <w:p w14:paraId="036CB7F5" w14:textId="77777777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1D5CC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le salon </w:t>
            </w:r>
          </w:p>
          <w:p w14:paraId="7CD9E64D" w14:textId="77777777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1D5CC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le séjour/ le salon </w:t>
            </w:r>
          </w:p>
          <w:p w14:paraId="4E650FEF" w14:textId="77777777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1D5CC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le jardin </w:t>
            </w:r>
          </w:p>
          <w:p w14:paraId="16211653" w14:textId="77777777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1D5CC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le bureau </w:t>
            </w:r>
          </w:p>
        </w:tc>
        <w:tc>
          <w:tcPr>
            <w:tcW w:w="2410" w:type="dxa"/>
          </w:tcPr>
          <w:p w14:paraId="659CD010" w14:textId="42D7B99C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1D5CCA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the basement</w:t>
            </w:r>
          </w:p>
          <w:p w14:paraId="4BE6EC0D" w14:textId="77777777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1D5CCA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the attic</w:t>
            </w:r>
          </w:p>
          <w:p w14:paraId="74FA7A53" w14:textId="77777777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1D5CCA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the sitting room</w:t>
            </w:r>
          </w:p>
          <w:p w14:paraId="4833A68E" w14:textId="77777777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1D5CCA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the living room</w:t>
            </w:r>
          </w:p>
          <w:p w14:paraId="00897EB7" w14:textId="77777777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1D5CCA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the garden</w:t>
            </w:r>
          </w:p>
          <w:p w14:paraId="35CEDFE3" w14:textId="77777777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1D5CCA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the study</w:t>
            </w:r>
          </w:p>
        </w:tc>
        <w:tc>
          <w:tcPr>
            <w:tcW w:w="3118" w:type="dxa"/>
          </w:tcPr>
          <w:p w14:paraId="4B90858F" w14:textId="5C3E74B2" w:rsidR="009631D9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l</w:t>
            </w:r>
            <w:r w:rsidRPr="001D5CC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a chambre </w:t>
            </w:r>
          </w:p>
          <w:p w14:paraId="630FB2AB" w14:textId="305638D1" w:rsidR="00860975" w:rsidRPr="001D5CCA" w:rsidRDefault="00860975" w:rsidP="009E3124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la chambre </w:t>
            </w:r>
            <w:r w:rsidRPr="00860975">
              <w:rPr>
                <w:rFonts w:ascii="Calibri" w:eastAsia="Times New Roman" w:hAnsi="Calibri" w:cs="Times New Roman"/>
                <w:b/>
                <w:bCs/>
                <w:sz w:val="26"/>
                <w:szCs w:val="26"/>
                <w:lang w:val="fr-FR"/>
              </w:rPr>
              <w:t>de</w:t>
            </w:r>
            <w:r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 mes parents</w:t>
            </w:r>
          </w:p>
          <w:p w14:paraId="02608D2E" w14:textId="77777777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1D5CC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>la cuisine</w:t>
            </w:r>
          </w:p>
          <w:p w14:paraId="4D14C31A" w14:textId="77777777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1D5CC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la salle de bains </w:t>
            </w:r>
          </w:p>
          <w:p w14:paraId="308D886D" w14:textId="77777777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1D5CC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la salle </w:t>
            </w:r>
            <w:r w:rsidRPr="001D5CCA">
              <w:rPr>
                <w:rFonts w:ascii="Calibri" w:eastAsia="Times New Roman" w:hAnsi="Calibri" w:cs="Calibri"/>
                <w:sz w:val="26"/>
                <w:szCs w:val="26"/>
                <w:lang w:val="fr-FR"/>
              </w:rPr>
              <w:t>à</w:t>
            </w:r>
            <w:r w:rsidRPr="001D5CC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 manger</w:t>
            </w:r>
          </w:p>
          <w:p w14:paraId="40B78F1F" w14:textId="77777777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fr-FR"/>
              </w:rPr>
            </w:pPr>
          </w:p>
        </w:tc>
        <w:tc>
          <w:tcPr>
            <w:tcW w:w="2410" w:type="dxa"/>
          </w:tcPr>
          <w:p w14:paraId="0CD039F3" w14:textId="76981B40" w:rsidR="009631D9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1D5CCA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the bedroom</w:t>
            </w:r>
          </w:p>
          <w:p w14:paraId="445A6E18" w14:textId="7F13D2E0" w:rsidR="00860975" w:rsidRDefault="00860975" w:rsidP="009E3124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my parents’ room</w:t>
            </w:r>
          </w:p>
          <w:p w14:paraId="2B4BEA48" w14:textId="77777777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1D5CCA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the kitchen</w:t>
            </w:r>
          </w:p>
          <w:p w14:paraId="1A679F2E" w14:textId="77777777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1D5CCA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the bathroom</w:t>
            </w:r>
          </w:p>
          <w:p w14:paraId="14526515" w14:textId="77777777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1D5CCA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the dining room</w:t>
            </w:r>
          </w:p>
          <w:p w14:paraId="37FC810A" w14:textId="77777777" w:rsidR="009631D9" w:rsidRPr="001D5CCA" w:rsidRDefault="009631D9" w:rsidP="009E3124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</w:rPr>
            </w:pPr>
          </w:p>
        </w:tc>
      </w:tr>
    </w:tbl>
    <w:p w14:paraId="2EEFDE4E" w14:textId="253E8238" w:rsidR="009631D9" w:rsidRPr="001D5CCA" w:rsidRDefault="009631D9" w:rsidP="009631D9">
      <w:pPr>
        <w:spacing w:after="0" w:line="240" w:lineRule="auto"/>
        <w:rPr>
          <w:rFonts w:ascii="Calibri" w:eastAsia="Times New Roman" w:hAnsi="Calibri" w:cs="Times New Roman"/>
          <w:b/>
          <w:sz w:val="26"/>
          <w:szCs w:val="26"/>
        </w:rPr>
      </w:pPr>
      <w:r>
        <w:rPr>
          <w:rFonts w:ascii="Calibri" w:eastAsia="Times New Roman" w:hAnsi="Calibri" w:cs="Times New Roman"/>
          <w:b/>
          <w:sz w:val="26"/>
          <w:szCs w:val="26"/>
        </w:rPr>
        <w:t>Les Meubles (</w:t>
      </w:r>
      <w:r w:rsidRPr="001D5CCA">
        <w:rPr>
          <w:rFonts w:ascii="Calibri" w:eastAsia="Times New Roman" w:hAnsi="Calibri" w:cs="Times New Roman"/>
          <w:b/>
          <w:sz w:val="26"/>
          <w:szCs w:val="26"/>
        </w:rPr>
        <w:t>Furniture</w:t>
      </w:r>
      <w:r>
        <w:rPr>
          <w:rFonts w:ascii="Calibri" w:eastAsia="Times New Roman" w:hAnsi="Calibri" w:cs="Times New Roman"/>
          <w:b/>
          <w:sz w:val="26"/>
          <w:szCs w:val="26"/>
        </w:rPr>
        <w:t>)</w:t>
      </w:r>
      <w:r w:rsidRPr="001D5CCA">
        <w:rPr>
          <w:rFonts w:ascii="Calibri" w:eastAsia="Times New Roman" w:hAnsi="Calibri" w:cs="Times New Roman"/>
          <w:b/>
          <w:sz w:val="26"/>
          <w:szCs w:val="26"/>
        </w:rPr>
        <w:t xml:space="preserve"> </w:t>
      </w:r>
    </w:p>
    <w:tbl>
      <w:tblPr>
        <w:tblW w:w="9585" w:type="dxa"/>
        <w:tblLook w:val="04A0" w:firstRow="1" w:lastRow="0" w:firstColumn="1" w:lastColumn="0" w:noHBand="0" w:noVBand="1"/>
      </w:tblPr>
      <w:tblGrid>
        <w:gridCol w:w="2470"/>
        <w:gridCol w:w="2325"/>
        <w:gridCol w:w="2151"/>
        <w:gridCol w:w="2639"/>
      </w:tblGrid>
      <w:tr w:rsidR="009631D9" w:rsidRPr="001D5CCA" w14:paraId="78317E40" w14:textId="77777777" w:rsidTr="009716FF">
        <w:trPr>
          <w:trHeight w:val="3567"/>
        </w:trPr>
        <w:tc>
          <w:tcPr>
            <w:tcW w:w="2470" w:type="dxa"/>
          </w:tcPr>
          <w:p w14:paraId="69DBAF7D" w14:textId="77777777" w:rsidR="009631D9" w:rsidRDefault="009631D9" w:rsidP="009631D9">
            <w:pPr>
              <w:spacing w:after="0" w:line="240" w:lineRule="auto"/>
              <w:rPr>
                <w:sz w:val="26"/>
                <w:szCs w:val="26"/>
                <w:lang w:val="fr-FR"/>
              </w:rPr>
            </w:pPr>
            <w:r w:rsidRPr="00E6334F">
              <w:rPr>
                <w:sz w:val="26"/>
                <w:szCs w:val="26"/>
                <w:lang w:val="fr-FR"/>
              </w:rPr>
              <w:t>Un poster</w:t>
            </w:r>
          </w:p>
          <w:p w14:paraId="4210D112" w14:textId="77777777" w:rsidR="009631D9" w:rsidRDefault="009631D9" w:rsidP="009631D9">
            <w:pPr>
              <w:spacing w:after="0" w:line="240" w:lineRule="auto"/>
              <w:rPr>
                <w:sz w:val="26"/>
                <w:szCs w:val="26"/>
                <w:lang w:val="fr-FR"/>
              </w:rPr>
            </w:pPr>
            <w:r w:rsidRPr="00E6334F">
              <w:rPr>
                <w:sz w:val="26"/>
                <w:szCs w:val="26"/>
                <w:lang w:val="fr-FR"/>
              </w:rPr>
              <w:t>Un tableau</w:t>
            </w:r>
          </w:p>
          <w:p w14:paraId="2E245E8F" w14:textId="77777777" w:rsidR="009631D9" w:rsidRDefault="009631D9" w:rsidP="009631D9">
            <w:pPr>
              <w:spacing w:after="0" w:line="240" w:lineRule="auto"/>
              <w:rPr>
                <w:sz w:val="26"/>
                <w:szCs w:val="26"/>
                <w:lang w:val="fr-FR"/>
              </w:rPr>
            </w:pPr>
            <w:r w:rsidRPr="00E6334F">
              <w:rPr>
                <w:sz w:val="26"/>
                <w:szCs w:val="26"/>
                <w:lang w:val="fr-FR"/>
              </w:rPr>
              <w:t>Un placard</w:t>
            </w:r>
          </w:p>
          <w:p w14:paraId="3D6B2C13" w14:textId="77777777" w:rsidR="009631D9" w:rsidRDefault="009631D9" w:rsidP="009631D9">
            <w:pPr>
              <w:spacing w:after="0" w:line="240" w:lineRule="auto"/>
              <w:rPr>
                <w:sz w:val="26"/>
                <w:szCs w:val="26"/>
                <w:lang w:val="fr-FR"/>
              </w:rPr>
            </w:pPr>
            <w:r w:rsidRPr="00E6334F">
              <w:rPr>
                <w:sz w:val="26"/>
                <w:szCs w:val="26"/>
                <w:lang w:val="fr-FR"/>
              </w:rPr>
              <w:t>Un miroir</w:t>
            </w:r>
          </w:p>
          <w:p w14:paraId="1A0C73C5" w14:textId="77777777" w:rsidR="009631D9" w:rsidRDefault="009631D9" w:rsidP="009631D9">
            <w:pPr>
              <w:spacing w:after="0" w:line="240" w:lineRule="auto"/>
              <w:rPr>
                <w:sz w:val="26"/>
                <w:szCs w:val="26"/>
                <w:lang w:val="fr-FR"/>
              </w:rPr>
            </w:pPr>
            <w:r w:rsidRPr="00E6334F">
              <w:rPr>
                <w:sz w:val="26"/>
                <w:szCs w:val="26"/>
                <w:lang w:val="fr-FR"/>
              </w:rPr>
              <w:t>Un balcon</w:t>
            </w:r>
          </w:p>
          <w:p w14:paraId="014FDE0F" w14:textId="77777777" w:rsidR="009E3124" w:rsidRDefault="009E3124" w:rsidP="009631D9">
            <w:pPr>
              <w:spacing w:after="0" w:line="240" w:lineRule="auto"/>
              <w:rPr>
                <w:sz w:val="26"/>
                <w:szCs w:val="26"/>
                <w:lang w:val="fr-FR"/>
              </w:rPr>
            </w:pPr>
            <w:r w:rsidRPr="00E6334F">
              <w:rPr>
                <w:sz w:val="26"/>
                <w:szCs w:val="26"/>
                <w:lang w:val="fr-FR"/>
              </w:rPr>
              <w:t>Un lavabo</w:t>
            </w:r>
          </w:p>
          <w:p w14:paraId="34257041" w14:textId="62DF3166" w:rsidR="009E3124" w:rsidRDefault="009E3124" w:rsidP="009631D9">
            <w:pPr>
              <w:spacing w:after="0" w:line="240" w:lineRule="auto"/>
              <w:rPr>
                <w:sz w:val="26"/>
                <w:szCs w:val="26"/>
                <w:lang w:val="fr-FR"/>
              </w:rPr>
            </w:pPr>
            <w:r w:rsidRPr="00E6334F">
              <w:rPr>
                <w:sz w:val="26"/>
                <w:szCs w:val="26"/>
                <w:lang w:val="fr-FR"/>
              </w:rPr>
              <w:t>Un évier</w:t>
            </w:r>
          </w:p>
          <w:p w14:paraId="2776FDE8" w14:textId="1AF77DAF" w:rsidR="009E3124" w:rsidRDefault="009E3124" w:rsidP="009631D9">
            <w:pPr>
              <w:spacing w:after="0" w:line="240" w:lineRule="auto"/>
              <w:rPr>
                <w:sz w:val="26"/>
                <w:szCs w:val="26"/>
                <w:lang w:val="fr-FR"/>
              </w:rPr>
            </w:pPr>
            <w:r w:rsidRPr="00E6334F">
              <w:rPr>
                <w:sz w:val="26"/>
                <w:szCs w:val="26"/>
                <w:lang w:val="fr-FR"/>
              </w:rPr>
              <w:t>Un canapé</w:t>
            </w:r>
          </w:p>
          <w:p w14:paraId="3E3CEA6E" w14:textId="77777777" w:rsidR="009E3124" w:rsidRDefault="009E3124" w:rsidP="009631D9">
            <w:pPr>
              <w:spacing w:after="0" w:line="240" w:lineRule="auto"/>
              <w:rPr>
                <w:sz w:val="26"/>
                <w:szCs w:val="26"/>
                <w:lang w:val="fr-FR"/>
              </w:rPr>
            </w:pPr>
            <w:r w:rsidRPr="00E6334F">
              <w:rPr>
                <w:sz w:val="26"/>
                <w:szCs w:val="26"/>
                <w:lang w:val="fr-FR"/>
              </w:rPr>
              <w:t>Un bureau</w:t>
            </w:r>
          </w:p>
          <w:p w14:paraId="7CDEC9F0" w14:textId="41FA5780" w:rsidR="009E3124" w:rsidRPr="001D5CCA" w:rsidRDefault="009E3124" w:rsidP="009631D9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u w:val="single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Un fauteuil</w:t>
            </w:r>
          </w:p>
        </w:tc>
        <w:tc>
          <w:tcPr>
            <w:tcW w:w="2325" w:type="dxa"/>
          </w:tcPr>
          <w:p w14:paraId="15D1F270" w14:textId="77777777" w:rsidR="009631D9" w:rsidRPr="009716FF" w:rsidRDefault="009631D9" w:rsidP="009631D9">
            <w:pPr>
              <w:spacing w:after="0" w:line="240" w:lineRule="auto"/>
              <w:rPr>
                <w:i/>
                <w:iCs/>
                <w:sz w:val="26"/>
                <w:szCs w:val="26"/>
              </w:rPr>
            </w:pPr>
            <w:r w:rsidRPr="009716FF">
              <w:rPr>
                <w:i/>
                <w:iCs/>
                <w:sz w:val="26"/>
                <w:szCs w:val="26"/>
              </w:rPr>
              <w:t>A poster</w:t>
            </w:r>
          </w:p>
          <w:p w14:paraId="52BD3049" w14:textId="77777777" w:rsidR="009631D9" w:rsidRPr="009716FF" w:rsidRDefault="009631D9" w:rsidP="009631D9">
            <w:pPr>
              <w:spacing w:after="0" w:line="240" w:lineRule="auto"/>
              <w:rPr>
                <w:i/>
                <w:iCs/>
                <w:sz w:val="26"/>
                <w:szCs w:val="26"/>
              </w:rPr>
            </w:pPr>
            <w:r w:rsidRPr="009716FF">
              <w:rPr>
                <w:i/>
                <w:iCs/>
                <w:sz w:val="26"/>
                <w:szCs w:val="26"/>
              </w:rPr>
              <w:t>A painting</w:t>
            </w:r>
          </w:p>
          <w:p w14:paraId="4D9C7297" w14:textId="77777777" w:rsidR="009631D9" w:rsidRPr="009716FF" w:rsidRDefault="009631D9" w:rsidP="009631D9">
            <w:pPr>
              <w:spacing w:after="0" w:line="240" w:lineRule="auto"/>
              <w:rPr>
                <w:i/>
                <w:iCs/>
                <w:sz w:val="26"/>
                <w:szCs w:val="26"/>
              </w:rPr>
            </w:pPr>
            <w:r w:rsidRPr="009716FF">
              <w:rPr>
                <w:i/>
                <w:iCs/>
                <w:sz w:val="26"/>
                <w:szCs w:val="26"/>
              </w:rPr>
              <w:t>A cupboard</w:t>
            </w:r>
          </w:p>
          <w:p w14:paraId="6C94D469" w14:textId="77777777" w:rsidR="009631D9" w:rsidRPr="009716FF" w:rsidRDefault="009631D9" w:rsidP="009631D9">
            <w:pPr>
              <w:spacing w:after="0" w:line="240" w:lineRule="auto"/>
              <w:rPr>
                <w:i/>
                <w:iCs/>
                <w:sz w:val="26"/>
                <w:szCs w:val="26"/>
              </w:rPr>
            </w:pPr>
            <w:r w:rsidRPr="009716FF">
              <w:rPr>
                <w:i/>
                <w:iCs/>
                <w:sz w:val="26"/>
                <w:szCs w:val="26"/>
              </w:rPr>
              <w:t>A mirror</w:t>
            </w:r>
          </w:p>
          <w:p w14:paraId="400F2E45" w14:textId="77777777" w:rsidR="009631D9" w:rsidRPr="009716FF" w:rsidRDefault="009631D9" w:rsidP="009631D9">
            <w:pPr>
              <w:spacing w:after="0" w:line="240" w:lineRule="auto"/>
              <w:rPr>
                <w:i/>
                <w:iCs/>
                <w:sz w:val="26"/>
                <w:szCs w:val="26"/>
              </w:rPr>
            </w:pPr>
            <w:r w:rsidRPr="009716FF">
              <w:rPr>
                <w:i/>
                <w:iCs/>
                <w:sz w:val="26"/>
                <w:szCs w:val="26"/>
              </w:rPr>
              <w:t>A balcony</w:t>
            </w:r>
          </w:p>
          <w:p w14:paraId="3EC4A5B6" w14:textId="77777777" w:rsidR="009E3124" w:rsidRDefault="009E3124" w:rsidP="009631D9">
            <w:pPr>
              <w:spacing w:after="0" w:line="240" w:lineRule="auto"/>
              <w:rPr>
                <w:i/>
                <w:iCs/>
                <w:sz w:val="26"/>
                <w:szCs w:val="26"/>
                <w:lang w:val="en-US"/>
              </w:rPr>
            </w:pPr>
            <w:r>
              <w:rPr>
                <w:i/>
                <w:iCs/>
                <w:sz w:val="26"/>
                <w:szCs w:val="26"/>
                <w:lang w:val="en-US"/>
              </w:rPr>
              <w:t>A basin</w:t>
            </w:r>
          </w:p>
          <w:p w14:paraId="2A3D19D6" w14:textId="77777777" w:rsidR="009E3124" w:rsidRDefault="009E3124" w:rsidP="009631D9">
            <w:pPr>
              <w:spacing w:after="0" w:line="240" w:lineRule="auto"/>
              <w:rPr>
                <w:i/>
                <w:iCs/>
                <w:sz w:val="26"/>
                <w:szCs w:val="26"/>
                <w:lang w:val="en-US"/>
              </w:rPr>
            </w:pPr>
            <w:r>
              <w:rPr>
                <w:i/>
                <w:iCs/>
                <w:sz w:val="26"/>
                <w:szCs w:val="26"/>
                <w:lang w:val="en-US"/>
              </w:rPr>
              <w:t>A sink</w:t>
            </w:r>
          </w:p>
          <w:p w14:paraId="1C7CD852" w14:textId="77777777" w:rsidR="009E3124" w:rsidRDefault="009E3124" w:rsidP="009631D9">
            <w:pPr>
              <w:spacing w:after="0" w:line="240" w:lineRule="auto"/>
              <w:rPr>
                <w:i/>
                <w:iCs/>
                <w:sz w:val="26"/>
                <w:szCs w:val="26"/>
                <w:lang w:val="en-US"/>
              </w:rPr>
            </w:pPr>
            <w:r>
              <w:rPr>
                <w:i/>
                <w:iCs/>
                <w:sz w:val="26"/>
                <w:szCs w:val="26"/>
                <w:lang w:val="en-US"/>
              </w:rPr>
              <w:t>A sofa</w:t>
            </w:r>
          </w:p>
          <w:p w14:paraId="0289C4C3" w14:textId="77777777" w:rsidR="009E3124" w:rsidRDefault="009E3124" w:rsidP="009631D9">
            <w:pPr>
              <w:spacing w:after="0" w:line="240" w:lineRule="auto"/>
              <w:rPr>
                <w:i/>
                <w:iCs/>
                <w:sz w:val="26"/>
                <w:szCs w:val="26"/>
                <w:lang w:val="en-US"/>
              </w:rPr>
            </w:pPr>
            <w:r>
              <w:rPr>
                <w:i/>
                <w:iCs/>
                <w:sz w:val="26"/>
                <w:szCs w:val="26"/>
                <w:lang w:val="en-US"/>
              </w:rPr>
              <w:t>A desk</w:t>
            </w:r>
          </w:p>
          <w:p w14:paraId="782F27E5" w14:textId="1897A94C" w:rsidR="009E3124" w:rsidRPr="001D5CCA" w:rsidRDefault="009E3124" w:rsidP="009631D9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>
              <w:rPr>
                <w:i/>
                <w:iCs/>
                <w:sz w:val="26"/>
                <w:szCs w:val="26"/>
                <w:lang w:val="en-US"/>
              </w:rPr>
              <w:t>An armchair</w:t>
            </w:r>
          </w:p>
        </w:tc>
        <w:tc>
          <w:tcPr>
            <w:tcW w:w="2151" w:type="dxa"/>
          </w:tcPr>
          <w:p w14:paraId="441A6E28" w14:textId="7BD740FA" w:rsidR="009631D9" w:rsidRPr="001D5CCA" w:rsidRDefault="009631D9" w:rsidP="009631D9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1D5CC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lampe </w:t>
            </w:r>
          </w:p>
          <w:p w14:paraId="4500D903" w14:textId="77777777" w:rsidR="009631D9" w:rsidRPr="001D5CCA" w:rsidRDefault="009631D9" w:rsidP="009631D9">
            <w:pPr>
              <w:spacing w:after="0" w:line="240" w:lineRule="auto"/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</w:pPr>
            <w:r w:rsidRPr="001D5CCA">
              <w:rPr>
                <w:rFonts w:ascii="Calibri" w:eastAsia="Times New Roman" w:hAnsi="Calibri" w:cs="Times New Roman"/>
                <w:sz w:val="26"/>
                <w:szCs w:val="26"/>
                <w:lang w:val="fr-FR"/>
              </w:rPr>
              <w:t xml:space="preserve">une douche </w:t>
            </w:r>
          </w:p>
          <w:p w14:paraId="4C9211D2" w14:textId="77777777" w:rsidR="009631D9" w:rsidRPr="001D5CCA" w:rsidRDefault="009631D9" w:rsidP="009631D9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  <w:lang w:val="fr-FR"/>
              </w:rPr>
            </w:pPr>
            <w:r w:rsidRPr="001D5CCA">
              <w:rPr>
                <w:rFonts w:ascii="Calibri" w:eastAsia="Times New Roman" w:hAnsi="Calibri" w:cs="Times New Roman"/>
                <w:iCs/>
                <w:sz w:val="26"/>
                <w:szCs w:val="26"/>
                <w:lang w:val="fr-FR"/>
              </w:rPr>
              <w:t>une télévision</w:t>
            </w:r>
          </w:p>
          <w:p w14:paraId="1AC274F1" w14:textId="0981505C" w:rsidR="009631D9" w:rsidRDefault="009631D9" w:rsidP="009631D9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  <w:lang w:val="fr-FR"/>
              </w:rPr>
            </w:pPr>
            <w:r w:rsidRPr="001D5CCA">
              <w:rPr>
                <w:rFonts w:ascii="Calibri" w:eastAsia="Times New Roman" w:hAnsi="Calibri" w:cs="Times New Roman"/>
                <w:iCs/>
                <w:sz w:val="26"/>
                <w:szCs w:val="26"/>
                <w:lang w:val="fr-FR"/>
              </w:rPr>
              <w:t>une commode</w:t>
            </w:r>
          </w:p>
          <w:p w14:paraId="310CF840" w14:textId="77777777" w:rsidR="009631D9" w:rsidRPr="001D5CCA" w:rsidRDefault="009631D9" w:rsidP="009631D9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  <w:lang w:val="fr-FR"/>
              </w:rPr>
            </w:pPr>
            <w:r w:rsidRPr="001D5CCA">
              <w:rPr>
                <w:rFonts w:ascii="Calibri" w:eastAsia="Times New Roman" w:hAnsi="Calibri" w:cs="Times New Roman"/>
                <w:iCs/>
                <w:sz w:val="26"/>
                <w:szCs w:val="26"/>
                <w:lang w:val="fr-FR"/>
              </w:rPr>
              <w:t>une armoire</w:t>
            </w:r>
          </w:p>
          <w:p w14:paraId="599C79A7" w14:textId="24345E53" w:rsidR="009631D9" w:rsidRDefault="009631D9" w:rsidP="009631D9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  <w:lang w:val="fr-FR"/>
              </w:rPr>
            </w:pPr>
            <w:r w:rsidRPr="001D5CCA">
              <w:rPr>
                <w:rFonts w:ascii="Calibri" w:eastAsia="Times New Roman" w:hAnsi="Calibri" w:cs="Times New Roman"/>
                <w:iCs/>
                <w:sz w:val="26"/>
                <w:szCs w:val="26"/>
                <w:lang w:val="fr-FR"/>
              </w:rPr>
              <w:t>une bibliothèque</w:t>
            </w:r>
          </w:p>
          <w:p w14:paraId="08136C66" w14:textId="2607A3A2" w:rsidR="009631D9" w:rsidRPr="001D5CCA" w:rsidRDefault="009631D9" w:rsidP="009631D9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  <w:lang w:val="fr-FR"/>
              </w:rPr>
            </w:pPr>
            <w:r>
              <w:rPr>
                <w:rFonts w:ascii="Calibri" w:eastAsia="Times New Roman" w:hAnsi="Calibri" w:cs="Times New Roman"/>
                <w:iCs/>
                <w:sz w:val="26"/>
                <w:szCs w:val="26"/>
                <w:lang w:val="fr-FR"/>
              </w:rPr>
              <w:t>une étagère</w:t>
            </w:r>
          </w:p>
          <w:p w14:paraId="62F3E3AB" w14:textId="77777777" w:rsidR="009631D9" w:rsidRPr="001D5CCA" w:rsidRDefault="009631D9" w:rsidP="009631D9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  <w:lang w:val="fr-FR"/>
              </w:rPr>
            </w:pPr>
            <w:r w:rsidRPr="001D5CCA">
              <w:rPr>
                <w:rFonts w:ascii="Calibri" w:eastAsia="Times New Roman" w:hAnsi="Calibri" w:cs="Times New Roman"/>
                <w:iCs/>
                <w:sz w:val="26"/>
                <w:szCs w:val="26"/>
                <w:lang w:val="fr-FR"/>
              </w:rPr>
              <w:t>une table</w:t>
            </w:r>
          </w:p>
          <w:p w14:paraId="4171F575" w14:textId="3FAFF89F" w:rsidR="009631D9" w:rsidRPr="001D5CCA" w:rsidRDefault="009631D9" w:rsidP="009631D9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6"/>
                <w:szCs w:val="26"/>
                <w:lang w:val="fr-FR"/>
              </w:rPr>
            </w:pPr>
            <w:r w:rsidRPr="001D5CCA">
              <w:rPr>
                <w:rFonts w:ascii="Calibri" w:eastAsia="Times New Roman" w:hAnsi="Calibri" w:cs="Times New Roman"/>
                <w:iCs/>
                <w:sz w:val="26"/>
                <w:szCs w:val="26"/>
                <w:lang w:val="fr-FR"/>
              </w:rPr>
              <w:t>une chaise</w:t>
            </w:r>
          </w:p>
        </w:tc>
        <w:tc>
          <w:tcPr>
            <w:tcW w:w="2639" w:type="dxa"/>
          </w:tcPr>
          <w:p w14:paraId="4BE25747" w14:textId="3DC78004" w:rsidR="009631D9" w:rsidRPr="001D5CCA" w:rsidRDefault="009631D9" w:rsidP="009631D9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1D5CCA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lamp</w:t>
            </w:r>
          </w:p>
          <w:p w14:paraId="453B2D76" w14:textId="77777777" w:rsidR="009631D9" w:rsidRPr="001D5CCA" w:rsidRDefault="009631D9" w:rsidP="009631D9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1D5CCA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shower</w:t>
            </w:r>
          </w:p>
          <w:p w14:paraId="0A4BEC93" w14:textId="45AFCDAF" w:rsidR="009631D9" w:rsidRPr="001D5CCA" w:rsidRDefault="009631D9" w:rsidP="009631D9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1D5CCA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television</w:t>
            </w:r>
          </w:p>
          <w:p w14:paraId="1DBF7BAD" w14:textId="45D424BE" w:rsidR="009631D9" w:rsidRPr="001D5CCA" w:rsidRDefault="009631D9" w:rsidP="009631D9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1D5CCA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chest of drawers</w:t>
            </w:r>
          </w:p>
          <w:p w14:paraId="55F85F22" w14:textId="77777777" w:rsidR="009631D9" w:rsidRPr="001D5CCA" w:rsidRDefault="009631D9" w:rsidP="009631D9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1D5CCA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wardrobe</w:t>
            </w:r>
          </w:p>
          <w:p w14:paraId="3466798A" w14:textId="3CAA23C6" w:rsidR="009631D9" w:rsidRDefault="009631D9" w:rsidP="009631D9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1D5CCA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bookcase</w:t>
            </w:r>
          </w:p>
          <w:p w14:paraId="662B3F9D" w14:textId="29FBFAF8" w:rsidR="009631D9" w:rsidRPr="001D5CCA" w:rsidRDefault="009631D9" w:rsidP="009631D9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shelf</w:t>
            </w:r>
          </w:p>
          <w:p w14:paraId="5A5162F8" w14:textId="77777777" w:rsidR="009631D9" w:rsidRPr="001D5CCA" w:rsidRDefault="009631D9" w:rsidP="009631D9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1D5CCA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table</w:t>
            </w:r>
          </w:p>
          <w:p w14:paraId="7F4EBB00" w14:textId="77777777" w:rsidR="009631D9" w:rsidRDefault="009631D9" w:rsidP="009631D9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  <w:r w:rsidRPr="001D5CCA"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  <w:t>a chair</w:t>
            </w:r>
          </w:p>
          <w:p w14:paraId="0A68F952" w14:textId="77777777" w:rsidR="009631D9" w:rsidRPr="001D5CCA" w:rsidRDefault="009631D9" w:rsidP="009631D9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6"/>
                <w:szCs w:val="26"/>
                <w:lang w:val="en-US"/>
              </w:rPr>
            </w:pPr>
          </w:p>
        </w:tc>
      </w:tr>
    </w:tbl>
    <w:p w14:paraId="1DC557AF" w14:textId="6A167363" w:rsidR="009631D9" w:rsidRPr="007F41E5" w:rsidRDefault="009631D9" w:rsidP="009631D9">
      <w:pPr>
        <w:spacing w:line="240" w:lineRule="auto"/>
        <w:ind w:hanging="630"/>
        <w:rPr>
          <w:bCs/>
          <w:sz w:val="26"/>
          <w:szCs w:val="26"/>
        </w:rPr>
      </w:pPr>
      <w:r w:rsidRPr="002C13A1">
        <w:rPr>
          <w:rFonts w:ascii="Calibri" w:eastAsia="Times New Roman" w:hAnsi="Calibri" w:cs="Times New Roman"/>
          <w:noProof/>
          <w:sz w:val="26"/>
          <w:szCs w:val="2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2017152" behindDoc="0" locked="0" layoutInCell="1" allowOverlap="1" wp14:anchorId="3F4884A2" wp14:editId="60E9F438">
                <wp:simplePos x="0" y="0"/>
                <wp:positionH relativeFrom="margin">
                  <wp:align>left</wp:align>
                </wp:positionH>
                <wp:positionV relativeFrom="paragraph">
                  <wp:posOffset>79375</wp:posOffset>
                </wp:positionV>
                <wp:extent cx="5727700" cy="1092200"/>
                <wp:effectExtent l="0" t="0" r="25400" b="1270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92E08" w14:textId="3C478C07" w:rsidR="00BB1BD2" w:rsidRDefault="00BB1BD2" w:rsidP="009631D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1D5CCA">
                              <w:rPr>
                                <w:rFonts w:ascii="Calibri" w:eastAsia="Times New Roman" w:hAnsi="Calibri" w:cs="Times New Roman"/>
                                <w:b/>
                                <w:sz w:val="26"/>
                                <w:szCs w:val="26"/>
                              </w:rPr>
                              <w:t>Prepositions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sz w:val="26"/>
                                <w:szCs w:val="26"/>
                              </w:rPr>
                              <w:t xml:space="preserve"> followed by le/la/l’/les:</w:t>
                            </w:r>
                          </w:p>
                          <w:tbl>
                            <w:tblPr>
                              <w:tblW w:w="694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1701"/>
                              <w:gridCol w:w="1701"/>
                              <w:gridCol w:w="1701"/>
                            </w:tblGrid>
                            <w:tr w:rsidR="00BB1BD2" w:rsidRPr="001D5CCA" w14:paraId="202F3A70" w14:textId="77777777" w:rsidTr="007F41E5">
                              <w:tc>
                                <w:tcPr>
                                  <w:tcW w:w="1843" w:type="dxa"/>
                                </w:tcPr>
                                <w:p w14:paraId="1DD7B5A3" w14:textId="77777777" w:rsidR="00BB1BD2" w:rsidRPr="002C13A1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2C13A1"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  <w:t>dans</w:t>
                                  </w:r>
                                </w:p>
                                <w:p w14:paraId="775FE1B0" w14:textId="77777777" w:rsidR="00BB1BD2" w:rsidRPr="002C13A1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2C13A1"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  <w:t>sur</w:t>
                                  </w:r>
                                </w:p>
                                <w:p w14:paraId="346214F9" w14:textId="77777777" w:rsidR="00BB1BD2" w:rsidRPr="002C13A1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2C13A1"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  <w:t>sous</w:t>
                                  </w:r>
                                </w:p>
                                <w:p w14:paraId="31CB6DFF" w14:textId="77777777" w:rsidR="00BB1BD2" w:rsidRPr="002C13A1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447ABCC" w14:textId="77777777" w:rsidR="00BB1BD2" w:rsidRPr="001D5CCA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1D5CCA"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  <w:t>in</w:t>
                                  </w:r>
                                </w:p>
                                <w:p w14:paraId="2C969AFC" w14:textId="77777777" w:rsidR="00BB1BD2" w:rsidRPr="001D5CCA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1D5CCA"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  <w:t>on</w:t>
                                  </w:r>
                                </w:p>
                                <w:p w14:paraId="28C48246" w14:textId="77777777" w:rsidR="00BB1BD2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1D5CCA"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  <w:t>under</w:t>
                                  </w:r>
                                </w:p>
                                <w:p w14:paraId="15C69146" w14:textId="77777777" w:rsidR="00BB1BD2" w:rsidRPr="001D5CCA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DBFD5BC" w14:textId="77777777" w:rsidR="00BB1BD2" w:rsidRPr="002C13A1" w:rsidRDefault="00BB1BD2" w:rsidP="007F41E5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2C13A1"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  <w:t>entre</w:t>
                                  </w:r>
                                </w:p>
                                <w:p w14:paraId="43778D0D" w14:textId="77777777" w:rsidR="00BB1BD2" w:rsidRPr="002C13A1" w:rsidRDefault="00BB1BD2" w:rsidP="007F41E5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2C13A1"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  <w:t>devant</w:t>
                                  </w:r>
                                </w:p>
                                <w:p w14:paraId="5C6AFA05" w14:textId="77777777" w:rsidR="00BB1BD2" w:rsidRPr="001D5CCA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2C13A1"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  <w:t>derrière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F068AE7" w14:textId="77777777" w:rsidR="00BB1BD2" w:rsidRPr="001D5CCA" w:rsidRDefault="00BB1BD2" w:rsidP="007F41E5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1D5CCA"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  <w:t>between</w:t>
                                  </w:r>
                                </w:p>
                                <w:p w14:paraId="090B87C7" w14:textId="77777777" w:rsidR="00BB1BD2" w:rsidRPr="001D5CCA" w:rsidRDefault="00BB1BD2" w:rsidP="007F41E5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1D5CCA"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  <w:t>in front of</w:t>
                                  </w:r>
                                </w:p>
                                <w:p w14:paraId="1A649830" w14:textId="77777777" w:rsidR="00BB1BD2" w:rsidRPr="001D5CCA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1D5CCA"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  <w:t>behind</w:t>
                                  </w:r>
                                </w:p>
                              </w:tc>
                            </w:tr>
                          </w:tbl>
                          <w:p w14:paraId="4EE19BBA" w14:textId="544BADF6" w:rsidR="00BB1BD2" w:rsidRDefault="00BB1BD2" w:rsidP="009631D9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84A2" id="_x0000_s1053" type="#_x0000_t202" style="position:absolute;margin-left:0;margin-top:6.25pt;width:451pt;height:86pt;z-index:2520171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">
                <v:textbox>
                  <w:txbxContent>
                    <w:p w14:paraId="43292E08" w14:textId="3C478C07" w:rsidR="00BB1BD2" w:rsidRDefault="00BB1BD2" w:rsidP="009631D9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sz w:val="26"/>
                          <w:szCs w:val="26"/>
                        </w:rPr>
                      </w:pPr>
                      <w:r w:rsidRPr="001D5CCA">
                        <w:rPr>
                          <w:rFonts w:ascii="Calibri" w:eastAsia="Times New Roman" w:hAnsi="Calibri" w:cs="Times New Roman"/>
                          <w:b/>
                          <w:sz w:val="26"/>
                          <w:szCs w:val="26"/>
                        </w:rPr>
                        <w:t>Prepositions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sz w:val="26"/>
                          <w:szCs w:val="26"/>
                        </w:rPr>
                        <w:t xml:space="preserve"> followed by le/la/l’/les:</w:t>
                      </w:r>
                    </w:p>
                    <w:tbl>
                      <w:tblPr>
                        <w:tblW w:w="6946" w:type="dxa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1701"/>
                        <w:gridCol w:w="1701"/>
                        <w:gridCol w:w="1701"/>
                      </w:tblGrid>
                      <w:tr w:rsidR="00BB1BD2" w:rsidRPr="001D5CCA" w14:paraId="202F3A70" w14:textId="77777777" w:rsidTr="007F41E5">
                        <w:tc>
                          <w:tcPr>
                            <w:tcW w:w="1843" w:type="dxa"/>
                          </w:tcPr>
                          <w:p w14:paraId="1DD7B5A3" w14:textId="77777777" w:rsidR="00BB1BD2" w:rsidRPr="002C13A1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2C13A1"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  <w:t>dans</w:t>
                            </w:r>
                          </w:p>
                          <w:p w14:paraId="775FE1B0" w14:textId="77777777" w:rsidR="00BB1BD2" w:rsidRPr="002C13A1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2C13A1"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  <w:t>sur</w:t>
                            </w:r>
                          </w:p>
                          <w:p w14:paraId="346214F9" w14:textId="77777777" w:rsidR="00BB1BD2" w:rsidRPr="002C13A1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2C13A1"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  <w:t>sous</w:t>
                            </w:r>
                          </w:p>
                          <w:p w14:paraId="31CB6DFF" w14:textId="77777777" w:rsidR="00BB1BD2" w:rsidRPr="002C13A1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6447ABCC" w14:textId="77777777" w:rsidR="00BB1BD2" w:rsidRPr="001D5CCA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D5CCA"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  <w:t>in</w:t>
                            </w:r>
                          </w:p>
                          <w:p w14:paraId="2C969AFC" w14:textId="77777777" w:rsidR="00BB1BD2" w:rsidRPr="001D5CCA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D5CCA"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  <w:t>on</w:t>
                            </w:r>
                          </w:p>
                          <w:p w14:paraId="28C48246" w14:textId="77777777" w:rsidR="00BB1BD2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D5CCA"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  <w:t>under</w:t>
                            </w:r>
                          </w:p>
                          <w:p w14:paraId="15C69146" w14:textId="77777777" w:rsidR="00BB1BD2" w:rsidRPr="001D5CCA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7DBFD5BC" w14:textId="77777777" w:rsidR="00BB1BD2" w:rsidRPr="002C13A1" w:rsidRDefault="00BB1BD2" w:rsidP="007F41E5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2C13A1"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  <w:t>entre</w:t>
                            </w:r>
                          </w:p>
                          <w:p w14:paraId="43778D0D" w14:textId="77777777" w:rsidR="00BB1BD2" w:rsidRPr="002C13A1" w:rsidRDefault="00BB1BD2" w:rsidP="007F41E5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2C13A1"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  <w:t>devant</w:t>
                            </w:r>
                          </w:p>
                          <w:p w14:paraId="5C6AFA05" w14:textId="77777777" w:rsidR="00BB1BD2" w:rsidRPr="001D5CCA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2C13A1"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  <w:t>derrière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F068AE7" w14:textId="77777777" w:rsidR="00BB1BD2" w:rsidRPr="001D5CCA" w:rsidRDefault="00BB1BD2" w:rsidP="007F41E5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D5CCA"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  <w:t>between</w:t>
                            </w:r>
                          </w:p>
                          <w:p w14:paraId="090B87C7" w14:textId="77777777" w:rsidR="00BB1BD2" w:rsidRPr="001D5CCA" w:rsidRDefault="00BB1BD2" w:rsidP="007F41E5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D5CCA"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  <w:t>in front of</w:t>
                            </w:r>
                          </w:p>
                          <w:p w14:paraId="1A649830" w14:textId="77777777" w:rsidR="00BB1BD2" w:rsidRPr="001D5CCA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D5CCA"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  <w:t>behind</w:t>
                            </w:r>
                          </w:p>
                        </w:tc>
                      </w:tr>
                    </w:tbl>
                    <w:p w14:paraId="4EE19BBA" w14:textId="544BADF6" w:rsidR="00BB1BD2" w:rsidRDefault="00BB1BD2" w:rsidP="009631D9">
                      <w: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C1A6EC" w14:textId="1ED783FF" w:rsidR="009631D9" w:rsidRPr="007F41E5" w:rsidRDefault="009631D9" w:rsidP="009631D9">
      <w:pPr>
        <w:spacing w:line="240" w:lineRule="auto"/>
        <w:ind w:hanging="630"/>
        <w:rPr>
          <w:bCs/>
          <w:sz w:val="26"/>
          <w:szCs w:val="26"/>
        </w:rPr>
      </w:pPr>
    </w:p>
    <w:p w14:paraId="3E2D771D" w14:textId="4DBE47AF" w:rsidR="009631D9" w:rsidRPr="007F41E5" w:rsidRDefault="009631D9" w:rsidP="00860975">
      <w:pPr>
        <w:pStyle w:val="BodyText"/>
        <w:spacing w:line="240" w:lineRule="auto"/>
        <w:rPr>
          <w:rFonts w:ascii="Calibri" w:eastAsiaTheme="minorHAnsi" w:hAnsi="Calibri" w:cstheme="minorBidi"/>
          <w:b/>
          <w:sz w:val="32"/>
        </w:rPr>
      </w:pPr>
    </w:p>
    <w:p w14:paraId="750E7D67" w14:textId="77777777" w:rsidR="009631D9" w:rsidRPr="009631D9" w:rsidRDefault="009631D9" w:rsidP="00860975">
      <w:pPr>
        <w:pStyle w:val="BodyText"/>
        <w:spacing w:line="240" w:lineRule="auto"/>
        <w:rPr>
          <w:rFonts w:ascii="Calibri" w:eastAsiaTheme="minorHAnsi" w:hAnsi="Calibri" w:cstheme="minorBidi"/>
          <w:b/>
          <w:sz w:val="32"/>
        </w:rPr>
      </w:pPr>
    </w:p>
    <w:p w14:paraId="291BAC1D" w14:textId="77777777" w:rsidR="009631D9" w:rsidRPr="009631D9" w:rsidRDefault="009631D9" w:rsidP="00860975">
      <w:pPr>
        <w:pStyle w:val="BodyText"/>
        <w:spacing w:line="240" w:lineRule="auto"/>
        <w:rPr>
          <w:rFonts w:ascii="Calibri" w:eastAsiaTheme="minorHAnsi" w:hAnsi="Calibri" w:cstheme="minorBidi"/>
          <w:b/>
          <w:sz w:val="32"/>
        </w:rPr>
      </w:pPr>
    </w:p>
    <w:p w14:paraId="7715E842" w14:textId="6F6B4749" w:rsidR="00F07D3E" w:rsidRDefault="00F07D3E" w:rsidP="00860975">
      <w:pPr>
        <w:pStyle w:val="BodyText"/>
        <w:spacing w:line="240" w:lineRule="auto"/>
        <w:rPr>
          <w:rFonts w:ascii="Calibri" w:eastAsiaTheme="minorHAnsi" w:hAnsi="Calibri" w:cstheme="minorBidi"/>
          <w:b/>
          <w:sz w:val="32"/>
          <w:lang w:val="fr-FR"/>
        </w:rPr>
      </w:pPr>
      <w:r w:rsidRPr="002C13A1">
        <w:rPr>
          <w:rFonts w:ascii="Calibri" w:hAnsi="Calibri"/>
          <w:noProof/>
          <w:sz w:val="26"/>
          <w:szCs w:val="2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2019200" behindDoc="0" locked="0" layoutInCell="1" allowOverlap="1" wp14:anchorId="019AA758" wp14:editId="680D9A72">
                <wp:simplePos x="0" y="0"/>
                <wp:positionH relativeFrom="margin">
                  <wp:align>left</wp:align>
                </wp:positionH>
                <wp:positionV relativeFrom="paragraph">
                  <wp:posOffset>52070</wp:posOffset>
                </wp:positionV>
                <wp:extent cx="5727700" cy="812800"/>
                <wp:effectExtent l="0" t="0" r="25400" b="2540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D4E54" w14:textId="62527856" w:rsidR="00BB1BD2" w:rsidRPr="00F07D3E" w:rsidRDefault="00BB1BD2" w:rsidP="00F07D3E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F07D3E">
                              <w:rPr>
                                <w:rFonts w:ascii="Calibri" w:eastAsia="Times New Roman" w:hAnsi="Calibri" w:cs="Times New Roman"/>
                                <w:b/>
                                <w:sz w:val="26"/>
                                <w:szCs w:val="26"/>
                                <w:lang w:val="fr-FR"/>
                              </w:rPr>
                              <w:t>Prepositions followed by du/de la / de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 l’ / des :</w:t>
                            </w:r>
                          </w:p>
                          <w:tbl>
                            <w:tblPr>
                              <w:tblW w:w="694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1701"/>
                              <w:gridCol w:w="1701"/>
                              <w:gridCol w:w="1701"/>
                            </w:tblGrid>
                            <w:tr w:rsidR="00BB1BD2" w:rsidRPr="001D5CCA" w14:paraId="3B5C2D10" w14:textId="77777777" w:rsidTr="007F41E5">
                              <w:tc>
                                <w:tcPr>
                                  <w:tcW w:w="1843" w:type="dxa"/>
                                </w:tcPr>
                                <w:p w14:paraId="0345914B" w14:textId="7177CB97" w:rsidR="00BB1BD2" w:rsidRPr="002C13A1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  <w:t>près de</w:t>
                                  </w:r>
                                </w:p>
                                <w:p w14:paraId="1EE390B0" w14:textId="4B463C54" w:rsidR="00BB1BD2" w:rsidRPr="002C13A1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  <w:t>loin de</w:t>
                                  </w:r>
                                </w:p>
                                <w:p w14:paraId="1B326A63" w14:textId="77777777" w:rsidR="00BB1BD2" w:rsidRPr="002C13A1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8281627" w14:textId="0FACA8E0" w:rsidR="00BB1BD2" w:rsidRPr="001D5CCA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  <w:t>Near to</w:t>
                                  </w:r>
                                </w:p>
                                <w:p w14:paraId="34E6CD3B" w14:textId="07DC01D3" w:rsidR="00BB1BD2" w:rsidRPr="001D5CCA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  <w:t>Far from</w:t>
                                  </w:r>
                                </w:p>
                                <w:p w14:paraId="09AC69AD" w14:textId="77777777" w:rsidR="00BB1BD2" w:rsidRPr="001D5CCA" w:rsidRDefault="00BB1BD2" w:rsidP="00F07D3E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65ED49C" w14:textId="6117FEB2" w:rsidR="00BB1BD2" w:rsidRPr="002C13A1" w:rsidRDefault="00BB1BD2" w:rsidP="007F41E5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  <w:t>en face de</w:t>
                                  </w:r>
                                </w:p>
                                <w:p w14:paraId="35F523BD" w14:textId="24139104" w:rsidR="00BB1BD2" w:rsidRPr="00F07D3E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  <w:t>à côté de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8F4746E" w14:textId="57338222" w:rsidR="00BB1BD2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  <w:t>Opposite</w:t>
                                  </w:r>
                                </w:p>
                                <w:p w14:paraId="1D2F51A7" w14:textId="45C93E0C" w:rsidR="00BB1BD2" w:rsidRPr="001D5CCA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  <w:t>Next to</w:t>
                                  </w:r>
                                </w:p>
                              </w:tc>
                            </w:tr>
                            <w:tr w:rsidR="00BB1BD2" w:rsidRPr="001D5CCA" w14:paraId="284D6170" w14:textId="77777777" w:rsidTr="007F41E5">
                              <w:tc>
                                <w:tcPr>
                                  <w:tcW w:w="1843" w:type="dxa"/>
                                </w:tcPr>
                                <w:p w14:paraId="51AA08BB" w14:textId="77777777" w:rsidR="00BB1BD2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31DDC75" w14:textId="77777777" w:rsidR="00BB1BD2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B9F24E9" w14:textId="77777777" w:rsidR="00BB1BD2" w:rsidRDefault="00BB1BD2" w:rsidP="007F41E5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357BF2A" w14:textId="77777777" w:rsidR="00BB1BD2" w:rsidRDefault="00BB1BD2" w:rsidP="002C13A1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399DE5" w14:textId="77777777" w:rsidR="00BB1BD2" w:rsidRDefault="00BB1BD2" w:rsidP="00F07D3E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AA758" id="_x0000_s1054" type="#_x0000_t202" style="position:absolute;margin-left:0;margin-top:4.1pt;width:451pt;height:64pt;z-index:25201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">
                <v:textbox>
                  <w:txbxContent>
                    <w:p w14:paraId="33DD4E54" w14:textId="62527856" w:rsidR="00BB1BD2" w:rsidRPr="00F07D3E" w:rsidRDefault="00BB1BD2" w:rsidP="00F07D3E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sz w:val="26"/>
                          <w:szCs w:val="26"/>
                          <w:lang w:val="fr-FR"/>
                        </w:rPr>
                      </w:pPr>
                      <w:r w:rsidRPr="00F07D3E">
                        <w:rPr>
                          <w:rFonts w:ascii="Calibri" w:eastAsia="Times New Roman" w:hAnsi="Calibri" w:cs="Times New Roman"/>
                          <w:b/>
                          <w:sz w:val="26"/>
                          <w:szCs w:val="26"/>
                          <w:lang w:val="fr-FR"/>
                        </w:rPr>
                        <w:t>Prepositions followed by du/de la / de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sz w:val="26"/>
                          <w:szCs w:val="26"/>
                          <w:lang w:val="fr-FR"/>
                        </w:rPr>
                        <w:t xml:space="preserve"> l’ / des :</w:t>
                      </w:r>
                    </w:p>
                    <w:tbl>
                      <w:tblPr>
                        <w:tblW w:w="6946" w:type="dxa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1701"/>
                        <w:gridCol w:w="1701"/>
                        <w:gridCol w:w="1701"/>
                      </w:tblGrid>
                      <w:tr w:rsidR="00BB1BD2" w:rsidRPr="001D5CCA" w14:paraId="3B5C2D10" w14:textId="77777777" w:rsidTr="007F41E5">
                        <w:tc>
                          <w:tcPr>
                            <w:tcW w:w="1843" w:type="dxa"/>
                          </w:tcPr>
                          <w:p w14:paraId="0345914B" w14:textId="7177CB97" w:rsidR="00BB1BD2" w:rsidRPr="002C13A1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  <w:t>près de</w:t>
                            </w:r>
                          </w:p>
                          <w:p w14:paraId="1EE390B0" w14:textId="4B463C54" w:rsidR="00BB1BD2" w:rsidRPr="002C13A1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  <w:t>loin de</w:t>
                            </w:r>
                          </w:p>
                          <w:p w14:paraId="1B326A63" w14:textId="77777777" w:rsidR="00BB1BD2" w:rsidRPr="002C13A1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78281627" w14:textId="0FACA8E0" w:rsidR="00BB1BD2" w:rsidRPr="001D5CCA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  <w:t>Near to</w:t>
                            </w:r>
                          </w:p>
                          <w:p w14:paraId="34E6CD3B" w14:textId="07DC01D3" w:rsidR="00BB1BD2" w:rsidRPr="001D5CCA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  <w:t>Far from</w:t>
                            </w:r>
                          </w:p>
                          <w:p w14:paraId="09AC69AD" w14:textId="77777777" w:rsidR="00BB1BD2" w:rsidRPr="001D5CCA" w:rsidRDefault="00BB1BD2" w:rsidP="00F07D3E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365ED49C" w14:textId="6117FEB2" w:rsidR="00BB1BD2" w:rsidRPr="002C13A1" w:rsidRDefault="00BB1BD2" w:rsidP="007F41E5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  <w:t>en face de</w:t>
                            </w:r>
                          </w:p>
                          <w:p w14:paraId="35F523BD" w14:textId="24139104" w:rsidR="00BB1BD2" w:rsidRPr="00F07D3E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  <w:t>à côté de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8F4746E" w14:textId="57338222" w:rsidR="00BB1BD2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  <w:t>Opposite</w:t>
                            </w:r>
                          </w:p>
                          <w:p w14:paraId="1D2F51A7" w14:textId="45C93E0C" w:rsidR="00BB1BD2" w:rsidRPr="001D5CCA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  <w:t>Next to</w:t>
                            </w:r>
                          </w:p>
                        </w:tc>
                      </w:tr>
                      <w:tr w:rsidR="00BB1BD2" w:rsidRPr="001D5CCA" w14:paraId="284D6170" w14:textId="77777777" w:rsidTr="007F41E5">
                        <w:tc>
                          <w:tcPr>
                            <w:tcW w:w="1843" w:type="dxa"/>
                          </w:tcPr>
                          <w:p w14:paraId="51AA08BB" w14:textId="77777777" w:rsidR="00BB1BD2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031DDC75" w14:textId="77777777" w:rsidR="00BB1BD2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B9F24E9" w14:textId="77777777" w:rsidR="00BB1BD2" w:rsidRDefault="00BB1BD2" w:rsidP="007F41E5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1357BF2A" w14:textId="77777777" w:rsidR="00BB1BD2" w:rsidRDefault="00BB1BD2" w:rsidP="002C13A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5A399DE5" w14:textId="77777777" w:rsidR="00BB1BD2" w:rsidRDefault="00BB1BD2" w:rsidP="00F07D3E">
                      <w: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78754E" w14:textId="77777777" w:rsidR="00F07D3E" w:rsidRDefault="00F07D3E" w:rsidP="00860975">
      <w:pPr>
        <w:pStyle w:val="BodyText"/>
        <w:spacing w:line="240" w:lineRule="auto"/>
        <w:rPr>
          <w:rFonts w:ascii="Calibri" w:eastAsiaTheme="minorHAnsi" w:hAnsi="Calibri" w:cstheme="minorBidi"/>
          <w:b/>
          <w:sz w:val="32"/>
          <w:lang w:val="fr-FR"/>
        </w:rPr>
      </w:pPr>
    </w:p>
    <w:p w14:paraId="713F6308" w14:textId="29E0DE66" w:rsidR="009631D9" w:rsidRPr="00732649" w:rsidRDefault="009631D9" w:rsidP="00860975">
      <w:pPr>
        <w:pStyle w:val="BodyText"/>
        <w:pBdr>
          <w:bottom w:val="single" w:sz="4" w:space="1" w:color="auto"/>
        </w:pBdr>
        <w:spacing w:line="240" w:lineRule="auto"/>
        <w:rPr>
          <w:rFonts w:ascii="Calibri" w:eastAsiaTheme="minorHAnsi" w:hAnsi="Calibri" w:cstheme="minorBidi"/>
          <w:b/>
          <w:sz w:val="32"/>
          <w:lang w:val="fr-FR"/>
        </w:rPr>
      </w:pPr>
      <w:r>
        <w:rPr>
          <w:bCs/>
          <w:noProof/>
          <w:sz w:val="26"/>
          <w:szCs w:val="26"/>
          <w:lang w:eastAsia="en-GB"/>
        </w:rPr>
        <w:drawing>
          <wp:anchor distT="0" distB="0" distL="114300" distR="114300" simplePos="0" relativeHeight="252014080" behindDoc="0" locked="0" layoutInCell="1" allowOverlap="1" wp14:anchorId="2C9740B4" wp14:editId="4199FFE6">
            <wp:simplePos x="0" y="0"/>
            <wp:positionH relativeFrom="margin">
              <wp:align>right</wp:align>
            </wp:positionH>
            <wp:positionV relativeFrom="paragraph">
              <wp:posOffset>-20527</wp:posOffset>
            </wp:positionV>
            <wp:extent cx="733849" cy="998034"/>
            <wp:effectExtent l="0" t="0" r="9525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49" cy="998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Theme="minorHAnsi" w:hAnsi="Calibri" w:cstheme="minorBidi"/>
          <w:b/>
          <w:sz w:val="32"/>
          <w:lang w:val="fr-FR"/>
        </w:rPr>
        <w:t>Les Tâches Ménagères (Chores)</w:t>
      </w:r>
    </w:p>
    <w:p w14:paraId="27C71F65" w14:textId="6CEAEAEB" w:rsidR="009631D9" w:rsidRPr="0082244B" w:rsidRDefault="009631D9" w:rsidP="009631D9">
      <w:pPr>
        <w:rPr>
          <w:b/>
          <w:bCs/>
          <w:i/>
          <w:iCs/>
          <w:sz w:val="26"/>
          <w:szCs w:val="26"/>
        </w:rPr>
      </w:pPr>
      <w:r w:rsidRPr="0082244B">
        <w:rPr>
          <w:b/>
          <w:bCs/>
          <w:sz w:val="26"/>
          <w:szCs w:val="26"/>
          <w:lang w:val="fr-FR"/>
        </w:rPr>
        <w:t xml:space="preserve">Qu’est-ce que tu fais pour aider à la maison ?  </w:t>
      </w:r>
      <w:r w:rsidRPr="0082244B">
        <w:rPr>
          <w:b/>
          <w:bCs/>
          <w:i/>
          <w:iCs/>
          <w:sz w:val="26"/>
          <w:szCs w:val="26"/>
        </w:rPr>
        <w:t>What do you do to help a</w:t>
      </w:r>
      <w:r w:rsidRPr="00DA4F69">
        <w:rPr>
          <w:bCs/>
          <w:noProof/>
          <w:sz w:val="26"/>
          <w:szCs w:val="26"/>
        </w:rPr>
        <w:t xml:space="preserve"> </w:t>
      </w:r>
      <w:r w:rsidRPr="0082244B">
        <w:rPr>
          <w:b/>
          <w:bCs/>
          <w:i/>
          <w:iCs/>
          <w:sz w:val="26"/>
          <w:szCs w:val="26"/>
        </w:rPr>
        <w:t>t home?</w:t>
      </w:r>
    </w:p>
    <w:p w14:paraId="1D0C3857" w14:textId="37E0D7DE" w:rsidR="009631D9" w:rsidRPr="0082244B" w:rsidRDefault="009631D9" w:rsidP="009631D9">
      <w:pPr>
        <w:spacing w:line="240" w:lineRule="auto"/>
        <w:rPr>
          <w:bCs/>
          <w:sz w:val="26"/>
          <w:szCs w:val="26"/>
        </w:rPr>
      </w:pPr>
      <w:r w:rsidRPr="0082244B">
        <w:rPr>
          <w:b/>
          <w:bCs/>
          <w:sz w:val="26"/>
          <w:szCs w:val="26"/>
        </w:rPr>
        <w:t xml:space="preserve">Regular verbs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9631D9" w:rsidRPr="0082244B" w14:paraId="7986A5DD" w14:textId="77777777" w:rsidTr="00F07D3E">
        <w:tc>
          <w:tcPr>
            <w:tcW w:w="4814" w:type="dxa"/>
          </w:tcPr>
          <w:p w14:paraId="78DA227D" w14:textId="77777777" w:rsidR="009631D9" w:rsidRPr="0082244B" w:rsidRDefault="009631D9" w:rsidP="009716FF">
            <w:pPr>
              <w:spacing w:line="276" w:lineRule="auto"/>
              <w:rPr>
                <w:sz w:val="26"/>
                <w:szCs w:val="26"/>
                <w:lang w:val="fr-FR"/>
              </w:rPr>
            </w:pPr>
            <w:r w:rsidRPr="0082244B">
              <w:rPr>
                <w:sz w:val="26"/>
                <w:szCs w:val="26"/>
                <w:lang w:val="fr-FR"/>
              </w:rPr>
              <w:t xml:space="preserve">aider </w:t>
            </w:r>
          </w:p>
        </w:tc>
        <w:tc>
          <w:tcPr>
            <w:tcW w:w="4814" w:type="dxa"/>
          </w:tcPr>
          <w:p w14:paraId="636A2126" w14:textId="77777777" w:rsidR="009631D9" w:rsidRPr="0082244B" w:rsidRDefault="009631D9" w:rsidP="009716FF">
            <w:pPr>
              <w:spacing w:line="276" w:lineRule="auto"/>
              <w:rPr>
                <w:i/>
                <w:iCs/>
                <w:sz w:val="26"/>
                <w:szCs w:val="26"/>
                <w:lang w:val="fr-FR"/>
              </w:rPr>
            </w:pPr>
            <w:r w:rsidRPr="0082244B">
              <w:rPr>
                <w:i/>
                <w:iCs/>
                <w:sz w:val="26"/>
                <w:szCs w:val="26"/>
                <w:lang w:val="fr-FR"/>
              </w:rPr>
              <w:t>To help</w:t>
            </w:r>
          </w:p>
        </w:tc>
      </w:tr>
      <w:tr w:rsidR="009631D9" w:rsidRPr="0082244B" w14:paraId="32CFFDE7" w14:textId="77777777" w:rsidTr="00F07D3E">
        <w:tc>
          <w:tcPr>
            <w:tcW w:w="4814" w:type="dxa"/>
          </w:tcPr>
          <w:p w14:paraId="3D96012D" w14:textId="77777777" w:rsidR="009631D9" w:rsidRPr="0082244B" w:rsidRDefault="009631D9" w:rsidP="009716FF">
            <w:pPr>
              <w:spacing w:line="276" w:lineRule="auto"/>
              <w:rPr>
                <w:sz w:val="26"/>
                <w:szCs w:val="26"/>
                <w:lang w:val="fr-FR"/>
              </w:rPr>
            </w:pPr>
            <w:r w:rsidRPr="0082244B">
              <w:rPr>
                <w:sz w:val="26"/>
                <w:szCs w:val="26"/>
                <w:lang w:val="fr-FR"/>
              </w:rPr>
              <w:t>passer l’aspirateur</w:t>
            </w:r>
          </w:p>
        </w:tc>
        <w:tc>
          <w:tcPr>
            <w:tcW w:w="4814" w:type="dxa"/>
          </w:tcPr>
          <w:p w14:paraId="3EB7F8C9" w14:textId="77777777" w:rsidR="009631D9" w:rsidRPr="0082244B" w:rsidRDefault="009631D9" w:rsidP="009716FF">
            <w:pPr>
              <w:spacing w:line="276" w:lineRule="auto"/>
              <w:rPr>
                <w:i/>
                <w:iCs/>
                <w:sz w:val="26"/>
                <w:szCs w:val="26"/>
                <w:lang w:val="fr-FR"/>
              </w:rPr>
            </w:pPr>
            <w:r w:rsidRPr="0082244B">
              <w:rPr>
                <w:i/>
                <w:iCs/>
                <w:sz w:val="26"/>
                <w:szCs w:val="26"/>
                <w:lang w:val="fr-FR"/>
              </w:rPr>
              <w:t>To vacuum clean</w:t>
            </w:r>
          </w:p>
        </w:tc>
      </w:tr>
      <w:tr w:rsidR="009631D9" w:rsidRPr="0082244B" w14:paraId="54522C99" w14:textId="77777777" w:rsidTr="00F07D3E">
        <w:tc>
          <w:tcPr>
            <w:tcW w:w="4814" w:type="dxa"/>
          </w:tcPr>
          <w:p w14:paraId="704C5A4F" w14:textId="77777777" w:rsidR="009631D9" w:rsidRPr="0082244B" w:rsidRDefault="009631D9" w:rsidP="009716FF">
            <w:pPr>
              <w:spacing w:line="276" w:lineRule="auto"/>
              <w:rPr>
                <w:sz w:val="26"/>
                <w:szCs w:val="26"/>
                <w:lang w:val="fr-FR"/>
              </w:rPr>
            </w:pPr>
            <w:r w:rsidRPr="0082244B">
              <w:rPr>
                <w:sz w:val="26"/>
                <w:szCs w:val="26"/>
                <w:lang w:val="fr-FR"/>
              </w:rPr>
              <w:t>nettoyer* la maison</w:t>
            </w:r>
          </w:p>
        </w:tc>
        <w:tc>
          <w:tcPr>
            <w:tcW w:w="4814" w:type="dxa"/>
          </w:tcPr>
          <w:p w14:paraId="3C318F45" w14:textId="77777777" w:rsidR="009631D9" w:rsidRPr="0082244B" w:rsidRDefault="009631D9" w:rsidP="009716FF">
            <w:pPr>
              <w:spacing w:line="276" w:lineRule="auto"/>
              <w:rPr>
                <w:i/>
                <w:iCs/>
                <w:sz w:val="26"/>
                <w:szCs w:val="26"/>
                <w:lang w:val="fr-FR"/>
              </w:rPr>
            </w:pPr>
            <w:r w:rsidRPr="0082244B">
              <w:rPr>
                <w:i/>
                <w:iCs/>
                <w:sz w:val="26"/>
                <w:szCs w:val="26"/>
                <w:lang w:val="fr-FR"/>
              </w:rPr>
              <w:t>To clean the house</w:t>
            </w:r>
          </w:p>
        </w:tc>
      </w:tr>
      <w:tr w:rsidR="009631D9" w:rsidRPr="0082244B" w14:paraId="1EA186BB" w14:textId="77777777" w:rsidTr="00F07D3E">
        <w:tc>
          <w:tcPr>
            <w:tcW w:w="4814" w:type="dxa"/>
          </w:tcPr>
          <w:p w14:paraId="6F85BDF3" w14:textId="77777777" w:rsidR="009631D9" w:rsidRPr="0082244B" w:rsidRDefault="009631D9" w:rsidP="009716FF">
            <w:pPr>
              <w:spacing w:line="276" w:lineRule="auto"/>
              <w:rPr>
                <w:sz w:val="26"/>
                <w:szCs w:val="26"/>
                <w:lang w:val="fr-FR"/>
              </w:rPr>
            </w:pPr>
            <w:r w:rsidRPr="0082244B">
              <w:rPr>
                <w:sz w:val="26"/>
                <w:szCs w:val="26"/>
                <w:lang w:val="fr-FR"/>
              </w:rPr>
              <w:t>ranger* ma chambre</w:t>
            </w:r>
          </w:p>
        </w:tc>
        <w:tc>
          <w:tcPr>
            <w:tcW w:w="4814" w:type="dxa"/>
          </w:tcPr>
          <w:p w14:paraId="78D50158" w14:textId="77777777" w:rsidR="009631D9" w:rsidRPr="0082244B" w:rsidRDefault="009631D9" w:rsidP="009716FF">
            <w:pPr>
              <w:spacing w:line="276" w:lineRule="auto"/>
              <w:rPr>
                <w:i/>
                <w:iCs/>
                <w:sz w:val="26"/>
                <w:szCs w:val="26"/>
                <w:lang w:val="fr-FR"/>
              </w:rPr>
            </w:pPr>
            <w:r w:rsidRPr="0082244B">
              <w:rPr>
                <w:i/>
                <w:iCs/>
                <w:sz w:val="26"/>
                <w:szCs w:val="26"/>
                <w:lang w:val="fr-FR"/>
              </w:rPr>
              <w:t>To tidy my bedroom</w:t>
            </w:r>
          </w:p>
        </w:tc>
      </w:tr>
      <w:tr w:rsidR="009631D9" w:rsidRPr="0082244B" w14:paraId="6386D5E9" w14:textId="77777777" w:rsidTr="00F07D3E">
        <w:tc>
          <w:tcPr>
            <w:tcW w:w="4814" w:type="dxa"/>
          </w:tcPr>
          <w:p w14:paraId="35BA6DDB" w14:textId="77777777" w:rsidR="009631D9" w:rsidRPr="0082244B" w:rsidRDefault="009631D9" w:rsidP="009716FF">
            <w:pPr>
              <w:spacing w:line="276" w:lineRule="auto"/>
              <w:rPr>
                <w:sz w:val="26"/>
                <w:szCs w:val="26"/>
                <w:lang w:val="fr-FR"/>
              </w:rPr>
            </w:pPr>
            <w:r w:rsidRPr="0082244B">
              <w:rPr>
                <w:sz w:val="26"/>
                <w:szCs w:val="26"/>
                <w:lang w:val="fr-FR"/>
              </w:rPr>
              <w:t>travailler dans le jardin</w:t>
            </w:r>
          </w:p>
        </w:tc>
        <w:tc>
          <w:tcPr>
            <w:tcW w:w="4814" w:type="dxa"/>
          </w:tcPr>
          <w:p w14:paraId="4C152DB2" w14:textId="77777777" w:rsidR="009631D9" w:rsidRPr="0082244B" w:rsidRDefault="009631D9" w:rsidP="009716FF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 w:rsidRPr="0082244B">
              <w:rPr>
                <w:i/>
                <w:iCs/>
                <w:sz w:val="26"/>
                <w:szCs w:val="26"/>
              </w:rPr>
              <w:t>To work in the garden</w:t>
            </w:r>
          </w:p>
        </w:tc>
      </w:tr>
      <w:tr w:rsidR="009631D9" w:rsidRPr="0082244B" w14:paraId="4397472A" w14:textId="77777777" w:rsidTr="00F07D3E">
        <w:tc>
          <w:tcPr>
            <w:tcW w:w="4814" w:type="dxa"/>
          </w:tcPr>
          <w:p w14:paraId="46C93A17" w14:textId="77777777" w:rsidR="009631D9" w:rsidRPr="0082244B" w:rsidRDefault="009631D9" w:rsidP="009716FF">
            <w:pPr>
              <w:spacing w:line="276" w:lineRule="auto"/>
              <w:rPr>
                <w:sz w:val="26"/>
                <w:szCs w:val="26"/>
                <w:lang w:val="fr-FR"/>
              </w:rPr>
            </w:pPr>
            <w:r w:rsidRPr="0082244B">
              <w:rPr>
                <w:sz w:val="26"/>
                <w:szCs w:val="26"/>
                <w:lang w:val="fr-FR"/>
              </w:rPr>
              <w:t>débarrasser la table</w:t>
            </w:r>
          </w:p>
        </w:tc>
        <w:tc>
          <w:tcPr>
            <w:tcW w:w="4814" w:type="dxa"/>
          </w:tcPr>
          <w:p w14:paraId="30C65428" w14:textId="77777777" w:rsidR="009631D9" w:rsidRPr="0082244B" w:rsidRDefault="009631D9" w:rsidP="009716FF">
            <w:pPr>
              <w:spacing w:line="276" w:lineRule="auto"/>
              <w:rPr>
                <w:i/>
                <w:iCs/>
                <w:sz w:val="26"/>
                <w:szCs w:val="26"/>
                <w:lang w:val="fr-FR"/>
              </w:rPr>
            </w:pPr>
            <w:r w:rsidRPr="0082244B">
              <w:rPr>
                <w:i/>
                <w:iCs/>
                <w:sz w:val="26"/>
                <w:szCs w:val="26"/>
                <w:lang w:val="fr-FR"/>
              </w:rPr>
              <w:t>To clear the table</w:t>
            </w:r>
          </w:p>
        </w:tc>
      </w:tr>
      <w:tr w:rsidR="009631D9" w:rsidRPr="0082244B" w14:paraId="593C9812" w14:textId="77777777" w:rsidTr="00F07D3E">
        <w:tc>
          <w:tcPr>
            <w:tcW w:w="4814" w:type="dxa"/>
          </w:tcPr>
          <w:p w14:paraId="1D91FEC9" w14:textId="77777777" w:rsidR="009631D9" w:rsidRPr="0082244B" w:rsidRDefault="009631D9" w:rsidP="009716FF">
            <w:pPr>
              <w:spacing w:line="276" w:lineRule="auto"/>
              <w:rPr>
                <w:sz w:val="26"/>
                <w:szCs w:val="26"/>
                <w:lang w:val="fr-FR"/>
              </w:rPr>
            </w:pPr>
            <w:r w:rsidRPr="0082244B">
              <w:rPr>
                <w:sz w:val="26"/>
                <w:szCs w:val="26"/>
                <w:lang w:val="fr-FR"/>
              </w:rPr>
              <w:t>laver la voiture</w:t>
            </w:r>
          </w:p>
        </w:tc>
        <w:tc>
          <w:tcPr>
            <w:tcW w:w="4814" w:type="dxa"/>
          </w:tcPr>
          <w:p w14:paraId="04E82769" w14:textId="77777777" w:rsidR="009631D9" w:rsidRPr="0082244B" w:rsidRDefault="009631D9" w:rsidP="009716FF">
            <w:pPr>
              <w:spacing w:line="276" w:lineRule="auto"/>
              <w:rPr>
                <w:i/>
                <w:iCs/>
                <w:sz w:val="26"/>
                <w:szCs w:val="26"/>
                <w:lang w:val="fr-FR"/>
              </w:rPr>
            </w:pPr>
            <w:r w:rsidRPr="0082244B">
              <w:rPr>
                <w:i/>
                <w:iCs/>
                <w:sz w:val="26"/>
                <w:szCs w:val="26"/>
                <w:lang w:val="fr-FR"/>
              </w:rPr>
              <w:t>To wash the car</w:t>
            </w:r>
          </w:p>
        </w:tc>
      </w:tr>
      <w:tr w:rsidR="009631D9" w:rsidRPr="0082244B" w14:paraId="6212D1CF" w14:textId="77777777" w:rsidTr="00F07D3E">
        <w:tc>
          <w:tcPr>
            <w:tcW w:w="4814" w:type="dxa"/>
          </w:tcPr>
          <w:p w14:paraId="04A2DBD6" w14:textId="77777777" w:rsidR="009631D9" w:rsidRPr="0082244B" w:rsidRDefault="009631D9" w:rsidP="009716FF">
            <w:pPr>
              <w:spacing w:line="276" w:lineRule="auto"/>
              <w:rPr>
                <w:sz w:val="26"/>
                <w:szCs w:val="26"/>
                <w:lang w:val="fr-FR"/>
              </w:rPr>
            </w:pPr>
            <w:r w:rsidRPr="0082244B">
              <w:rPr>
                <w:sz w:val="26"/>
                <w:szCs w:val="26"/>
                <w:lang w:val="fr-FR"/>
              </w:rPr>
              <w:t>promener* le chien</w:t>
            </w:r>
          </w:p>
        </w:tc>
        <w:tc>
          <w:tcPr>
            <w:tcW w:w="4814" w:type="dxa"/>
          </w:tcPr>
          <w:p w14:paraId="76D8466E" w14:textId="77777777" w:rsidR="009631D9" w:rsidRPr="0082244B" w:rsidRDefault="009631D9" w:rsidP="009716FF">
            <w:pPr>
              <w:spacing w:line="276" w:lineRule="auto"/>
              <w:rPr>
                <w:i/>
                <w:iCs/>
                <w:sz w:val="26"/>
                <w:szCs w:val="26"/>
                <w:lang w:val="fr-FR"/>
              </w:rPr>
            </w:pPr>
            <w:r w:rsidRPr="0082244B">
              <w:rPr>
                <w:i/>
                <w:iCs/>
                <w:sz w:val="26"/>
                <w:szCs w:val="26"/>
                <w:lang w:val="fr-FR"/>
              </w:rPr>
              <w:t>To walk the dog</w:t>
            </w:r>
          </w:p>
        </w:tc>
      </w:tr>
      <w:tr w:rsidR="009631D9" w:rsidRPr="0082244B" w14:paraId="2CC5A04E" w14:textId="77777777" w:rsidTr="00F07D3E">
        <w:tc>
          <w:tcPr>
            <w:tcW w:w="4814" w:type="dxa"/>
          </w:tcPr>
          <w:p w14:paraId="0707E91D" w14:textId="77777777" w:rsidR="009631D9" w:rsidRPr="0082244B" w:rsidRDefault="009631D9" w:rsidP="009716FF">
            <w:pPr>
              <w:spacing w:line="276" w:lineRule="auto"/>
              <w:rPr>
                <w:sz w:val="26"/>
                <w:szCs w:val="26"/>
                <w:lang w:val="fr-FR"/>
              </w:rPr>
            </w:pPr>
            <w:r w:rsidRPr="0082244B">
              <w:rPr>
                <w:sz w:val="26"/>
                <w:szCs w:val="26"/>
                <w:lang w:val="fr-FR"/>
              </w:rPr>
              <w:t>cuisiner</w:t>
            </w:r>
          </w:p>
        </w:tc>
        <w:tc>
          <w:tcPr>
            <w:tcW w:w="4814" w:type="dxa"/>
          </w:tcPr>
          <w:p w14:paraId="5586BB20" w14:textId="77777777" w:rsidR="009631D9" w:rsidRPr="0082244B" w:rsidRDefault="009631D9" w:rsidP="009716FF">
            <w:pPr>
              <w:spacing w:line="276" w:lineRule="auto"/>
              <w:rPr>
                <w:i/>
                <w:iCs/>
                <w:sz w:val="26"/>
                <w:szCs w:val="26"/>
                <w:lang w:val="fr-FR"/>
              </w:rPr>
            </w:pPr>
            <w:r w:rsidRPr="0082244B">
              <w:rPr>
                <w:i/>
                <w:iCs/>
                <w:sz w:val="26"/>
                <w:szCs w:val="26"/>
                <w:lang w:val="fr-FR"/>
              </w:rPr>
              <w:t>To cook</w:t>
            </w:r>
          </w:p>
        </w:tc>
      </w:tr>
      <w:tr w:rsidR="009631D9" w:rsidRPr="0082244B" w14:paraId="0D3499F7" w14:textId="77777777" w:rsidTr="00F07D3E">
        <w:tc>
          <w:tcPr>
            <w:tcW w:w="4814" w:type="dxa"/>
          </w:tcPr>
          <w:p w14:paraId="34A39678" w14:textId="77777777" w:rsidR="009631D9" w:rsidRPr="0082244B" w:rsidRDefault="009631D9" w:rsidP="009716FF">
            <w:pPr>
              <w:spacing w:line="276" w:lineRule="auto"/>
              <w:rPr>
                <w:sz w:val="26"/>
                <w:szCs w:val="26"/>
                <w:lang w:val="fr-FR"/>
              </w:rPr>
            </w:pPr>
            <w:r w:rsidRPr="0082244B">
              <w:rPr>
                <w:sz w:val="26"/>
                <w:szCs w:val="26"/>
                <w:lang w:val="fr-FR"/>
              </w:rPr>
              <w:t>préparer le dîner</w:t>
            </w:r>
          </w:p>
        </w:tc>
        <w:tc>
          <w:tcPr>
            <w:tcW w:w="4814" w:type="dxa"/>
          </w:tcPr>
          <w:p w14:paraId="02D05409" w14:textId="77777777" w:rsidR="009631D9" w:rsidRPr="0082244B" w:rsidRDefault="009631D9" w:rsidP="009716FF">
            <w:pPr>
              <w:spacing w:line="276" w:lineRule="auto"/>
              <w:rPr>
                <w:i/>
                <w:iCs/>
                <w:sz w:val="26"/>
                <w:szCs w:val="26"/>
                <w:lang w:val="fr-FR"/>
              </w:rPr>
            </w:pPr>
            <w:r w:rsidRPr="0082244B">
              <w:rPr>
                <w:i/>
                <w:iCs/>
                <w:sz w:val="26"/>
                <w:szCs w:val="26"/>
                <w:lang w:val="fr-FR"/>
              </w:rPr>
              <w:t>To prepare dinner</w:t>
            </w:r>
          </w:p>
        </w:tc>
      </w:tr>
      <w:tr w:rsidR="009631D9" w:rsidRPr="0082244B" w14:paraId="03D2EC8F" w14:textId="77777777" w:rsidTr="00F07D3E">
        <w:tc>
          <w:tcPr>
            <w:tcW w:w="4814" w:type="dxa"/>
          </w:tcPr>
          <w:p w14:paraId="36035128" w14:textId="77777777" w:rsidR="009631D9" w:rsidRPr="0082244B" w:rsidRDefault="009631D9" w:rsidP="009716FF">
            <w:pPr>
              <w:spacing w:line="276" w:lineRule="auto"/>
              <w:rPr>
                <w:sz w:val="26"/>
                <w:szCs w:val="26"/>
                <w:lang w:val="fr-FR"/>
              </w:rPr>
            </w:pPr>
            <w:r w:rsidRPr="0082244B">
              <w:rPr>
                <w:sz w:val="26"/>
                <w:szCs w:val="26"/>
                <w:lang w:val="fr-FR"/>
              </w:rPr>
              <w:t>charger* le lave-vaisselle</w:t>
            </w:r>
          </w:p>
        </w:tc>
        <w:tc>
          <w:tcPr>
            <w:tcW w:w="4814" w:type="dxa"/>
          </w:tcPr>
          <w:p w14:paraId="384D2D62" w14:textId="77777777" w:rsidR="009631D9" w:rsidRPr="0082244B" w:rsidRDefault="009631D9" w:rsidP="009716FF">
            <w:pPr>
              <w:spacing w:line="276" w:lineRule="auto"/>
              <w:rPr>
                <w:i/>
                <w:iCs/>
                <w:sz w:val="26"/>
                <w:szCs w:val="26"/>
                <w:lang w:val="fr-FR"/>
              </w:rPr>
            </w:pPr>
            <w:r w:rsidRPr="0082244B">
              <w:rPr>
                <w:i/>
                <w:iCs/>
                <w:sz w:val="26"/>
                <w:szCs w:val="26"/>
                <w:lang w:val="fr-FR"/>
              </w:rPr>
              <w:t>To load the dishwasher</w:t>
            </w:r>
          </w:p>
        </w:tc>
      </w:tr>
      <w:tr w:rsidR="009631D9" w:rsidRPr="0082244B" w14:paraId="56953B2E" w14:textId="77777777" w:rsidTr="00F07D3E">
        <w:tc>
          <w:tcPr>
            <w:tcW w:w="4814" w:type="dxa"/>
          </w:tcPr>
          <w:p w14:paraId="4DC9E943" w14:textId="77777777" w:rsidR="009631D9" w:rsidRPr="0082244B" w:rsidRDefault="009631D9" w:rsidP="009716FF">
            <w:pPr>
              <w:spacing w:line="276" w:lineRule="auto"/>
              <w:rPr>
                <w:sz w:val="26"/>
                <w:szCs w:val="26"/>
                <w:lang w:val="fr-FR"/>
              </w:rPr>
            </w:pPr>
            <w:r w:rsidRPr="0082244B">
              <w:rPr>
                <w:sz w:val="26"/>
                <w:szCs w:val="26"/>
                <w:lang w:val="fr-FR"/>
              </w:rPr>
              <w:t>vider le lave-vaisselle</w:t>
            </w:r>
          </w:p>
        </w:tc>
        <w:tc>
          <w:tcPr>
            <w:tcW w:w="4814" w:type="dxa"/>
          </w:tcPr>
          <w:p w14:paraId="56069BD6" w14:textId="77777777" w:rsidR="009631D9" w:rsidRPr="0082244B" w:rsidRDefault="009631D9" w:rsidP="009716FF">
            <w:pPr>
              <w:spacing w:line="276" w:lineRule="auto"/>
              <w:rPr>
                <w:i/>
                <w:iCs/>
                <w:sz w:val="26"/>
                <w:szCs w:val="26"/>
                <w:lang w:val="fr-FR"/>
              </w:rPr>
            </w:pPr>
            <w:r w:rsidRPr="0082244B">
              <w:rPr>
                <w:i/>
                <w:iCs/>
                <w:sz w:val="26"/>
                <w:szCs w:val="26"/>
                <w:lang w:val="fr-FR"/>
              </w:rPr>
              <w:t>To empty the dishwasher</w:t>
            </w:r>
          </w:p>
        </w:tc>
      </w:tr>
    </w:tbl>
    <w:p w14:paraId="360C36C4" w14:textId="77777777" w:rsidR="009631D9" w:rsidRPr="0082244B" w:rsidRDefault="009631D9" w:rsidP="009631D9">
      <w:pPr>
        <w:spacing w:line="240" w:lineRule="auto"/>
        <w:rPr>
          <w:b/>
          <w:bCs/>
          <w:sz w:val="26"/>
          <w:szCs w:val="26"/>
        </w:rPr>
      </w:pPr>
    </w:p>
    <w:p w14:paraId="0D9DDBFE" w14:textId="04A282E4" w:rsidR="009631D9" w:rsidRPr="0082244B" w:rsidRDefault="009631D9" w:rsidP="009631D9">
      <w:pPr>
        <w:spacing w:line="240" w:lineRule="auto"/>
        <w:rPr>
          <w:b/>
          <w:bCs/>
          <w:sz w:val="26"/>
          <w:szCs w:val="26"/>
        </w:rPr>
      </w:pPr>
      <w:r w:rsidRPr="0082244B">
        <w:rPr>
          <w:b/>
          <w:bCs/>
          <w:sz w:val="26"/>
          <w:szCs w:val="26"/>
        </w:rPr>
        <w:t>Expressions using “faire”</w:t>
      </w:r>
      <w:r w:rsidR="00F07D3E">
        <w:rPr>
          <w:b/>
          <w:bCs/>
          <w:sz w:val="26"/>
          <w:szCs w:val="26"/>
        </w:rPr>
        <w:t>: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813"/>
      </w:tblGrid>
      <w:tr w:rsidR="009631D9" w:rsidRPr="0082244B" w14:paraId="0600B447" w14:textId="77777777" w:rsidTr="00F07D3E">
        <w:tc>
          <w:tcPr>
            <w:tcW w:w="4820" w:type="dxa"/>
          </w:tcPr>
          <w:p w14:paraId="7C0D4A21" w14:textId="77777777" w:rsidR="009631D9" w:rsidRPr="0082244B" w:rsidRDefault="009631D9" w:rsidP="009716FF">
            <w:pPr>
              <w:spacing w:line="276" w:lineRule="auto"/>
              <w:rPr>
                <w:sz w:val="26"/>
                <w:szCs w:val="26"/>
              </w:rPr>
            </w:pPr>
            <w:r w:rsidRPr="0082244B">
              <w:rPr>
                <w:sz w:val="26"/>
                <w:szCs w:val="26"/>
              </w:rPr>
              <w:t>faire mon lit</w:t>
            </w:r>
          </w:p>
        </w:tc>
        <w:tc>
          <w:tcPr>
            <w:tcW w:w="4813" w:type="dxa"/>
          </w:tcPr>
          <w:p w14:paraId="24E1D04C" w14:textId="77777777" w:rsidR="009631D9" w:rsidRPr="0082244B" w:rsidRDefault="009631D9" w:rsidP="009716FF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 w:rsidRPr="0082244B">
              <w:rPr>
                <w:i/>
                <w:iCs/>
                <w:sz w:val="26"/>
                <w:szCs w:val="26"/>
              </w:rPr>
              <w:t>To make my bed</w:t>
            </w:r>
          </w:p>
        </w:tc>
      </w:tr>
      <w:tr w:rsidR="009631D9" w:rsidRPr="0082244B" w14:paraId="7A52D2B7" w14:textId="77777777" w:rsidTr="00F07D3E">
        <w:tc>
          <w:tcPr>
            <w:tcW w:w="4820" w:type="dxa"/>
          </w:tcPr>
          <w:p w14:paraId="6410B1E7" w14:textId="77777777" w:rsidR="009631D9" w:rsidRPr="0082244B" w:rsidRDefault="009631D9" w:rsidP="009716FF">
            <w:pPr>
              <w:spacing w:line="276" w:lineRule="auto"/>
              <w:rPr>
                <w:sz w:val="26"/>
                <w:szCs w:val="26"/>
              </w:rPr>
            </w:pPr>
            <w:r w:rsidRPr="0082244B">
              <w:rPr>
                <w:sz w:val="26"/>
                <w:szCs w:val="26"/>
              </w:rPr>
              <w:t>faire le ménage</w:t>
            </w:r>
          </w:p>
        </w:tc>
        <w:tc>
          <w:tcPr>
            <w:tcW w:w="4813" w:type="dxa"/>
          </w:tcPr>
          <w:p w14:paraId="6F85C7E7" w14:textId="77777777" w:rsidR="009631D9" w:rsidRPr="0082244B" w:rsidRDefault="009631D9" w:rsidP="009716FF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 w:rsidRPr="0082244B">
              <w:rPr>
                <w:i/>
                <w:iCs/>
                <w:sz w:val="26"/>
                <w:szCs w:val="26"/>
              </w:rPr>
              <w:t>To do the housework</w:t>
            </w:r>
          </w:p>
        </w:tc>
      </w:tr>
      <w:tr w:rsidR="009631D9" w:rsidRPr="0082244B" w14:paraId="3E5A3473" w14:textId="77777777" w:rsidTr="00F07D3E">
        <w:tc>
          <w:tcPr>
            <w:tcW w:w="4820" w:type="dxa"/>
          </w:tcPr>
          <w:p w14:paraId="566AA29A" w14:textId="77777777" w:rsidR="009631D9" w:rsidRPr="0082244B" w:rsidRDefault="009631D9" w:rsidP="009716FF">
            <w:pPr>
              <w:spacing w:line="276" w:lineRule="auto"/>
              <w:rPr>
                <w:sz w:val="26"/>
                <w:szCs w:val="26"/>
              </w:rPr>
            </w:pPr>
            <w:r w:rsidRPr="0082244B">
              <w:rPr>
                <w:sz w:val="26"/>
                <w:szCs w:val="26"/>
              </w:rPr>
              <w:t>faire mes devoirs</w:t>
            </w:r>
          </w:p>
        </w:tc>
        <w:tc>
          <w:tcPr>
            <w:tcW w:w="4813" w:type="dxa"/>
          </w:tcPr>
          <w:p w14:paraId="53ECCBFB" w14:textId="77777777" w:rsidR="009631D9" w:rsidRPr="0082244B" w:rsidRDefault="009631D9" w:rsidP="009716FF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 w:rsidRPr="0082244B">
              <w:rPr>
                <w:i/>
                <w:iCs/>
                <w:sz w:val="26"/>
                <w:szCs w:val="26"/>
              </w:rPr>
              <w:t>To do my homework</w:t>
            </w:r>
          </w:p>
        </w:tc>
      </w:tr>
      <w:tr w:rsidR="009631D9" w:rsidRPr="0082244B" w14:paraId="11D46576" w14:textId="77777777" w:rsidTr="00F07D3E">
        <w:tc>
          <w:tcPr>
            <w:tcW w:w="4820" w:type="dxa"/>
          </w:tcPr>
          <w:p w14:paraId="259AF892" w14:textId="77777777" w:rsidR="009631D9" w:rsidRPr="0082244B" w:rsidRDefault="009631D9" w:rsidP="009716FF">
            <w:pPr>
              <w:spacing w:line="276" w:lineRule="auto"/>
              <w:rPr>
                <w:sz w:val="26"/>
                <w:szCs w:val="26"/>
              </w:rPr>
            </w:pPr>
            <w:r w:rsidRPr="0082244B">
              <w:rPr>
                <w:sz w:val="26"/>
                <w:szCs w:val="26"/>
              </w:rPr>
              <w:t>faire les courses</w:t>
            </w:r>
          </w:p>
        </w:tc>
        <w:tc>
          <w:tcPr>
            <w:tcW w:w="4813" w:type="dxa"/>
          </w:tcPr>
          <w:p w14:paraId="453EB5E1" w14:textId="77777777" w:rsidR="009631D9" w:rsidRPr="0082244B" w:rsidRDefault="009631D9" w:rsidP="009716FF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 w:rsidRPr="0082244B">
              <w:rPr>
                <w:i/>
                <w:iCs/>
                <w:sz w:val="26"/>
                <w:szCs w:val="26"/>
              </w:rPr>
              <w:t>To do the food shopping</w:t>
            </w:r>
          </w:p>
        </w:tc>
      </w:tr>
      <w:tr w:rsidR="009631D9" w:rsidRPr="0082244B" w14:paraId="4EF16B96" w14:textId="77777777" w:rsidTr="00F07D3E">
        <w:tc>
          <w:tcPr>
            <w:tcW w:w="4820" w:type="dxa"/>
          </w:tcPr>
          <w:p w14:paraId="1C4528DA" w14:textId="77777777" w:rsidR="009631D9" w:rsidRPr="0082244B" w:rsidRDefault="009631D9" w:rsidP="009716FF">
            <w:pPr>
              <w:spacing w:line="276" w:lineRule="auto"/>
              <w:rPr>
                <w:sz w:val="26"/>
                <w:szCs w:val="26"/>
              </w:rPr>
            </w:pPr>
            <w:r w:rsidRPr="0082244B">
              <w:rPr>
                <w:sz w:val="26"/>
                <w:szCs w:val="26"/>
              </w:rPr>
              <w:t>faire la vaisselle</w:t>
            </w:r>
          </w:p>
        </w:tc>
        <w:tc>
          <w:tcPr>
            <w:tcW w:w="4813" w:type="dxa"/>
          </w:tcPr>
          <w:p w14:paraId="243CE387" w14:textId="77777777" w:rsidR="009631D9" w:rsidRPr="0082244B" w:rsidRDefault="009631D9" w:rsidP="009716FF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 w:rsidRPr="0082244B">
              <w:rPr>
                <w:i/>
                <w:iCs/>
                <w:sz w:val="26"/>
                <w:szCs w:val="26"/>
              </w:rPr>
              <w:t>To do the washing up</w:t>
            </w:r>
          </w:p>
        </w:tc>
      </w:tr>
      <w:tr w:rsidR="009631D9" w:rsidRPr="0082244B" w14:paraId="6BF87F9F" w14:textId="77777777" w:rsidTr="00F07D3E">
        <w:tc>
          <w:tcPr>
            <w:tcW w:w="4820" w:type="dxa"/>
          </w:tcPr>
          <w:p w14:paraId="1EB94684" w14:textId="77777777" w:rsidR="009631D9" w:rsidRPr="0082244B" w:rsidRDefault="009631D9" w:rsidP="009716FF">
            <w:pPr>
              <w:spacing w:line="276" w:lineRule="auto"/>
              <w:rPr>
                <w:sz w:val="26"/>
                <w:szCs w:val="26"/>
              </w:rPr>
            </w:pPr>
            <w:r w:rsidRPr="0082244B">
              <w:rPr>
                <w:sz w:val="26"/>
                <w:szCs w:val="26"/>
              </w:rPr>
              <w:t>faire les magasins</w:t>
            </w:r>
          </w:p>
        </w:tc>
        <w:tc>
          <w:tcPr>
            <w:tcW w:w="4813" w:type="dxa"/>
          </w:tcPr>
          <w:p w14:paraId="44D2F471" w14:textId="77777777" w:rsidR="009631D9" w:rsidRPr="0082244B" w:rsidRDefault="009631D9" w:rsidP="009716FF">
            <w:pPr>
              <w:spacing w:line="276" w:lineRule="auto"/>
              <w:rPr>
                <w:i/>
                <w:iCs/>
                <w:sz w:val="26"/>
                <w:szCs w:val="26"/>
              </w:rPr>
            </w:pPr>
            <w:r w:rsidRPr="0082244B">
              <w:rPr>
                <w:i/>
                <w:iCs/>
                <w:sz w:val="26"/>
                <w:szCs w:val="26"/>
              </w:rPr>
              <w:t>To go shopping</w:t>
            </w:r>
          </w:p>
        </w:tc>
      </w:tr>
      <w:tr w:rsidR="009631D9" w:rsidRPr="0082244B" w14:paraId="2F8BCEBF" w14:textId="77777777" w:rsidTr="00F07D3E">
        <w:tc>
          <w:tcPr>
            <w:tcW w:w="4820" w:type="dxa"/>
          </w:tcPr>
          <w:p w14:paraId="3744D82B" w14:textId="77777777" w:rsidR="009631D9" w:rsidRPr="0082244B" w:rsidRDefault="009631D9" w:rsidP="009716FF">
            <w:pPr>
              <w:rPr>
                <w:sz w:val="26"/>
                <w:szCs w:val="26"/>
              </w:rPr>
            </w:pPr>
            <w:r w:rsidRPr="0082244B">
              <w:rPr>
                <w:sz w:val="26"/>
                <w:szCs w:val="26"/>
              </w:rPr>
              <w:t>faire la cuisine</w:t>
            </w:r>
          </w:p>
        </w:tc>
        <w:tc>
          <w:tcPr>
            <w:tcW w:w="4813" w:type="dxa"/>
          </w:tcPr>
          <w:p w14:paraId="6725C88E" w14:textId="77777777" w:rsidR="009631D9" w:rsidRPr="0082244B" w:rsidRDefault="009631D9" w:rsidP="009716FF">
            <w:pPr>
              <w:rPr>
                <w:i/>
                <w:iCs/>
                <w:sz w:val="26"/>
                <w:szCs w:val="26"/>
              </w:rPr>
            </w:pPr>
            <w:r w:rsidRPr="0082244B">
              <w:rPr>
                <w:i/>
                <w:iCs/>
                <w:sz w:val="26"/>
                <w:szCs w:val="26"/>
              </w:rPr>
              <w:t>To do the cooking</w:t>
            </w:r>
          </w:p>
        </w:tc>
      </w:tr>
    </w:tbl>
    <w:p w14:paraId="21874317" w14:textId="77777777" w:rsidR="009631D9" w:rsidRPr="0082244B" w:rsidRDefault="009631D9" w:rsidP="009631D9">
      <w:pPr>
        <w:spacing w:line="240" w:lineRule="auto"/>
        <w:ind w:hanging="630"/>
        <w:rPr>
          <w:b/>
          <w:sz w:val="26"/>
          <w:szCs w:val="26"/>
          <w:u w:val="single"/>
        </w:rPr>
      </w:pPr>
    </w:p>
    <w:p w14:paraId="5D258AB1" w14:textId="686A2419" w:rsidR="009631D9" w:rsidRDefault="009631D9" w:rsidP="009631D9">
      <w:pPr>
        <w:spacing w:line="240" w:lineRule="auto"/>
        <w:ind w:hanging="630"/>
        <w:rPr>
          <w:bCs/>
          <w:i/>
          <w:iCs/>
          <w:sz w:val="26"/>
          <w:szCs w:val="26"/>
        </w:rPr>
      </w:pPr>
      <w:r w:rsidRPr="0082244B">
        <w:rPr>
          <w:b/>
          <w:sz w:val="26"/>
          <w:szCs w:val="26"/>
        </w:rPr>
        <w:tab/>
        <w:t xml:space="preserve"> </w:t>
      </w:r>
      <w:r w:rsidRPr="0082244B">
        <w:rPr>
          <w:bCs/>
          <w:sz w:val="26"/>
          <w:szCs w:val="26"/>
        </w:rPr>
        <w:t>mettre* la table (je mets)</w:t>
      </w:r>
      <w:r w:rsidRPr="0082244B">
        <w:rPr>
          <w:bCs/>
          <w:sz w:val="26"/>
          <w:szCs w:val="26"/>
        </w:rPr>
        <w:tab/>
      </w:r>
      <w:r w:rsidRPr="0082244B">
        <w:rPr>
          <w:bCs/>
          <w:sz w:val="26"/>
          <w:szCs w:val="26"/>
        </w:rPr>
        <w:tab/>
      </w:r>
      <w:r w:rsidRPr="0082244B">
        <w:rPr>
          <w:bCs/>
          <w:sz w:val="26"/>
          <w:szCs w:val="26"/>
        </w:rPr>
        <w:tab/>
      </w:r>
      <w:r w:rsidR="009716FF">
        <w:rPr>
          <w:bCs/>
          <w:sz w:val="26"/>
          <w:szCs w:val="26"/>
        </w:rPr>
        <w:t xml:space="preserve">          </w:t>
      </w:r>
      <w:r w:rsidR="009716FF" w:rsidRPr="009716FF">
        <w:rPr>
          <w:bCs/>
          <w:i/>
          <w:iCs/>
          <w:sz w:val="26"/>
          <w:szCs w:val="26"/>
        </w:rPr>
        <w:t>T</w:t>
      </w:r>
      <w:r w:rsidRPr="0082244B">
        <w:rPr>
          <w:bCs/>
          <w:i/>
          <w:iCs/>
          <w:sz w:val="26"/>
          <w:szCs w:val="26"/>
        </w:rPr>
        <w:t>o lay the table</w:t>
      </w:r>
    </w:p>
    <w:p w14:paraId="0E98359A" w14:textId="18248C71" w:rsidR="009716FF" w:rsidRPr="009716FF" w:rsidRDefault="009716FF" w:rsidP="009631D9">
      <w:pPr>
        <w:spacing w:line="240" w:lineRule="auto"/>
        <w:ind w:hanging="630"/>
        <w:rPr>
          <w:bCs/>
          <w:i/>
          <w:iCs/>
          <w:sz w:val="26"/>
          <w:szCs w:val="26"/>
        </w:rPr>
      </w:pPr>
      <w:r w:rsidRPr="00491E2F">
        <w:rPr>
          <w:bCs/>
          <w:i/>
          <w:iCs/>
          <w:sz w:val="26"/>
          <w:szCs w:val="26"/>
        </w:rPr>
        <w:tab/>
        <w:t xml:space="preserve"> </w:t>
      </w:r>
      <w:r w:rsidRPr="009716FF">
        <w:rPr>
          <w:bCs/>
          <w:sz w:val="26"/>
          <w:szCs w:val="26"/>
        </w:rPr>
        <w:t>sortir* la poubelle</w:t>
      </w:r>
      <w:r w:rsidRPr="009716FF">
        <w:rPr>
          <w:bCs/>
          <w:sz w:val="26"/>
          <w:szCs w:val="26"/>
        </w:rPr>
        <w:tab/>
      </w:r>
      <w:r w:rsidRPr="009716FF">
        <w:rPr>
          <w:bCs/>
          <w:sz w:val="26"/>
          <w:szCs w:val="26"/>
        </w:rPr>
        <w:tab/>
      </w:r>
      <w:r w:rsidRPr="009716FF">
        <w:rPr>
          <w:bCs/>
          <w:sz w:val="26"/>
          <w:szCs w:val="26"/>
        </w:rPr>
        <w:tab/>
      </w:r>
      <w:r w:rsidRPr="009716FF">
        <w:rPr>
          <w:bCs/>
          <w:sz w:val="26"/>
          <w:szCs w:val="26"/>
        </w:rPr>
        <w:tab/>
        <w:t xml:space="preserve">          </w:t>
      </w:r>
      <w:r w:rsidRPr="009716FF">
        <w:rPr>
          <w:bCs/>
          <w:i/>
          <w:iCs/>
          <w:sz w:val="26"/>
          <w:szCs w:val="26"/>
        </w:rPr>
        <w:t>To take out th</w:t>
      </w:r>
      <w:r>
        <w:rPr>
          <w:bCs/>
          <w:i/>
          <w:iCs/>
          <w:sz w:val="26"/>
          <w:szCs w:val="26"/>
        </w:rPr>
        <w:t>e bins</w:t>
      </w:r>
    </w:p>
    <w:p w14:paraId="04469121" w14:textId="733AD701" w:rsidR="009631D9" w:rsidRPr="00491E2F" w:rsidRDefault="009716FF" w:rsidP="009631D9">
      <w:pPr>
        <w:spacing w:line="240" w:lineRule="auto"/>
        <w:ind w:hanging="630"/>
        <w:rPr>
          <w:bCs/>
          <w:i/>
          <w:iCs/>
          <w:sz w:val="26"/>
          <w:szCs w:val="26"/>
          <w:lang w:val="fr-FR"/>
        </w:rPr>
      </w:pPr>
      <w:r>
        <w:rPr>
          <w:b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09379DDE" wp14:editId="33573CB2">
                <wp:simplePos x="0" y="0"/>
                <wp:positionH relativeFrom="page">
                  <wp:align>center</wp:align>
                </wp:positionH>
                <wp:positionV relativeFrom="paragraph">
                  <wp:posOffset>280094</wp:posOffset>
                </wp:positionV>
                <wp:extent cx="6273210" cy="754912"/>
                <wp:effectExtent l="0" t="0" r="13335" b="2667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0" cy="7549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DE85893" id="Rectangle 48" o:spid="_x0000_s1026" style="position:absolute;margin-left:0;margin-top:22.05pt;width:493.95pt;height:59.45pt;z-index:2520652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" filled="f" strokecolor="black [3213]" strokeweight="2pt">
                <w10:wrap anchorx="page"/>
              </v:rect>
            </w:pict>
          </mc:Fallback>
        </mc:AlternateContent>
      </w:r>
      <w:r w:rsidR="009631D9" w:rsidRPr="000D6179">
        <w:rPr>
          <w:bCs/>
          <w:i/>
          <w:iCs/>
          <w:sz w:val="26"/>
          <w:szCs w:val="26"/>
          <w:lang w:val="fr-FR"/>
        </w:rPr>
        <w:tab/>
      </w:r>
      <w:r w:rsidR="009631D9" w:rsidRPr="00491E2F">
        <w:rPr>
          <w:bCs/>
          <w:i/>
          <w:iCs/>
          <w:sz w:val="26"/>
          <w:szCs w:val="26"/>
          <w:lang w:val="fr-FR"/>
        </w:rPr>
        <w:t>*Irregular verb – see verb tables</w:t>
      </w:r>
    </w:p>
    <w:p w14:paraId="36A1E261" w14:textId="2D40C6D1" w:rsidR="009716FF" w:rsidRPr="0082244B" w:rsidRDefault="009716FF" w:rsidP="009716FF">
      <w:pPr>
        <w:rPr>
          <w:bCs/>
          <w:sz w:val="26"/>
          <w:szCs w:val="26"/>
          <w:lang w:val="fr-FR"/>
        </w:rPr>
      </w:pPr>
      <w:r w:rsidRPr="009716FF">
        <w:rPr>
          <w:b/>
          <w:sz w:val="26"/>
          <w:szCs w:val="26"/>
          <w:lang w:val="fr-FR"/>
        </w:rPr>
        <w:t>Combien de fois</w:t>
      </w:r>
      <w:r w:rsidRPr="0082244B">
        <w:rPr>
          <w:bCs/>
          <w:sz w:val="26"/>
          <w:szCs w:val="26"/>
          <w:lang w:val="fr-FR"/>
        </w:rPr>
        <w:t xml:space="preserve"> par semaine est-ce que tu ranges ta chambre?</w:t>
      </w:r>
      <w:r w:rsidRPr="0082244B">
        <w:rPr>
          <w:bCs/>
          <w:sz w:val="26"/>
          <w:szCs w:val="26"/>
          <w:lang w:val="fr-FR"/>
        </w:rPr>
        <w:tab/>
      </w:r>
      <w:r w:rsidRPr="0082244B">
        <w:rPr>
          <w:bCs/>
          <w:sz w:val="26"/>
          <w:szCs w:val="26"/>
          <w:lang w:val="fr-FR"/>
        </w:rPr>
        <w:tab/>
      </w:r>
      <w:r w:rsidRPr="0082244B">
        <w:rPr>
          <w:bCs/>
          <w:sz w:val="26"/>
          <w:szCs w:val="26"/>
          <w:lang w:val="fr-FR"/>
        </w:rPr>
        <w:tab/>
      </w:r>
    </w:p>
    <w:p w14:paraId="7B767EA6" w14:textId="7207FA5B" w:rsidR="009716FF" w:rsidRPr="0082244B" w:rsidRDefault="009716FF" w:rsidP="009716FF">
      <w:pPr>
        <w:ind w:left="3600" w:firstLine="720"/>
        <w:rPr>
          <w:b/>
          <w:sz w:val="26"/>
          <w:szCs w:val="26"/>
        </w:rPr>
      </w:pPr>
      <w:r w:rsidRPr="009716FF">
        <w:rPr>
          <w:b/>
          <w:i/>
          <w:iCs/>
          <w:sz w:val="26"/>
          <w:szCs w:val="26"/>
        </w:rPr>
        <w:t>How many times</w:t>
      </w:r>
      <w:r w:rsidRPr="0082244B">
        <w:rPr>
          <w:bCs/>
          <w:i/>
          <w:iCs/>
          <w:sz w:val="26"/>
          <w:szCs w:val="26"/>
        </w:rPr>
        <w:t xml:space="preserve"> a week do you tidy your room?</w:t>
      </w:r>
    </w:p>
    <w:p w14:paraId="32AA4C42" w14:textId="43E4A767" w:rsidR="00F07D3E" w:rsidRPr="009716FF" w:rsidRDefault="00F07D3E" w:rsidP="00F07D3E">
      <w:pPr>
        <w:spacing w:line="240" w:lineRule="auto"/>
        <w:ind w:hanging="630"/>
        <w:rPr>
          <w:bCs/>
          <w:i/>
          <w:iCs/>
          <w:sz w:val="26"/>
          <w:szCs w:val="26"/>
        </w:rPr>
      </w:pPr>
    </w:p>
    <w:p w14:paraId="33240946" w14:textId="54C8B3E5" w:rsidR="009631D9" w:rsidRPr="00F07D3E" w:rsidRDefault="009631D9" w:rsidP="009716FF">
      <w:pPr>
        <w:spacing w:line="240" w:lineRule="auto"/>
        <w:rPr>
          <w:bCs/>
          <w:sz w:val="26"/>
          <w:szCs w:val="26"/>
          <w:lang w:val="fr-FR"/>
        </w:rPr>
      </w:pPr>
      <w:r w:rsidRPr="0082244B">
        <w:rPr>
          <w:bCs/>
          <w:sz w:val="26"/>
          <w:szCs w:val="26"/>
          <w:lang w:val="fr-FR"/>
        </w:rPr>
        <w:t>Une fois par semaine</w:t>
      </w:r>
      <w:r w:rsidRPr="0082244B">
        <w:rPr>
          <w:bCs/>
          <w:sz w:val="26"/>
          <w:szCs w:val="26"/>
          <w:lang w:val="fr-FR"/>
        </w:rPr>
        <w:tab/>
      </w:r>
      <w:r w:rsidRPr="0082244B">
        <w:rPr>
          <w:bCs/>
          <w:sz w:val="26"/>
          <w:szCs w:val="26"/>
          <w:lang w:val="fr-FR"/>
        </w:rPr>
        <w:tab/>
      </w:r>
      <w:r w:rsidRPr="0082244B">
        <w:rPr>
          <w:bCs/>
          <w:i/>
          <w:iCs/>
          <w:sz w:val="26"/>
          <w:szCs w:val="26"/>
          <w:lang w:val="fr-FR"/>
        </w:rPr>
        <w:t>once a week</w:t>
      </w:r>
    </w:p>
    <w:p w14:paraId="08848EDC" w14:textId="77777777" w:rsidR="009631D9" w:rsidRPr="0082244B" w:rsidRDefault="009631D9" w:rsidP="009631D9">
      <w:pPr>
        <w:rPr>
          <w:bCs/>
          <w:i/>
          <w:iCs/>
          <w:sz w:val="26"/>
          <w:szCs w:val="26"/>
          <w:lang w:val="fr-FR"/>
        </w:rPr>
      </w:pPr>
      <w:r w:rsidRPr="0082244B">
        <w:rPr>
          <w:bCs/>
          <w:sz w:val="26"/>
          <w:szCs w:val="26"/>
          <w:lang w:val="fr-FR"/>
        </w:rPr>
        <w:t>Deux fois par mois</w:t>
      </w:r>
      <w:r w:rsidRPr="0082244B">
        <w:rPr>
          <w:bCs/>
          <w:sz w:val="26"/>
          <w:szCs w:val="26"/>
          <w:lang w:val="fr-FR"/>
        </w:rPr>
        <w:tab/>
      </w:r>
      <w:r w:rsidRPr="0082244B">
        <w:rPr>
          <w:bCs/>
          <w:sz w:val="26"/>
          <w:szCs w:val="26"/>
          <w:lang w:val="fr-FR"/>
        </w:rPr>
        <w:tab/>
      </w:r>
      <w:r w:rsidRPr="0082244B">
        <w:rPr>
          <w:bCs/>
          <w:sz w:val="26"/>
          <w:szCs w:val="26"/>
          <w:lang w:val="fr-FR"/>
        </w:rPr>
        <w:tab/>
      </w:r>
      <w:r w:rsidRPr="0082244B">
        <w:rPr>
          <w:bCs/>
          <w:i/>
          <w:iCs/>
          <w:sz w:val="26"/>
          <w:szCs w:val="26"/>
          <w:lang w:val="fr-FR"/>
        </w:rPr>
        <w:t>twice a month</w:t>
      </w:r>
    </w:p>
    <w:p w14:paraId="60694BE3" w14:textId="23E97EA4" w:rsidR="009631D9" w:rsidRPr="0082244B" w:rsidRDefault="009631D9" w:rsidP="009631D9">
      <w:pPr>
        <w:rPr>
          <w:bCs/>
          <w:i/>
          <w:iCs/>
          <w:sz w:val="26"/>
          <w:szCs w:val="26"/>
          <w:lang w:val="fr-FR"/>
        </w:rPr>
      </w:pPr>
      <w:r w:rsidRPr="0082244B">
        <w:rPr>
          <w:bCs/>
          <w:sz w:val="26"/>
          <w:szCs w:val="26"/>
          <w:lang w:val="fr-FR"/>
        </w:rPr>
        <w:t>La prochaine fois</w:t>
      </w:r>
      <w:r w:rsidRPr="0082244B">
        <w:rPr>
          <w:bCs/>
          <w:sz w:val="26"/>
          <w:szCs w:val="26"/>
          <w:lang w:val="fr-FR"/>
        </w:rPr>
        <w:tab/>
      </w:r>
      <w:r w:rsidRPr="0082244B">
        <w:rPr>
          <w:bCs/>
          <w:sz w:val="26"/>
          <w:szCs w:val="26"/>
          <w:lang w:val="fr-FR"/>
        </w:rPr>
        <w:tab/>
      </w:r>
      <w:r w:rsidRPr="0082244B">
        <w:rPr>
          <w:bCs/>
          <w:sz w:val="26"/>
          <w:szCs w:val="26"/>
          <w:lang w:val="fr-FR"/>
        </w:rPr>
        <w:tab/>
      </w:r>
      <w:r w:rsidRPr="0082244B">
        <w:rPr>
          <w:bCs/>
          <w:i/>
          <w:iCs/>
          <w:sz w:val="26"/>
          <w:szCs w:val="26"/>
          <w:lang w:val="fr-FR"/>
        </w:rPr>
        <w:t>the next time</w:t>
      </w:r>
    </w:p>
    <w:p w14:paraId="4291259F" w14:textId="1691D23B" w:rsidR="009631D9" w:rsidRPr="002E1764" w:rsidRDefault="009631D9" w:rsidP="009631D9">
      <w:pPr>
        <w:rPr>
          <w:bCs/>
          <w:i/>
          <w:iCs/>
          <w:sz w:val="26"/>
          <w:szCs w:val="26"/>
          <w:lang w:val="fr-FR"/>
        </w:rPr>
      </w:pPr>
      <w:r w:rsidRPr="0082244B">
        <w:rPr>
          <w:bCs/>
          <w:sz w:val="26"/>
          <w:szCs w:val="26"/>
          <w:lang w:val="fr-FR"/>
        </w:rPr>
        <w:t>La dernière fois</w:t>
      </w:r>
      <w:r w:rsidRPr="0082244B">
        <w:rPr>
          <w:bCs/>
          <w:sz w:val="26"/>
          <w:szCs w:val="26"/>
          <w:lang w:val="fr-FR"/>
        </w:rPr>
        <w:tab/>
      </w:r>
      <w:r w:rsidRPr="0082244B">
        <w:rPr>
          <w:bCs/>
          <w:sz w:val="26"/>
          <w:szCs w:val="26"/>
          <w:lang w:val="fr-FR"/>
        </w:rPr>
        <w:tab/>
      </w:r>
      <w:r w:rsidRPr="0082244B">
        <w:rPr>
          <w:bCs/>
          <w:sz w:val="26"/>
          <w:szCs w:val="26"/>
          <w:lang w:val="fr-FR"/>
        </w:rPr>
        <w:tab/>
      </w:r>
      <w:r w:rsidRPr="0082244B">
        <w:rPr>
          <w:bCs/>
          <w:i/>
          <w:iCs/>
          <w:sz w:val="26"/>
          <w:szCs w:val="26"/>
          <w:lang w:val="fr-FR"/>
        </w:rPr>
        <w:t>the last time</w:t>
      </w:r>
    </w:p>
    <w:p w14:paraId="0DECFAE4" w14:textId="77777777" w:rsidR="00A951AE" w:rsidRPr="00BA2CEF" w:rsidRDefault="00A951AE" w:rsidP="00A951AE">
      <w:pPr>
        <w:pBdr>
          <w:bottom w:val="single" w:sz="4" w:space="1" w:color="auto"/>
        </w:pBdr>
        <w:rPr>
          <w:b/>
          <w:sz w:val="32"/>
          <w:szCs w:val="44"/>
          <w:lang w:val="fr-FR"/>
        </w:rPr>
      </w:pPr>
      <w:r w:rsidRPr="00BA2CEF">
        <w:rPr>
          <w:b/>
          <w:sz w:val="32"/>
          <w:szCs w:val="44"/>
          <w:lang w:val="fr-FR"/>
        </w:rPr>
        <w:t>L’Heure (f)  (The Time)</w:t>
      </w:r>
    </w:p>
    <w:p w14:paraId="5761B5C6" w14:textId="77777777" w:rsidR="00A951AE" w:rsidRPr="000D6179" w:rsidRDefault="00A951AE" w:rsidP="00A951AE">
      <w:pPr>
        <w:spacing w:line="240" w:lineRule="auto"/>
        <w:rPr>
          <w:b/>
          <w:sz w:val="24"/>
          <w:szCs w:val="24"/>
        </w:rPr>
      </w:pPr>
      <w:r w:rsidRPr="00BA2CEF">
        <w:rPr>
          <w:b/>
          <w:sz w:val="24"/>
          <w:szCs w:val="24"/>
          <w:lang w:val="fr-FR"/>
        </w:rPr>
        <w:t xml:space="preserve">Quelle heure est-il? </w:t>
      </w:r>
      <w:r w:rsidRPr="00BA2CEF">
        <w:rPr>
          <w:b/>
          <w:sz w:val="24"/>
          <w:szCs w:val="24"/>
          <w:lang w:val="fr-FR"/>
        </w:rPr>
        <w:tab/>
      </w:r>
      <w:r w:rsidRPr="00BA2CEF">
        <w:rPr>
          <w:b/>
          <w:sz w:val="24"/>
          <w:szCs w:val="24"/>
          <w:lang w:val="fr-FR"/>
        </w:rPr>
        <w:tab/>
      </w:r>
      <w:r w:rsidRPr="00BA2CEF">
        <w:rPr>
          <w:b/>
          <w:sz w:val="24"/>
          <w:szCs w:val="24"/>
          <w:lang w:val="fr-FR"/>
        </w:rPr>
        <w:tab/>
      </w:r>
      <w:r w:rsidRPr="00BA2CEF">
        <w:rPr>
          <w:b/>
          <w:sz w:val="24"/>
          <w:szCs w:val="24"/>
          <w:lang w:val="fr-FR"/>
        </w:rPr>
        <w:tab/>
      </w:r>
      <w:r w:rsidRPr="000D6179">
        <w:rPr>
          <w:b/>
          <w:i/>
          <w:iCs/>
          <w:sz w:val="24"/>
          <w:szCs w:val="24"/>
        </w:rPr>
        <w:t>What time is it ?</w:t>
      </w:r>
      <w:r w:rsidRPr="000D6179">
        <w:rPr>
          <w:b/>
          <w:sz w:val="24"/>
          <w:szCs w:val="24"/>
        </w:rPr>
        <w:tab/>
        <w:t xml:space="preserve">       </w:t>
      </w:r>
    </w:p>
    <w:p w14:paraId="5A874891" w14:textId="77777777" w:rsidR="00A951AE" w:rsidRPr="00C749C7" w:rsidRDefault="00A951AE" w:rsidP="00A951AE">
      <w:pPr>
        <w:spacing w:line="240" w:lineRule="auto"/>
        <w:rPr>
          <w:bCs/>
          <w:i/>
          <w:iCs/>
          <w:sz w:val="24"/>
          <w:szCs w:val="24"/>
          <w:lang w:val="fr-FR"/>
        </w:rPr>
      </w:pPr>
      <w:r w:rsidRPr="000D6179">
        <w:rPr>
          <w:bCs/>
          <w:sz w:val="24"/>
          <w:szCs w:val="24"/>
        </w:rPr>
        <w:t>Il est………</w:t>
      </w:r>
      <w:r w:rsidRPr="000D6179">
        <w:rPr>
          <w:bCs/>
          <w:sz w:val="24"/>
          <w:szCs w:val="24"/>
        </w:rPr>
        <w:tab/>
      </w:r>
      <w:r w:rsidRPr="000D6179">
        <w:rPr>
          <w:bCs/>
          <w:sz w:val="24"/>
          <w:szCs w:val="24"/>
        </w:rPr>
        <w:tab/>
      </w:r>
      <w:r w:rsidRPr="000D6179">
        <w:rPr>
          <w:bCs/>
          <w:sz w:val="24"/>
          <w:szCs w:val="24"/>
        </w:rPr>
        <w:tab/>
      </w:r>
      <w:r w:rsidRPr="000D6179">
        <w:rPr>
          <w:bCs/>
          <w:sz w:val="24"/>
          <w:szCs w:val="24"/>
        </w:rPr>
        <w:tab/>
      </w:r>
      <w:r w:rsidRPr="000D6179">
        <w:rPr>
          <w:bCs/>
          <w:sz w:val="24"/>
          <w:szCs w:val="24"/>
        </w:rPr>
        <w:tab/>
      </w:r>
      <w:r>
        <w:rPr>
          <w:bCs/>
          <w:i/>
          <w:iCs/>
          <w:sz w:val="24"/>
          <w:szCs w:val="24"/>
          <w:lang w:val="fr-FR"/>
        </w:rPr>
        <w:t>It is…..</w:t>
      </w:r>
      <w:r>
        <w:rPr>
          <w:bCs/>
          <w:i/>
          <w:iCs/>
          <w:sz w:val="24"/>
          <w:szCs w:val="24"/>
          <w:lang w:val="fr-FR"/>
        </w:rPr>
        <w:tab/>
      </w:r>
      <w:r>
        <w:rPr>
          <w:bCs/>
          <w:i/>
          <w:iCs/>
          <w:sz w:val="24"/>
          <w:szCs w:val="24"/>
          <w:lang w:val="fr-FR"/>
        </w:rPr>
        <w:tab/>
      </w:r>
      <w:r>
        <w:rPr>
          <w:bCs/>
          <w:i/>
          <w:iCs/>
          <w:sz w:val="24"/>
          <w:szCs w:val="24"/>
          <w:lang w:val="fr-FR"/>
        </w:rPr>
        <w:tab/>
        <w:t xml:space="preserve">       </w:t>
      </w:r>
    </w:p>
    <w:p w14:paraId="12F7C223" w14:textId="77777777" w:rsidR="00A951AE" w:rsidRDefault="00A951AE" w:rsidP="00A951AE">
      <w:pPr>
        <w:spacing w:line="240" w:lineRule="auto"/>
        <w:rPr>
          <w:bCs/>
          <w:i/>
          <w:iCs/>
          <w:sz w:val="24"/>
          <w:szCs w:val="24"/>
          <w:lang w:val="fr-FR"/>
        </w:rPr>
      </w:pPr>
      <w:r w:rsidRPr="00CB5E4E">
        <w:rPr>
          <w:bCs/>
          <w:sz w:val="24"/>
          <w:szCs w:val="24"/>
          <w:lang w:val="fr-FR"/>
        </w:rPr>
        <w:t>Il est environ…..</w:t>
      </w:r>
      <w:r>
        <w:rPr>
          <w:bCs/>
          <w:sz w:val="24"/>
          <w:szCs w:val="24"/>
          <w:lang w:val="fr-FR"/>
        </w:rPr>
        <w:tab/>
      </w:r>
      <w:r>
        <w:rPr>
          <w:bCs/>
          <w:sz w:val="24"/>
          <w:szCs w:val="24"/>
          <w:lang w:val="fr-FR"/>
        </w:rPr>
        <w:tab/>
      </w:r>
      <w:r>
        <w:rPr>
          <w:bCs/>
          <w:sz w:val="24"/>
          <w:szCs w:val="24"/>
          <w:lang w:val="fr-FR"/>
        </w:rPr>
        <w:tab/>
      </w:r>
      <w:r>
        <w:rPr>
          <w:bCs/>
          <w:sz w:val="24"/>
          <w:szCs w:val="24"/>
          <w:lang w:val="fr-FR"/>
        </w:rPr>
        <w:tab/>
      </w:r>
      <w:r w:rsidRPr="00CB5E4E">
        <w:rPr>
          <w:bCs/>
          <w:i/>
          <w:iCs/>
          <w:sz w:val="24"/>
          <w:szCs w:val="24"/>
          <w:lang w:val="fr-FR"/>
        </w:rPr>
        <w:t>It is around…….</w:t>
      </w:r>
      <w:r w:rsidRPr="00CB5E4E">
        <w:rPr>
          <w:bCs/>
          <w:i/>
          <w:iCs/>
          <w:sz w:val="24"/>
          <w:szCs w:val="24"/>
          <w:lang w:val="fr-FR"/>
        </w:rPr>
        <w:tab/>
        <w:t xml:space="preserve">       </w:t>
      </w:r>
    </w:p>
    <w:p w14:paraId="45DF7BED" w14:textId="77777777" w:rsidR="00A951AE" w:rsidRPr="00CB5E4E" w:rsidRDefault="00A951AE" w:rsidP="00A951AE">
      <w:pPr>
        <w:spacing w:line="240" w:lineRule="auto"/>
        <w:rPr>
          <w:bCs/>
          <w:i/>
          <w:iCs/>
          <w:sz w:val="24"/>
          <w:szCs w:val="24"/>
        </w:rPr>
      </w:pPr>
      <w:r w:rsidRPr="00CB5E4E">
        <w:rPr>
          <w:b/>
          <w:sz w:val="24"/>
          <w:szCs w:val="24"/>
          <w:lang w:val="fr-FR"/>
        </w:rPr>
        <w:t>À quelle h</w:t>
      </w:r>
      <w:r>
        <w:rPr>
          <w:b/>
          <w:sz w:val="24"/>
          <w:szCs w:val="24"/>
          <w:lang w:val="fr-FR"/>
        </w:rPr>
        <w:t xml:space="preserve">eure est-ce que tu……. ? </w:t>
      </w:r>
      <w:r>
        <w:rPr>
          <w:b/>
          <w:sz w:val="24"/>
          <w:szCs w:val="24"/>
          <w:lang w:val="fr-FR"/>
        </w:rPr>
        <w:tab/>
      </w:r>
      <w:r>
        <w:rPr>
          <w:b/>
          <w:sz w:val="24"/>
          <w:szCs w:val="24"/>
          <w:lang w:val="fr-FR"/>
        </w:rPr>
        <w:tab/>
      </w:r>
      <w:r w:rsidRPr="00CB5E4E">
        <w:rPr>
          <w:b/>
          <w:i/>
          <w:iCs/>
          <w:sz w:val="24"/>
          <w:szCs w:val="24"/>
        </w:rPr>
        <w:t>At what time do you… ?</w:t>
      </w:r>
    </w:p>
    <w:p w14:paraId="29A20A51" w14:textId="77777777" w:rsidR="00A951AE" w:rsidRPr="00CB5E4E" w:rsidRDefault="00A951AE" w:rsidP="00A951AE">
      <w:pPr>
        <w:spacing w:line="240" w:lineRule="auto"/>
        <w:rPr>
          <w:bCs/>
          <w:i/>
          <w:iCs/>
          <w:sz w:val="24"/>
          <w:szCs w:val="24"/>
        </w:rPr>
      </w:pPr>
      <w:r w:rsidRPr="00C749C7">
        <w:rPr>
          <w:bCs/>
          <w:sz w:val="24"/>
          <w:szCs w:val="24"/>
          <w:lang w:val="fr-FR"/>
        </w:rPr>
        <w:t>Je joue au foot</w:t>
      </w:r>
      <w:r w:rsidRPr="00C749C7">
        <w:rPr>
          <w:bCs/>
          <w:i/>
          <w:iCs/>
          <w:sz w:val="24"/>
          <w:szCs w:val="24"/>
          <w:lang w:val="fr-FR"/>
        </w:rPr>
        <w:t xml:space="preserve"> </w:t>
      </w:r>
      <w:r w:rsidRPr="00C749C7">
        <w:rPr>
          <w:b/>
          <w:sz w:val="24"/>
          <w:szCs w:val="24"/>
          <w:lang w:val="fr-FR"/>
        </w:rPr>
        <w:t xml:space="preserve">à </w:t>
      </w:r>
      <w:r w:rsidRPr="00C749C7">
        <w:rPr>
          <w:bCs/>
          <w:sz w:val="24"/>
          <w:szCs w:val="24"/>
          <w:lang w:val="fr-FR"/>
        </w:rPr>
        <w:t xml:space="preserve">midi.    </w:t>
      </w:r>
      <w:r w:rsidRPr="00C749C7">
        <w:rPr>
          <w:bCs/>
          <w:sz w:val="24"/>
          <w:szCs w:val="24"/>
          <w:lang w:val="fr-FR"/>
        </w:rPr>
        <w:tab/>
      </w:r>
      <w:r w:rsidRPr="00C749C7">
        <w:rPr>
          <w:bCs/>
          <w:sz w:val="24"/>
          <w:szCs w:val="24"/>
          <w:lang w:val="fr-FR"/>
        </w:rPr>
        <w:tab/>
      </w:r>
      <w:r w:rsidRPr="00C749C7">
        <w:rPr>
          <w:bCs/>
          <w:sz w:val="24"/>
          <w:szCs w:val="24"/>
          <w:lang w:val="fr-FR"/>
        </w:rPr>
        <w:tab/>
      </w:r>
      <w:r w:rsidRPr="00CB5E4E">
        <w:rPr>
          <w:bCs/>
          <w:i/>
          <w:iCs/>
          <w:sz w:val="24"/>
          <w:szCs w:val="24"/>
        </w:rPr>
        <w:t xml:space="preserve">I play football </w:t>
      </w:r>
      <w:r w:rsidRPr="00CB5E4E">
        <w:rPr>
          <w:b/>
          <w:i/>
          <w:iCs/>
          <w:sz w:val="24"/>
          <w:szCs w:val="24"/>
        </w:rPr>
        <w:t xml:space="preserve">at </w:t>
      </w:r>
      <w:r w:rsidRPr="00CB5E4E">
        <w:rPr>
          <w:bCs/>
          <w:i/>
          <w:iCs/>
          <w:sz w:val="24"/>
          <w:szCs w:val="24"/>
        </w:rPr>
        <w:t>m</w:t>
      </w:r>
      <w:r>
        <w:rPr>
          <w:bCs/>
          <w:i/>
          <w:iCs/>
          <w:sz w:val="24"/>
          <w:szCs w:val="24"/>
        </w:rPr>
        <w:t>idday.</w:t>
      </w:r>
    </w:p>
    <w:p w14:paraId="48728963" w14:textId="77777777" w:rsidR="00A951AE" w:rsidRPr="00CB5E4E" w:rsidRDefault="00A951AE" w:rsidP="00A951AE">
      <w:pPr>
        <w:spacing w:line="240" w:lineRule="auto"/>
        <w:rPr>
          <w:bCs/>
          <w:i/>
          <w:iCs/>
          <w:sz w:val="24"/>
          <w:szCs w:val="24"/>
        </w:rPr>
      </w:pPr>
      <w:r w:rsidRPr="00CB5E4E">
        <w:rPr>
          <w:bCs/>
          <w:sz w:val="24"/>
          <w:szCs w:val="24"/>
          <w:lang w:val="fr-FR"/>
        </w:rPr>
        <w:t xml:space="preserve">J’arrive à l’école </w:t>
      </w:r>
      <w:r w:rsidRPr="00CB5E4E">
        <w:rPr>
          <w:b/>
          <w:sz w:val="24"/>
          <w:szCs w:val="24"/>
          <w:lang w:val="fr-FR"/>
        </w:rPr>
        <w:t>vers</w:t>
      </w:r>
      <w:r w:rsidRPr="00CB5E4E">
        <w:rPr>
          <w:bCs/>
          <w:sz w:val="24"/>
          <w:szCs w:val="24"/>
          <w:lang w:val="fr-FR"/>
        </w:rPr>
        <w:t xml:space="preserve"> huit heures.</w:t>
      </w:r>
      <w:r>
        <w:rPr>
          <w:bCs/>
          <w:sz w:val="24"/>
          <w:szCs w:val="24"/>
          <w:lang w:val="fr-FR"/>
        </w:rPr>
        <w:t xml:space="preserve"> </w:t>
      </w:r>
      <w:r>
        <w:rPr>
          <w:bCs/>
          <w:sz w:val="24"/>
          <w:szCs w:val="24"/>
          <w:lang w:val="fr-FR"/>
        </w:rPr>
        <w:tab/>
      </w:r>
      <w:r>
        <w:rPr>
          <w:bCs/>
          <w:sz w:val="24"/>
          <w:szCs w:val="24"/>
          <w:lang w:val="fr-FR"/>
        </w:rPr>
        <w:tab/>
      </w:r>
      <w:r>
        <w:rPr>
          <w:bCs/>
          <w:i/>
          <w:iCs/>
          <w:sz w:val="24"/>
          <w:szCs w:val="24"/>
        </w:rPr>
        <w:t xml:space="preserve">I arrive at school </w:t>
      </w:r>
      <w:r>
        <w:rPr>
          <w:b/>
          <w:i/>
          <w:iCs/>
          <w:sz w:val="24"/>
          <w:szCs w:val="24"/>
        </w:rPr>
        <w:t xml:space="preserve">around </w:t>
      </w:r>
      <w:r w:rsidRPr="00CB5E4E">
        <w:rPr>
          <w:bCs/>
          <w:i/>
          <w:iCs/>
          <w:sz w:val="24"/>
          <w:szCs w:val="24"/>
        </w:rPr>
        <w:t>8 o’clock.</w:t>
      </w:r>
    </w:p>
    <w:p w14:paraId="6D0D6B23" w14:textId="77777777" w:rsidR="00A951AE" w:rsidRPr="00CB5E4E" w:rsidRDefault="00A951AE" w:rsidP="00A951AE">
      <w:pPr>
        <w:pStyle w:val="ListParagraph"/>
        <w:numPr>
          <w:ilvl w:val="0"/>
          <w:numId w:val="1"/>
        </w:numPr>
        <w:rPr>
          <w:rFonts w:ascii="Calibri" w:hAnsi="Calibri"/>
          <w:b/>
          <w:bCs/>
          <w:u w:val="single"/>
          <w:lang w:val="fr-FR"/>
        </w:rPr>
      </w:pPr>
      <w:r w:rsidRPr="00CB5E4E">
        <w:rPr>
          <w:rFonts w:ascii="Calibri" w:hAnsi="Calibri"/>
          <w:b/>
          <w:bCs/>
          <w:u w:val="single"/>
          <w:lang w:val="fr-FR"/>
        </w:rPr>
        <w:t>Hours</w:t>
      </w:r>
    </w:p>
    <w:p w14:paraId="36D40531" w14:textId="77777777" w:rsidR="00A951AE" w:rsidRPr="00605D50" w:rsidRDefault="00A951AE" w:rsidP="00A951AE">
      <w:pPr>
        <w:pStyle w:val="ListParagraph"/>
        <w:ind w:left="2880" w:firstLine="720"/>
        <w:rPr>
          <w:rFonts w:ascii="Calibri" w:hAnsi="Calibri"/>
          <w:b/>
          <w:lang w:val="fr-FR"/>
        </w:rPr>
      </w:pPr>
      <w:r w:rsidRPr="00605D50">
        <w:rPr>
          <w:b/>
          <w:noProof/>
          <w:lang w:eastAsia="en-GB"/>
        </w:rPr>
        <w:drawing>
          <wp:anchor distT="0" distB="0" distL="114300" distR="114300" simplePos="0" relativeHeight="252022272" behindDoc="1" locked="0" layoutInCell="1" allowOverlap="1" wp14:anchorId="2885E397" wp14:editId="3378E03D">
            <wp:simplePos x="0" y="0"/>
            <wp:positionH relativeFrom="column">
              <wp:posOffset>1828800</wp:posOffset>
            </wp:positionH>
            <wp:positionV relativeFrom="paragraph">
              <wp:posOffset>303530</wp:posOffset>
            </wp:positionV>
            <wp:extent cx="1828800" cy="1697355"/>
            <wp:effectExtent l="19050" t="0" r="0" b="0"/>
            <wp:wrapNone/>
            <wp:docPr id="96" name="Picture 96" descr="http://www.woodworkersworkshop.com/graphics16/auswoodsmith-clockfac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woodworkersworkshop.com/graphics16/auswoodsmith-clockface-2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5D50">
        <w:rPr>
          <w:rFonts w:ascii="Calibri" w:hAnsi="Calibri"/>
          <w:b/>
          <w:lang w:val="fr-FR"/>
        </w:rPr>
        <w:t>midi / minuit</w:t>
      </w:r>
    </w:p>
    <w:p w14:paraId="7ED7FCCB" w14:textId="77777777" w:rsidR="00A951AE" w:rsidRPr="002D2387" w:rsidRDefault="00A951AE" w:rsidP="00A951AE">
      <w:pPr>
        <w:spacing w:line="360" w:lineRule="auto"/>
        <w:rPr>
          <w:rFonts w:ascii="Calibri" w:hAnsi="Calibri"/>
          <w:lang w:val="fr-FR"/>
        </w:rPr>
      </w:pPr>
      <w:r w:rsidRPr="00CF0B48">
        <w:rPr>
          <w:rFonts w:ascii="Calibri" w:hAnsi="Calibri"/>
          <w:noProof/>
          <w:sz w:val="32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3F3F4978" wp14:editId="79F25B1B">
                <wp:simplePos x="0" y="0"/>
                <wp:positionH relativeFrom="margin">
                  <wp:posOffset>4474210</wp:posOffset>
                </wp:positionH>
                <wp:positionV relativeFrom="paragraph">
                  <wp:posOffset>6985</wp:posOffset>
                </wp:positionV>
                <wp:extent cx="2120900" cy="1409700"/>
                <wp:effectExtent l="0" t="0" r="1270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FB51E" w14:textId="77777777" w:rsidR="00BB1BD2" w:rsidRDefault="00BB1BD2" w:rsidP="00A951AE">
                            <w:pPr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CB5E4E">
                              <w:rPr>
                                <w:rFonts w:ascii="Calibri" w:hAnsi="Calibri"/>
                              </w:rPr>
                              <w:t xml:space="preserve">To be used when telling the time to express </w:t>
                            </w:r>
                            <w:r w:rsidRPr="00CB5E4E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am </w:t>
                            </w:r>
                            <w:r w:rsidRPr="00CB5E4E">
                              <w:rPr>
                                <w:rFonts w:ascii="Calibri" w:hAnsi="Calibri"/>
                              </w:rPr>
                              <w:t>or</w:t>
                            </w:r>
                            <w:r w:rsidRPr="00CB5E4E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pm</w:t>
                            </w:r>
                            <w:r w:rsidRPr="00CB5E4E">
                              <w:rPr>
                                <w:rFonts w:ascii="Calibri" w:hAnsi="Calibri"/>
                              </w:rPr>
                              <w:t>:</w:t>
                            </w:r>
                            <w:r w:rsidRPr="00CB5E4E">
                              <w:rPr>
                                <w:rFonts w:ascii="Calibri" w:hAnsi="Calibri"/>
                              </w:rPr>
                              <w:tab/>
                            </w:r>
                          </w:p>
                          <w:p w14:paraId="3AF4340A" w14:textId="5A90FAD4" w:rsidR="00BB1BD2" w:rsidRPr="00CB5E4E" w:rsidRDefault="00BB1BD2" w:rsidP="00A951AE">
                            <w:pPr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CB5E4E">
                              <w:rPr>
                                <w:rFonts w:ascii="Calibri" w:hAnsi="Calibri"/>
                                <w:b/>
                                <w:u w:val="single"/>
                              </w:rPr>
                              <w:t>du</w:t>
                            </w:r>
                            <w:r w:rsidRPr="00CB5E4E">
                              <w:rPr>
                                <w:rFonts w:ascii="Calibri" w:hAnsi="Calibri"/>
                              </w:rPr>
                              <w:t xml:space="preserve"> matin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            </w:t>
                            </w:r>
                            <w:r w:rsidRPr="00CB5E4E">
                              <w:rPr>
                                <w:rFonts w:ascii="Calibri" w:hAnsi="Calibri"/>
                                <w:i/>
                              </w:rPr>
                              <w:t>in the morning</w:t>
                            </w:r>
                          </w:p>
                          <w:p w14:paraId="457D2BF0" w14:textId="77777777" w:rsidR="00BB1BD2" w:rsidRPr="00CB5E4E" w:rsidRDefault="00BB1BD2" w:rsidP="00A951AE">
                            <w:pPr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CB5E4E">
                              <w:rPr>
                                <w:rFonts w:ascii="Calibri" w:hAnsi="Calibri"/>
                                <w:b/>
                                <w:u w:val="single"/>
                              </w:rPr>
                              <w:t>de l</w:t>
                            </w:r>
                            <w:r w:rsidRPr="00CB5E4E">
                              <w:rPr>
                                <w:rFonts w:ascii="Calibri" w:hAnsi="Calibri"/>
                                <w:u w:val="single"/>
                              </w:rPr>
                              <w:t>’</w:t>
                            </w:r>
                            <w:r w:rsidRPr="00CB5E4E">
                              <w:rPr>
                                <w:rFonts w:ascii="Calibri" w:hAnsi="Calibri"/>
                              </w:rPr>
                              <w:t xml:space="preserve">après- midi </w:t>
                            </w:r>
                            <w:r w:rsidRPr="00CB5E4E"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 </w:t>
                            </w:r>
                            <w:r w:rsidRPr="00CB5E4E">
                              <w:rPr>
                                <w:rFonts w:ascii="Calibri" w:hAnsi="Calibri"/>
                                <w:i/>
                              </w:rPr>
                              <w:t>in the afternoon</w:t>
                            </w:r>
                          </w:p>
                          <w:p w14:paraId="6E0B7AE3" w14:textId="6AD7DCAA" w:rsidR="00BB1BD2" w:rsidRPr="00983109" w:rsidRDefault="00BB1BD2" w:rsidP="00A951AE">
                            <w:pPr>
                              <w:spacing w:line="240" w:lineRule="auto"/>
                              <w:rPr>
                                <w:rFonts w:ascii="Calibri" w:hAnsi="Calibri"/>
                                <w:i/>
                              </w:rPr>
                            </w:pPr>
                            <w:r w:rsidRPr="00983109">
                              <w:rPr>
                                <w:rFonts w:ascii="Calibri" w:hAnsi="Calibri"/>
                                <w:b/>
                                <w:u w:val="single"/>
                              </w:rPr>
                              <w:t>du</w:t>
                            </w:r>
                            <w:r w:rsidRPr="00983109">
                              <w:rPr>
                                <w:rFonts w:ascii="Calibri" w:hAnsi="Calibri"/>
                                <w:u w:val="single"/>
                              </w:rPr>
                              <w:t xml:space="preserve"> </w:t>
                            </w:r>
                            <w:r w:rsidRPr="00983109">
                              <w:rPr>
                                <w:rFonts w:ascii="Calibri" w:hAnsi="Calibri"/>
                              </w:rPr>
                              <w:t xml:space="preserve">soir </w:t>
                            </w:r>
                            <w:r w:rsidRPr="00983109">
                              <w:rPr>
                                <w:rFonts w:ascii="Calibri" w:hAnsi="Calibri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    </w:t>
                            </w:r>
                            <w:r w:rsidRPr="00983109">
                              <w:rPr>
                                <w:rFonts w:ascii="Calibri" w:hAnsi="Calibri"/>
                                <w:i/>
                              </w:rPr>
                              <w:t>in the evening</w:t>
                            </w:r>
                          </w:p>
                          <w:p w14:paraId="49765B76" w14:textId="77777777" w:rsidR="00BB1BD2" w:rsidRPr="00983109" w:rsidRDefault="00BB1BD2" w:rsidP="00A951AE">
                            <w:pPr>
                              <w:ind w:firstLine="720"/>
                              <w:rPr>
                                <w:rFonts w:ascii="Calibri" w:hAnsi="Calibri"/>
                                <w:i/>
                              </w:rPr>
                            </w:pPr>
                          </w:p>
                          <w:p w14:paraId="5C9FA797" w14:textId="77777777" w:rsidR="00BB1BD2" w:rsidRPr="00983109" w:rsidRDefault="00BB1BD2" w:rsidP="00A951AE">
                            <w:pPr>
                              <w:ind w:firstLine="720"/>
                              <w:rPr>
                                <w:rFonts w:ascii="Calibri" w:hAnsi="Calibri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F4978" id="Text Box 4" o:spid="_x0000_s1055" type="#_x0000_t202" style="position:absolute;margin-left:352.3pt;margin-top:.55pt;width:167pt;height:111pt;z-index:25202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" fillcolor="white [3201]" strokeweight=".5pt">
                <v:textbox>
                  <w:txbxContent>
                    <w:p w14:paraId="659FB51E" w14:textId="77777777" w:rsidR="00BB1BD2" w:rsidRDefault="00BB1BD2" w:rsidP="00A951AE">
                      <w:pPr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CB5E4E">
                        <w:rPr>
                          <w:rFonts w:ascii="Calibri" w:hAnsi="Calibri"/>
                        </w:rPr>
                        <w:t xml:space="preserve">To be used when telling the time to express </w:t>
                      </w:r>
                      <w:r w:rsidRPr="00CB5E4E">
                        <w:rPr>
                          <w:rFonts w:ascii="Calibri" w:hAnsi="Calibri"/>
                          <w:b/>
                          <w:bCs/>
                        </w:rPr>
                        <w:t xml:space="preserve">am </w:t>
                      </w:r>
                      <w:r w:rsidRPr="00CB5E4E">
                        <w:rPr>
                          <w:rFonts w:ascii="Calibri" w:hAnsi="Calibri"/>
                        </w:rPr>
                        <w:t>or</w:t>
                      </w:r>
                      <w:r w:rsidRPr="00CB5E4E">
                        <w:rPr>
                          <w:rFonts w:ascii="Calibri" w:hAnsi="Calibri"/>
                          <w:b/>
                          <w:bCs/>
                        </w:rPr>
                        <w:t xml:space="preserve"> pm</w:t>
                      </w:r>
                      <w:r w:rsidRPr="00CB5E4E">
                        <w:rPr>
                          <w:rFonts w:ascii="Calibri" w:hAnsi="Calibri"/>
                        </w:rPr>
                        <w:t>:</w:t>
                      </w:r>
                      <w:r w:rsidRPr="00CB5E4E">
                        <w:rPr>
                          <w:rFonts w:ascii="Calibri" w:hAnsi="Calibri"/>
                        </w:rPr>
                        <w:tab/>
                      </w:r>
                    </w:p>
                    <w:p w14:paraId="3AF4340A" w14:textId="5A90FAD4" w:rsidR="00BB1BD2" w:rsidRPr="00CB5E4E" w:rsidRDefault="00BB1BD2" w:rsidP="00A951AE">
                      <w:pPr>
                        <w:spacing w:line="240" w:lineRule="auto"/>
                        <w:rPr>
                          <w:rFonts w:ascii="Calibri" w:hAnsi="Calibri"/>
                        </w:rPr>
                      </w:pPr>
                      <w:proofErr w:type="gramStart"/>
                      <w:r w:rsidRPr="00CB5E4E">
                        <w:rPr>
                          <w:rFonts w:ascii="Calibri" w:hAnsi="Calibri"/>
                          <w:b/>
                          <w:u w:val="single"/>
                        </w:rPr>
                        <w:t>du</w:t>
                      </w:r>
                      <w:proofErr w:type="gramEnd"/>
                      <w:r w:rsidRPr="00CB5E4E">
                        <w:rPr>
                          <w:rFonts w:ascii="Calibri" w:hAnsi="Calibri"/>
                        </w:rPr>
                        <w:t xml:space="preserve"> matin </w:t>
                      </w:r>
                      <w:r>
                        <w:rPr>
                          <w:rFonts w:ascii="Calibri" w:hAnsi="Calibri"/>
                        </w:rPr>
                        <w:t xml:space="preserve">             </w:t>
                      </w:r>
                      <w:r w:rsidRPr="00CB5E4E">
                        <w:rPr>
                          <w:rFonts w:ascii="Calibri" w:hAnsi="Calibri"/>
                          <w:i/>
                        </w:rPr>
                        <w:t>in the morning</w:t>
                      </w:r>
                    </w:p>
                    <w:p w14:paraId="457D2BF0" w14:textId="77777777" w:rsidR="00BB1BD2" w:rsidRPr="00CB5E4E" w:rsidRDefault="00BB1BD2" w:rsidP="00A951AE">
                      <w:pPr>
                        <w:spacing w:line="240" w:lineRule="auto"/>
                        <w:rPr>
                          <w:rFonts w:ascii="Calibri" w:hAnsi="Calibri"/>
                        </w:rPr>
                      </w:pPr>
                      <w:proofErr w:type="gramStart"/>
                      <w:r w:rsidRPr="00CB5E4E">
                        <w:rPr>
                          <w:rFonts w:ascii="Calibri" w:hAnsi="Calibri"/>
                          <w:b/>
                          <w:u w:val="single"/>
                        </w:rPr>
                        <w:t>de</w:t>
                      </w:r>
                      <w:proofErr w:type="gramEnd"/>
                      <w:r w:rsidRPr="00CB5E4E">
                        <w:rPr>
                          <w:rFonts w:ascii="Calibri" w:hAnsi="Calibri"/>
                          <w:b/>
                          <w:u w:val="single"/>
                        </w:rPr>
                        <w:t xml:space="preserve"> l</w:t>
                      </w:r>
                      <w:r w:rsidRPr="00CB5E4E">
                        <w:rPr>
                          <w:rFonts w:ascii="Calibri" w:hAnsi="Calibri"/>
                          <w:u w:val="single"/>
                        </w:rPr>
                        <w:t>’</w:t>
                      </w:r>
                      <w:r w:rsidRPr="00CB5E4E">
                        <w:rPr>
                          <w:rFonts w:ascii="Calibri" w:hAnsi="Calibri"/>
                        </w:rPr>
                        <w:t xml:space="preserve">après- midi </w:t>
                      </w:r>
                      <w:r w:rsidRPr="00CB5E4E"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 xml:space="preserve">  </w:t>
                      </w:r>
                      <w:r w:rsidRPr="00CB5E4E">
                        <w:rPr>
                          <w:rFonts w:ascii="Calibri" w:hAnsi="Calibri"/>
                          <w:i/>
                        </w:rPr>
                        <w:t>in the afternoon</w:t>
                      </w:r>
                    </w:p>
                    <w:p w14:paraId="6E0B7AE3" w14:textId="6AD7DCAA" w:rsidR="00BB1BD2" w:rsidRPr="00983109" w:rsidRDefault="00BB1BD2" w:rsidP="00A951AE">
                      <w:pPr>
                        <w:spacing w:line="240" w:lineRule="auto"/>
                        <w:rPr>
                          <w:rFonts w:ascii="Calibri" w:hAnsi="Calibri"/>
                          <w:i/>
                        </w:rPr>
                      </w:pPr>
                      <w:proofErr w:type="gramStart"/>
                      <w:r w:rsidRPr="00983109">
                        <w:rPr>
                          <w:rFonts w:ascii="Calibri" w:hAnsi="Calibri"/>
                          <w:b/>
                          <w:u w:val="single"/>
                        </w:rPr>
                        <w:t>du</w:t>
                      </w:r>
                      <w:proofErr w:type="gramEnd"/>
                      <w:r w:rsidRPr="00983109">
                        <w:rPr>
                          <w:rFonts w:ascii="Calibri" w:hAnsi="Calibri"/>
                          <w:u w:val="single"/>
                        </w:rPr>
                        <w:t xml:space="preserve"> </w:t>
                      </w:r>
                      <w:r w:rsidRPr="00983109">
                        <w:rPr>
                          <w:rFonts w:ascii="Calibri" w:hAnsi="Calibri"/>
                        </w:rPr>
                        <w:t xml:space="preserve">soir </w:t>
                      </w:r>
                      <w:r w:rsidRPr="00983109">
                        <w:rPr>
                          <w:rFonts w:ascii="Calibri" w:hAnsi="Calibri"/>
                        </w:rPr>
                        <w:tab/>
                        <w:t xml:space="preserve">            </w:t>
                      </w:r>
                      <w:r>
                        <w:rPr>
                          <w:rFonts w:ascii="Calibri" w:hAnsi="Calibri"/>
                        </w:rPr>
                        <w:t xml:space="preserve">     </w:t>
                      </w:r>
                      <w:r w:rsidRPr="00983109">
                        <w:rPr>
                          <w:rFonts w:ascii="Calibri" w:hAnsi="Calibri"/>
                          <w:i/>
                        </w:rPr>
                        <w:t>in the evening</w:t>
                      </w:r>
                    </w:p>
                    <w:p w14:paraId="49765B76" w14:textId="77777777" w:rsidR="00BB1BD2" w:rsidRPr="00983109" w:rsidRDefault="00BB1BD2" w:rsidP="00A951AE">
                      <w:pPr>
                        <w:ind w:firstLine="720"/>
                        <w:rPr>
                          <w:rFonts w:ascii="Calibri" w:hAnsi="Calibri"/>
                          <w:i/>
                        </w:rPr>
                      </w:pPr>
                    </w:p>
                    <w:p w14:paraId="5C9FA797" w14:textId="77777777" w:rsidR="00BB1BD2" w:rsidRPr="00983109" w:rsidRDefault="00BB1BD2" w:rsidP="00A951AE">
                      <w:pPr>
                        <w:ind w:firstLine="720"/>
                        <w:rPr>
                          <w:rFonts w:ascii="Calibri" w:hAnsi="Calibri"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2387">
        <w:rPr>
          <w:rFonts w:ascii="Calibri" w:hAnsi="Calibri"/>
          <w:lang w:val="fr-FR"/>
        </w:rPr>
        <w:t xml:space="preserve">                                onze heures                              </w:t>
      </w:r>
      <w:r>
        <w:rPr>
          <w:rFonts w:ascii="Calibri" w:hAnsi="Calibri"/>
          <w:lang w:val="fr-FR"/>
        </w:rPr>
        <w:tab/>
      </w:r>
      <w:r>
        <w:rPr>
          <w:rFonts w:ascii="Calibri" w:hAnsi="Calibri"/>
          <w:lang w:val="fr-FR"/>
        </w:rPr>
        <w:tab/>
      </w:r>
      <w:r>
        <w:rPr>
          <w:rFonts w:ascii="Calibri" w:hAnsi="Calibri"/>
          <w:lang w:val="fr-FR"/>
        </w:rPr>
        <w:tab/>
      </w:r>
      <w:r w:rsidRPr="006F1DF8">
        <w:rPr>
          <w:rFonts w:ascii="Calibri" w:hAnsi="Calibri"/>
          <w:b/>
          <w:lang w:val="fr-FR"/>
        </w:rPr>
        <w:t>une</w:t>
      </w:r>
      <w:r w:rsidRPr="002D2387">
        <w:rPr>
          <w:rFonts w:ascii="Calibri" w:hAnsi="Calibri"/>
          <w:lang w:val="fr-FR"/>
        </w:rPr>
        <w:t xml:space="preserve"> heure</w:t>
      </w:r>
    </w:p>
    <w:p w14:paraId="3F09E956" w14:textId="77777777" w:rsidR="00A951AE" w:rsidRPr="002D2387" w:rsidRDefault="00A951AE" w:rsidP="00A951AE">
      <w:pPr>
        <w:spacing w:line="360" w:lineRule="auto"/>
        <w:rPr>
          <w:rFonts w:ascii="Calibri" w:hAnsi="Calibri"/>
          <w:lang w:val="fr-FR"/>
        </w:rPr>
      </w:pPr>
      <w:r w:rsidRPr="002D2387">
        <w:rPr>
          <w:rFonts w:ascii="Calibri" w:hAnsi="Calibri"/>
          <w:lang w:val="fr-FR"/>
        </w:rPr>
        <w:t xml:space="preserve">                           dix heures                                          </w:t>
      </w:r>
      <w:r>
        <w:rPr>
          <w:rFonts w:ascii="Calibri" w:hAnsi="Calibri"/>
          <w:lang w:val="fr-FR"/>
        </w:rPr>
        <w:tab/>
      </w:r>
      <w:r>
        <w:rPr>
          <w:rFonts w:ascii="Calibri" w:hAnsi="Calibri"/>
          <w:lang w:val="fr-FR"/>
        </w:rPr>
        <w:tab/>
      </w:r>
      <w:r w:rsidRPr="002D2387">
        <w:rPr>
          <w:rFonts w:ascii="Calibri" w:hAnsi="Calibri"/>
          <w:lang w:val="fr-FR"/>
        </w:rPr>
        <w:t xml:space="preserve"> deux heures</w:t>
      </w:r>
    </w:p>
    <w:p w14:paraId="7A49702A" w14:textId="77777777" w:rsidR="00A951AE" w:rsidRPr="002D2387" w:rsidRDefault="00A951AE" w:rsidP="00A951AE">
      <w:pPr>
        <w:spacing w:line="360" w:lineRule="auto"/>
        <w:rPr>
          <w:rFonts w:ascii="Calibri" w:hAnsi="Calibri"/>
          <w:lang w:val="fr-FR"/>
        </w:rPr>
      </w:pPr>
      <w:r w:rsidRPr="002D2387">
        <w:rPr>
          <w:rFonts w:ascii="Calibri" w:hAnsi="Calibri"/>
          <w:lang w:val="fr-FR"/>
        </w:rPr>
        <w:t xml:space="preserve">                        neuf heures                                            </w:t>
      </w:r>
      <w:r>
        <w:rPr>
          <w:rFonts w:ascii="Calibri" w:hAnsi="Calibri"/>
          <w:lang w:val="fr-FR"/>
        </w:rPr>
        <w:tab/>
      </w:r>
      <w:r>
        <w:rPr>
          <w:rFonts w:ascii="Calibri" w:hAnsi="Calibri"/>
          <w:lang w:val="fr-FR"/>
        </w:rPr>
        <w:tab/>
      </w:r>
      <w:r w:rsidRPr="002D2387">
        <w:rPr>
          <w:rFonts w:ascii="Calibri" w:hAnsi="Calibri"/>
          <w:lang w:val="fr-FR"/>
        </w:rPr>
        <w:t>trois heures</w:t>
      </w:r>
    </w:p>
    <w:p w14:paraId="6E60F8FC" w14:textId="77777777" w:rsidR="00A951AE" w:rsidRPr="002D2387" w:rsidRDefault="00A951AE" w:rsidP="00A951AE">
      <w:pPr>
        <w:spacing w:line="360" w:lineRule="auto"/>
        <w:ind w:left="720" w:firstLine="720"/>
        <w:rPr>
          <w:rFonts w:ascii="Calibri" w:hAnsi="Calibri"/>
          <w:lang w:val="fr-FR"/>
        </w:rPr>
      </w:pPr>
      <w:r w:rsidRPr="002D2387">
        <w:rPr>
          <w:rFonts w:ascii="Calibri" w:hAnsi="Calibri"/>
          <w:lang w:val="fr-FR"/>
        </w:rPr>
        <w:t xml:space="preserve">huit heures                                            </w:t>
      </w:r>
      <w:r>
        <w:rPr>
          <w:rFonts w:ascii="Calibri" w:hAnsi="Calibri"/>
          <w:lang w:val="fr-FR"/>
        </w:rPr>
        <w:tab/>
      </w:r>
      <w:r>
        <w:rPr>
          <w:rFonts w:ascii="Calibri" w:hAnsi="Calibri"/>
          <w:lang w:val="fr-FR"/>
        </w:rPr>
        <w:tab/>
      </w:r>
      <w:r w:rsidRPr="002D2387">
        <w:rPr>
          <w:rFonts w:ascii="Calibri" w:hAnsi="Calibri"/>
          <w:lang w:val="fr-FR"/>
        </w:rPr>
        <w:t>quatre heures</w:t>
      </w:r>
    </w:p>
    <w:p w14:paraId="193CD3F6" w14:textId="77777777" w:rsidR="00A951AE" w:rsidRPr="002D2387" w:rsidRDefault="00A951AE" w:rsidP="00A951AE">
      <w:pPr>
        <w:spacing w:line="360" w:lineRule="auto"/>
        <w:rPr>
          <w:rFonts w:ascii="Calibri" w:hAnsi="Calibri"/>
          <w:lang w:val="fr-FR"/>
        </w:rPr>
      </w:pPr>
      <w:r w:rsidRPr="002D2387">
        <w:rPr>
          <w:rFonts w:ascii="Calibri" w:hAnsi="Calibri"/>
          <w:lang w:val="fr-FR"/>
        </w:rPr>
        <w:t xml:space="preserve">                             </w:t>
      </w:r>
      <w:r>
        <w:rPr>
          <w:rFonts w:ascii="Calibri" w:hAnsi="Calibri"/>
          <w:lang w:val="fr-FR"/>
        </w:rPr>
        <w:tab/>
      </w:r>
      <w:r w:rsidRPr="002D2387">
        <w:rPr>
          <w:rFonts w:ascii="Calibri" w:hAnsi="Calibri"/>
          <w:lang w:val="fr-FR"/>
        </w:rPr>
        <w:t xml:space="preserve"> sept heures                                </w:t>
      </w:r>
      <w:r>
        <w:rPr>
          <w:rFonts w:ascii="Calibri" w:hAnsi="Calibri"/>
          <w:lang w:val="fr-FR"/>
        </w:rPr>
        <w:t xml:space="preserve">        </w:t>
      </w:r>
      <w:r w:rsidRPr="002D2387">
        <w:rPr>
          <w:rFonts w:ascii="Calibri" w:hAnsi="Calibri"/>
          <w:lang w:val="fr-FR"/>
        </w:rPr>
        <w:t>cinq heures</w:t>
      </w:r>
    </w:p>
    <w:p w14:paraId="4D9C33F2" w14:textId="77777777" w:rsidR="00A951AE" w:rsidRPr="00154D49" w:rsidRDefault="00A951AE" w:rsidP="00A951AE">
      <w:pPr>
        <w:spacing w:line="360" w:lineRule="auto"/>
        <w:ind w:left="2880" w:firstLine="720"/>
        <w:rPr>
          <w:rFonts w:ascii="Calibri" w:hAnsi="Calibri"/>
        </w:rPr>
      </w:pPr>
      <w:r w:rsidRPr="00154D49">
        <w:rPr>
          <w:rFonts w:ascii="Calibri" w:hAnsi="Calibri"/>
        </w:rPr>
        <w:t>six heures</w:t>
      </w:r>
    </w:p>
    <w:p w14:paraId="7C81B1DD" w14:textId="77777777" w:rsidR="00A951AE" w:rsidRPr="00BC44E3" w:rsidRDefault="00A951AE" w:rsidP="00A951AE">
      <w:pPr>
        <w:rPr>
          <w:rFonts w:ascii="Calibri" w:hAnsi="Calibri"/>
          <w:sz w:val="26"/>
          <w:szCs w:val="26"/>
        </w:rPr>
      </w:pPr>
      <w:r w:rsidRPr="00BC44E3">
        <w:rPr>
          <w:rFonts w:ascii="Calibri" w:hAnsi="Calibri"/>
          <w:b/>
          <w:b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619E04D5" wp14:editId="062C3A1F">
                <wp:simplePos x="0" y="0"/>
                <wp:positionH relativeFrom="column">
                  <wp:posOffset>1066800</wp:posOffset>
                </wp:positionH>
                <wp:positionV relativeFrom="paragraph">
                  <wp:posOffset>293370</wp:posOffset>
                </wp:positionV>
                <wp:extent cx="685800" cy="342900"/>
                <wp:effectExtent l="0" t="0" r="0" b="0"/>
                <wp:wrapNone/>
                <wp:docPr id="6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D3101" w14:textId="77777777" w:rsidR="00BB1BD2" w:rsidRPr="009771A8" w:rsidRDefault="00BB1BD2" w:rsidP="00A951AE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cinq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E04D5" id="Text Box 98" o:spid="_x0000_s1056" type="#_x0000_t202" style="position:absolute;margin-left:84pt;margin-top:23.1pt;width:54pt;height:27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8OhQIAABg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" stroked="f">
                <v:textbox>
                  <w:txbxContent>
                    <w:p w14:paraId="73ED3101" w14:textId="77777777" w:rsidR="00BB1BD2" w:rsidRPr="009771A8" w:rsidRDefault="00BB1BD2" w:rsidP="00A951AE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cinq</w:t>
                      </w:r>
                      <w:proofErr w:type="gram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C44E3">
        <w:rPr>
          <w:rFonts w:ascii="Calibri" w:hAnsi="Calibri"/>
          <w:b/>
          <w:bCs/>
          <w:sz w:val="26"/>
          <w:szCs w:val="26"/>
          <w:u w:val="single"/>
        </w:rPr>
        <w:t>2. Past the hour</w:t>
      </w:r>
      <w:r w:rsidRPr="00BC44E3">
        <w:rPr>
          <w:rFonts w:ascii="Calibri" w:hAnsi="Calibri"/>
          <w:sz w:val="26"/>
          <w:szCs w:val="26"/>
        </w:rPr>
        <w:t xml:space="preserve">               </w:t>
      </w:r>
      <w:r w:rsidRPr="00BC44E3">
        <w:rPr>
          <w:rFonts w:ascii="Calibri" w:hAnsi="Calibri"/>
          <w:sz w:val="26"/>
          <w:szCs w:val="26"/>
        </w:rPr>
        <w:tab/>
      </w:r>
      <w:r w:rsidRPr="00BC44E3">
        <w:rPr>
          <w:rFonts w:ascii="Calibri" w:hAnsi="Calibri"/>
          <w:sz w:val="26"/>
          <w:szCs w:val="26"/>
        </w:rPr>
        <w:tab/>
      </w:r>
      <w:r w:rsidRPr="00BC44E3">
        <w:rPr>
          <w:rFonts w:ascii="Calibri" w:hAnsi="Calibri"/>
          <w:sz w:val="26"/>
          <w:szCs w:val="26"/>
        </w:rPr>
        <w:tab/>
      </w:r>
      <w:r w:rsidRPr="00BC44E3">
        <w:rPr>
          <w:rFonts w:ascii="Calibri" w:hAnsi="Calibri"/>
          <w:sz w:val="26"/>
          <w:szCs w:val="26"/>
        </w:rPr>
        <w:tab/>
      </w:r>
      <w:r w:rsidRPr="00BC44E3">
        <w:rPr>
          <w:rFonts w:ascii="Calibri" w:hAnsi="Calibri"/>
          <w:sz w:val="26"/>
          <w:szCs w:val="26"/>
        </w:rPr>
        <w:tab/>
      </w:r>
      <w:r w:rsidRPr="00BC44E3">
        <w:rPr>
          <w:rFonts w:ascii="Calibri" w:hAnsi="Calibri"/>
          <w:sz w:val="26"/>
          <w:szCs w:val="26"/>
        </w:rPr>
        <w:tab/>
      </w:r>
      <w:r w:rsidRPr="00BC44E3">
        <w:rPr>
          <w:rFonts w:ascii="Calibri" w:hAnsi="Calibri"/>
          <w:b/>
          <w:bCs/>
          <w:sz w:val="26"/>
          <w:szCs w:val="26"/>
        </w:rPr>
        <w:t xml:space="preserve">3. </w:t>
      </w:r>
      <w:r w:rsidRPr="00BC44E3">
        <w:rPr>
          <w:rFonts w:ascii="Calibri" w:hAnsi="Calibri"/>
          <w:b/>
          <w:bCs/>
          <w:sz w:val="26"/>
          <w:szCs w:val="26"/>
          <w:u w:val="single"/>
        </w:rPr>
        <w:t>To the hour</w:t>
      </w:r>
      <w:r w:rsidRPr="00BC44E3">
        <w:rPr>
          <w:rFonts w:ascii="Calibri" w:hAnsi="Calibri"/>
          <w:sz w:val="26"/>
          <w:szCs w:val="26"/>
        </w:rPr>
        <w:t xml:space="preserve">                                                          </w:t>
      </w:r>
    </w:p>
    <w:p w14:paraId="16915B28" w14:textId="77777777" w:rsidR="00A951AE" w:rsidRPr="00354BCC" w:rsidRDefault="00A951AE" w:rsidP="00A951AE">
      <w:pPr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69BE6976" wp14:editId="48E0C888">
                <wp:simplePos x="0" y="0"/>
                <wp:positionH relativeFrom="column">
                  <wp:posOffset>3305175</wp:posOffset>
                </wp:positionH>
                <wp:positionV relativeFrom="paragraph">
                  <wp:posOffset>360045</wp:posOffset>
                </wp:positionV>
                <wp:extent cx="914400" cy="342900"/>
                <wp:effectExtent l="0" t="0" r="0" b="0"/>
                <wp:wrapNone/>
                <wp:docPr id="5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DFBCE" w14:textId="77777777" w:rsidR="00BB1BD2" w:rsidRPr="00791E40" w:rsidRDefault="00BB1BD2" w:rsidP="00A951AE">
                            <w:r w:rsidRPr="004E10BF">
                              <w:rPr>
                                <w:rFonts w:ascii="Calibri" w:hAnsi="Calibri"/>
                                <w:sz w:val="28"/>
                                <w:lang w:val="fr-FR"/>
                              </w:rPr>
                              <w:t xml:space="preserve">moins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lang w:val="fr-FR"/>
                              </w:rPr>
                              <w:t>dix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E6976" id="Text Box 105" o:spid="_x0000_s1057" type="#_x0000_t202" style="position:absolute;margin-left:260.25pt;margin-top:28.35pt;width:1in;height:27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" stroked="f">
                <v:textbox>
                  <w:txbxContent>
                    <w:p w14:paraId="6D7DFBCE" w14:textId="77777777" w:rsidR="00BB1BD2" w:rsidRPr="00791E40" w:rsidRDefault="00BB1BD2" w:rsidP="00A951AE">
                      <w:proofErr w:type="gramStart"/>
                      <w:r w:rsidRPr="004E10BF">
                        <w:rPr>
                          <w:rFonts w:ascii="Calibri" w:hAnsi="Calibri"/>
                          <w:sz w:val="28"/>
                          <w:lang w:val="fr-FR"/>
                        </w:rPr>
                        <w:t>moins</w:t>
                      </w:r>
                      <w:proofErr w:type="gramEnd"/>
                      <w:r w:rsidRPr="004E10BF">
                        <w:rPr>
                          <w:rFonts w:ascii="Calibri" w:hAnsi="Calibri"/>
                          <w:sz w:val="28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  <w:lang w:val="fr-FR"/>
                        </w:rPr>
                        <w:t>dix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7279DC20" wp14:editId="47FEA5D8">
                <wp:simplePos x="0" y="0"/>
                <wp:positionH relativeFrom="column">
                  <wp:posOffset>3467100</wp:posOffset>
                </wp:positionH>
                <wp:positionV relativeFrom="paragraph">
                  <wp:posOffset>8890</wp:posOffset>
                </wp:positionV>
                <wp:extent cx="1028700" cy="342900"/>
                <wp:effectExtent l="0" t="0" r="0" b="0"/>
                <wp:wrapNone/>
                <wp:docPr id="59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20533" w14:textId="77777777" w:rsidR="00BB1BD2" w:rsidRPr="00791E40" w:rsidRDefault="00BB1BD2" w:rsidP="00A951AE">
                            <w:r w:rsidRPr="004E10BF">
                              <w:rPr>
                                <w:rFonts w:ascii="Calibri" w:hAnsi="Calibri"/>
                                <w:sz w:val="28"/>
                                <w:lang w:val="fr-FR"/>
                              </w:rPr>
                              <w:t>moins cinq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9DC20" id="Text Box 106" o:spid="_x0000_s1058" type="#_x0000_t202" style="position:absolute;margin-left:273pt;margin-top:.7pt;width:81pt;height:27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GEhQIAABo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" stroked="f">
                <v:textbox>
                  <w:txbxContent>
                    <w:p w14:paraId="15320533" w14:textId="77777777" w:rsidR="00BB1BD2" w:rsidRPr="00791E40" w:rsidRDefault="00BB1BD2" w:rsidP="00A951AE">
                      <w:proofErr w:type="gramStart"/>
                      <w:r w:rsidRPr="004E10BF">
                        <w:rPr>
                          <w:rFonts w:ascii="Calibri" w:hAnsi="Calibri"/>
                          <w:sz w:val="28"/>
                          <w:lang w:val="fr-FR"/>
                        </w:rPr>
                        <w:t>moins</w:t>
                      </w:r>
                      <w:proofErr w:type="gramEnd"/>
                      <w:r w:rsidRPr="004E10BF">
                        <w:rPr>
                          <w:rFonts w:ascii="Calibri" w:hAnsi="Calibri"/>
                          <w:sz w:val="28"/>
                          <w:lang w:val="fr-FR"/>
                        </w:rPr>
                        <w:t xml:space="preserve"> cinq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8"/>
          <w:lang w:eastAsia="en-GB"/>
        </w:rPr>
        <w:drawing>
          <wp:anchor distT="0" distB="0" distL="114300" distR="114300" simplePos="0" relativeHeight="252030464" behindDoc="1" locked="0" layoutInCell="1" allowOverlap="1" wp14:anchorId="0F2D30CE" wp14:editId="53B60070">
            <wp:simplePos x="0" y="0"/>
            <wp:positionH relativeFrom="column">
              <wp:posOffset>4257675</wp:posOffset>
            </wp:positionH>
            <wp:positionV relativeFrom="paragraph">
              <wp:posOffset>125095</wp:posOffset>
            </wp:positionV>
            <wp:extent cx="1828800" cy="1697355"/>
            <wp:effectExtent l="0" t="0" r="0" b="0"/>
            <wp:wrapNone/>
            <wp:docPr id="104" name="Picture 104" descr="http://www.woodworkersworkshop.com/graphics16/auswoodsmith-clockfac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woodworkersworkshop.com/graphics16/auswoodsmith-clockface-2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387">
        <w:rPr>
          <w:rFonts w:ascii="Calibri" w:hAnsi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083BABF9" wp14:editId="7441166B">
                <wp:simplePos x="0" y="0"/>
                <wp:positionH relativeFrom="column">
                  <wp:posOffset>1409700</wp:posOffset>
                </wp:positionH>
                <wp:positionV relativeFrom="paragraph">
                  <wp:posOffset>333375</wp:posOffset>
                </wp:positionV>
                <wp:extent cx="571500" cy="342900"/>
                <wp:effectExtent l="0" t="0" r="0" b="0"/>
                <wp:wrapNone/>
                <wp:docPr id="6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E36A4" w14:textId="77777777" w:rsidR="00BB1BD2" w:rsidRPr="009771A8" w:rsidRDefault="00BB1BD2" w:rsidP="00A951AE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dix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BABF9" id="Text Box 99" o:spid="_x0000_s1059" type="#_x0000_t202" style="position:absolute;margin-left:111pt;margin-top:26.25pt;width:45pt;height:27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" stroked="f">
                <v:textbox>
                  <w:txbxContent>
                    <w:p w14:paraId="3AFE36A4" w14:textId="77777777" w:rsidR="00BB1BD2" w:rsidRPr="009771A8" w:rsidRDefault="00BB1BD2" w:rsidP="00A951AE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dix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D2387">
        <w:rPr>
          <w:rFonts w:ascii="Calibri" w:hAnsi="Calibri"/>
          <w:noProof/>
          <w:lang w:eastAsia="en-GB"/>
        </w:rPr>
        <w:drawing>
          <wp:anchor distT="0" distB="0" distL="114300" distR="114300" simplePos="0" relativeHeight="252023296" behindDoc="1" locked="0" layoutInCell="1" allowOverlap="1" wp14:anchorId="0005F219" wp14:editId="7F2559DB">
            <wp:simplePos x="0" y="0"/>
            <wp:positionH relativeFrom="column">
              <wp:posOffset>-419100</wp:posOffset>
            </wp:positionH>
            <wp:positionV relativeFrom="paragraph">
              <wp:posOffset>123825</wp:posOffset>
            </wp:positionV>
            <wp:extent cx="1828800" cy="1697355"/>
            <wp:effectExtent l="0" t="0" r="0" b="0"/>
            <wp:wrapNone/>
            <wp:docPr id="97" name="Picture 97" descr="http://www.woodworkersworkshop.com/graphics16/auswoodsmith-clockfac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woodworkersworkshop.com/graphics16/auswoodsmith-clockface-2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4BCC">
        <w:rPr>
          <w:rFonts w:ascii="Calibri" w:hAnsi="Calibri"/>
        </w:rPr>
        <w:t xml:space="preserve">                            </w:t>
      </w:r>
      <w:r w:rsidRPr="00354BCC">
        <w:rPr>
          <w:rFonts w:ascii="Calibri" w:hAnsi="Calibri"/>
          <w:sz w:val="28"/>
        </w:rPr>
        <w:t xml:space="preserve">                                                                     </w:t>
      </w:r>
    </w:p>
    <w:p w14:paraId="6162C859" w14:textId="77777777" w:rsidR="00A951AE" w:rsidRPr="00354BCC" w:rsidRDefault="00A951AE" w:rsidP="00A951AE">
      <w:pPr>
        <w:spacing w:line="360" w:lineRule="auto"/>
        <w:jc w:val="center"/>
        <w:rPr>
          <w:rFonts w:ascii="Calibri" w:hAnsi="Calibri"/>
          <w:sz w:val="28"/>
        </w:rPr>
      </w:pPr>
      <w:r w:rsidRPr="002D2387">
        <w:rPr>
          <w:rFonts w:ascii="Calibri" w:hAnsi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56F53047" wp14:editId="1749F607">
                <wp:simplePos x="0" y="0"/>
                <wp:positionH relativeFrom="column">
                  <wp:posOffset>1447800</wp:posOffset>
                </wp:positionH>
                <wp:positionV relativeFrom="paragraph">
                  <wp:posOffset>354965</wp:posOffset>
                </wp:positionV>
                <wp:extent cx="800100" cy="342900"/>
                <wp:effectExtent l="0" t="0" r="0" b="0"/>
                <wp:wrapNone/>
                <wp:docPr id="6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3057F" w14:textId="77777777" w:rsidR="00BB1BD2" w:rsidRPr="009771A8" w:rsidRDefault="00BB1BD2" w:rsidP="00A951AE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F1DF8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et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quart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53047" id="Text Box 100" o:spid="_x0000_s1060" type="#_x0000_t202" style="position:absolute;left:0;text-align:left;margin-left:114pt;margin-top:27.95pt;width:63pt;height:27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" stroked="f">
                <v:textbox>
                  <w:txbxContent>
                    <w:p w14:paraId="4583057F" w14:textId="77777777" w:rsidR="00BB1BD2" w:rsidRPr="009771A8" w:rsidRDefault="00BB1BD2" w:rsidP="00A951AE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gramStart"/>
                      <w:r w:rsidRPr="006F1DF8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et</w:t>
                      </w:r>
                      <w:proofErr w:type="gram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quart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0B70230B" wp14:editId="67FD0ED2">
                <wp:simplePos x="0" y="0"/>
                <wp:positionH relativeFrom="column">
                  <wp:posOffset>2952750</wp:posOffset>
                </wp:positionH>
                <wp:positionV relativeFrom="paragraph">
                  <wp:posOffset>297815</wp:posOffset>
                </wp:positionV>
                <wp:extent cx="1257300" cy="342900"/>
                <wp:effectExtent l="0" t="0" r="0" b="0"/>
                <wp:wrapNone/>
                <wp:docPr id="5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6C3C2" w14:textId="77777777" w:rsidR="00BB1BD2" w:rsidRPr="00791E40" w:rsidRDefault="00BB1BD2" w:rsidP="00A951AE">
                            <w:r w:rsidRPr="004E10BF">
                              <w:rPr>
                                <w:rFonts w:ascii="Calibri" w:hAnsi="Calibri"/>
                                <w:sz w:val="28"/>
                                <w:lang w:val="fr-FR"/>
                              </w:rPr>
                              <w:t xml:space="preserve">moins </w:t>
                            </w:r>
                            <w:r w:rsidRPr="006F1DF8"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le</w:t>
                            </w:r>
                            <w:r w:rsidRPr="004E10BF">
                              <w:rPr>
                                <w:rFonts w:ascii="Calibri" w:hAnsi="Calibri"/>
                                <w:sz w:val="28"/>
                                <w:lang w:val="fr-FR"/>
                              </w:rPr>
                              <w:t xml:space="preserve"> quart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0230B" id="Text Box 108" o:spid="_x0000_s1061" type="#_x0000_t202" style="position:absolute;left:0;text-align:left;margin-left:232.5pt;margin-top:23.45pt;width:99pt;height:27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" stroked="f">
                <v:textbox>
                  <w:txbxContent>
                    <w:p w14:paraId="4E76C3C2" w14:textId="77777777" w:rsidR="00BB1BD2" w:rsidRPr="00791E40" w:rsidRDefault="00BB1BD2" w:rsidP="00A951AE">
                      <w:proofErr w:type="gramStart"/>
                      <w:r w:rsidRPr="004E10BF">
                        <w:rPr>
                          <w:rFonts w:ascii="Calibri" w:hAnsi="Calibri"/>
                          <w:sz w:val="28"/>
                          <w:lang w:val="fr-FR"/>
                        </w:rPr>
                        <w:t>moins</w:t>
                      </w:r>
                      <w:proofErr w:type="gramEnd"/>
                      <w:r w:rsidRPr="004E10BF">
                        <w:rPr>
                          <w:rFonts w:ascii="Calibri" w:hAnsi="Calibri"/>
                          <w:sz w:val="28"/>
                          <w:lang w:val="fr-FR"/>
                        </w:rPr>
                        <w:t xml:space="preserve"> </w:t>
                      </w:r>
                      <w:r w:rsidRPr="006F1DF8"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le</w:t>
                      </w:r>
                      <w:r w:rsidRPr="004E10BF">
                        <w:rPr>
                          <w:rFonts w:ascii="Calibri" w:hAnsi="Calibri"/>
                          <w:sz w:val="28"/>
                          <w:lang w:val="fr-FR"/>
                        </w:rPr>
                        <w:t xml:space="preserve"> quart</w:t>
                      </w:r>
                    </w:p>
                  </w:txbxContent>
                </v:textbox>
              </v:shape>
            </w:pict>
          </mc:Fallback>
        </mc:AlternateContent>
      </w:r>
      <w:r w:rsidRPr="00354BCC">
        <w:rPr>
          <w:rFonts w:ascii="Calibri" w:hAnsi="Calibri"/>
          <w:sz w:val="28"/>
        </w:rPr>
        <w:t xml:space="preserve">                                                        </w:t>
      </w:r>
    </w:p>
    <w:p w14:paraId="25ACEEBA" w14:textId="77777777" w:rsidR="00A951AE" w:rsidRPr="00354BCC" w:rsidRDefault="00A951AE" w:rsidP="00A951AE">
      <w:pPr>
        <w:spacing w:line="360" w:lineRule="auto"/>
        <w:rPr>
          <w:rFonts w:ascii="Calibri" w:hAnsi="Calibri"/>
          <w:sz w:val="28"/>
        </w:rPr>
      </w:pPr>
      <w:r w:rsidRPr="002D2387">
        <w:rPr>
          <w:rFonts w:ascii="Calibri" w:hAnsi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722E8679" wp14:editId="7DE9B748">
                <wp:simplePos x="0" y="0"/>
                <wp:positionH relativeFrom="column">
                  <wp:posOffset>1447800</wp:posOffset>
                </wp:positionH>
                <wp:positionV relativeFrom="paragraph">
                  <wp:posOffset>276860</wp:posOffset>
                </wp:positionV>
                <wp:extent cx="571500" cy="342900"/>
                <wp:effectExtent l="0" t="0" r="0" b="0"/>
                <wp:wrapNone/>
                <wp:docPr id="6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0D586" w14:textId="77777777" w:rsidR="00BB1BD2" w:rsidRPr="009771A8" w:rsidRDefault="00BB1BD2" w:rsidP="00A951AE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vingt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E8679" id="Text Box 101" o:spid="_x0000_s1062" type="#_x0000_t202" style="position:absolute;margin-left:114pt;margin-top:21.8pt;width:45pt;height:27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" stroked="f">
                <v:textbox>
                  <w:txbxContent>
                    <w:p w14:paraId="3D40D586" w14:textId="77777777" w:rsidR="00BB1BD2" w:rsidRPr="009771A8" w:rsidRDefault="00BB1BD2" w:rsidP="00A951AE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vingt</w:t>
                      </w:r>
                      <w:proofErr w:type="gram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0A293195" wp14:editId="695FCE4F">
                <wp:simplePos x="0" y="0"/>
                <wp:positionH relativeFrom="column">
                  <wp:posOffset>3181350</wp:posOffset>
                </wp:positionH>
                <wp:positionV relativeFrom="paragraph">
                  <wp:posOffset>279400</wp:posOffset>
                </wp:positionV>
                <wp:extent cx="1028700" cy="342900"/>
                <wp:effectExtent l="0" t="0" r="0" b="0"/>
                <wp:wrapNone/>
                <wp:docPr id="5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C4CAB" w14:textId="77777777" w:rsidR="00BB1BD2" w:rsidRPr="009771A8" w:rsidRDefault="00BB1BD2" w:rsidP="00A951AE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4E10BF">
                              <w:rPr>
                                <w:rFonts w:ascii="Calibri" w:hAnsi="Calibri"/>
                                <w:sz w:val="28"/>
                                <w:lang w:val="fr-FR"/>
                              </w:rPr>
                              <w:t>moins vingt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93195" id="Text Box 107" o:spid="_x0000_s1063" type="#_x0000_t202" style="position:absolute;margin-left:250.5pt;margin-top:22pt;width:81pt;height:27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pPhgIAABo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" stroked="f">
                <v:textbox>
                  <w:txbxContent>
                    <w:p w14:paraId="7B4C4CAB" w14:textId="77777777" w:rsidR="00BB1BD2" w:rsidRPr="009771A8" w:rsidRDefault="00BB1BD2" w:rsidP="00A951AE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gramStart"/>
                      <w:r w:rsidRPr="004E10BF">
                        <w:rPr>
                          <w:rFonts w:ascii="Calibri" w:hAnsi="Calibri"/>
                          <w:sz w:val="28"/>
                          <w:lang w:val="fr-FR"/>
                        </w:rPr>
                        <w:t>moins</w:t>
                      </w:r>
                      <w:proofErr w:type="gramEnd"/>
                      <w:r w:rsidRPr="004E10BF">
                        <w:rPr>
                          <w:rFonts w:ascii="Calibri" w:hAnsi="Calibri"/>
                          <w:sz w:val="28"/>
                          <w:lang w:val="fr-FR"/>
                        </w:rPr>
                        <w:t xml:space="preserve"> vingt</w:t>
                      </w:r>
                    </w:p>
                  </w:txbxContent>
                </v:textbox>
              </v:shape>
            </w:pict>
          </mc:Fallback>
        </mc:AlternateContent>
      </w:r>
      <w:r w:rsidRPr="00354BCC">
        <w:rPr>
          <w:rFonts w:ascii="Calibri" w:hAnsi="Calibri"/>
          <w:sz w:val="28"/>
        </w:rPr>
        <w:t xml:space="preserve">   </w:t>
      </w:r>
    </w:p>
    <w:p w14:paraId="764F1ABA" w14:textId="77777777" w:rsidR="00A951AE" w:rsidRPr="00354BCC" w:rsidRDefault="00A951AE" w:rsidP="00A951AE">
      <w:pPr>
        <w:rPr>
          <w:rFonts w:ascii="Calibri" w:hAnsi="Calibri"/>
          <w:sz w:val="28"/>
        </w:rPr>
      </w:pPr>
      <w:r w:rsidRPr="002D2387">
        <w:rPr>
          <w:rFonts w:ascii="Calibri" w:hAnsi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1B7A9AD9" wp14:editId="49932AC2">
                <wp:simplePos x="0" y="0"/>
                <wp:positionH relativeFrom="column">
                  <wp:posOffset>1200150</wp:posOffset>
                </wp:positionH>
                <wp:positionV relativeFrom="paragraph">
                  <wp:posOffset>236855</wp:posOffset>
                </wp:positionV>
                <wp:extent cx="1028700" cy="342900"/>
                <wp:effectExtent l="0" t="0" r="0" b="0"/>
                <wp:wrapNone/>
                <wp:docPr id="6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637E7" w14:textId="77777777" w:rsidR="00BB1BD2" w:rsidRPr="009771A8" w:rsidRDefault="00BB1BD2" w:rsidP="00A951AE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vingt-cinq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A9AD9" id="Text Box 102" o:spid="_x0000_s1064" type="#_x0000_t202" style="position:absolute;margin-left:94.5pt;margin-top:18.65pt;width:81pt;height:27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sNhQIAABo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" stroked="f">
                <v:textbox>
                  <w:txbxContent>
                    <w:p w14:paraId="392637E7" w14:textId="77777777" w:rsidR="00BB1BD2" w:rsidRPr="009771A8" w:rsidRDefault="00BB1BD2" w:rsidP="00A951AE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vingt-cinq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2DDC2999" wp14:editId="7234933E">
                <wp:simplePos x="0" y="0"/>
                <wp:positionH relativeFrom="column">
                  <wp:posOffset>2981325</wp:posOffset>
                </wp:positionH>
                <wp:positionV relativeFrom="paragraph">
                  <wp:posOffset>269240</wp:posOffset>
                </wp:positionV>
                <wp:extent cx="1485900" cy="342900"/>
                <wp:effectExtent l="0" t="0" r="0" b="0"/>
                <wp:wrapNone/>
                <wp:docPr id="5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B7575" w14:textId="77777777" w:rsidR="00BB1BD2" w:rsidRPr="00791E40" w:rsidRDefault="00BB1BD2" w:rsidP="00A951AE">
                            <w:r w:rsidRPr="004E10BF">
                              <w:rPr>
                                <w:rFonts w:ascii="Calibri" w:hAnsi="Calibri"/>
                                <w:sz w:val="28"/>
                                <w:lang w:val="fr-FR"/>
                              </w:rPr>
                              <w:t>moins vingt-cinq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C2999" id="Text Box 109" o:spid="_x0000_s1065" type="#_x0000_t202" style="position:absolute;margin-left:234.75pt;margin-top:21.2pt;width:117pt;height:27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" stroked="f">
                <v:textbox>
                  <w:txbxContent>
                    <w:p w14:paraId="0A3B7575" w14:textId="77777777" w:rsidR="00BB1BD2" w:rsidRPr="00791E40" w:rsidRDefault="00BB1BD2" w:rsidP="00A951AE">
                      <w:proofErr w:type="gramStart"/>
                      <w:r w:rsidRPr="004E10BF">
                        <w:rPr>
                          <w:rFonts w:ascii="Calibri" w:hAnsi="Calibri"/>
                          <w:sz w:val="28"/>
                          <w:lang w:val="fr-FR"/>
                        </w:rPr>
                        <w:t>moins</w:t>
                      </w:r>
                      <w:proofErr w:type="gramEnd"/>
                      <w:r w:rsidRPr="004E10BF">
                        <w:rPr>
                          <w:rFonts w:ascii="Calibri" w:hAnsi="Calibri"/>
                          <w:sz w:val="28"/>
                          <w:lang w:val="fr-FR"/>
                        </w:rPr>
                        <w:t xml:space="preserve"> vingt-cinq</w:t>
                      </w:r>
                    </w:p>
                  </w:txbxContent>
                </v:textbox>
              </v:shape>
            </w:pict>
          </mc:Fallback>
        </mc:AlternateContent>
      </w:r>
    </w:p>
    <w:p w14:paraId="53C14482" w14:textId="77777777" w:rsidR="00A951AE" w:rsidRPr="00354BCC" w:rsidRDefault="00A951AE" w:rsidP="00A951AE">
      <w:pPr>
        <w:rPr>
          <w:rFonts w:ascii="Calibri" w:hAnsi="Calibri"/>
          <w:sz w:val="28"/>
        </w:rPr>
      </w:pPr>
      <w:r w:rsidRPr="002D2387">
        <w:rPr>
          <w:rFonts w:ascii="Calibri" w:hAnsi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6601A85C" wp14:editId="68A4AE8E">
                <wp:simplePos x="0" y="0"/>
                <wp:positionH relativeFrom="column">
                  <wp:posOffset>95250</wp:posOffset>
                </wp:positionH>
                <wp:positionV relativeFrom="paragraph">
                  <wp:posOffset>247650</wp:posOffset>
                </wp:positionV>
                <wp:extent cx="3175000" cy="342900"/>
                <wp:effectExtent l="0" t="0" r="6350" b="0"/>
                <wp:wrapNone/>
                <wp:docPr id="6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5C97F" w14:textId="77777777" w:rsidR="00BB1BD2" w:rsidRPr="006F1DF8" w:rsidRDefault="00BB1BD2" w:rsidP="00A951AE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F1DF8">
                              <w:rPr>
                                <w:rFonts w:ascii="Calibri" w:hAnsi="Calibri"/>
                                <w:sz w:val="28"/>
                                <w:szCs w:val="28"/>
                                <w:lang w:val="es-ES"/>
                              </w:rPr>
                              <w:t>et demi(e) (no “e”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es-ES"/>
                              </w:rPr>
                              <w:t xml:space="preserve"> after midi &amp; minuit)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1A85C" id="Text Box 103" o:spid="_x0000_s1066" type="#_x0000_t202" style="position:absolute;margin-left:7.5pt;margin-top:19.5pt;width:250pt;height:27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" stroked="f">
                <v:textbox>
                  <w:txbxContent>
                    <w:p w14:paraId="2615C97F" w14:textId="77777777" w:rsidR="00BB1BD2" w:rsidRPr="006F1DF8" w:rsidRDefault="00BB1BD2" w:rsidP="00A951AE">
                      <w:pPr>
                        <w:rPr>
                          <w:rFonts w:ascii="Calibri" w:hAnsi="Calibri"/>
                          <w:sz w:val="28"/>
                          <w:szCs w:val="28"/>
                          <w:lang w:val="es-ES"/>
                        </w:rPr>
                      </w:pPr>
                      <w:proofErr w:type="gramStart"/>
                      <w:r w:rsidRPr="006F1DF8">
                        <w:rPr>
                          <w:rFonts w:ascii="Calibri" w:hAnsi="Calibri"/>
                          <w:sz w:val="28"/>
                          <w:szCs w:val="28"/>
                          <w:lang w:val="es-ES"/>
                        </w:rPr>
                        <w:t>et</w:t>
                      </w:r>
                      <w:proofErr w:type="gramEnd"/>
                      <w:r w:rsidRPr="006F1DF8">
                        <w:rPr>
                          <w:rFonts w:ascii="Calibri" w:hAnsi="Calibri"/>
                          <w:sz w:val="28"/>
                          <w:szCs w:val="28"/>
                          <w:lang w:val="es-ES"/>
                        </w:rPr>
                        <w:t xml:space="preserve"> demi(e) (no “e”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  <w:lang w:val="es-ES"/>
                        </w:rPr>
                        <w:t xml:space="preserve"> after midi &amp; minuit)</w:t>
                      </w:r>
                    </w:p>
                  </w:txbxContent>
                </v:textbox>
              </v:shape>
            </w:pict>
          </mc:Fallback>
        </mc:AlternateContent>
      </w:r>
    </w:p>
    <w:p w14:paraId="386E21A5" w14:textId="77777777" w:rsidR="00A951AE" w:rsidRPr="00354BCC" w:rsidRDefault="00A951AE" w:rsidP="00A951AE">
      <w:pPr>
        <w:rPr>
          <w:rFonts w:ascii="Calibri" w:hAnsi="Calibri"/>
          <w:sz w:val="28"/>
        </w:rPr>
      </w:pPr>
    </w:p>
    <w:p w14:paraId="740D786D" w14:textId="77777777" w:rsidR="00A951AE" w:rsidRPr="00BC44E3" w:rsidRDefault="00A951AE" w:rsidP="00A951AE">
      <w:pPr>
        <w:pStyle w:val="BodyText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Theme="minorHAnsi" w:hAnsi="Calibri" w:cstheme="minorBidi"/>
          <w:bCs/>
          <w:sz w:val="26"/>
          <w:szCs w:val="26"/>
          <w:u w:val="single"/>
        </w:rPr>
      </w:pPr>
      <w:r w:rsidRPr="00BC44E3">
        <w:rPr>
          <w:rFonts w:ascii="Calibri" w:eastAsiaTheme="minorHAnsi" w:hAnsi="Calibri" w:cstheme="minorBidi"/>
          <w:b/>
          <w:sz w:val="26"/>
          <w:szCs w:val="26"/>
          <w:u w:val="single"/>
        </w:rPr>
        <w:t>24 Hour Clock</w:t>
      </w:r>
      <w:r w:rsidRPr="00BC44E3">
        <w:rPr>
          <w:rFonts w:ascii="Calibri" w:eastAsiaTheme="minorHAnsi" w:hAnsi="Calibri" w:cstheme="minorBidi"/>
          <w:bCs/>
          <w:sz w:val="26"/>
          <w:szCs w:val="26"/>
          <w:u w:val="single"/>
        </w:rPr>
        <w:t xml:space="preserve"> – Just write the numbers as they are</w:t>
      </w:r>
      <w:r>
        <w:rPr>
          <w:rFonts w:ascii="Calibri" w:eastAsiaTheme="minorHAnsi" w:hAnsi="Calibri" w:cstheme="minorBidi"/>
          <w:bCs/>
          <w:sz w:val="26"/>
          <w:szCs w:val="26"/>
          <w:u w:val="single"/>
        </w:rPr>
        <w:t>:</w:t>
      </w:r>
    </w:p>
    <w:p w14:paraId="43D1E45C" w14:textId="77777777" w:rsidR="00A951AE" w:rsidRDefault="00A951AE" w:rsidP="00A951AE">
      <w:pPr>
        <w:pStyle w:val="BodyText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Theme="minorHAnsi" w:hAnsi="Calibri" w:cstheme="minorBidi"/>
          <w:bCs/>
          <w:sz w:val="26"/>
          <w:szCs w:val="26"/>
          <w:lang w:val="fr-FR"/>
        </w:rPr>
      </w:pPr>
      <w:r w:rsidRPr="00BC44E3">
        <w:rPr>
          <w:rFonts w:ascii="Calibri" w:eastAsiaTheme="minorHAnsi" w:hAnsi="Calibri" w:cstheme="minorBidi"/>
          <w:bCs/>
          <w:sz w:val="26"/>
          <w:szCs w:val="26"/>
          <w:lang w:val="fr-FR"/>
        </w:rPr>
        <w:t>Il est treize heures. = 1pm / 13.00</w:t>
      </w:r>
      <w:r w:rsidRPr="00BC44E3">
        <w:rPr>
          <w:rFonts w:ascii="Calibri" w:eastAsiaTheme="minorHAnsi" w:hAnsi="Calibri" w:cstheme="minorBidi"/>
          <w:bCs/>
          <w:sz w:val="26"/>
          <w:szCs w:val="26"/>
          <w:lang w:val="fr-FR"/>
        </w:rPr>
        <w:tab/>
      </w:r>
      <w:r w:rsidRPr="00BC44E3">
        <w:rPr>
          <w:rFonts w:ascii="Calibri" w:eastAsiaTheme="minorHAnsi" w:hAnsi="Calibri" w:cstheme="minorBidi"/>
          <w:bCs/>
          <w:sz w:val="26"/>
          <w:szCs w:val="26"/>
          <w:lang w:val="fr-FR"/>
        </w:rPr>
        <w:tab/>
        <w:t xml:space="preserve">          </w:t>
      </w:r>
    </w:p>
    <w:p w14:paraId="66327383" w14:textId="77777777" w:rsidR="00A951AE" w:rsidRPr="00BC44E3" w:rsidRDefault="00A951AE" w:rsidP="00A951AE">
      <w:pPr>
        <w:pStyle w:val="BodyText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Theme="minorHAnsi" w:hAnsi="Calibri" w:cstheme="minorBidi"/>
          <w:bCs/>
          <w:sz w:val="26"/>
          <w:szCs w:val="26"/>
          <w:lang w:val="fr-FR"/>
        </w:rPr>
      </w:pPr>
      <w:r>
        <w:rPr>
          <w:rFonts w:ascii="Calibri" w:eastAsiaTheme="minorHAnsi" w:hAnsi="Calibri" w:cstheme="minorBidi"/>
          <w:bCs/>
          <w:sz w:val="26"/>
          <w:szCs w:val="26"/>
          <w:lang w:val="fr-FR"/>
        </w:rPr>
        <w:t>I</w:t>
      </w:r>
      <w:r w:rsidRPr="00BC44E3">
        <w:rPr>
          <w:rFonts w:ascii="Calibri" w:eastAsiaTheme="minorHAnsi" w:hAnsi="Calibri" w:cstheme="minorBidi"/>
          <w:bCs/>
          <w:sz w:val="26"/>
          <w:szCs w:val="26"/>
          <w:lang w:val="fr-FR"/>
        </w:rPr>
        <w:t>l est quatorze heures quinze. = 2.15pm / 14.15</w:t>
      </w:r>
    </w:p>
    <w:p w14:paraId="38865D7B" w14:textId="77777777" w:rsidR="00A951AE" w:rsidRDefault="00A951AE" w:rsidP="00A951AE">
      <w:pPr>
        <w:pStyle w:val="BodyText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Theme="minorHAnsi" w:hAnsi="Calibri" w:cstheme="minorBidi"/>
          <w:bCs/>
          <w:sz w:val="26"/>
          <w:szCs w:val="26"/>
          <w:lang w:val="fr-FR"/>
        </w:rPr>
      </w:pPr>
      <w:r w:rsidRPr="00BC44E3">
        <w:rPr>
          <w:rFonts w:ascii="Calibri" w:eastAsiaTheme="minorHAnsi" w:hAnsi="Calibri" w:cstheme="minorBidi"/>
          <w:bCs/>
          <w:sz w:val="26"/>
          <w:szCs w:val="26"/>
          <w:lang w:val="fr-FR"/>
        </w:rPr>
        <w:t xml:space="preserve">Il est quinze heures trente. = 3.30pm / 15.30      </w:t>
      </w:r>
    </w:p>
    <w:p w14:paraId="15BCF8F3" w14:textId="77777777" w:rsidR="00A951AE" w:rsidRPr="00BC44E3" w:rsidRDefault="00A951AE" w:rsidP="00A951AE">
      <w:pPr>
        <w:pStyle w:val="BodyText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Theme="minorHAnsi" w:hAnsi="Calibri" w:cstheme="minorBidi"/>
          <w:bCs/>
          <w:sz w:val="26"/>
          <w:szCs w:val="26"/>
          <w:lang w:val="fr-FR"/>
        </w:rPr>
      </w:pPr>
      <w:r w:rsidRPr="00BC44E3">
        <w:rPr>
          <w:rFonts w:ascii="Calibri" w:eastAsiaTheme="minorHAnsi" w:hAnsi="Calibri" w:cstheme="minorBidi"/>
          <w:bCs/>
          <w:sz w:val="26"/>
          <w:szCs w:val="26"/>
          <w:lang w:val="fr-FR"/>
        </w:rPr>
        <w:t xml:space="preserve"> Il est seize heures quarante-cinq. = 4.45pm / 16.45</w:t>
      </w:r>
    </w:p>
    <w:p w14:paraId="63F990F2" w14:textId="77777777" w:rsidR="00A951AE" w:rsidRPr="00BC44E3" w:rsidRDefault="00A951AE" w:rsidP="00A951AE">
      <w:pPr>
        <w:pStyle w:val="BodyText"/>
        <w:rPr>
          <w:rFonts w:ascii="Calibri" w:eastAsiaTheme="minorHAnsi" w:hAnsi="Calibri" w:cstheme="minorBidi"/>
          <w:b/>
          <w:szCs w:val="22"/>
          <w:lang w:val="fr-FR"/>
        </w:rPr>
      </w:pPr>
      <w:r w:rsidRPr="00BC44E3">
        <w:rPr>
          <w:rFonts w:ascii="Calibri" w:eastAsiaTheme="minorHAnsi" w:hAnsi="Calibri" w:cstheme="minorBidi"/>
          <w:b/>
          <w:szCs w:val="22"/>
          <w:lang w:val="fr-FR"/>
        </w:rPr>
        <w:t>Time</w:t>
      </w:r>
      <w:r w:rsidRPr="00BC44E3">
        <w:rPr>
          <w:rFonts w:ascii="Calibri" w:hAnsi="Calibri"/>
          <w:noProof/>
          <w:sz w:val="24"/>
          <w:lang w:val="fr-FR" w:eastAsia="en-GB"/>
        </w:rPr>
        <w:t xml:space="preserve"> </w:t>
      </w:r>
      <w:r w:rsidRPr="00BC44E3">
        <w:rPr>
          <w:rFonts w:ascii="Calibri" w:eastAsiaTheme="minorHAnsi" w:hAnsi="Calibri" w:cstheme="minorBidi"/>
          <w:b/>
          <w:szCs w:val="22"/>
          <w:lang w:val="fr-FR"/>
        </w:rPr>
        <w:t>Phrases</w:t>
      </w:r>
    </w:p>
    <w:tbl>
      <w:tblPr>
        <w:tblStyle w:val="TableGrid"/>
        <w:tblW w:w="1006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2976"/>
        <w:gridCol w:w="2268"/>
        <w:gridCol w:w="2127"/>
      </w:tblGrid>
      <w:tr w:rsidR="00A951AE" w:rsidRPr="00451AD2" w14:paraId="4662F645" w14:textId="77777777" w:rsidTr="00983109">
        <w:trPr>
          <w:trHeight w:val="3142"/>
        </w:trPr>
        <w:tc>
          <w:tcPr>
            <w:tcW w:w="2689" w:type="dxa"/>
          </w:tcPr>
          <w:p w14:paraId="783A80B5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lundi /</w:t>
            </w:r>
            <w:r w:rsidRPr="00BC44E3"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  <w:t xml:space="preserve"> le</w:t>
            </w: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 xml:space="preserve"> lundi</w:t>
            </w:r>
          </w:p>
          <w:p w14:paraId="77689610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le week-end</w:t>
            </w:r>
          </w:p>
          <w:p w14:paraId="0251DCD3" w14:textId="14ECBFF1" w:rsidR="00A951AE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pendant la semaine</w:t>
            </w:r>
          </w:p>
          <w:p w14:paraId="598C4B67" w14:textId="34458341" w:rsidR="00983109" w:rsidRPr="00BC44E3" w:rsidRDefault="00983109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pendant les vacances</w:t>
            </w:r>
          </w:p>
          <w:p w14:paraId="19914B9E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le matin</w:t>
            </w:r>
          </w:p>
          <w:p w14:paraId="760EB261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l’apr</w:t>
            </w:r>
            <w:r w:rsidRPr="00BC44E3"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  <w:t>è</w:t>
            </w: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s-midi</w:t>
            </w:r>
          </w:p>
          <w:p w14:paraId="2CDE3D1C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le soir</w:t>
            </w:r>
          </w:p>
          <w:p w14:paraId="64DB170A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apr</w:t>
            </w:r>
            <w:r w:rsidRPr="00BC44E3"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  <w:t>è</w:t>
            </w: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s l’</w:t>
            </w:r>
            <w:r w:rsidRPr="00BC44E3"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  <w:t>é</w:t>
            </w: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cole</w:t>
            </w:r>
          </w:p>
          <w:p w14:paraId="440FB97E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avant l’</w:t>
            </w:r>
            <w:r w:rsidRPr="00983109">
              <w:rPr>
                <w:rFonts w:ascii="Calibri" w:eastAsiaTheme="minorHAnsi" w:hAnsi="Calibri" w:cstheme="minorBidi"/>
                <w:b/>
                <w:bCs/>
                <w:sz w:val="26"/>
                <w:szCs w:val="26"/>
                <w:lang w:val="fr-FR"/>
              </w:rPr>
              <w:t>é</w:t>
            </w: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cole</w:t>
            </w:r>
          </w:p>
        </w:tc>
        <w:tc>
          <w:tcPr>
            <w:tcW w:w="2976" w:type="dxa"/>
          </w:tcPr>
          <w:p w14:paraId="2A4BEEF7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b/>
                <w:i/>
                <w:sz w:val="26"/>
                <w:szCs w:val="26"/>
              </w:rPr>
            </w:pPr>
            <w:r w:rsidRPr="00BC44E3">
              <w:rPr>
                <w:rFonts w:ascii="Calibri" w:eastAsiaTheme="minorHAnsi" w:hAnsi="Calibri" w:cstheme="minorBidi"/>
                <w:i/>
                <w:sz w:val="26"/>
                <w:szCs w:val="26"/>
              </w:rPr>
              <w:t>on Monday / on Monday</w:t>
            </w:r>
            <w:r w:rsidRPr="00BC44E3">
              <w:rPr>
                <w:rFonts w:ascii="Calibri" w:eastAsiaTheme="minorHAnsi" w:hAnsi="Calibri" w:cstheme="minorBidi"/>
                <w:b/>
                <w:i/>
                <w:sz w:val="26"/>
                <w:szCs w:val="26"/>
              </w:rPr>
              <w:t>s</w:t>
            </w:r>
          </w:p>
          <w:p w14:paraId="3E1B4B8D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BC44E3">
              <w:rPr>
                <w:rFonts w:ascii="Calibri" w:eastAsiaTheme="minorHAnsi" w:hAnsi="Calibri" w:cstheme="minorBidi"/>
                <w:i/>
                <w:sz w:val="26"/>
                <w:szCs w:val="26"/>
              </w:rPr>
              <w:t>at the weekend</w:t>
            </w:r>
          </w:p>
          <w:p w14:paraId="382E478D" w14:textId="265A63CA" w:rsidR="00A951AE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BC44E3">
              <w:rPr>
                <w:rFonts w:ascii="Calibri" w:eastAsiaTheme="minorHAnsi" w:hAnsi="Calibri" w:cstheme="minorBidi"/>
                <w:i/>
                <w:sz w:val="26"/>
                <w:szCs w:val="26"/>
              </w:rPr>
              <w:t>during the week</w:t>
            </w:r>
          </w:p>
          <w:p w14:paraId="74B312FF" w14:textId="75FC444F" w:rsidR="00983109" w:rsidRPr="00BC44E3" w:rsidRDefault="00983109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>
              <w:rPr>
                <w:rFonts w:ascii="Calibri" w:eastAsiaTheme="minorHAnsi" w:hAnsi="Calibri" w:cstheme="minorBidi"/>
                <w:i/>
                <w:sz w:val="26"/>
                <w:szCs w:val="26"/>
              </w:rPr>
              <w:t>during the holidays</w:t>
            </w:r>
          </w:p>
          <w:p w14:paraId="627BB234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BC44E3">
              <w:rPr>
                <w:rFonts w:ascii="Calibri" w:eastAsiaTheme="minorHAnsi" w:hAnsi="Calibri" w:cstheme="minorBidi"/>
                <w:i/>
                <w:sz w:val="26"/>
                <w:szCs w:val="26"/>
              </w:rPr>
              <w:t>in the morning</w:t>
            </w:r>
          </w:p>
          <w:p w14:paraId="3E7067C2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BC44E3">
              <w:rPr>
                <w:rFonts w:ascii="Calibri" w:eastAsiaTheme="minorHAnsi" w:hAnsi="Calibri" w:cstheme="minorBidi"/>
                <w:i/>
                <w:sz w:val="26"/>
                <w:szCs w:val="26"/>
              </w:rPr>
              <w:t>in the afternoon</w:t>
            </w:r>
          </w:p>
          <w:p w14:paraId="79494268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BC44E3">
              <w:rPr>
                <w:rFonts w:ascii="Calibri" w:eastAsiaTheme="minorHAnsi" w:hAnsi="Calibri" w:cstheme="minorBidi"/>
                <w:i/>
                <w:sz w:val="26"/>
                <w:szCs w:val="26"/>
              </w:rPr>
              <w:t>in the evening</w:t>
            </w:r>
          </w:p>
          <w:p w14:paraId="0A85942F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BC44E3">
              <w:rPr>
                <w:rFonts w:ascii="Calibri" w:eastAsiaTheme="minorHAnsi" w:hAnsi="Calibri" w:cstheme="minorBidi"/>
                <w:i/>
                <w:sz w:val="26"/>
                <w:szCs w:val="26"/>
              </w:rPr>
              <w:t>after school</w:t>
            </w:r>
          </w:p>
          <w:p w14:paraId="4192810D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BC44E3">
              <w:rPr>
                <w:rFonts w:ascii="Calibri" w:eastAsiaTheme="minorHAnsi" w:hAnsi="Calibri" w:cstheme="minorBidi"/>
                <w:i/>
                <w:sz w:val="26"/>
                <w:szCs w:val="26"/>
              </w:rPr>
              <w:t>before school</w:t>
            </w:r>
          </w:p>
        </w:tc>
        <w:tc>
          <w:tcPr>
            <w:tcW w:w="2268" w:type="dxa"/>
          </w:tcPr>
          <w:p w14:paraId="2C6DAF7C" w14:textId="76394AFC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normalement</w:t>
            </w:r>
          </w:p>
          <w:p w14:paraId="06F1E0C5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d’habitude</w:t>
            </w:r>
          </w:p>
          <w:p w14:paraId="0848AC4D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de temps en temps</w:t>
            </w:r>
          </w:p>
          <w:p w14:paraId="6706CB6E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quelquefois</w:t>
            </w:r>
          </w:p>
          <w:p w14:paraId="0AB7236A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tous les jours</w:t>
            </w:r>
          </w:p>
          <w:p w14:paraId="2ED654ED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souvent</w:t>
            </w:r>
          </w:p>
          <w:p w14:paraId="6F84E382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BC44E3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toujours</w:t>
            </w:r>
          </w:p>
        </w:tc>
        <w:tc>
          <w:tcPr>
            <w:tcW w:w="2127" w:type="dxa"/>
          </w:tcPr>
          <w:p w14:paraId="5818E324" w14:textId="56B43054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BC44E3">
              <w:rPr>
                <w:rFonts w:ascii="Calibri" w:eastAsiaTheme="minorHAnsi" w:hAnsi="Calibri" w:cstheme="minorBidi"/>
                <w:i/>
                <w:sz w:val="26"/>
                <w:szCs w:val="26"/>
              </w:rPr>
              <w:t>normally</w:t>
            </w:r>
          </w:p>
          <w:p w14:paraId="4DCED217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BC44E3">
              <w:rPr>
                <w:rFonts w:ascii="Calibri" w:eastAsiaTheme="minorHAnsi" w:hAnsi="Calibri" w:cstheme="minorBidi"/>
                <w:i/>
                <w:sz w:val="26"/>
                <w:szCs w:val="26"/>
              </w:rPr>
              <w:t>usually</w:t>
            </w:r>
          </w:p>
          <w:p w14:paraId="125E996B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BC44E3">
              <w:rPr>
                <w:rFonts w:ascii="Calibri" w:eastAsiaTheme="minorHAnsi" w:hAnsi="Calibri" w:cstheme="minorBidi"/>
                <w:i/>
                <w:sz w:val="26"/>
                <w:szCs w:val="26"/>
              </w:rPr>
              <w:t>from time to time</w:t>
            </w:r>
          </w:p>
          <w:p w14:paraId="52306846" w14:textId="6487B4D4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BC44E3">
              <w:rPr>
                <w:rFonts w:ascii="Calibri" w:eastAsiaTheme="minorHAnsi" w:hAnsi="Calibri" w:cstheme="minorBidi"/>
                <w:i/>
                <w:sz w:val="26"/>
                <w:szCs w:val="26"/>
              </w:rPr>
              <w:t>sometimes</w:t>
            </w:r>
          </w:p>
          <w:p w14:paraId="261D2D6F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BC44E3">
              <w:rPr>
                <w:rFonts w:ascii="Calibri" w:eastAsiaTheme="minorHAnsi" w:hAnsi="Calibri" w:cstheme="minorBidi"/>
                <w:i/>
                <w:sz w:val="26"/>
                <w:szCs w:val="26"/>
              </w:rPr>
              <w:t>every day</w:t>
            </w:r>
          </w:p>
          <w:p w14:paraId="4864B34C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BC44E3">
              <w:rPr>
                <w:rFonts w:ascii="Calibri" w:eastAsiaTheme="minorHAnsi" w:hAnsi="Calibri" w:cstheme="minorBidi"/>
                <w:i/>
                <w:sz w:val="26"/>
                <w:szCs w:val="26"/>
              </w:rPr>
              <w:t>often</w:t>
            </w:r>
          </w:p>
          <w:p w14:paraId="5A3F3862" w14:textId="77777777" w:rsidR="00A951AE" w:rsidRPr="00BC44E3" w:rsidRDefault="00A951AE" w:rsidP="00983109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BC44E3">
              <w:rPr>
                <w:rFonts w:ascii="Calibri" w:eastAsiaTheme="minorHAnsi" w:hAnsi="Calibri" w:cstheme="minorBidi"/>
                <w:i/>
                <w:sz w:val="26"/>
                <w:szCs w:val="26"/>
              </w:rPr>
              <w:t>always</w:t>
            </w:r>
          </w:p>
        </w:tc>
      </w:tr>
    </w:tbl>
    <w:p w14:paraId="3977520E" w14:textId="77777777" w:rsidR="00983109" w:rsidRPr="00522185" w:rsidRDefault="00983109" w:rsidP="00A951AE">
      <w:pPr>
        <w:pBdr>
          <w:bottom w:val="single" w:sz="4" w:space="1" w:color="auto"/>
        </w:pBdr>
        <w:spacing w:line="240" w:lineRule="auto"/>
        <w:rPr>
          <w:b/>
          <w:sz w:val="28"/>
          <w:szCs w:val="40"/>
        </w:rPr>
      </w:pPr>
    </w:p>
    <w:p w14:paraId="36E48738" w14:textId="7A841DC7" w:rsidR="00A951AE" w:rsidRPr="00EB5103" w:rsidRDefault="00A951AE" w:rsidP="00A951AE">
      <w:pPr>
        <w:pBdr>
          <w:bottom w:val="single" w:sz="4" w:space="1" w:color="auto"/>
        </w:pBdr>
        <w:spacing w:line="240" w:lineRule="auto"/>
        <w:rPr>
          <w:b/>
          <w:sz w:val="20"/>
          <w:lang w:val="fr-FR"/>
        </w:rPr>
      </w:pPr>
      <w:r w:rsidRPr="00EB5103">
        <w:rPr>
          <w:b/>
          <w:sz w:val="28"/>
          <w:szCs w:val="40"/>
          <w:lang w:val="fr-FR"/>
        </w:rPr>
        <w:t>La Routine Quotidienne (Daily routine)</w:t>
      </w:r>
    </w:p>
    <w:p w14:paraId="7824534C" w14:textId="77777777" w:rsidR="00A951AE" w:rsidRPr="003519A4" w:rsidRDefault="00A951AE" w:rsidP="00A951AE">
      <w:pPr>
        <w:pStyle w:val="BodyText"/>
        <w:spacing w:line="240" w:lineRule="auto"/>
        <w:rPr>
          <w:rFonts w:ascii="Calibri" w:eastAsiaTheme="minorHAnsi" w:hAnsi="Calibri" w:cstheme="minorBidi"/>
          <w:b/>
          <w:sz w:val="26"/>
          <w:szCs w:val="26"/>
          <w:lang w:val="fr-FR"/>
        </w:rPr>
      </w:pPr>
      <w:r w:rsidRPr="003519A4">
        <w:rPr>
          <w:rFonts w:ascii="Calibri" w:eastAsiaTheme="minorHAnsi" w:hAnsi="Calibri" w:cstheme="minorBidi"/>
          <w:b/>
          <w:sz w:val="26"/>
          <w:szCs w:val="26"/>
          <w:lang w:val="fr-FR"/>
        </w:rPr>
        <w:t>Useful verbs and expressions :</w:t>
      </w:r>
    </w:p>
    <w:tbl>
      <w:tblPr>
        <w:tblStyle w:val="TableGrid"/>
        <w:tblW w:w="991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2273"/>
        <w:gridCol w:w="2268"/>
        <w:gridCol w:w="2405"/>
      </w:tblGrid>
      <w:tr w:rsidR="00A951AE" w:rsidRPr="003519A4" w14:paraId="1ADDD217" w14:textId="77777777" w:rsidTr="009716FF">
        <w:tc>
          <w:tcPr>
            <w:tcW w:w="2972" w:type="dxa"/>
          </w:tcPr>
          <w:p w14:paraId="249C704A" w14:textId="77777777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sz w:val="26"/>
                <w:szCs w:val="26"/>
              </w:rPr>
              <w:t>prendre le petit déjeuner</w:t>
            </w:r>
          </w:p>
        </w:tc>
        <w:tc>
          <w:tcPr>
            <w:tcW w:w="2273" w:type="dxa"/>
          </w:tcPr>
          <w:p w14:paraId="208C8D18" w14:textId="77777777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i/>
                <w:sz w:val="26"/>
                <w:szCs w:val="26"/>
              </w:rPr>
              <w:t>To have breakfast</w:t>
            </w:r>
          </w:p>
        </w:tc>
        <w:tc>
          <w:tcPr>
            <w:tcW w:w="2268" w:type="dxa"/>
          </w:tcPr>
          <w:p w14:paraId="4B0D8CC3" w14:textId="77777777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sz w:val="26"/>
                <w:szCs w:val="26"/>
              </w:rPr>
              <w:t>déjeuner</w:t>
            </w:r>
          </w:p>
        </w:tc>
        <w:tc>
          <w:tcPr>
            <w:tcW w:w="2405" w:type="dxa"/>
          </w:tcPr>
          <w:p w14:paraId="61DDF3C6" w14:textId="77777777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i/>
                <w:sz w:val="26"/>
                <w:szCs w:val="26"/>
              </w:rPr>
              <w:t>To have lunch</w:t>
            </w:r>
          </w:p>
        </w:tc>
      </w:tr>
      <w:tr w:rsidR="00A951AE" w:rsidRPr="003519A4" w14:paraId="6655C1BD" w14:textId="77777777" w:rsidTr="009716FF">
        <w:tc>
          <w:tcPr>
            <w:tcW w:w="2972" w:type="dxa"/>
          </w:tcPr>
          <w:p w14:paraId="4AD18A0E" w14:textId="77777777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sz w:val="26"/>
                <w:szCs w:val="26"/>
              </w:rPr>
              <w:t>quitter la maison</w:t>
            </w:r>
          </w:p>
        </w:tc>
        <w:tc>
          <w:tcPr>
            <w:tcW w:w="2273" w:type="dxa"/>
          </w:tcPr>
          <w:p w14:paraId="63AA22C9" w14:textId="0BAAD6BD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i/>
                <w:sz w:val="26"/>
                <w:szCs w:val="26"/>
              </w:rPr>
              <w:t>To leave</w:t>
            </w:r>
            <w:r w:rsidR="00983109">
              <w:rPr>
                <w:rFonts w:ascii="Calibri" w:eastAsiaTheme="minorHAnsi" w:hAnsi="Calibri" w:cstheme="minorBidi"/>
                <w:i/>
                <w:sz w:val="26"/>
                <w:szCs w:val="26"/>
              </w:rPr>
              <w:t xml:space="preserve"> home</w:t>
            </w:r>
          </w:p>
        </w:tc>
        <w:tc>
          <w:tcPr>
            <w:tcW w:w="2268" w:type="dxa"/>
          </w:tcPr>
          <w:p w14:paraId="110561D9" w14:textId="77777777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iCs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iCs/>
                <w:sz w:val="26"/>
                <w:szCs w:val="26"/>
              </w:rPr>
              <w:t>rentrer à la maison</w:t>
            </w:r>
          </w:p>
        </w:tc>
        <w:tc>
          <w:tcPr>
            <w:tcW w:w="2405" w:type="dxa"/>
          </w:tcPr>
          <w:p w14:paraId="168779BB" w14:textId="77777777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i/>
                <w:sz w:val="26"/>
                <w:szCs w:val="26"/>
              </w:rPr>
              <w:t>To return home</w:t>
            </w:r>
          </w:p>
        </w:tc>
      </w:tr>
      <w:tr w:rsidR="00A951AE" w:rsidRPr="003519A4" w14:paraId="35A36E5F" w14:textId="77777777" w:rsidTr="009716FF">
        <w:tc>
          <w:tcPr>
            <w:tcW w:w="2972" w:type="dxa"/>
          </w:tcPr>
          <w:p w14:paraId="02F66274" w14:textId="77777777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sz w:val="26"/>
                <w:szCs w:val="26"/>
              </w:rPr>
              <w:t>arriver à l’école</w:t>
            </w:r>
          </w:p>
        </w:tc>
        <w:tc>
          <w:tcPr>
            <w:tcW w:w="2273" w:type="dxa"/>
          </w:tcPr>
          <w:p w14:paraId="412BBA1B" w14:textId="67F8F60B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i/>
                <w:sz w:val="26"/>
                <w:szCs w:val="26"/>
              </w:rPr>
              <w:t>To arrive</w:t>
            </w:r>
            <w:r w:rsidR="00983109">
              <w:rPr>
                <w:rFonts w:ascii="Calibri" w:eastAsiaTheme="minorHAnsi" w:hAnsi="Calibri" w:cstheme="minorBidi"/>
                <w:i/>
                <w:sz w:val="26"/>
                <w:szCs w:val="26"/>
              </w:rPr>
              <w:t xml:space="preserve"> at school</w:t>
            </w:r>
          </w:p>
        </w:tc>
        <w:tc>
          <w:tcPr>
            <w:tcW w:w="2268" w:type="dxa"/>
          </w:tcPr>
          <w:p w14:paraId="458F7FF8" w14:textId="77777777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iCs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iCs/>
                <w:sz w:val="26"/>
                <w:szCs w:val="26"/>
              </w:rPr>
              <w:t>faire mes devoirs</w:t>
            </w:r>
          </w:p>
        </w:tc>
        <w:tc>
          <w:tcPr>
            <w:tcW w:w="2405" w:type="dxa"/>
          </w:tcPr>
          <w:p w14:paraId="2D2D15A0" w14:textId="77777777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i/>
                <w:sz w:val="26"/>
                <w:szCs w:val="26"/>
              </w:rPr>
              <w:t>To do my homework</w:t>
            </w:r>
          </w:p>
        </w:tc>
      </w:tr>
      <w:tr w:rsidR="00A951AE" w:rsidRPr="003519A4" w14:paraId="634FA1FB" w14:textId="77777777" w:rsidTr="009716FF">
        <w:tc>
          <w:tcPr>
            <w:tcW w:w="2972" w:type="dxa"/>
          </w:tcPr>
          <w:p w14:paraId="59CE04C8" w14:textId="77777777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sz w:val="26"/>
                <w:szCs w:val="26"/>
              </w:rPr>
              <w:t>retrouver mes amis</w:t>
            </w:r>
          </w:p>
        </w:tc>
        <w:tc>
          <w:tcPr>
            <w:tcW w:w="2273" w:type="dxa"/>
          </w:tcPr>
          <w:p w14:paraId="4F9A576E" w14:textId="77777777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i/>
                <w:sz w:val="26"/>
                <w:szCs w:val="26"/>
              </w:rPr>
              <w:t xml:space="preserve">To meet my friends </w:t>
            </w:r>
          </w:p>
        </w:tc>
        <w:tc>
          <w:tcPr>
            <w:tcW w:w="2268" w:type="dxa"/>
          </w:tcPr>
          <w:p w14:paraId="6F18EA94" w14:textId="77777777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iCs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iCs/>
                <w:sz w:val="26"/>
                <w:szCs w:val="26"/>
              </w:rPr>
              <w:t>dîner</w:t>
            </w:r>
          </w:p>
        </w:tc>
        <w:tc>
          <w:tcPr>
            <w:tcW w:w="2405" w:type="dxa"/>
          </w:tcPr>
          <w:p w14:paraId="29EC24E1" w14:textId="77777777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i/>
                <w:sz w:val="26"/>
                <w:szCs w:val="26"/>
              </w:rPr>
              <w:t>To have dinner</w:t>
            </w:r>
          </w:p>
        </w:tc>
      </w:tr>
      <w:tr w:rsidR="00A951AE" w:rsidRPr="003519A4" w14:paraId="58D42FB9" w14:textId="77777777" w:rsidTr="009716FF">
        <w:tc>
          <w:tcPr>
            <w:tcW w:w="2972" w:type="dxa"/>
          </w:tcPr>
          <w:p w14:paraId="0105F6A6" w14:textId="77777777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sz w:val="26"/>
                <w:szCs w:val="26"/>
              </w:rPr>
              <w:t>manger</w:t>
            </w:r>
          </w:p>
        </w:tc>
        <w:tc>
          <w:tcPr>
            <w:tcW w:w="2273" w:type="dxa"/>
          </w:tcPr>
          <w:p w14:paraId="5CD3F753" w14:textId="77777777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i/>
                <w:sz w:val="26"/>
                <w:szCs w:val="26"/>
              </w:rPr>
              <w:t>To eat</w:t>
            </w:r>
          </w:p>
        </w:tc>
        <w:tc>
          <w:tcPr>
            <w:tcW w:w="2268" w:type="dxa"/>
          </w:tcPr>
          <w:p w14:paraId="4AC40DC2" w14:textId="77777777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iCs/>
                <w:sz w:val="26"/>
                <w:szCs w:val="26"/>
              </w:rPr>
            </w:pPr>
          </w:p>
        </w:tc>
        <w:tc>
          <w:tcPr>
            <w:tcW w:w="2405" w:type="dxa"/>
          </w:tcPr>
          <w:p w14:paraId="5E50B247" w14:textId="77777777" w:rsidR="00A951AE" w:rsidRPr="003519A4" w:rsidRDefault="00A951AE" w:rsidP="009716FF">
            <w:pPr>
              <w:pStyle w:val="BodyText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</w:p>
        </w:tc>
      </w:tr>
    </w:tbl>
    <w:p w14:paraId="5F37B58E" w14:textId="08A2CF28" w:rsidR="00A951AE" w:rsidRPr="00F83EAF" w:rsidRDefault="00A951AE" w:rsidP="00A951AE">
      <w:pPr>
        <w:spacing w:line="240" w:lineRule="auto"/>
        <w:rPr>
          <w:rFonts w:ascii="Calibri" w:hAnsi="Calibri"/>
          <w:b/>
          <w:sz w:val="28"/>
          <w:u w:val="single"/>
        </w:rPr>
      </w:pPr>
      <w:r w:rsidRPr="006F1DF8">
        <w:rPr>
          <w:b/>
          <w:noProof/>
          <w:sz w:val="28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2036608" behindDoc="0" locked="0" layoutInCell="1" allowOverlap="1" wp14:anchorId="10C97553" wp14:editId="566897D2">
                <wp:simplePos x="0" y="0"/>
                <wp:positionH relativeFrom="page">
                  <wp:posOffset>3924300</wp:posOffset>
                </wp:positionH>
                <wp:positionV relativeFrom="paragraph">
                  <wp:posOffset>189230</wp:posOffset>
                </wp:positionV>
                <wp:extent cx="3467100" cy="2870200"/>
                <wp:effectExtent l="0" t="0" r="1905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287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FC542" w14:textId="77777777" w:rsidR="00BB1BD2" w:rsidRPr="00FD03D0" w:rsidRDefault="00BB1BD2" w:rsidP="00A951AE">
                            <w:pPr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D03D0">
                              <w:rPr>
                                <w:sz w:val="26"/>
                                <w:szCs w:val="26"/>
                                <w:u w:val="single"/>
                              </w:rPr>
                              <w:t>Other reflexive verbs:</w:t>
                            </w:r>
                          </w:p>
                          <w:p w14:paraId="1F9F50B1" w14:textId="77777777" w:rsidR="00BB1BD2" w:rsidRPr="00FD03D0" w:rsidRDefault="00BB1BD2" w:rsidP="00A951AE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se laver </w:t>
                            </w: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  <w:t>t</w:t>
                            </w:r>
                            <w:r w:rsidRPr="00FD03D0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o wash</w:t>
                            </w: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DE7565D" w14:textId="77777777" w:rsidR="00BB1BD2" w:rsidRPr="00FD03D0" w:rsidRDefault="00BB1BD2" w:rsidP="00A951AE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se réveiller </w:t>
                            </w: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FD03D0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to wake up</w:t>
                            </w:r>
                          </w:p>
                          <w:p w14:paraId="6EE9133C" w14:textId="77777777" w:rsidR="00BB1BD2" w:rsidRPr="00FD03D0" w:rsidRDefault="00BB1BD2" w:rsidP="00A951AE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s’ habiller </w:t>
                            </w: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FD03D0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to dress</w:t>
                            </w:r>
                          </w:p>
                          <w:p w14:paraId="7E93E2BF" w14:textId="77777777" w:rsidR="00BB1BD2" w:rsidRPr="00FD03D0" w:rsidRDefault="00BB1BD2" w:rsidP="00A951AE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se brosser/laver les dents </w:t>
                            </w: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FD03D0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to brush one’s teeth</w:t>
                            </w:r>
                          </w:p>
                          <w:p w14:paraId="0A6EC6A1" w14:textId="77777777" w:rsidR="00BB1BD2" w:rsidRPr="000D6179" w:rsidRDefault="00BB1BD2" w:rsidP="00A951AE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0D6179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se brosser les cheveux</w:t>
                            </w:r>
                            <w:r w:rsidRPr="000D6179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0D6179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to brush one’s hair</w:t>
                            </w:r>
                          </w:p>
                          <w:p w14:paraId="56C6D119" w14:textId="77777777" w:rsidR="00BB1BD2" w:rsidRPr="00FD03D0" w:rsidRDefault="00BB1BD2" w:rsidP="00A951AE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se coucher </w:t>
                            </w: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FD03D0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to go to bed</w:t>
                            </w:r>
                          </w:p>
                          <w:p w14:paraId="24509848" w14:textId="77777777" w:rsidR="00BB1BD2" w:rsidRPr="00FD03D0" w:rsidRDefault="00BB1BD2" w:rsidP="00A951AE">
                            <w:pPr>
                              <w:pStyle w:val="BodyText"/>
                              <w:spacing w:line="36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se doucher                             </w:t>
                            </w:r>
                            <w:r w:rsidRPr="00FD03D0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to shower</w:t>
                            </w:r>
                          </w:p>
                          <w:p w14:paraId="42EEC0B9" w14:textId="77777777" w:rsidR="00BB1BD2" w:rsidRPr="00FD03D0" w:rsidRDefault="00BB1BD2" w:rsidP="00A951AE">
                            <w:pPr>
                              <w:pStyle w:val="BodyText"/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se lever (je me l</w:t>
                            </w:r>
                            <w:r w:rsidRPr="00FD03D0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>è</w:t>
                            </w: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ve)</w:t>
                            </w: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FD03D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FD03D0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to get up</w:t>
                            </w:r>
                          </w:p>
                          <w:p w14:paraId="5C644662" w14:textId="77777777" w:rsidR="00BB1BD2" w:rsidRDefault="00BB1BD2" w:rsidP="00A951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97553" id="_x0000_s1067" type="#_x0000_t202" style="position:absolute;margin-left:309pt;margin-top:14.9pt;width:273pt;height:226pt;z-index:25203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">
                <v:textbox>
                  <w:txbxContent>
                    <w:p w14:paraId="2CDFC542" w14:textId="77777777" w:rsidR="00BB1BD2" w:rsidRPr="00FD03D0" w:rsidRDefault="00BB1BD2" w:rsidP="00A951AE">
                      <w:pPr>
                        <w:rPr>
                          <w:sz w:val="26"/>
                          <w:szCs w:val="26"/>
                          <w:u w:val="single"/>
                        </w:rPr>
                      </w:pPr>
                      <w:r w:rsidRPr="00FD03D0">
                        <w:rPr>
                          <w:sz w:val="26"/>
                          <w:szCs w:val="26"/>
                          <w:u w:val="single"/>
                        </w:rPr>
                        <w:t>Other reflexive verbs:</w:t>
                      </w:r>
                    </w:p>
                    <w:p w14:paraId="1F9F50B1" w14:textId="77777777" w:rsidR="00BB1BD2" w:rsidRPr="00FD03D0" w:rsidRDefault="00BB1BD2" w:rsidP="00A951AE">
                      <w:pPr>
                        <w:pStyle w:val="BodyText"/>
                        <w:spacing w:line="360" w:lineRule="auto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proofErr w:type="gramStart"/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>se</w:t>
                      </w:r>
                      <w:proofErr w:type="gramEnd"/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laver </w:t>
                      </w:r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  <w:t>t</w:t>
                      </w:r>
                      <w:r w:rsidRPr="00FD03D0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o wash</w:t>
                      </w:r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DE7565D" w14:textId="77777777" w:rsidR="00BB1BD2" w:rsidRPr="00FD03D0" w:rsidRDefault="00BB1BD2" w:rsidP="00A951AE">
                      <w:pPr>
                        <w:pStyle w:val="BodyText"/>
                        <w:spacing w:line="360" w:lineRule="auto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proofErr w:type="gramStart"/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>se</w:t>
                      </w:r>
                      <w:proofErr w:type="gramEnd"/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réveiller </w:t>
                      </w:r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FD03D0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to wake up</w:t>
                      </w:r>
                    </w:p>
                    <w:p w14:paraId="6EE9133C" w14:textId="77777777" w:rsidR="00BB1BD2" w:rsidRPr="00FD03D0" w:rsidRDefault="00BB1BD2" w:rsidP="00A951AE">
                      <w:pPr>
                        <w:pStyle w:val="BodyText"/>
                        <w:spacing w:line="360" w:lineRule="auto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proofErr w:type="gramStart"/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>s</w:t>
                      </w:r>
                      <w:proofErr w:type="gramEnd"/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’ habiller </w:t>
                      </w:r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FD03D0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to dress</w:t>
                      </w:r>
                    </w:p>
                    <w:p w14:paraId="7E93E2BF" w14:textId="77777777" w:rsidR="00BB1BD2" w:rsidRPr="00FD03D0" w:rsidRDefault="00BB1BD2" w:rsidP="00A951AE">
                      <w:pPr>
                        <w:pStyle w:val="BodyText"/>
                        <w:spacing w:line="360" w:lineRule="auto"/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</w:pPr>
                      <w:proofErr w:type="gramStart"/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>se</w:t>
                      </w:r>
                      <w:proofErr w:type="gramEnd"/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brosser/laver les dents </w:t>
                      </w:r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FD03D0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to brush one’s teeth</w:t>
                      </w:r>
                    </w:p>
                    <w:p w14:paraId="0A6EC6A1" w14:textId="77777777" w:rsidR="00BB1BD2" w:rsidRPr="00E46F3D" w:rsidRDefault="00BB1BD2" w:rsidP="00A951AE">
                      <w:pPr>
                        <w:pStyle w:val="BodyText"/>
                        <w:spacing w:line="360" w:lineRule="auto"/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E46F3D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se</w:t>
                      </w:r>
                      <w:proofErr w:type="gramEnd"/>
                      <w:r w:rsidRPr="00E46F3D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brosser les cheveux</w:t>
                      </w:r>
                      <w:r w:rsidRPr="00E46F3D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E46F3D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>to brush one’s hair</w:t>
                      </w:r>
                    </w:p>
                    <w:p w14:paraId="56C6D119" w14:textId="77777777" w:rsidR="00BB1BD2" w:rsidRPr="00FD03D0" w:rsidRDefault="00BB1BD2" w:rsidP="00A951AE">
                      <w:pPr>
                        <w:pStyle w:val="BodyText"/>
                        <w:spacing w:line="360" w:lineRule="auto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proofErr w:type="gramStart"/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>se</w:t>
                      </w:r>
                      <w:proofErr w:type="gramEnd"/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coucher </w:t>
                      </w:r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FD03D0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to go to bed</w:t>
                      </w:r>
                    </w:p>
                    <w:p w14:paraId="24509848" w14:textId="77777777" w:rsidR="00BB1BD2" w:rsidRPr="00FD03D0" w:rsidRDefault="00BB1BD2" w:rsidP="00A951AE">
                      <w:pPr>
                        <w:pStyle w:val="BodyText"/>
                        <w:spacing w:line="360" w:lineRule="auto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proofErr w:type="gramStart"/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>se</w:t>
                      </w:r>
                      <w:proofErr w:type="gramEnd"/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doucher                             </w:t>
                      </w:r>
                      <w:r w:rsidRPr="00FD03D0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to shower</w:t>
                      </w:r>
                    </w:p>
                    <w:p w14:paraId="42EEC0B9" w14:textId="77777777" w:rsidR="00BB1BD2" w:rsidRPr="00FD03D0" w:rsidRDefault="00BB1BD2" w:rsidP="00A951AE">
                      <w:pPr>
                        <w:pStyle w:val="BodyText"/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proofErr w:type="gramStart"/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>se</w:t>
                      </w:r>
                      <w:proofErr w:type="gramEnd"/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lever (je me l</w:t>
                      </w:r>
                      <w:r w:rsidRPr="00FD03D0">
                        <w:rPr>
                          <w:rFonts w:ascii="Calibri" w:hAnsi="Calibri"/>
                          <w:b/>
                          <w:sz w:val="26"/>
                          <w:szCs w:val="26"/>
                        </w:rPr>
                        <w:t>è</w:t>
                      </w:r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>ve)</w:t>
                      </w:r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FD03D0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FD03D0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to get up</w:t>
                      </w:r>
                    </w:p>
                    <w:p w14:paraId="5C644662" w14:textId="77777777" w:rsidR="00BB1BD2" w:rsidRDefault="00BB1BD2" w:rsidP="00A951AE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b/>
          <w:sz w:val="28"/>
          <w:u w:val="single"/>
        </w:rPr>
        <w:t>Reflexive Verbs</w:t>
      </w:r>
    </w:p>
    <w:p w14:paraId="773CF142" w14:textId="6A5CE3FA" w:rsidR="00A951AE" w:rsidRPr="003519A4" w:rsidRDefault="00A951AE" w:rsidP="00A951AE">
      <w:pPr>
        <w:spacing w:line="240" w:lineRule="auto"/>
        <w:rPr>
          <w:b/>
          <w:sz w:val="26"/>
          <w:szCs w:val="26"/>
          <w:u w:val="single"/>
        </w:rPr>
      </w:pPr>
      <w:r w:rsidRPr="003519A4">
        <w:rPr>
          <w:rFonts w:ascii="Calibri" w:hAnsi="Calibri"/>
          <w:b/>
          <w:sz w:val="26"/>
          <w:szCs w:val="26"/>
        </w:rPr>
        <w:t>se laver (</w:t>
      </w:r>
      <w:r w:rsidRPr="003519A4">
        <w:rPr>
          <w:rFonts w:ascii="Calibri" w:hAnsi="Calibri"/>
          <w:b/>
          <w:i/>
          <w:sz w:val="26"/>
          <w:szCs w:val="26"/>
        </w:rPr>
        <w:t>to wash</w:t>
      </w:r>
      <w:r w:rsidRPr="003519A4">
        <w:rPr>
          <w:rFonts w:ascii="Calibri" w:hAnsi="Calibri"/>
          <w:b/>
          <w:sz w:val="26"/>
          <w:szCs w:val="26"/>
        </w:rPr>
        <w:t>)</w:t>
      </w:r>
    </w:p>
    <w:tbl>
      <w:tblPr>
        <w:tblpPr w:leftFromText="180" w:rightFromText="180" w:vertAnchor="text" w:horzAnchor="page" w:tblpX="884" w:tblpY="48"/>
        <w:tblW w:w="5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3"/>
        <w:gridCol w:w="2835"/>
      </w:tblGrid>
      <w:tr w:rsidR="00A951AE" w:rsidRPr="004E10BF" w14:paraId="041FD7F5" w14:textId="77777777" w:rsidTr="009716FF">
        <w:trPr>
          <w:trHeight w:val="205"/>
        </w:trPr>
        <w:tc>
          <w:tcPr>
            <w:tcW w:w="2263" w:type="dxa"/>
          </w:tcPr>
          <w:p w14:paraId="780067A9" w14:textId="77777777" w:rsidR="00A951AE" w:rsidRPr="00FD03D0" w:rsidRDefault="00A951AE" w:rsidP="009716FF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 xml:space="preserve">Je </w:t>
            </w:r>
            <w:r w:rsidRPr="00FD03D0">
              <w:rPr>
                <w:rFonts w:ascii="Calibri" w:hAnsi="Calibri"/>
                <w:b/>
                <w:sz w:val="26"/>
                <w:szCs w:val="26"/>
              </w:rPr>
              <w:t>me</w:t>
            </w:r>
            <w:r w:rsidRPr="00FD03D0">
              <w:rPr>
                <w:rFonts w:ascii="Calibri" w:hAnsi="Calibri"/>
                <w:sz w:val="26"/>
                <w:szCs w:val="26"/>
              </w:rPr>
              <w:t xml:space="preserve"> lave</w:t>
            </w:r>
          </w:p>
        </w:tc>
        <w:tc>
          <w:tcPr>
            <w:tcW w:w="2835" w:type="dxa"/>
          </w:tcPr>
          <w:p w14:paraId="4295B3CF" w14:textId="77777777" w:rsidR="00A951AE" w:rsidRPr="00FD03D0" w:rsidRDefault="00A951AE" w:rsidP="009716FF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FD03D0">
              <w:rPr>
                <w:rFonts w:ascii="Calibri" w:hAnsi="Calibri"/>
                <w:i/>
                <w:sz w:val="26"/>
                <w:szCs w:val="26"/>
              </w:rPr>
              <w:t>I wash</w:t>
            </w:r>
          </w:p>
        </w:tc>
      </w:tr>
      <w:tr w:rsidR="00A951AE" w:rsidRPr="004E10BF" w14:paraId="7CB7A3AC" w14:textId="77777777" w:rsidTr="009716FF">
        <w:trPr>
          <w:trHeight w:val="205"/>
        </w:trPr>
        <w:tc>
          <w:tcPr>
            <w:tcW w:w="2263" w:type="dxa"/>
          </w:tcPr>
          <w:p w14:paraId="54AC779E" w14:textId="77777777" w:rsidR="00A951AE" w:rsidRPr="00FD03D0" w:rsidRDefault="00A951AE" w:rsidP="009716FF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 xml:space="preserve">Tu </w:t>
            </w:r>
            <w:r w:rsidRPr="00FD03D0">
              <w:rPr>
                <w:rFonts w:ascii="Calibri" w:hAnsi="Calibri"/>
                <w:b/>
                <w:sz w:val="26"/>
                <w:szCs w:val="26"/>
              </w:rPr>
              <w:t>te</w:t>
            </w:r>
            <w:r w:rsidRPr="00FD03D0">
              <w:rPr>
                <w:rFonts w:ascii="Calibri" w:hAnsi="Calibri"/>
                <w:sz w:val="26"/>
                <w:szCs w:val="26"/>
              </w:rPr>
              <w:t xml:space="preserve"> laves</w:t>
            </w:r>
          </w:p>
        </w:tc>
        <w:tc>
          <w:tcPr>
            <w:tcW w:w="2835" w:type="dxa"/>
          </w:tcPr>
          <w:p w14:paraId="7775C947" w14:textId="77777777" w:rsidR="00A951AE" w:rsidRPr="00FD03D0" w:rsidRDefault="00A951AE" w:rsidP="009716FF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FD03D0">
              <w:rPr>
                <w:rFonts w:ascii="Calibri" w:hAnsi="Calibri"/>
                <w:i/>
                <w:sz w:val="26"/>
                <w:szCs w:val="26"/>
              </w:rPr>
              <w:t>You wash (sg )</w:t>
            </w:r>
          </w:p>
        </w:tc>
      </w:tr>
      <w:tr w:rsidR="00A951AE" w:rsidRPr="004E10BF" w14:paraId="15D0620F" w14:textId="77777777" w:rsidTr="009716FF">
        <w:trPr>
          <w:trHeight w:val="195"/>
        </w:trPr>
        <w:tc>
          <w:tcPr>
            <w:tcW w:w="2263" w:type="dxa"/>
          </w:tcPr>
          <w:p w14:paraId="2C0EF97E" w14:textId="69C99FCA" w:rsidR="00A951AE" w:rsidRPr="00A951AE" w:rsidRDefault="00A951AE" w:rsidP="009716FF">
            <w:pPr>
              <w:jc w:val="center"/>
              <w:rPr>
                <w:rFonts w:ascii="Calibri" w:hAnsi="Calibri"/>
                <w:sz w:val="26"/>
                <w:szCs w:val="26"/>
                <w:lang w:val="fr-FR"/>
              </w:rPr>
            </w:pPr>
            <w:r w:rsidRPr="00A951AE">
              <w:rPr>
                <w:rFonts w:ascii="Calibri" w:hAnsi="Calibri"/>
                <w:sz w:val="26"/>
                <w:szCs w:val="26"/>
                <w:lang w:val="fr-FR"/>
              </w:rPr>
              <w:t xml:space="preserve">Il/elle/on </w:t>
            </w:r>
            <w:r w:rsidRPr="00A951AE">
              <w:rPr>
                <w:rFonts w:ascii="Calibri" w:hAnsi="Calibri"/>
                <w:b/>
                <w:sz w:val="26"/>
                <w:szCs w:val="26"/>
                <w:lang w:val="fr-FR"/>
              </w:rPr>
              <w:t>se</w:t>
            </w:r>
            <w:r w:rsidRPr="00A951AE">
              <w:rPr>
                <w:rFonts w:ascii="Calibri" w:hAnsi="Calibri"/>
                <w:sz w:val="26"/>
                <w:szCs w:val="26"/>
                <w:lang w:val="fr-FR"/>
              </w:rPr>
              <w:t xml:space="preserve"> lave</w:t>
            </w:r>
          </w:p>
        </w:tc>
        <w:tc>
          <w:tcPr>
            <w:tcW w:w="2835" w:type="dxa"/>
          </w:tcPr>
          <w:p w14:paraId="558621ED" w14:textId="785FECFC" w:rsidR="00A951AE" w:rsidRPr="00FD03D0" w:rsidRDefault="00A951AE" w:rsidP="009716FF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FD03D0">
              <w:rPr>
                <w:rFonts w:ascii="Calibri" w:hAnsi="Calibri"/>
                <w:i/>
                <w:sz w:val="26"/>
                <w:szCs w:val="26"/>
              </w:rPr>
              <w:t>He</w:t>
            </w:r>
            <w:r>
              <w:rPr>
                <w:rFonts w:ascii="Calibri" w:hAnsi="Calibri"/>
                <w:i/>
                <w:sz w:val="26"/>
                <w:szCs w:val="26"/>
              </w:rPr>
              <w:t xml:space="preserve">/she/one </w:t>
            </w:r>
            <w:r w:rsidRPr="00FD03D0">
              <w:rPr>
                <w:rFonts w:ascii="Calibri" w:hAnsi="Calibri"/>
                <w:i/>
                <w:sz w:val="26"/>
                <w:szCs w:val="26"/>
              </w:rPr>
              <w:t>washes</w:t>
            </w:r>
          </w:p>
        </w:tc>
      </w:tr>
      <w:tr w:rsidR="00A951AE" w:rsidRPr="004E10BF" w14:paraId="72FBCBC3" w14:textId="77777777" w:rsidTr="009716FF">
        <w:trPr>
          <w:trHeight w:val="195"/>
        </w:trPr>
        <w:tc>
          <w:tcPr>
            <w:tcW w:w="2263" w:type="dxa"/>
          </w:tcPr>
          <w:p w14:paraId="0F75B293" w14:textId="77777777" w:rsidR="00A951AE" w:rsidRPr="00FD03D0" w:rsidRDefault="00A951AE" w:rsidP="009716FF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 xml:space="preserve">Nous </w:t>
            </w:r>
            <w:r w:rsidRPr="00FD03D0">
              <w:rPr>
                <w:rFonts w:ascii="Calibri" w:hAnsi="Calibri"/>
                <w:b/>
                <w:sz w:val="26"/>
                <w:szCs w:val="26"/>
              </w:rPr>
              <w:t>nous</w:t>
            </w:r>
            <w:r w:rsidRPr="00FD03D0">
              <w:rPr>
                <w:rFonts w:ascii="Calibri" w:hAnsi="Calibri"/>
                <w:sz w:val="26"/>
                <w:szCs w:val="26"/>
              </w:rPr>
              <w:t xml:space="preserve"> lavons</w:t>
            </w:r>
          </w:p>
        </w:tc>
        <w:tc>
          <w:tcPr>
            <w:tcW w:w="2835" w:type="dxa"/>
          </w:tcPr>
          <w:p w14:paraId="31505C90" w14:textId="77777777" w:rsidR="00A951AE" w:rsidRPr="00FD03D0" w:rsidRDefault="00A951AE" w:rsidP="009716FF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FD03D0">
              <w:rPr>
                <w:rFonts w:ascii="Calibri" w:hAnsi="Calibri"/>
                <w:i/>
                <w:sz w:val="26"/>
                <w:szCs w:val="26"/>
              </w:rPr>
              <w:t>We wash</w:t>
            </w:r>
          </w:p>
        </w:tc>
      </w:tr>
      <w:tr w:rsidR="00A951AE" w:rsidRPr="004E10BF" w14:paraId="00758F2D" w14:textId="77777777" w:rsidTr="009716FF">
        <w:trPr>
          <w:trHeight w:val="205"/>
        </w:trPr>
        <w:tc>
          <w:tcPr>
            <w:tcW w:w="2263" w:type="dxa"/>
          </w:tcPr>
          <w:p w14:paraId="40C4F4AC" w14:textId="77777777" w:rsidR="00A951AE" w:rsidRPr="00FD03D0" w:rsidRDefault="00A951AE" w:rsidP="009716FF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Vous</w:t>
            </w:r>
            <w:r w:rsidRPr="00FD03D0">
              <w:rPr>
                <w:rFonts w:ascii="Calibri" w:hAnsi="Calibri"/>
                <w:b/>
                <w:sz w:val="26"/>
                <w:szCs w:val="26"/>
              </w:rPr>
              <w:t xml:space="preserve"> vous</w:t>
            </w:r>
            <w:r w:rsidRPr="00FD03D0">
              <w:rPr>
                <w:rFonts w:ascii="Calibri" w:hAnsi="Calibri"/>
                <w:sz w:val="26"/>
                <w:szCs w:val="26"/>
              </w:rPr>
              <w:t xml:space="preserve"> lavez</w:t>
            </w:r>
          </w:p>
        </w:tc>
        <w:tc>
          <w:tcPr>
            <w:tcW w:w="2835" w:type="dxa"/>
          </w:tcPr>
          <w:p w14:paraId="5EEB35A3" w14:textId="77777777" w:rsidR="00A951AE" w:rsidRPr="00FD03D0" w:rsidRDefault="00A951AE" w:rsidP="009716FF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FD03D0">
              <w:rPr>
                <w:rFonts w:ascii="Calibri" w:hAnsi="Calibri"/>
                <w:i/>
                <w:sz w:val="26"/>
                <w:szCs w:val="26"/>
              </w:rPr>
              <w:t>You wash (pl/pol)</w:t>
            </w:r>
          </w:p>
        </w:tc>
      </w:tr>
      <w:tr w:rsidR="00A951AE" w:rsidRPr="004E10BF" w14:paraId="2F9FA29A" w14:textId="77777777" w:rsidTr="009716FF">
        <w:trPr>
          <w:trHeight w:val="195"/>
        </w:trPr>
        <w:tc>
          <w:tcPr>
            <w:tcW w:w="2263" w:type="dxa"/>
          </w:tcPr>
          <w:p w14:paraId="39026679" w14:textId="10358B46" w:rsidR="00A951AE" w:rsidRPr="00FD03D0" w:rsidRDefault="00A951AE" w:rsidP="009716FF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Ils</w:t>
            </w:r>
            <w:r>
              <w:rPr>
                <w:rFonts w:ascii="Calibri" w:hAnsi="Calibri"/>
                <w:sz w:val="26"/>
                <w:szCs w:val="26"/>
              </w:rPr>
              <w:t>/elles</w:t>
            </w:r>
            <w:r w:rsidRPr="00FD03D0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FD03D0">
              <w:rPr>
                <w:rFonts w:ascii="Calibri" w:hAnsi="Calibri"/>
                <w:b/>
                <w:sz w:val="26"/>
                <w:szCs w:val="26"/>
              </w:rPr>
              <w:t>se</w:t>
            </w:r>
            <w:r w:rsidRPr="00FD03D0">
              <w:rPr>
                <w:rFonts w:ascii="Calibri" w:hAnsi="Calibri"/>
                <w:sz w:val="26"/>
                <w:szCs w:val="26"/>
              </w:rPr>
              <w:t xml:space="preserve"> lavent</w:t>
            </w:r>
          </w:p>
        </w:tc>
        <w:tc>
          <w:tcPr>
            <w:tcW w:w="2835" w:type="dxa"/>
          </w:tcPr>
          <w:p w14:paraId="2C22017B" w14:textId="5C567294" w:rsidR="00A951AE" w:rsidRPr="00FD03D0" w:rsidRDefault="00A951AE" w:rsidP="009716FF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FD03D0">
              <w:rPr>
                <w:rFonts w:ascii="Calibri" w:hAnsi="Calibri"/>
                <w:i/>
                <w:sz w:val="26"/>
                <w:szCs w:val="26"/>
              </w:rPr>
              <w:t>They wash (m</w:t>
            </w:r>
            <w:r>
              <w:rPr>
                <w:rFonts w:ascii="Calibri" w:hAnsi="Calibri"/>
                <w:i/>
                <w:sz w:val="26"/>
                <w:szCs w:val="26"/>
              </w:rPr>
              <w:t>/f</w:t>
            </w:r>
            <w:r w:rsidRPr="00FD03D0">
              <w:rPr>
                <w:rFonts w:ascii="Calibri" w:hAnsi="Calibri"/>
                <w:i/>
                <w:sz w:val="26"/>
                <w:szCs w:val="26"/>
              </w:rPr>
              <w:t>)</w:t>
            </w:r>
          </w:p>
        </w:tc>
      </w:tr>
    </w:tbl>
    <w:p w14:paraId="3E828BB5" w14:textId="040C5496" w:rsidR="00A951AE" w:rsidRDefault="00A951AE" w:rsidP="00A951AE">
      <w:pPr>
        <w:spacing w:line="240" w:lineRule="auto"/>
        <w:rPr>
          <w:rFonts w:ascii="Calibri" w:hAnsi="Calibri"/>
          <w:sz w:val="24"/>
          <w:szCs w:val="24"/>
        </w:rPr>
      </w:pPr>
    </w:p>
    <w:p w14:paraId="313668B6" w14:textId="77777777" w:rsidR="00A951AE" w:rsidRDefault="00A951AE" w:rsidP="00A951AE"/>
    <w:p w14:paraId="0F5BCC50" w14:textId="77777777" w:rsidR="00A951AE" w:rsidRDefault="00A951AE" w:rsidP="00A951AE"/>
    <w:p w14:paraId="4FB9C365" w14:textId="77777777" w:rsidR="00A951AE" w:rsidRDefault="00A951AE" w:rsidP="00A951AE">
      <w:pPr>
        <w:rPr>
          <w:rFonts w:ascii="Calibri" w:hAnsi="Calibri"/>
          <w:sz w:val="28"/>
        </w:rPr>
      </w:pPr>
    </w:p>
    <w:p w14:paraId="2489EB96" w14:textId="77777777" w:rsidR="00A951AE" w:rsidRDefault="00A951AE" w:rsidP="00A951AE">
      <w:pPr>
        <w:rPr>
          <w:rFonts w:ascii="Calibri" w:hAnsi="Calibri"/>
          <w:sz w:val="28"/>
        </w:rPr>
      </w:pPr>
    </w:p>
    <w:p w14:paraId="5A1F9090" w14:textId="77777777" w:rsidR="00A951AE" w:rsidRDefault="00A951AE" w:rsidP="00A951AE">
      <w:pPr>
        <w:rPr>
          <w:rFonts w:ascii="Calibri" w:hAnsi="Calibri"/>
          <w:sz w:val="28"/>
        </w:rPr>
      </w:pPr>
    </w:p>
    <w:p w14:paraId="53D4221B" w14:textId="5112F192" w:rsidR="00A951AE" w:rsidRDefault="009716FF" w:rsidP="00A951AE">
      <w:pPr>
        <w:spacing w:line="240" w:lineRule="auto"/>
        <w:rPr>
          <w:b/>
          <w:sz w:val="24"/>
          <w:szCs w:val="24"/>
          <w:lang w:val="fr-FR"/>
        </w:rPr>
      </w:pP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5ECA4208" wp14:editId="77350B92">
                <wp:simplePos x="0" y="0"/>
                <wp:positionH relativeFrom="column">
                  <wp:posOffset>-124667</wp:posOffset>
                </wp:positionH>
                <wp:positionV relativeFrom="paragraph">
                  <wp:posOffset>297269</wp:posOffset>
                </wp:positionV>
                <wp:extent cx="6134986" cy="1074479"/>
                <wp:effectExtent l="0" t="0" r="18415" b="1143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986" cy="10744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628C660" id="Rectangle 317" o:spid="_x0000_s1026" style="position:absolute;margin-left:-9.8pt;margin-top:23.4pt;width:483.05pt;height:84.6pt;z-index:2520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" filled="f" strokecolor="black [3213]" strokeweight="2pt"/>
            </w:pict>
          </mc:Fallback>
        </mc:AlternateContent>
      </w:r>
    </w:p>
    <w:p w14:paraId="0C2D5408" w14:textId="77777777" w:rsidR="00A951AE" w:rsidRPr="003519A4" w:rsidRDefault="00A951AE" w:rsidP="00A951AE">
      <w:pPr>
        <w:spacing w:line="240" w:lineRule="auto"/>
        <w:rPr>
          <w:b/>
          <w:i/>
          <w:iCs/>
          <w:sz w:val="26"/>
          <w:szCs w:val="26"/>
        </w:rPr>
      </w:pPr>
      <w:r w:rsidRPr="003519A4">
        <w:rPr>
          <w:b/>
          <w:sz w:val="26"/>
          <w:szCs w:val="26"/>
          <w:lang w:val="fr-FR"/>
        </w:rPr>
        <w:t xml:space="preserve">À quelle heure est-ce que tu te réveilles ? </w:t>
      </w:r>
      <w:r w:rsidRPr="003519A4">
        <w:rPr>
          <w:b/>
          <w:sz w:val="26"/>
          <w:szCs w:val="26"/>
          <w:lang w:val="fr-FR"/>
        </w:rPr>
        <w:tab/>
      </w:r>
      <w:r w:rsidRPr="003519A4">
        <w:rPr>
          <w:b/>
          <w:sz w:val="26"/>
          <w:szCs w:val="26"/>
          <w:lang w:val="fr-FR"/>
        </w:rPr>
        <w:tab/>
      </w:r>
      <w:r w:rsidRPr="003519A4">
        <w:rPr>
          <w:b/>
          <w:i/>
          <w:iCs/>
          <w:sz w:val="26"/>
          <w:szCs w:val="26"/>
        </w:rPr>
        <w:t>At what time do you wake up?</w:t>
      </w:r>
    </w:p>
    <w:p w14:paraId="41FD71CD" w14:textId="77777777" w:rsidR="00A951AE" w:rsidRPr="003519A4" w:rsidRDefault="00A951AE" w:rsidP="00A951AE">
      <w:pPr>
        <w:spacing w:line="240" w:lineRule="auto"/>
        <w:rPr>
          <w:bCs/>
          <w:i/>
          <w:iCs/>
          <w:sz w:val="26"/>
          <w:szCs w:val="26"/>
        </w:rPr>
      </w:pPr>
      <w:r w:rsidRPr="003519A4">
        <w:rPr>
          <w:bCs/>
          <w:sz w:val="26"/>
          <w:szCs w:val="26"/>
          <w:lang w:val="fr-FR"/>
        </w:rPr>
        <w:t xml:space="preserve">Je </w:t>
      </w:r>
      <w:r w:rsidRPr="003519A4">
        <w:rPr>
          <w:b/>
          <w:sz w:val="26"/>
          <w:szCs w:val="26"/>
          <w:lang w:val="fr-FR"/>
        </w:rPr>
        <w:t xml:space="preserve">me </w:t>
      </w:r>
      <w:r w:rsidRPr="003519A4">
        <w:rPr>
          <w:bCs/>
          <w:sz w:val="26"/>
          <w:szCs w:val="26"/>
          <w:lang w:val="fr-FR"/>
        </w:rPr>
        <w:t xml:space="preserve">réveille à sept heures du matin. </w:t>
      </w:r>
      <w:r w:rsidRPr="003519A4">
        <w:rPr>
          <w:bCs/>
          <w:sz w:val="26"/>
          <w:szCs w:val="26"/>
          <w:lang w:val="fr-FR"/>
        </w:rPr>
        <w:tab/>
      </w:r>
      <w:r w:rsidRPr="003519A4"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 w:rsidRPr="003519A4">
        <w:rPr>
          <w:bCs/>
          <w:i/>
          <w:iCs/>
          <w:sz w:val="26"/>
          <w:szCs w:val="26"/>
        </w:rPr>
        <w:t>I wake up at 7am.</w:t>
      </w:r>
    </w:p>
    <w:p w14:paraId="33039679" w14:textId="77777777" w:rsidR="00A951AE" w:rsidRPr="003519A4" w:rsidRDefault="00A951AE" w:rsidP="00A951AE">
      <w:pPr>
        <w:spacing w:line="240" w:lineRule="auto"/>
        <w:rPr>
          <w:bCs/>
          <w:i/>
          <w:iCs/>
          <w:sz w:val="26"/>
          <w:szCs w:val="26"/>
          <w:u w:val="single"/>
        </w:rPr>
      </w:pPr>
      <w:r w:rsidRPr="003519A4">
        <w:rPr>
          <w:bCs/>
          <w:sz w:val="26"/>
          <w:szCs w:val="26"/>
          <w:lang w:val="fr-FR"/>
        </w:rPr>
        <w:t xml:space="preserve">Je </w:t>
      </w:r>
      <w:r w:rsidRPr="003519A4">
        <w:rPr>
          <w:b/>
          <w:sz w:val="26"/>
          <w:szCs w:val="26"/>
          <w:u w:val="single"/>
          <w:lang w:val="fr-FR"/>
        </w:rPr>
        <w:t xml:space="preserve">ne </w:t>
      </w:r>
      <w:r w:rsidRPr="003519A4">
        <w:rPr>
          <w:b/>
          <w:sz w:val="26"/>
          <w:szCs w:val="26"/>
          <w:lang w:val="fr-FR"/>
        </w:rPr>
        <w:t xml:space="preserve">me </w:t>
      </w:r>
      <w:r w:rsidRPr="003519A4">
        <w:rPr>
          <w:bCs/>
          <w:sz w:val="26"/>
          <w:szCs w:val="26"/>
          <w:lang w:val="fr-FR"/>
        </w:rPr>
        <w:t xml:space="preserve">couche </w:t>
      </w:r>
      <w:r w:rsidRPr="003519A4">
        <w:rPr>
          <w:b/>
          <w:sz w:val="26"/>
          <w:szCs w:val="26"/>
          <w:u w:val="single"/>
          <w:lang w:val="fr-FR"/>
        </w:rPr>
        <w:t>pas</w:t>
      </w:r>
      <w:r w:rsidRPr="003519A4">
        <w:rPr>
          <w:bCs/>
          <w:sz w:val="26"/>
          <w:szCs w:val="26"/>
          <w:lang w:val="fr-FR"/>
        </w:rPr>
        <w:t xml:space="preserve"> à dix heures du soir. </w:t>
      </w:r>
      <w:r w:rsidRPr="003519A4">
        <w:rPr>
          <w:bCs/>
          <w:sz w:val="26"/>
          <w:szCs w:val="26"/>
          <w:lang w:val="fr-FR"/>
        </w:rPr>
        <w:tab/>
      </w:r>
      <w:r w:rsidRPr="003519A4">
        <w:rPr>
          <w:bCs/>
          <w:sz w:val="26"/>
          <w:szCs w:val="26"/>
          <w:lang w:val="fr-FR"/>
        </w:rPr>
        <w:tab/>
      </w:r>
      <w:r w:rsidRPr="003519A4">
        <w:rPr>
          <w:bCs/>
          <w:i/>
          <w:iCs/>
          <w:sz w:val="26"/>
          <w:szCs w:val="26"/>
        </w:rPr>
        <w:t>I don’t go to bed at 10pm.</w:t>
      </w:r>
    </w:p>
    <w:p w14:paraId="6A3B8BAC" w14:textId="615D40CD" w:rsidR="00AB470D" w:rsidRPr="000D6179" w:rsidRDefault="00AB470D" w:rsidP="00534953">
      <w:pPr>
        <w:pBdr>
          <w:bottom w:val="single" w:sz="4" w:space="1" w:color="auto"/>
        </w:pBdr>
        <w:rPr>
          <w:b/>
          <w:sz w:val="32"/>
          <w:szCs w:val="44"/>
        </w:rPr>
      </w:pPr>
      <w:r w:rsidRPr="00A951AE">
        <w:rPr>
          <w:rFonts w:ascii="Calibri" w:hAnsi="Calibri"/>
          <w:noProof/>
          <w:sz w:val="28"/>
          <w:szCs w:val="28"/>
          <w:lang w:eastAsia="en-GB"/>
        </w:rPr>
        <w:drawing>
          <wp:anchor distT="0" distB="0" distL="114300" distR="114300" simplePos="0" relativeHeight="251789824" behindDoc="0" locked="0" layoutInCell="1" allowOverlap="1" wp14:anchorId="1E54BCB1" wp14:editId="14FB0732">
            <wp:simplePos x="0" y="0"/>
            <wp:positionH relativeFrom="column">
              <wp:posOffset>5177790</wp:posOffset>
            </wp:positionH>
            <wp:positionV relativeFrom="paragraph">
              <wp:posOffset>-180975</wp:posOffset>
            </wp:positionV>
            <wp:extent cx="1387365" cy="1282735"/>
            <wp:effectExtent l="0" t="0" r="381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?u=https%3a%2f%2fopenclipart.org%2fimage%2f2400px%2fsvg_to_png%2f18892%2fsivvus-weather-symbols-2.png&amp;ehk=0ICi1YbInBcAtW4rSoGAeQ&amp;r=0&amp;pid=OfficeInser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365" cy="128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179">
        <w:rPr>
          <w:b/>
          <w:sz w:val="32"/>
          <w:szCs w:val="44"/>
        </w:rPr>
        <w:t>Le Temps (Weather)</w:t>
      </w:r>
    </w:p>
    <w:p w14:paraId="5F3F6C56" w14:textId="77777777" w:rsidR="00AB470D" w:rsidRPr="000D6179" w:rsidRDefault="00AB470D" w:rsidP="00AB470D">
      <w:pPr>
        <w:spacing w:line="240" w:lineRule="auto"/>
        <w:rPr>
          <w:rFonts w:ascii="Calibri" w:hAnsi="Calibri"/>
          <w:i/>
          <w:sz w:val="26"/>
          <w:szCs w:val="26"/>
        </w:rPr>
      </w:pPr>
      <w:r w:rsidRPr="000D6179">
        <w:rPr>
          <w:rFonts w:ascii="Calibri" w:hAnsi="Calibri"/>
          <w:sz w:val="26"/>
          <w:szCs w:val="26"/>
        </w:rPr>
        <w:t>la m</w:t>
      </w:r>
      <w:r w:rsidRPr="000D6179">
        <w:rPr>
          <w:rFonts w:ascii="Calibri" w:hAnsi="Calibri"/>
          <w:b/>
          <w:sz w:val="26"/>
          <w:szCs w:val="26"/>
        </w:rPr>
        <w:t>é</w:t>
      </w:r>
      <w:r w:rsidRPr="000D6179">
        <w:rPr>
          <w:rFonts w:ascii="Calibri" w:hAnsi="Calibri"/>
          <w:sz w:val="26"/>
          <w:szCs w:val="26"/>
        </w:rPr>
        <w:t>t</w:t>
      </w:r>
      <w:r w:rsidRPr="000D6179">
        <w:rPr>
          <w:rFonts w:ascii="Calibri" w:hAnsi="Calibri"/>
          <w:b/>
          <w:sz w:val="26"/>
          <w:szCs w:val="26"/>
        </w:rPr>
        <w:t>é</w:t>
      </w:r>
      <w:r w:rsidRPr="000D6179">
        <w:rPr>
          <w:rFonts w:ascii="Calibri" w:hAnsi="Calibri"/>
          <w:sz w:val="26"/>
          <w:szCs w:val="26"/>
        </w:rPr>
        <w:t xml:space="preserve">o </w:t>
      </w:r>
      <w:r w:rsidRPr="000D6179">
        <w:rPr>
          <w:rFonts w:ascii="Calibri" w:hAnsi="Calibri"/>
          <w:sz w:val="26"/>
          <w:szCs w:val="26"/>
        </w:rPr>
        <w:tab/>
      </w:r>
      <w:r w:rsidRPr="000D6179">
        <w:rPr>
          <w:rFonts w:ascii="Calibri" w:hAnsi="Calibri"/>
          <w:sz w:val="26"/>
          <w:szCs w:val="26"/>
        </w:rPr>
        <w:tab/>
      </w:r>
      <w:r w:rsidRPr="000D6179">
        <w:rPr>
          <w:rFonts w:ascii="Calibri" w:hAnsi="Calibri"/>
          <w:sz w:val="26"/>
          <w:szCs w:val="26"/>
        </w:rPr>
        <w:tab/>
      </w:r>
      <w:r w:rsidRPr="000D6179">
        <w:rPr>
          <w:rFonts w:ascii="Calibri" w:hAnsi="Calibri"/>
          <w:sz w:val="26"/>
          <w:szCs w:val="26"/>
        </w:rPr>
        <w:tab/>
      </w:r>
      <w:r w:rsidRPr="000D6179">
        <w:rPr>
          <w:rFonts w:ascii="Calibri" w:hAnsi="Calibri"/>
          <w:sz w:val="26"/>
          <w:szCs w:val="26"/>
        </w:rPr>
        <w:tab/>
      </w:r>
      <w:r w:rsidRPr="000D6179">
        <w:rPr>
          <w:rFonts w:ascii="Calibri" w:hAnsi="Calibri"/>
          <w:sz w:val="26"/>
          <w:szCs w:val="26"/>
        </w:rPr>
        <w:tab/>
      </w:r>
      <w:r w:rsidRPr="000D6179">
        <w:rPr>
          <w:rFonts w:ascii="Calibri" w:hAnsi="Calibri"/>
          <w:i/>
          <w:sz w:val="26"/>
          <w:szCs w:val="26"/>
        </w:rPr>
        <w:t>the weather forecast</w:t>
      </w:r>
    </w:p>
    <w:p w14:paraId="1F2C0DFD" w14:textId="3BD8D320" w:rsidR="00AB470D" w:rsidRPr="001D5CCA" w:rsidRDefault="00AB470D" w:rsidP="00AB470D">
      <w:pPr>
        <w:spacing w:line="240" w:lineRule="auto"/>
        <w:rPr>
          <w:rFonts w:ascii="Calibri" w:hAnsi="Calibri"/>
          <w:i/>
          <w:sz w:val="26"/>
          <w:szCs w:val="26"/>
        </w:rPr>
      </w:pPr>
      <w:r w:rsidRPr="001D5CCA">
        <w:rPr>
          <w:rFonts w:ascii="Calibri" w:hAnsi="Calibri"/>
          <w:sz w:val="26"/>
          <w:szCs w:val="26"/>
          <w:lang w:val="fr-FR"/>
        </w:rPr>
        <w:t xml:space="preserve">Quel temps fait- il aujourd’hui? </w:t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i/>
          <w:sz w:val="26"/>
          <w:szCs w:val="26"/>
        </w:rPr>
        <w:t>What is the weather like today?</w:t>
      </w:r>
    </w:p>
    <w:p w14:paraId="78216837" w14:textId="3FBD633E" w:rsidR="00AB470D" w:rsidRPr="001D5CCA" w:rsidRDefault="00AB470D" w:rsidP="00AB470D">
      <w:pPr>
        <w:spacing w:line="240" w:lineRule="auto"/>
        <w:rPr>
          <w:rFonts w:ascii="Calibri" w:hAnsi="Calibri"/>
          <w:i/>
          <w:sz w:val="26"/>
          <w:szCs w:val="26"/>
        </w:rPr>
      </w:pPr>
      <w:r w:rsidRPr="001D5CCA">
        <w:rPr>
          <w:rFonts w:ascii="Calibri" w:hAnsi="Calibri"/>
          <w:sz w:val="26"/>
          <w:szCs w:val="26"/>
          <w:lang w:val="fr-FR"/>
        </w:rPr>
        <w:t xml:space="preserve">Quel temps fait- il </w:t>
      </w:r>
      <w:r w:rsidRPr="001D5CCA">
        <w:rPr>
          <w:rFonts w:ascii="Calibri" w:hAnsi="Calibri"/>
          <w:b/>
          <w:sz w:val="26"/>
          <w:szCs w:val="26"/>
          <w:lang w:val="fr-FR"/>
        </w:rPr>
        <w:t>à</w:t>
      </w:r>
      <w:r w:rsidRPr="001D5CCA">
        <w:rPr>
          <w:rFonts w:ascii="Calibri" w:hAnsi="Calibri"/>
          <w:sz w:val="26"/>
          <w:szCs w:val="26"/>
          <w:lang w:val="fr-FR"/>
        </w:rPr>
        <w:t xml:space="preserve"> Cobham? </w:t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i/>
          <w:sz w:val="26"/>
          <w:szCs w:val="26"/>
        </w:rPr>
        <w:t>What is the weather in Cobham?</w:t>
      </w:r>
    </w:p>
    <w:p w14:paraId="05A4280D" w14:textId="6CBAEAFF" w:rsidR="00EB5103" w:rsidRPr="001D5CCA" w:rsidRDefault="00AB470D" w:rsidP="00AB470D">
      <w:pPr>
        <w:spacing w:line="240" w:lineRule="auto"/>
        <w:rPr>
          <w:rFonts w:ascii="Calibri" w:hAnsi="Calibri"/>
          <w:i/>
          <w:sz w:val="26"/>
          <w:szCs w:val="26"/>
        </w:rPr>
      </w:pPr>
      <w:r w:rsidRPr="001D5CCA">
        <w:rPr>
          <w:rFonts w:ascii="Calibri" w:hAnsi="Calibri"/>
          <w:sz w:val="26"/>
          <w:szCs w:val="26"/>
        </w:rPr>
        <w:t>Quand</w:t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i/>
          <w:sz w:val="26"/>
          <w:szCs w:val="26"/>
        </w:rPr>
        <w:t>When</w:t>
      </w:r>
      <w:r w:rsidR="00EB5103" w:rsidRPr="001D5CCA">
        <w:rPr>
          <w:rFonts w:ascii="Calibri" w:hAnsi="Calibri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F5C8C95" wp14:editId="7D4FCFAB">
                <wp:simplePos x="0" y="0"/>
                <wp:positionH relativeFrom="column">
                  <wp:posOffset>-97790</wp:posOffset>
                </wp:positionH>
                <wp:positionV relativeFrom="paragraph">
                  <wp:posOffset>297180</wp:posOffset>
                </wp:positionV>
                <wp:extent cx="4813300" cy="908050"/>
                <wp:effectExtent l="0" t="0" r="25400" b="2540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300" cy="908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95F4125" id="Rectangle 52" o:spid="_x0000_s1026" style="position:absolute;margin-left:-7.7pt;margin-top:23.4pt;width:379pt;height:71.5pt;z-index:25179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" filled="f" strokecolor="black [3213]" strokeweight="2pt"/>
            </w:pict>
          </mc:Fallback>
        </mc:AlternateContent>
      </w:r>
    </w:p>
    <w:p w14:paraId="0CB5E459" w14:textId="532CBB3C" w:rsidR="00AB470D" w:rsidRPr="001D5CCA" w:rsidRDefault="00AB470D" w:rsidP="00AB470D">
      <w:pPr>
        <w:spacing w:line="240" w:lineRule="auto"/>
        <w:rPr>
          <w:rFonts w:ascii="Calibri" w:hAnsi="Calibri"/>
          <w:i/>
          <w:sz w:val="26"/>
          <w:szCs w:val="26"/>
        </w:rPr>
      </w:pPr>
      <w:r w:rsidRPr="001D5CCA">
        <w:rPr>
          <w:rFonts w:ascii="Calibri" w:hAnsi="Calibri"/>
          <w:sz w:val="26"/>
          <w:szCs w:val="26"/>
        </w:rPr>
        <w:t xml:space="preserve">avoir chaud/froid </w:t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i/>
          <w:sz w:val="26"/>
          <w:szCs w:val="26"/>
        </w:rPr>
        <w:t xml:space="preserve">to be hot/cold </w:t>
      </w:r>
    </w:p>
    <w:p w14:paraId="3905D664" w14:textId="7617DB2A" w:rsidR="00AB470D" w:rsidRPr="001D5CCA" w:rsidRDefault="007A1B1D" w:rsidP="00AB470D">
      <w:pPr>
        <w:spacing w:line="240" w:lineRule="auto"/>
        <w:ind w:firstLine="720"/>
        <w:rPr>
          <w:rFonts w:ascii="Calibri" w:hAnsi="Calibri"/>
          <w:iCs/>
          <w:sz w:val="26"/>
          <w:szCs w:val="26"/>
        </w:rPr>
      </w:pPr>
      <w:r w:rsidRPr="001D5CCA">
        <w:rPr>
          <w:rFonts w:ascii="Arial" w:hAnsi="Arial" w:cs="Arial"/>
          <w:noProof/>
          <w:color w:val="227AD1"/>
          <w:sz w:val="26"/>
          <w:szCs w:val="26"/>
          <w:bdr w:val="none" w:sz="0" w:space="0" w:color="auto" w:frame="1"/>
          <w:lang w:eastAsia="en-GB"/>
        </w:rPr>
        <w:drawing>
          <wp:anchor distT="0" distB="0" distL="114300" distR="114300" simplePos="0" relativeHeight="251633151" behindDoc="1" locked="0" layoutInCell="1" allowOverlap="1" wp14:anchorId="4DFC0464" wp14:editId="79DED066">
            <wp:simplePos x="0" y="0"/>
            <wp:positionH relativeFrom="column">
              <wp:posOffset>1252693</wp:posOffset>
            </wp:positionH>
            <wp:positionV relativeFrom="paragraph">
              <wp:posOffset>6985</wp:posOffset>
            </wp:positionV>
            <wp:extent cx="1435395" cy="2296632"/>
            <wp:effectExtent l="0" t="0" r="0" b="8890"/>
            <wp:wrapNone/>
            <wp:docPr id="31" name="Picture 31" descr="217720">
              <a:hlinkClick xmlns:a="http://schemas.openxmlformats.org/drawingml/2006/main" r:id="rId2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7720">
                      <a:hlinkClick r:id="rId2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95" cy="229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70D" w:rsidRPr="001D5CCA">
        <w:rPr>
          <w:rFonts w:ascii="Calibri" w:hAnsi="Calibri"/>
          <w:i/>
          <w:sz w:val="26"/>
          <w:szCs w:val="26"/>
        </w:rPr>
        <w:t xml:space="preserve">Ex. </w:t>
      </w:r>
      <w:r w:rsidR="00AB470D" w:rsidRPr="001D5CCA">
        <w:rPr>
          <w:rFonts w:ascii="Calibri" w:hAnsi="Calibri"/>
          <w:i/>
          <w:sz w:val="26"/>
          <w:szCs w:val="26"/>
        </w:rPr>
        <w:tab/>
      </w:r>
      <w:r w:rsidR="00AB470D" w:rsidRPr="001D5CCA">
        <w:rPr>
          <w:rFonts w:ascii="Calibri" w:hAnsi="Calibri"/>
          <w:iCs/>
          <w:sz w:val="26"/>
          <w:szCs w:val="26"/>
        </w:rPr>
        <w:t>J’</w:t>
      </w:r>
      <w:r w:rsidR="00AB470D" w:rsidRPr="001D5CCA">
        <w:rPr>
          <w:rFonts w:ascii="Calibri" w:hAnsi="Calibri"/>
          <w:b/>
          <w:bCs/>
          <w:iCs/>
          <w:sz w:val="26"/>
          <w:szCs w:val="26"/>
        </w:rPr>
        <w:t>ai</w:t>
      </w:r>
      <w:r w:rsidR="00AB470D" w:rsidRPr="001D5CCA">
        <w:rPr>
          <w:rFonts w:ascii="Calibri" w:hAnsi="Calibri"/>
          <w:iCs/>
          <w:sz w:val="26"/>
          <w:szCs w:val="26"/>
        </w:rPr>
        <w:t xml:space="preserve"> chaud = </w:t>
      </w:r>
      <w:r w:rsidR="00AB470D" w:rsidRPr="001D5CCA">
        <w:rPr>
          <w:rFonts w:ascii="Calibri" w:hAnsi="Calibri"/>
          <w:i/>
          <w:sz w:val="26"/>
          <w:szCs w:val="26"/>
        </w:rPr>
        <w:t>I am hot</w:t>
      </w:r>
    </w:p>
    <w:p w14:paraId="2FFE8CAD" w14:textId="346F1636" w:rsidR="00AB470D" w:rsidRPr="001D5CCA" w:rsidRDefault="00AB470D" w:rsidP="00AB470D">
      <w:pPr>
        <w:spacing w:line="240" w:lineRule="auto"/>
        <w:ind w:left="720" w:firstLine="720"/>
        <w:rPr>
          <w:rFonts w:ascii="Calibri" w:hAnsi="Calibri"/>
          <w:iCs/>
          <w:sz w:val="26"/>
          <w:szCs w:val="26"/>
          <w:lang w:val="fr-FR"/>
        </w:rPr>
      </w:pPr>
      <w:r w:rsidRPr="001D5CCA">
        <w:rPr>
          <w:rFonts w:ascii="Calibri" w:hAnsi="Calibri"/>
          <w:iCs/>
          <w:sz w:val="26"/>
          <w:szCs w:val="26"/>
          <w:lang w:val="fr-FR"/>
        </w:rPr>
        <w:t xml:space="preserve">Nous </w:t>
      </w:r>
      <w:r w:rsidRPr="001D5CCA">
        <w:rPr>
          <w:rFonts w:ascii="Calibri" w:hAnsi="Calibri"/>
          <w:b/>
          <w:bCs/>
          <w:iCs/>
          <w:sz w:val="26"/>
          <w:szCs w:val="26"/>
          <w:lang w:val="fr-FR"/>
        </w:rPr>
        <w:t>avons</w:t>
      </w:r>
      <w:r w:rsidRPr="001D5CCA">
        <w:rPr>
          <w:rFonts w:ascii="Calibri" w:hAnsi="Calibri"/>
          <w:iCs/>
          <w:sz w:val="26"/>
          <w:szCs w:val="26"/>
          <w:lang w:val="fr-FR"/>
        </w:rPr>
        <w:t xml:space="preserve"> froid = </w:t>
      </w:r>
      <w:r w:rsidRPr="001D5CCA">
        <w:rPr>
          <w:rFonts w:ascii="Calibri" w:hAnsi="Calibri"/>
          <w:i/>
          <w:sz w:val="26"/>
          <w:szCs w:val="26"/>
          <w:lang w:val="fr-FR"/>
        </w:rPr>
        <w:t>We are cold</w:t>
      </w:r>
    </w:p>
    <w:p w14:paraId="2C4D7067" w14:textId="4F315F43" w:rsidR="00BE0702" w:rsidRPr="001D5CCA" w:rsidRDefault="00BE0702" w:rsidP="00AB470D">
      <w:pPr>
        <w:spacing w:line="240" w:lineRule="auto"/>
        <w:rPr>
          <w:rFonts w:ascii="Calibri" w:hAnsi="Calibri"/>
          <w:sz w:val="26"/>
          <w:szCs w:val="26"/>
          <w:lang w:val="fr-FR"/>
        </w:rPr>
      </w:pPr>
    </w:p>
    <w:p w14:paraId="2ABBD5A5" w14:textId="0D8438E1" w:rsidR="00BE0702" w:rsidRPr="001D5CCA" w:rsidRDefault="00BE0702" w:rsidP="00AB470D">
      <w:pPr>
        <w:spacing w:line="240" w:lineRule="auto"/>
        <w:rPr>
          <w:rFonts w:ascii="Calibri" w:hAnsi="Calibri"/>
          <w:sz w:val="26"/>
          <w:szCs w:val="26"/>
          <w:lang w:val="fr-FR"/>
        </w:rPr>
      </w:pPr>
      <w:r w:rsidRPr="001D5CCA">
        <w:rPr>
          <w:rFonts w:ascii="Calibri" w:hAnsi="Calibri"/>
          <w:sz w:val="26"/>
          <w:szCs w:val="26"/>
          <w:lang w:val="fr-FR"/>
        </w:rPr>
        <w:t>Dans le / l’…………</w:t>
      </w:r>
      <w:r w:rsidR="007A1B1D">
        <w:rPr>
          <w:rFonts w:ascii="Calibri" w:hAnsi="Calibri"/>
          <w:sz w:val="26"/>
          <w:szCs w:val="26"/>
          <w:lang w:val="fr-FR"/>
        </w:rPr>
        <w:t xml:space="preserve">   </w:t>
      </w:r>
    </w:p>
    <w:p w14:paraId="06B204BC" w14:textId="72754EA7" w:rsidR="00BE0702" w:rsidRPr="001D5CCA" w:rsidRDefault="00BE0702" w:rsidP="00AB470D">
      <w:pPr>
        <w:spacing w:line="240" w:lineRule="auto"/>
        <w:rPr>
          <w:rFonts w:ascii="Calibri" w:hAnsi="Calibri"/>
          <w:sz w:val="26"/>
          <w:szCs w:val="26"/>
          <w:lang w:val="fr-FR"/>
        </w:rPr>
      </w:pPr>
    </w:p>
    <w:p w14:paraId="47AE4492" w14:textId="67F39542" w:rsidR="00AB470D" w:rsidRPr="001D5CCA" w:rsidRDefault="00AB470D" w:rsidP="00983109">
      <w:pPr>
        <w:spacing w:line="240" w:lineRule="auto"/>
        <w:rPr>
          <w:rFonts w:ascii="Calibri" w:hAnsi="Calibri"/>
          <w:i/>
          <w:sz w:val="26"/>
          <w:szCs w:val="26"/>
        </w:rPr>
      </w:pPr>
      <w:r w:rsidRPr="001D5CCA">
        <w:rPr>
          <w:rFonts w:ascii="Calibri" w:hAnsi="Calibri"/>
          <w:sz w:val="26"/>
          <w:szCs w:val="26"/>
        </w:rPr>
        <w:t xml:space="preserve">Il fait … </w:t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  <w:t xml:space="preserve">It is … </w:t>
      </w:r>
      <w:r w:rsidRPr="001D5CCA">
        <w:rPr>
          <w:rFonts w:ascii="Calibri" w:hAnsi="Calibri"/>
          <w:b/>
          <w:i/>
          <w:sz w:val="26"/>
          <w:szCs w:val="26"/>
        </w:rPr>
        <w:t>(only for weather)</w:t>
      </w:r>
      <w:r w:rsidRPr="001D5CCA">
        <w:rPr>
          <w:rFonts w:ascii="Calibri" w:hAnsi="Calibri"/>
          <w:i/>
          <w:sz w:val="26"/>
          <w:szCs w:val="26"/>
        </w:rPr>
        <w:t xml:space="preserve">   </w:t>
      </w:r>
    </w:p>
    <w:p w14:paraId="0389642B" w14:textId="057F56E1" w:rsidR="00AB470D" w:rsidRPr="001D5CCA" w:rsidRDefault="00AB470D" w:rsidP="00983109">
      <w:pPr>
        <w:spacing w:line="240" w:lineRule="auto"/>
        <w:rPr>
          <w:rFonts w:ascii="Calibri" w:hAnsi="Calibri"/>
          <w:b/>
          <w:sz w:val="26"/>
          <w:szCs w:val="26"/>
        </w:rPr>
      </w:pPr>
      <w:r w:rsidRPr="001D5CCA">
        <w:rPr>
          <w:rFonts w:ascii="Calibri" w:hAnsi="Calibri"/>
          <w:sz w:val="26"/>
          <w:szCs w:val="26"/>
        </w:rPr>
        <w:t xml:space="preserve">Il fait chaud / froid </w:t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  <w:t>I</w:t>
      </w:r>
      <w:r w:rsidRPr="001D5CCA">
        <w:rPr>
          <w:rFonts w:ascii="Calibri" w:hAnsi="Calibri"/>
          <w:i/>
          <w:sz w:val="26"/>
          <w:szCs w:val="26"/>
        </w:rPr>
        <w:t xml:space="preserve">t is hot / cold </w:t>
      </w:r>
      <w:r w:rsidRPr="001D5CCA">
        <w:rPr>
          <w:rFonts w:ascii="Calibri" w:hAnsi="Calibri"/>
          <w:i/>
          <w:sz w:val="26"/>
          <w:szCs w:val="26"/>
        </w:rPr>
        <w:tab/>
      </w:r>
      <w:r w:rsidRPr="001D5CCA">
        <w:rPr>
          <w:rFonts w:ascii="Calibri" w:hAnsi="Calibri"/>
          <w:i/>
          <w:sz w:val="26"/>
          <w:szCs w:val="26"/>
        </w:rPr>
        <w:tab/>
      </w:r>
      <w:r w:rsidRPr="001D5CCA">
        <w:rPr>
          <w:rFonts w:ascii="Calibri" w:hAnsi="Calibri"/>
          <w:i/>
          <w:sz w:val="26"/>
          <w:szCs w:val="26"/>
        </w:rPr>
        <w:tab/>
      </w:r>
    </w:p>
    <w:p w14:paraId="48D471E7" w14:textId="77777777" w:rsidR="00AB470D" w:rsidRPr="001D5CCA" w:rsidRDefault="00AB470D" w:rsidP="00983109">
      <w:pPr>
        <w:spacing w:line="240" w:lineRule="auto"/>
        <w:rPr>
          <w:rFonts w:ascii="Calibri" w:hAnsi="Calibri"/>
          <w:b/>
          <w:sz w:val="26"/>
          <w:szCs w:val="26"/>
        </w:rPr>
      </w:pPr>
      <w:r w:rsidRPr="001D5CCA">
        <w:rPr>
          <w:rFonts w:ascii="Calibri" w:hAnsi="Calibri"/>
          <w:sz w:val="26"/>
          <w:szCs w:val="26"/>
        </w:rPr>
        <w:t xml:space="preserve">Il fait beau </w:t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i/>
          <w:sz w:val="26"/>
          <w:szCs w:val="26"/>
        </w:rPr>
        <w:t>It is beautiful weather</w:t>
      </w:r>
      <w:r w:rsidRPr="001D5CCA">
        <w:rPr>
          <w:rFonts w:ascii="Calibri" w:hAnsi="Calibri"/>
          <w:sz w:val="26"/>
          <w:szCs w:val="26"/>
        </w:rPr>
        <w:t xml:space="preserve">      </w:t>
      </w:r>
    </w:p>
    <w:p w14:paraId="1922922C" w14:textId="418A4D20" w:rsidR="00AB470D" w:rsidRPr="001D5CCA" w:rsidRDefault="00AB470D" w:rsidP="00983109">
      <w:pPr>
        <w:spacing w:line="240" w:lineRule="auto"/>
        <w:rPr>
          <w:rFonts w:ascii="Calibri" w:hAnsi="Calibri"/>
          <w:i/>
          <w:sz w:val="26"/>
          <w:szCs w:val="26"/>
        </w:rPr>
      </w:pPr>
      <w:r w:rsidRPr="001D5CCA">
        <w:rPr>
          <w:rFonts w:ascii="Calibri" w:hAnsi="Calibri"/>
          <w:sz w:val="26"/>
          <w:szCs w:val="26"/>
        </w:rPr>
        <w:t xml:space="preserve">Il fait mauvais </w:t>
      </w:r>
      <w:r w:rsidRPr="001D5CCA">
        <w:rPr>
          <w:rFonts w:ascii="Calibri" w:hAnsi="Calibri"/>
          <w:sz w:val="26"/>
          <w:szCs w:val="26"/>
        </w:rPr>
        <w:tab/>
        <w:t xml:space="preserve">    </w:t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i/>
          <w:sz w:val="26"/>
          <w:szCs w:val="26"/>
        </w:rPr>
        <w:t>It is bad weather</w:t>
      </w:r>
      <w:r w:rsidRPr="001D5CCA">
        <w:rPr>
          <w:rFonts w:ascii="Calibri" w:hAnsi="Calibri"/>
          <w:i/>
          <w:sz w:val="26"/>
          <w:szCs w:val="26"/>
        </w:rPr>
        <w:tab/>
      </w:r>
    </w:p>
    <w:p w14:paraId="5E4E60FF" w14:textId="5E1B3FD4" w:rsidR="00AB470D" w:rsidRPr="001D5CCA" w:rsidRDefault="00AB470D" w:rsidP="00983109">
      <w:pPr>
        <w:spacing w:line="240" w:lineRule="auto"/>
        <w:rPr>
          <w:rFonts w:ascii="Calibri" w:hAnsi="Calibri"/>
          <w:b/>
          <w:i/>
          <w:sz w:val="26"/>
          <w:szCs w:val="26"/>
          <w:lang w:val="fr-FR"/>
        </w:rPr>
      </w:pPr>
      <w:r w:rsidRPr="001D5CCA">
        <w:rPr>
          <w:rFonts w:ascii="Calibri" w:hAnsi="Calibri"/>
          <w:sz w:val="26"/>
          <w:szCs w:val="26"/>
          <w:lang w:val="fr-FR"/>
        </w:rPr>
        <w:t xml:space="preserve">Il fait (du) soleil / Il y a   du soleil </w:t>
      </w:r>
      <w:r w:rsidRPr="001D5CCA">
        <w:rPr>
          <w:rFonts w:ascii="Calibri" w:hAnsi="Calibri"/>
          <w:sz w:val="26"/>
          <w:szCs w:val="26"/>
          <w:lang w:val="fr-FR"/>
        </w:rPr>
        <w:tab/>
        <w:t xml:space="preserve">  </w:t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i/>
          <w:sz w:val="26"/>
          <w:szCs w:val="26"/>
          <w:lang w:val="fr-FR"/>
        </w:rPr>
        <w:t>It is sunny</w:t>
      </w:r>
      <w:r w:rsidRPr="001D5CCA">
        <w:rPr>
          <w:rFonts w:ascii="Calibri" w:hAnsi="Calibri"/>
          <w:sz w:val="26"/>
          <w:szCs w:val="26"/>
          <w:lang w:val="fr-FR"/>
        </w:rPr>
        <w:t xml:space="preserve">     </w:t>
      </w:r>
    </w:p>
    <w:p w14:paraId="7FEC0D9F" w14:textId="77777777" w:rsidR="00AB470D" w:rsidRPr="001D5CCA" w:rsidRDefault="00AB470D" w:rsidP="00983109">
      <w:pPr>
        <w:spacing w:line="240" w:lineRule="auto"/>
        <w:rPr>
          <w:rFonts w:ascii="Calibri" w:hAnsi="Calibri"/>
          <w:b/>
          <w:i/>
          <w:sz w:val="26"/>
          <w:szCs w:val="26"/>
          <w:lang w:val="fr-FR"/>
        </w:rPr>
      </w:pPr>
      <w:r w:rsidRPr="001D5CCA">
        <w:rPr>
          <w:rFonts w:ascii="Calibri" w:hAnsi="Calibri"/>
          <w:sz w:val="26"/>
          <w:szCs w:val="26"/>
          <w:lang w:val="fr-FR"/>
        </w:rPr>
        <w:t xml:space="preserve">Il fait / Il y a     du vent </w:t>
      </w:r>
      <w:r w:rsidRPr="001D5CCA">
        <w:rPr>
          <w:rFonts w:ascii="Calibri" w:hAnsi="Calibri"/>
          <w:sz w:val="26"/>
          <w:szCs w:val="26"/>
          <w:lang w:val="fr-FR"/>
        </w:rPr>
        <w:tab/>
        <w:t xml:space="preserve">    </w:t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i/>
          <w:sz w:val="26"/>
          <w:szCs w:val="26"/>
          <w:lang w:val="fr-FR"/>
        </w:rPr>
        <w:t>It is windy</w:t>
      </w:r>
      <w:r w:rsidRPr="001D5CCA">
        <w:rPr>
          <w:rFonts w:ascii="Calibri" w:hAnsi="Calibri"/>
          <w:i/>
          <w:sz w:val="26"/>
          <w:szCs w:val="26"/>
          <w:lang w:val="fr-FR"/>
        </w:rPr>
        <w:tab/>
      </w:r>
    </w:p>
    <w:p w14:paraId="54A35634" w14:textId="566C9C74" w:rsidR="00AB470D" w:rsidRPr="001D5CCA" w:rsidRDefault="00AB470D" w:rsidP="00983109">
      <w:pPr>
        <w:spacing w:line="240" w:lineRule="auto"/>
        <w:rPr>
          <w:rFonts w:ascii="Calibri" w:hAnsi="Calibri"/>
          <w:b/>
          <w:i/>
          <w:sz w:val="26"/>
          <w:szCs w:val="26"/>
          <w:lang w:val="fr-FR"/>
        </w:rPr>
      </w:pPr>
      <w:r w:rsidRPr="001D5CCA">
        <w:rPr>
          <w:rFonts w:ascii="Calibri" w:hAnsi="Calibri"/>
          <w:sz w:val="26"/>
          <w:szCs w:val="26"/>
          <w:lang w:val="fr-FR"/>
        </w:rPr>
        <w:t xml:space="preserve">Il fait / Il y a     du brouillard     </w:t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i/>
          <w:sz w:val="26"/>
          <w:szCs w:val="26"/>
          <w:lang w:val="fr-FR"/>
        </w:rPr>
        <w:t>It is foggy</w:t>
      </w:r>
      <w:r w:rsidRPr="001D5CCA">
        <w:rPr>
          <w:rFonts w:ascii="Calibri" w:hAnsi="Calibri"/>
          <w:i/>
          <w:sz w:val="26"/>
          <w:szCs w:val="26"/>
          <w:lang w:val="fr-FR"/>
        </w:rPr>
        <w:tab/>
      </w:r>
      <w:r w:rsidRPr="001D5CCA">
        <w:rPr>
          <w:rFonts w:ascii="Calibri" w:hAnsi="Calibri"/>
          <w:i/>
          <w:sz w:val="26"/>
          <w:szCs w:val="26"/>
          <w:lang w:val="fr-FR"/>
        </w:rPr>
        <w:tab/>
      </w:r>
      <w:r w:rsidRPr="001D5CCA">
        <w:rPr>
          <w:rFonts w:ascii="Calibri" w:hAnsi="Calibri"/>
          <w:i/>
          <w:sz w:val="26"/>
          <w:szCs w:val="26"/>
          <w:lang w:val="fr-FR"/>
        </w:rPr>
        <w:tab/>
      </w:r>
      <w:r w:rsidRPr="001D5CCA">
        <w:rPr>
          <w:rFonts w:ascii="Calibri" w:hAnsi="Calibri"/>
          <w:b/>
          <w:i/>
          <w:sz w:val="26"/>
          <w:szCs w:val="26"/>
          <w:lang w:val="fr-FR"/>
        </w:rPr>
        <w:t xml:space="preserve"> </w:t>
      </w:r>
    </w:p>
    <w:p w14:paraId="192EFCBC" w14:textId="5885CCD5" w:rsidR="00AB470D" w:rsidRPr="001D5CCA" w:rsidRDefault="00AB470D" w:rsidP="00983109">
      <w:pPr>
        <w:spacing w:line="240" w:lineRule="auto"/>
        <w:rPr>
          <w:rFonts w:ascii="Calibri" w:hAnsi="Calibri"/>
          <w:sz w:val="26"/>
          <w:szCs w:val="26"/>
        </w:rPr>
      </w:pPr>
      <w:r w:rsidRPr="001D5CCA">
        <w:rPr>
          <w:rFonts w:ascii="Calibri" w:hAnsi="Calibri"/>
          <w:sz w:val="26"/>
          <w:szCs w:val="26"/>
        </w:rPr>
        <w:t xml:space="preserve">Il neige </w:t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sz w:val="26"/>
          <w:szCs w:val="26"/>
        </w:rPr>
        <w:tab/>
      </w:r>
      <w:r w:rsidRPr="001D5CCA">
        <w:rPr>
          <w:rFonts w:ascii="Calibri" w:hAnsi="Calibri"/>
          <w:i/>
          <w:sz w:val="26"/>
          <w:szCs w:val="26"/>
        </w:rPr>
        <w:t>It is snowing</w:t>
      </w:r>
      <w:r w:rsidRPr="001D5CCA">
        <w:rPr>
          <w:rFonts w:ascii="Calibri" w:hAnsi="Calibri"/>
          <w:i/>
          <w:sz w:val="26"/>
          <w:szCs w:val="26"/>
        </w:rPr>
        <w:tab/>
      </w:r>
    </w:p>
    <w:p w14:paraId="1086A75C" w14:textId="18CF389C" w:rsidR="00983109" w:rsidRPr="00983109" w:rsidRDefault="00AB470D" w:rsidP="00983109">
      <w:pPr>
        <w:spacing w:line="240" w:lineRule="auto"/>
        <w:rPr>
          <w:rFonts w:ascii="Calibri" w:hAnsi="Calibri"/>
          <w:i/>
          <w:sz w:val="26"/>
          <w:szCs w:val="26"/>
        </w:rPr>
      </w:pPr>
      <w:r w:rsidRPr="001D5CCA">
        <w:rPr>
          <w:rFonts w:ascii="Calibri" w:hAnsi="Calibri"/>
          <w:sz w:val="26"/>
          <w:szCs w:val="26"/>
        </w:rPr>
        <w:t xml:space="preserve">Il pleut </w:t>
      </w:r>
      <w:r w:rsidR="00983109">
        <w:rPr>
          <w:rFonts w:ascii="Calibri" w:hAnsi="Calibri"/>
          <w:sz w:val="26"/>
          <w:szCs w:val="26"/>
        </w:rPr>
        <w:tab/>
      </w:r>
      <w:r w:rsidR="00983109">
        <w:rPr>
          <w:rFonts w:ascii="Calibri" w:hAnsi="Calibri"/>
          <w:sz w:val="26"/>
          <w:szCs w:val="26"/>
        </w:rPr>
        <w:tab/>
      </w:r>
      <w:r w:rsidR="00983109">
        <w:rPr>
          <w:rFonts w:ascii="Calibri" w:hAnsi="Calibri"/>
          <w:sz w:val="26"/>
          <w:szCs w:val="26"/>
        </w:rPr>
        <w:tab/>
      </w:r>
      <w:r w:rsidR="00983109">
        <w:rPr>
          <w:rFonts w:ascii="Calibri" w:hAnsi="Calibri"/>
          <w:sz w:val="26"/>
          <w:szCs w:val="26"/>
        </w:rPr>
        <w:tab/>
      </w:r>
      <w:r w:rsidR="00983109">
        <w:rPr>
          <w:rFonts w:ascii="Calibri" w:hAnsi="Calibri"/>
          <w:sz w:val="26"/>
          <w:szCs w:val="26"/>
        </w:rPr>
        <w:tab/>
      </w:r>
      <w:r w:rsidR="00983109">
        <w:rPr>
          <w:rFonts w:ascii="Calibri" w:hAnsi="Calibri"/>
          <w:sz w:val="26"/>
          <w:szCs w:val="26"/>
        </w:rPr>
        <w:tab/>
      </w:r>
      <w:r w:rsidR="00983109" w:rsidRPr="001D5CCA">
        <w:rPr>
          <w:rFonts w:ascii="Calibri" w:hAnsi="Calibri"/>
          <w:i/>
          <w:sz w:val="26"/>
          <w:szCs w:val="26"/>
        </w:rPr>
        <w:t xml:space="preserve">It is raining        </w:t>
      </w:r>
    </w:p>
    <w:p w14:paraId="3AA264BB" w14:textId="57717421" w:rsidR="00AB470D" w:rsidRPr="001D5CCA" w:rsidRDefault="00983109" w:rsidP="00983109">
      <w:pPr>
        <w:spacing w:line="240" w:lineRule="auto"/>
        <w:rPr>
          <w:rFonts w:ascii="Calibri" w:hAnsi="Calibri"/>
          <w:i/>
          <w:sz w:val="26"/>
          <w:szCs w:val="26"/>
        </w:rPr>
      </w:pPr>
      <w:r>
        <w:rPr>
          <w:rFonts w:ascii="Calibri" w:hAnsi="Calibri"/>
          <w:sz w:val="26"/>
          <w:szCs w:val="26"/>
        </w:rPr>
        <w:t>Il gèle</w:t>
      </w:r>
      <w:r w:rsidR="00AB470D" w:rsidRPr="001D5CCA">
        <w:rPr>
          <w:rFonts w:ascii="Calibri" w:hAnsi="Calibri"/>
          <w:sz w:val="26"/>
          <w:szCs w:val="26"/>
        </w:rPr>
        <w:tab/>
      </w:r>
      <w:r w:rsidR="00AB470D" w:rsidRPr="001D5CCA">
        <w:rPr>
          <w:rFonts w:ascii="Calibri" w:hAnsi="Calibri"/>
          <w:sz w:val="26"/>
          <w:szCs w:val="26"/>
        </w:rPr>
        <w:tab/>
      </w:r>
      <w:r w:rsidR="00AB470D" w:rsidRPr="001D5CCA">
        <w:rPr>
          <w:rFonts w:ascii="Calibri" w:hAnsi="Calibri"/>
          <w:sz w:val="26"/>
          <w:szCs w:val="26"/>
        </w:rPr>
        <w:tab/>
      </w:r>
      <w:r w:rsidR="00AB470D" w:rsidRPr="001D5CCA">
        <w:rPr>
          <w:rFonts w:ascii="Calibri" w:hAnsi="Calibri"/>
          <w:sz w:val="26"/>
          <w:szCs w:val="26"/>
        </w:rPr>
        <w:tab/>
      </w:r>
      <w:r w:rsidR="00AB470D" w:rsidRPr="001D5CCA">
        <w:rPr>
          <w:rFonts w:ascii="Calibri" w:hAnsi="Calibri"/>
          <w:sz w:val="26"/>
          <w:szCs w:val="26"/>
        </w:rPr>
        <w:tab/>
      </w:r>
      <w:r w:rsidR="00AB470D" w:rsidRPr="001D5CCA">
        <w:rPr>
          <w:rFonts w:ascii="Calibri" w:hAnsi="Calibri"/>
          <w:sz w:val="26"/>
          <w:szCs w:val="26"/>
        </w:rPr>
        <w:tab/>
      </w:r>
      <w:r w:rsidR="00AB470D" w:rsidRPr="001D5CCA">
        <w:rPr>
          <w:rFonts w:ascii="Calibri" w:hAnsi="Calibri"/>
          <w:i/>
          <w:sz w:val="26"/>
          <w:szCs w:val="26"/>
        </w:rPr>
        <w:t xml:space="preserve"> </w:t>
      </w:r>
      <w:r>
        <w:rPr>
          <w:rFonts w:ascii="Calibri" w:hAnsi="Calibri"/>
          <w:i/>
          <w:sz w:val="26"/>
          <w:szCs w:val="26"/>
        </w:rPr>
        <w:tab/>
        <w:t>It’s icy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AB470D" w:rsidRPr="000D6179" w14:paraId="522631E3" w14:textId="77777777" w:rsidTr="00983109">
        <w:tc>
          <w:tcPr>
            <w:tcW w:w="4621" w:type="dxa"/>
            <w:tcBorders>
              <w:bottom w:val="single" w:sz="4" w:space="0" w:color="auto"/>
            </w:tcBorders>
          </w:tcPr>
          <w:p w14:paraId="11CB779E" w14:textId="77777777" w:rsidR="00AB470D" w:rsidRPr="001D5CCA" w:rsidRDefault="00AB470D" w:rsidP="00EB5103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1D5CCA">
              <w:rPr>
                <w:rFonts w:ascii="Calibri" w:hAnsi="Calibri"/>
                <w:sz w:val="26"/>
                <w:szCs w:val="26"/>
              </w:rPr>
              <w:t xml:space="preserve">le soleil </w:t>
            </w:r>
            <w:r w:rsidRPr="001D5CCA">
              <w:rPr>
                <w:rFonts w:ascii="Calibri" w:hAnsi="Calibri"/>
                <w:sz w:val="26"/>
                <w:szCs w:val="26"/>
              </w:rPr>
              <w:tab/>
            </w:r>
            <w:r w:rsidRPr="001D5CCA">
              <w:rPr>
                <w:rFonts w:ascii="Calibri" w:hAnsi="Calibri"/>
                <w:sz w:val="26"/>
                <w:szCs w:val="26"/>
              </w:rPr>
              <w:tab/>
            </w:r>
            <w:r w:rsidRPr="001D5CCA">
              <w:rPr>
                <w:rFonts w:ascii="Calibri" w:hAnsi="Calibri"/>
                <w:i/>
                <w:sz w:val="26"/>
                <w:szCs w:val="26"/>
              </w:rPr>
              <w:t>the sun</w:t>
            </w:r>
          </w:p>
          <w:p w14:paraId="45B89369" w14:textId="026ED464" w:rsidR="00AB470D" w:rsidRPr="001D5CCA" w:rsidRDefault="00AB470D" w:rsidP="00EB5103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1D5CCA">
              <w:rPr>
                <w:rFonts w:ascii="Calibri" w:hAnsi="Calibri"/>
                <w:sz w:val="26"/>
                <w:szCs w:val="26"/>
              </w:rPr>
              <w:t xml:space="preserve">le vent </w:t>
            </w:r>
            <w:r w:rsidRPr="001D5CCA">
              <w:rPr>
                <w:rFonts w:ascii="Calibri" w:hAnsi="Calibri"/>
                <w:sz w:val="26"/>
                <w:szCs w:val="26"/>
              </w:rPr>
              <w:tab/>
            </w:r>
            <w:r w:rsidRPr="001D5CCA">
              <w:rPr>
                <w:rFonts w:ascii="Calibri" w:hAnsi="Calibri"/>
                <w:sz w:val="26"/>
                <w:szCs w:val="26"/>
              </w:rPr>
              <w:tab/>
            </w:r>
            <w:r w:rsidRPr="001D5CCA">
              <w:rPr>
                <w:rFonts w:ascii="Calibri" w:hAnsi="Calibri"/>
                <w:i/>
                <w:sz w:val="26"/>
                <w:szCs w:val="26"/>
              </w:rPr>
              <w:t>the wind</w:t>
            </w:r>
            <w:r w:rsidRPr="001D5CCA">
              <w:rPr>
                <w:rFonts w:ascii="Calibri" w:hAnsi="Calibri"/>
                <w:sz w:val="26"/>
                <w:szCs w:val="26"/>
              </w:rPr>
              <w:t xml:space="preserve">                       </w:t>
            </w:r>
          </w:p>
          <w:p w14:paraId="54FBF7AA" w14:textId="77777777" w:rsidR="00AB470D" w:rsidRPr="001D5CCA" w:rsidRDefault="00AB470D" w:rsidP="00EB5103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1D5CCA">
              <w:rPr>
                <w:rFonts w:ascii="Calibri" w:hAnsi="Calibri"/>
                <w:sz w:val="26"/>
                <w:szCs w:val="26"/>
              </w:rPr>
              <w:t xml:space="preserve">le ciel </w:t>
            </w:r>
            <w:r w:rsidRPr="001D5CCA">
              <w:rPr>
                <w:rFonts w:ascii="Calibri" w:hAnsi="Calibri"/>
                <w:sz w:val="26"/>
                <w:szCs w:val="26"/>
              </w:rPr>
              <w:tab/>
            </w:r>
            <w:r w:rsidRPr="001D5CCA">
              <w:rPr>
                <w:rFonts w:ascii="Calibri" w:hAnsi="Calibri"/>
                <w:sz w:val="26"/>
                <w:szCs w:val="26"/>
              </w:rPr>
              <w:tab/>
            </w:r>
            <w:r w:rsidRPr="001D5CCA">
              <w:rPr>
                <w:rFonts w:ascii="Calibri" w:hAnsi="Calibri"/>
                <w:sz w:val="26"/>
                <w:szCs w:val="26"/>
              </w:rPr>
              <w:tab/>
            </w:r>
            <w:r w:rsidRPr="001D5CCA">
              <w:rPr>
                <w:rFonts w:ascii="Calibri" w:hAnsi="Calibri"/>
                <w:i/>
                <w:sz w:val="26"/>
                <w:szCs w:val="26"/>
              </w:rPr>
              <w:t>the sky</w:t>
            </w:r>
          </w:p>
          <w:p w14:paraId="61590A66" w14:textId="77777777" w:rsidR="00AB470D" w:rsidRPr="001D5CCA" w:rsidRDefault="00AB470D" w:rsidP="00EB5103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1D5CCA">
              <w:rPr>
                <w:rFonts w:ascii="Calibri" w:hAnsi="Calibri"/>
                <w:sz w:val="26"/>
                <w:szCs w:val="26"/>
              </w:rPr>
              <w:t xml:space="preserve">un nuage </w:t>
            </w:r>
            <w:r w:rsidRPr="001D5CCA">
              <w:rPr>
                <w:rFonts w:ascii="Calibri" w:hAnsi="Calibri"/>
                <w:sz w:val="26"/>
                <w:szCs w:val="26"/>
              </w:rPr>
              <w:tab/>
            </w:r>
            <w:r w:rsidRPr="001D5CCA">
              <w:rPr>
                <w:rFonts w:ascii="Calibri" w:hAnsi="Calibri"/>
                <w:sz w:val="26"/>
                <w:szCs w:val="26"/>
              </w:rPr>
              <w:tab/>
            </w:r>
            <w:r w:rsidRPr="001D5CCA">
              <w:rPr>
                <w:rFonts w:ascii="Calibri" w:hAnsi="Calibri"/>
                <w:i/>
                <w:sz w:val="26"/>
                <w:szCs w:val="26"/>
              </w:rPr>
              <w:t>a cloud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14:paraId="2FF0DC7F" w14:textId="0BDCB424" w:rsidR="00AB470D" w:rsidRPr="001D5CCA" w:rsidRDefault="00AB470D" w:rsidP="00EB5103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1D5CCA">
              <w:rPr>
                <w:rFonts w:ascii="Calibri" w:hAnsi="Calibri"/>
                <w:sz w:val="26"/>
                <w:szCs w:val="26"/>
              </w:rPr>
              <w:t xml:space="preserve">un orage                      </w:t>
            </w:r>
            <w:r w:rsidRPr="001D5CCA">
              <w:rPr>
                <w:rFonts w:ascii="Calibri" w:hAnsi="Calibri"/>
                <w:i/>
                <w:sz w:val="26"/>
                <w:szCs w:val="26"/>
              </w:rPr>
              <w:t>a storm</w:t>
            </w:r>
          </w:p>
          <w:p w14:paraId="4647CE20" w14:textId="7CF97078" w:rsidR="00AB470D" w:rsidRPr="001D5CCA" w:rsidRDefault="00AB470D" w:rsidP="00EB5103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1D5CCA">
              <w:rPr>
                <w:rFonts w:ascii="Calibri" w:hAnsi="Calibri"/>
                <w:sz w:val="26"/>
                <w:szCs w:val="26"/>
              </w:rPr>
              <w:t xml:space="preserve">la neige                        </w:t>
            </w:r>
            <w:r w:rsidRPr="001D5CCA">
              <w:rPr>
                <w:rFonts w:ascii="Calibri" w:hAnsi="Calibri"/>
                <w:i/>
                <w:sz w:val="26"/>
                <w:szCs w:val="26"/>
              </w:rPr>
              <w:t>the snow</w:t>
            </w:r>
          </w:p>
          <w:p w14:paraId="4BBB813C" w14:textId="51D53FB2" w:rsidR="00AB470D" w:rsidRPr="001D5CCA" w:rsidRDefault="00AB470D" w:rsidP="00EB5103">
            <w:pPr>
              <w:spacing w:line="276" w:lineRule="auto"/>
              <w:rPr>
                <w:rFonts w:ascii="Calibri" w:hAnsi="Calibri"/>
                <w:i/>
                <w:sz w:val="26"/>
                <w:szCs w:val="26"/>
                <w:lang w:val="fr-FR"/>
              </w:rPr>
            </w:pPr>
            <w:r w:rsidRPr="001D5CCA">
              <w:rPr>
                <w:rFonts w:ascii="Calibri" w:hAnsi="Calibri"/>
                <w:sz w:val="26"/>
                <w:szCs w:val="26"/>
                <w:lang w:val="fr-FR"/>
              </w:rPr>
              <w:t xml:space="preserve">la pluie                         </w:t>
            </w:r>
            <w:r w:rsidRPr="001D5CCA">
              <w:rPr>
                <w:rFonts w:ascii="Calibri" w:hAnsi="Calibri"/>
                <w:i/>
                <w:sz w:val="26"/>
                <w:szCs w:val="26"/>
                <w:lang w:val="fr-FR"/>
              </w:rPr>
              <w:t>the rain</w:t>
            </w:r>
          </w:p>
          <w:p w14:paraId="7359ABF1" w14:textId="77777777" w:rsidR="00AB470D" w:rsidRPr="001D5CCA" w:rsidRDefault="00AB470D" w:rsidP="00EB5103">
            <w:pPr>
              <w:spacing w:line="276" w:lineRule="auto"/>
              <w:rPr>
                <w:rFonts w:ascii="Calibri" w:hAnsi="Calibri"/>
                <w:i/>
                <w:sz w:val="26"/>
                <w:szCs w:val="26"/>
                <w:lang w:val="fr-FR"/>
              </w:rPr>
            </w:pPr>
            <w:r w:rsidRPr="001D5CCA">
              <w:rPr>
                <w:rFonts w:ascii="Calibri" w:hAnsi="Calibri"/>
                <w:sz w:val="26"/>
                <w:szCs w:val="26"/>
                <w:lang w:val="fr-FR"/>
              </w:rPr>
              <w:t>la temp</w:t>
            </w:r>
            <w:r w:rsidRPr="001D5CCA">
              <w:rPr>
                <w:rFonts w:ascii="Calibri" w:hAnsi="Calibri"/>
                <w:b/>
                <w:sz w:val="26"/>
                <w:szCs w:val="26"/>
                <w:lang w:val="fr-FR"/>
              </w:rPr>
              <w:t>é</w:t>
            </w:r>
            <w:r w:rsidRPr="001D5CCA">
              <w:rPr>
                <w:rFonts w:ascii="Calibri" w:hAnsi="Calibri"/>
                <w:sz w:val="26"/>
                <w:szCs w:val="26"/>
                <w:lang w:val="fr-FR"/>
              </w:rPr>
              <w:t xml:space="preserve">rature           </w:t>
            </w:r>
            <w:r w:rsidRPr="001D5CCA">
              <w:rPr>
                <w:rFonts w:ascii="Calibri" w:hAnsi="Calibri"/>
                <w:i/>
                <w:sz w:val="26"/>
                <w:szCs w:val="26"/>
                <w:lang w:val="fr-FR"/>
              </w:rPr>
              <w:t>the temperature</w:t>
            </w:r>
          </w:p>
        </w:tc>
      </w:tr>
      <w:tr w:rsidR="00983109" w:rsidRPr="000D6179" w14:paraId="2F7E8250" w14:textId="77777777" w:rsidTr="00983109">
        <w:tc>
          <w:tcPr>
            <w:tcW w:w="46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4E36F3" w14:textId="77777777" w:rsidR="00983109" w:rsidRPr="00522185" w:rsidRDefault="00983109" w:rsidP="00EB5103">
            <w:p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9EC1D2" w14:textId="77777777" w:rsidR="00983109" w:rsidRPr="00522185" w:rsidRDefault="00983109" w:rsidP="00EB5103">
            <w:p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</w:tr>
    </w:tbl>
    <w:p w14:paraId="230C56E7" w14:textId="1069335E" w:rsidR="00AB470D" w:rsidRPr="001D5CCA" w:rsidRDefault="00AB470D" w:rsidP="0098310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sz w:val="26"/>
          <w:szCs w:val="26"/>
          <w:u w:val="single"/>
          <w:lang w:val="fr-FR"/>
        </w:rPr>
      </w:pPr>
      <w:r w:rsidRPr="001D5CCA">
        <w:rPr>
          <w:rFonts w:ascii="Calibri" w:hAnsi="Calibri"/>
          <w:b/>
          <w:sz w:val="26"/>
          <w:szCs w:val="26"/>
          <w:u w:val="single"/>
          <w:lang w:val="fr-FR"/>
        </w:rPr>
        <w:t>Les Saisons (the seasons)</w:t>
      </w:r>
    </w:p>
    <w:p w14:paraId="2B6E9205" w14:textId="5A183DD0" w:rsidR="00AB470D" w:rsidRPr="001D5CCA" w:rsidRDefault="00AB470D" w:rsidP="0098310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Calibri" w:hAnsi="Calibri"/>
          <w:sz w:val="26"/>
          <w:szCs w:val="26"/>
          <w:lang w:val="fr-FR"/>
        </w:rPr>
      </w:pPr>
      <w:r w:rsidRPr="001D5CCA">
        <w:rPr>
          <w:rFonts w:ascii="Calibri" w:hAnsi="Calibri"/>
          <w:sz w:val="26"/>
          <w:szCs w:val="26"/>
          <w:lang w:val="fr-FR"/>
        </w:rPr>
        <w:t>le printemps (</w:t>
      </w:r>
      <w:r w:rsidRPr="001D5CCA">
        <w:rPr>
          <w:rFonts w:ascii="Calibri" w:hAnsi="Calibri"/>
          <w:b/>
          <w:bCs/>
          <w:sz w:val="26"/>
          <w:szCs w:val="26"/>
          <w:lang w:val="fr-FR"/>
        </w:rPr>
        <w:t xml:space="preserve">au </w:t>
      </w:r>
      <w:r w:rsidRPr="001D5CCA">
        <w:rPr>
          <w:rFonts w:ascii="Calibri" w:hAnsi="Calibri"/>
          <w:sz w:val="26"/>
          <w:szCs w:val="26"/>
          <w:lang w:val="fr-FR"/>
        </w:rPr>
        <w:t>printemps)</w:t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i/>
          <w:sz w:val="26"/>
          <w:szCs w:val="26"/>
          <w:lang w:val="fr-FR"/>
        </w:rPr>
        <w:t>Spring (in Spring)</w:t>
      </w:r>
    </w:p>
    <w:p w14:paraId="4BE482D6" w14:textId="5AD7C671" w:rsidR="00AB470D" w:rsidRPr="001D5CCA" w:rsidRDefault="00AB470D" w:rsidP="0098310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Calibri" w:hAnsi="Calibri"/>
          <w:sz w:val="26"/>
          <w:szCs w:val="26"/>
          <w:lang w:val="fr-FR"/>
        </w:rPr>
      </w:pPr>
      <w:r w:rsidRPr="001D5CCA">
        <w:rPr>
          <w:rFonts w:ascii="Calibri" w:hAnsi="Calibri"/>
          <w:sz w:val="26"/>
          <w:szCs w:val="26"/>
          <w:lang w:val="fr-FR"/>
        </w:rPr>
        <w:t>l’</w:t>
      </w:r>
      <w:r w:rsidRPr="001D5CCA">
        <w:rPr>
          <w:rFonts w:ascii="Calibri" w:hAnsi="Calibri"/>
          <w:b/>
          <w:sz w:val="26"/>
          <w:szCs w:val="26"/>
          <w:lang w:val="fr-FR"/>
        </w:rPr>
        <w:t>é</w:t>
      </w:r>
      <w:r w:rsidRPr="001D5CCA">
        <w:rPr>
          <w:rFonts w:ascii="Calibri" w:hAnsi="Calibri"/>
          <w:sz w:val="26"/>
          <w:szCs w:val="26"/>
          <w:lang w:val="fr-FR"/>
        </w:rPr>
        <w:t>t</w:t>
      </w:r>
      <w:r w:rsidRPr="001D5CCA">
        <w:rPr>
          <w:rFonts w:ascii="Calibri" w:hAnsi="Calibri"/>
          <w:b/>
          <w:sz w:val="26"/>
          <w:szCs w:val="26"/>
          <w:lang w:val="fr-FR"/>
        </w:rPr>
        <w:t>é</w:t>
      </w:r>
      <w:r w:rsidRPr="001D5CCA">
        <w:rPr>
          <w:rFonts w:ascii="Calibri" w:hAnsi="Calibri"/>
          <w:sz w:val="26"/>
          <w:szCs w:val="26"/>
          <w:lang w:val="fr-FR"/>
        </w:rPr>
        <w:t xml:space="preserve"> (</w:t>
      </w:r>
      <w:r w:rsidRPr="001D5CCA">
        <w:rPr>
          <w:rFonts w:ascii="Calibri" w:hAnsi="Calibri"/>
          <w:b/>
          <w:bCs/>
          <w:sz w:val="26"/>
          <w:szCs w:val="26"/>
          <w:lang w:val="fr-FR"/>
        </w:rPr>
        <w:t>en</w:t>
      </w:r>
      <w:r w:rsidRPr="001D5CCA">
        <w:rPr>
          <w:rFonts w:ascii="Calibri" w:hAnsi="Calibri"/>
          <w:sz w:val="26"/>
          <w:szCs w:val="26"/>
          <w:lang w:val="fr-FR"/>
        </w:rPr>
        <w:t xml:space="preserve"> été)</w:t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i/>
          <w:sz w:val="26"/>
          <w:szCs w:val="26"/>
          <w:lang w:val="fr-FR"/>
        </w:rPr>
        <w:t>Summer (in Summer)</w:t>
      </w:r>
    </w:p>
    <w:p w14:paraId="187C2E5A" w14:textId="77777777" w:rsidR="00AB470D" w:rsidRPr="001D5CCA" w:rsidRDefault="00AB470D" w:rsidP="0098310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Calibri" w:hAnsi="Calibri"/>
          <w:sz w:val="26"/>
          <w:szCs w:val="26"/>
          <w:lang w:val="fr-FR"/>
        </w:rPr>
      </w:pPr>
      <w:r w:rsidRPr="001D5CCA">
        <w:rPr>
          <w:rFonts w:ascii="Calibri" w:hAnsi="Calibri"/>
          <w:sz w:val="26"/>
          <w:szCs w:val="26"/>
          <w:lang w:val="fr-FR"/>
        </w:rPr>
        <w:t>l’automne (</w:t>
      </w:r>
      <w:r w:rsidRPr="001D5CCA">
        <w:rPr>
          <w:rFonts w:ascii="Calibri" w:hAnsi="Calibri"/>
          <w:b/>
          <w:bCs/>
          <w:sz w:val="26"/>
          <w:szCs w:val="26"/>
          <w:lang w:val="fr-FR"/>
        </w:rPr>
        <w:t>en</w:t>
      </w:r>
      <w:r w:rsidRPr="001D5CCA">
        <w:rPr>
          <w:rFonts w:ascii="Calibri" w:hAnsi="Calibri"/>
          <w:sz w:val="26"/>
          <w:szCs w:val="26"/>
          <w:lang w:val="fr-FR"/>
        </w:rPr>
        <w:t xml:space="preserve"> automne)</w:t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sz w:val="26"/>
          <w:szCs w:val="26"/>
          <w:lang w:val="fr-FR"/>
        </w:rPr>
        <w:tab/>
      </w:r>
      <w:r w:rsidRPr="001D5CCA">
        <w:rPr>
          <w:rFonts w:ascii="Calibri" w:hAnsi="Calibri"/>
          <w:i/>
          <w:sz w:val="26"/>
          <w:szCs w:val="26"/>
          <w:lang w:val="fr-FR"/>
        </w:rPr>
        <w:t>Autumn  (in Autumn)</w:t>
      </w:r>
    </w:p>
    <w:p w14:paraId="6F0AE7AB" w14:textId="6F082D5A" w:rsidR="00AB470D" w:rsidRPr="001D5CCA" w:rsidRDefault="00AB470D" w:rsidP="0098310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Calibri" w:hAnsi="Calibri"/>
          <w:sz w:val="26"/>
          <w:szCs w:val="26"/>
          <w:lang w:val="en-US"/>
        </w:rPr>
      </w:pPr>
      <w:r w:rsidRPr="001D5CCA">
        <w:rPr>
          <w:rFonts w:ascii="Calibri" w:hAnsi="Calibri"/>
          <w:sz w:val="26"/>
          <w:szCs w:val="26"/>
          <w:lang w:val="en-US"/>
        </w:rPr>
        <w:t>l’hiver  (</w:t>
      </w:r>
      <w:r w:rsidRPr="001D5CCA">
        <w:rPr>
          <w:rFonts w:ascii="Calibri" w:hAnsi="Calibri"/>
          <w:b/>
          <w:bCs/>
          <w:sz w:val="26"/>
          <w:szCs w:val="26"/>
          <w:lang w:val="en-US"/>
        </w:rPr>
        <w:t>en</w:t>
      </w:r>
      <w:r w:rsidRPr="001D5CCA">
        <w:rPr>
          <w:rFonts w:ascii="Calibri" w:hAnsi="Calibri"/>
          <w:sz w:val="26"/>
          <w:szCs w:val="26"/>
          <w:lang w:val="en-US"/>
        </w:rPr>
        <w:t xml:space="preserve"> hiver)</w:t>
      </w:r>
      <w:r w:rsidRPr="001D5CCA">
        <w:rPr>
          <w:rFonts w:ascii="Calibri" w:hAnsi="Calibri"/>
          <w:sz w:val="26"/>
          <w:szCs w:val="26"/>
          <w:lang w:val="en-US"/>
        </w:rPr>
        <w:tab/>
      </w:r>
      <w:r w:rsidRPr="001D5CCA">
        <w:rPr>
          <w:rFonts w:ascii="Calibri" w:hAnsi="Calibri"/>
          <w:sz w:val="26"/>
          <w:szCs w:val="26"/>
          <w:lang w:val="en-US"/>
        </w:rPr>
        <w:tab/>
      </w:r>
      <w:r w:rsidRPr="001D5CCA">
        <w:rPr>
          <w:rFonts w:ascii="Calibri" w:hAnsi="Calibri"/>
          <w:sz w:val="26"/>
          <w:szCs w:val="26"/>
          <w:lang w:val="en-US"/>
        </w:rPr>
        <w:tab/>
      </w:r>
      <w:r w:rsidRPr="001D5CCA">
        <w:rPr>
          <w:rFonts w:ascii="Calibri" w:hAnsi="Calibri"/>
          <w:i/>
          <w:sz w:val="26"/>
          <w:szCs w:val="26"/>
          <w:lang w:val="en-US"/>
        </w:rPr>
        <w:t>Winter (in Winter)</w:t>
      </w:r>
    </w:p>
    <w:p w14:paraId="370FD33C" w14:textId="77777777" w:rsidR="00BE0702" w:rsidRPr="00EB5103" w:rsidRDefault="00BE0702" w:rsidP="00EB5103">
      <w:pPr>
        <w:pStyle w:val="Heading5"/>
        <w:pBdr>
          <w:bottom w:val="single" w:sz="4" w:space="1" w:color="auto"/>
        </w:pBdr>
        <w:rPr>
          <w:rFonts w:asciiTheme="minorHAnsi" w:eastAsiaTheme="minorHAnsi" w:hAnsiTheme="minorHAnsi" w:cstheme="minorBidi"/>
          <w:b/>
          <w:color w:val="auto"/>
          <w:sz w:val="28"/>
          <w:szCs w:val="40"/>
          <w:lang w:val="fr-FR"/>
        </w:rPr>
      </w:pPr>
      <w:r w:rsidRPr="00EB5103">
        <w:rPr>
          <w:rFonts w:asciiTheme="minorHAnsi" w:eastAsiaTheme="minorHAnsi" w:hAnsiTheme="minorHAnsi" w:cstheme="minorBidi"/>
          <w:b/>
          <w:color w:val="auto"/>
          <w:sz w:val="28"/>
          <w:szCs w:val="40"/>
          <w:lang w:val="fr-FR"/>
        </w:rPr>
        <w:t>Les Loisirs (Leisure Activities) et les Passe-Temps (Hobbies)</w:t>
      </w:r>
    </w:p>
    <w:p w14:paraId="752785C0" w14:textId="77777777" w:rsidR="00BE0702" w:rsidRPr="006F1DF8" w:rsidRDefault="00BE0702" w:rsidP="00BE0702">
      <w:pPr>
        <w:spacing w:after="0" w:line="240" w:lineRule="auto"/>
        <w:rPr>
          <w:rFonts w:ascii="Calibri" w:eastAsia="Times New Roman" w:hAnsi="Calibri" w:cs="Times New Roman"/>
          <w:szCs w:val="24"/>
        </w:rPr>
      </w:pPr>
      <w:r w:rsidRPr="006F1DF8">
        <w:rPr>
          <w:rFonts w:ascii="Calibri" w:eastAsia="Times New Roman" w:hAnsi="Calibri" w:cs="Times New Roman"/>
          <w:szCs w:val="24"/>
        </w:rPr>
        <w:t>When talking about sports and games in French you need to remember the following:</w:t>
      </w:r>
    </w:p>
    <w:p w14:paraId="0843189B" w14:textId="77777777" w:rsidR="00BE0702" w:rsidRPr="006F1DF8" w:rsidRDefault="00BE0702" w:rsidP="00BE0702">
      <w:pPr>
        <w:spacing w:after="0" w:line="240" w:lineRule="auto"/>
        <w:rPr>
          <w:rFonts w:ascii="Calibri" w:eastAsia="Times New Roman" w:hAnsi="Calibri" w:cs="Times New Roman"/>
          <w:szCs w:val="24"/>
        </w:rPr>
      </w:pPr>
    </w:p>
    <w:p w14:paraId="11139D8C" w14:textId="77777777" w:rsidR="00BE0702" w:rsidRPr="00354BCC" w:rsidRDefault="00BE0702" w:rsidP="00BE0702">
      <w:pPr>
        <w:spacing w:after="0" w:line="240" w:lineRule="auto"/>
        <w:rPr>
          <w:rFonts w:ascii="Calibri" w:eastAsia="Times New Roman" w:hAnsi="Calibri" w:cs="Times New Roman"/>
          <w:szCs w:val="24"/>
        </w:rPr>
      </w:pPr>
      <w:r w:rsidRPr="006F1DF8">
        <w:rPr>
          <w:rFonts w:ascii="Calibri" w:eastAsia="Times New Roman" w:hAnsi="Calibri" w:cs="Times New Roman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4D2374BF" wp14:editId="73EDCDDD">
                <wp:simplePos x="0" y="0"/>
                <wp:positionH relativeFrom="column">
                  <wp:posOffset>2585544</wp:posOffset>
                </wp:positionH>
                <wp:positionV relativeFrom="paragraph">
                  <wp:posOffset>33874</wp:posOffset>
                </wp:positionV>
                <wp:extent cx="228600" cy="114300"/>
                <wp:effectExtent l="8255" t="17780" r="20320" b="20320"/>
                <wp:wrapNone/>
                <wp:docPr id="9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00CD396" id="AutoShape 81" o:spid="_x0000_s1026" type="#_x0000_t13" style="position:absolute;margin-left:203.6pt;margin-top:2.65pt;width:18pt;height:9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"/>
            </w:pict>
          </mc:Fallback>
        </mc:AlternateContent>
      </w:r>
      <w:r w:rsidRPr="00354BCC">
        <w:rPr>
          <w:rFonts w:ascii="Calibri" w:eastAsia="Times New Roman" w:hAnsi="Calibri" w:cs="Times New Roman"/>
          <w:szCs w:val="24"/>
        </w:rPr>
        <w:t xml:space="preserve">1. With a </w:t>
      </w:r>
      <w:r w:rsidRPr="00354BCC">
        <w:rPr>
          <w:rFonts w:ascii="Calibri" w:eastAsia="Times New Roman" w:hAnsi="Calibri" w:cs="Times New Roman"/>
          <w:color w:val="0070C0"/>
          <w:szCs w:val="24"/>
          <w:u w:val="single"/>
        </w:rPr>
        <w:t>masculine</w:t>
      </w:r>
      <w:r w:rsidRPr="00354BCC">
        <w:rPr>
          <w:rFonts w:ascii="Calibri" w:eastAsia="Times New Roman" w:hAnsi="Calibri" w:cs="Times New Roman"/>
          <w:szCs w:val="24"/>
        </w:rPr>
        <w:t xml:space="preserve"> sport  / game                                       </w:t>
      </w:r>
      <w:r w:rsidRPr="00354BCC">
        <w:rPr>
          <w:rFonts w:ascii="Calibri" w:eastAsia="Times New Roman" w:hAnsi="Calibri" w:cs="Times New Roman"/>
          <w:b/>
          <w:szCs w:val="24"/>
        </w:rPr>
        <w:t xml:space="preserve"> </w:t>
      </w:r>
      <w:r w:rsidRPr="00354BCC">
        <w:rPr>
          <w:rFonts w:ascii="Calibri" w:eastAsia="Times New Roman" w:hAnsi="Calibri" w:cs="Times New Roman"/>
          <w:b/>
          <w:color w:val="0070C0"/>
          <w:szCs w:val="24"/>
        </w:rPr>
        <w:t>au</w:t>
      </w:r>
      <w:r w:rsidRPr="00354BCC">
        <w:rPr>
          <w:rFonts w:ascii="Calibri" w:eastAsia="Times New Roman" w:hAnsi="Calibri" w:cs="Times New Roman"/>
          <w:color w:val="0070C0"/>
          <w:szCs w:val="24"/>
        </w:rPr>
        <w:t xml:space="preserve"> </w:t>
      </w:r>
      <w:r w:rsidRPr="00354BCC">
        <w:rPr>
          <w:rFonts w:ascii="Calibri" w:eastAsia="Times New Roman" w:hAnsi="Calibri" w:cs="Times New Roman"/>
          <w:szCs w:val="24"/>
        </w:rPr>
        <w:t xml:space="preserve">                                                                         </w:t>
      </w:r>
    </w:p>
    <w:p w14:paraId="388FAFEB" w14:textId="77777777" w:rsidR="00BE0702" w:rsidRPr="00354BCC" w:rsidRDefault="00BE0702" w:rsidP="00BE0702">
      <w:pPr>
        <w:spacing w:after="0" w:line="240" w:lineRule="auto"/>
        <w:rPr>
          <w:rFonts w:ascii="Calibri" w:eastAsia="Times New Roman" w:hAnsi="Calibri" w:cs="Times New Roman"/>
          <w:szCs w:val="24"/>
        </w:rPr>
      </w:pPr>
      <w:r w:rsidRPr="00354BCC">
        <w:rPr>
          <w:rFonts w:ascii="Calibri" w:eastAsia="Times New Roman" w:hAnsi="Calibri" w:cs="Times New Roman"/>
          <w:szCs w:val="24"/>
        </w:rPr>
        <w:t xml:space="preserve">         </w:t>
      </w:r>
      <w:r w:rsidRPr="00354BCC">
        <w:rPr>
          <w:rFonts w:ascii="Calibri" w:eastAsia="Times New Roman" w:hAnsi="Calibri" w:cs="Times New Roman"/>
          <w:szCs w:val="24"/>
        </w:rPr>
        <w:tab/>
      </w:r>
      <w:r w:rsidRPr="00354BCC">
        <w:rPr>
          <w:rFonts w:ascii="Calibri" w:eastAsia="Times New Roman" w:hAnsi="Calibri" w:cs="Times New Roman"/>
          <w:szCs w:val="24"/>
        </w:rPr>
        <w:tab/>
      </w:r>
      <w:r w:rsidRPr="00354BCC">
        <w:rPr>
          <w:rFonts w:ascii="Calibri" w:eastAsia="Times New Roman" w:hAnsi="Calibri" w:cs="Times New Roman"/>
          <w:szCs w:val="24"/>
        </w:rPr>
        <w:tab/>
        <w:t xml:space="preserve"> Exemple :         </w:t>
      </w:r>
      <w:r w:rsidRPr="00794024">
        <w:rPr>
          <w:rFonts w:ascii="Calibri" w:eastAsia="Times New Roman" w:hAnsi="Calibri" w:cs="Times New Roman"/>
          <w:bCs/>
          <w:szCs w:val="24"/>
        </w:rPr>
        <w:t xml:space="preserve">Je joue </w:t>
      </w:r>
      <w:r w:rsidRPr="00794024">
        <w:rPr>
          <w:rFonts w:ascii="Calibri" w:eastAsia="Times New Roman" w:hAnsi="Calibri" w:cs="Times New Roman"/>
          <w:b/>
          <w:color w:val="0070C0"/>
          <w:szCs w:val="24"/>
          <w:u w:val="single"/>
        </w:rPr>
        <w:t>au</w:t>
      </w:r>
      <w:r w:rsidRPr="00794024">
        <w:rPr>
          <w:rFonts w:ascii="Calibri" w:eastAsia="Times New Roman" w:hAnsi="Calibri" w:cs="Times New Roman"/>
          <w:b/>
          <w:szCs w:val="24"/>
          <w:u w:val="single"/>
        </w:rPr>
        <w:t xml:space="preserve"> </w:t>
      </w:r>
      <w:r w:rsidRPr="00794024">
        <w:rPr>
          <w:rFonts w:ascii="Calibri" w:eastAsia="Times New Roman" w:hAnsi="Calibri" w:cs="Times New Roman"/>
          <w:bCs/>
          <w:szCs w:val="24"/>
        </w:rPr>
        <w:t>tennis</w:t>
      </w:r>
      <w:r w:rsidRPr="00794024">
        <w:rPr>
          <w:rFonts w:ascii="Calibri" w:hAnsi="Calibri"/>
          <w:bCs/>
          <w:szCs w:val="20"/>
        </w:rPr>
        <w:t>/football/hockey/rugby/basket/cricket.</w:t>
      </w:r>
      <w:r w:rsidRPr="00354BCC">
        <w:rPr>
          <w:rFonts w:ascii="Calibri" w:eastAsia="Times New Roman" w:hAnsi="Calibri" w:cs="Times New Roman"/>
          <w:szCs w:val="24"/>
        </w:rPr>
        <w:t xml:space="preserve">       </w:t>
      </w:r>
    </w:p>
    <w:p w14:paraId="7B5C9CB7" w14:textId="68FCC1F5" w:rsidR="00BE0702" w:rsidRPr="00354BCC" w:rsidRDefault="00794024" w:rsidP="00794024">
      <w:pPr>
        <w:spacing w:after="0" w:line="240" w:lineRule="auto"/>
        <w:ind w:left="6480" w:firstLine="720"/>
        <w:jc w:val="center"/>
        <w:rPr>
          <w:rFonts w:ascii="Calibri" w:eastAsia="Times New Roman" w:hAnsi="Calibri" w:cs="Times New Roman"/>
          <w:szCs w:val="24"/>
        </w:rPr>
      </w:pPr>
      <w:r w:rsidRPr="00522185">
        <w:rPr>
          <w:rFonts w:ascii="Calibri" w:eastAsia="Times New Roman" w:hAnsi="Calibri" w:cs="Times New Roman"/>
          <w:bCs/>
          <w:i/>
          <w:szCs w:val="24"/>
        </w:rPr>
        <w:t>(I play………………………)</w:t>
      </w:r>
    </w:p>
    <w:p w14:paraId="2AF50A39" w14:textId="77777777" w:rsidR="00BE0702" w:rsidRPr="000D6179" w:rsidRDefault="00BE0702" w:rsidP="00BE0702">
      <w:pPr>
        <w:spacing w:after="0" w:line="240" w:lineRule="auto"/>
        <w:rPr>
          <w:rFonts w:ascii="Calibri" w:eastAsia="Times New Roman" w:hAnsi="Calibri" w:cs="Times New Roman"/>
          <w:szCs w:val="24"/>
        </w:rPr>
      </w:pPr>
      <w:r w:rsidRPr="006F1DF8">
        <w:rPr>
          <w:rFonts w:ascii="Calibri" w:eastAsia="Times New Roman" w:hAnsi="Calibri" w:cs="Times New Roman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93ABB63" wp14:editId="04FF9E63">
                <wp:simplePos x="0" y="0"/>
                <wp:positionH relativeFrom="column">
                  <wp:posOffset>2589049</wp:posOffset>
                </wp:positionH>
                <wp:positionV relativeFrom="paragraph">
                  <wp:posOffset>20867</wp:posOffset>
                </wp:positionV>
                <wp:extent cx="228600" cy="114300"/>
                <wp:effectExtent l="11430" t="24765" r="17145" b="22860"/>
                <wp:wrapNone/>
                <wp:docPr id="9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135A034" id="AutoShape 82" o:spid="_x0000_s1026" type="#_x0000_t13" style="position:absolute;margin-left:203.85pt;margin-top:1.65pt;width:18pt;height:9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"/>
            </w:pict>
          </mc:Fallback>
        </mc:AlternateContent>
      </w:r>
      <w:r w:rsidRPr="000D6179">
        <w:rPr>
          <w:rFonts w:ascii="Calibri" w:eastAsia="Times New Roman" w:hAnsi="Calibri" w:cs="Times New Roman"/>
          <w:szCs w:val="24"/>
        </w:rPr>
        <w:t xml:space="preserve">2. With a </w:t>
      </w:r>
      <w:r w:rsidRPr="000D6179">
        <w:rPr>
          <w:rFonts w:ascii="Calibri" w:eastAsia="Times New Roman" w:hAnsi="Calibri" w:cs="Times New Roman"/>
          <w:color w:val="FF0000"/>
          <w:szCs w:val="24"/>
          <w:u w:val="single"/>
        </w:rPr>
        <w:t>feminine</w:t>
      </w:r>
      <w:r w:rsidRPr="000D6179">
        <w:rPr>
          <w:rFonts w:ascii="Calibri" w:eastAsia="Times New Roman" w:hAnsi="Calibri" w:cs="Times New Roman"/>
          <w:szCs w:val="24"/>
        </w:rPr>
        <w:t xml:space="preserve"> sport  / game                                           </w:t>
      </w:r>
      <w:r w:rsidRPr="000D6179">
        <w:rPr>
          <w:rFonts w:ascii="Calibri" w:eastAsia="Times New Roman" w:hAnsi="Calibri" w:cs="Times New Roman"/>
          <w:b/>
          <w:color w:val="FF0000"/>
          <w:szCs w:val="24"/>
        </w:rPr>
        <w:t>à la</w:t>
      </w:r>
    </w:p>
    <w:p w14:paraId="1595FC5C" w14:textId="43A9C957" w:rsidR="00BE0702" w:rsidRPr="000D6179" w:rsidRDefault="00BE0702" w:rsidP="00BE0702">
      <w:pPr>
        <w:spacing w:after="0" w:line="240" w:lineRule="auto"/>
        <w:ind w:left="1440" w:firstLine="720"/>
        <w:rPr>
          <w:rFonts w:ascii="Calibri" w:eastAsia="Times New Roman" w:hAnsi="Calibri" w:cs="Times New Roman"/>
          <w:szCs w:val="24"/>
        </w:rPr>
      </w:pPr>
      <w:r w:rsidRPr="006F1DF8">
        <w:rPr>
          <w:rFonts w:ascii="Calibri" w:eastAsia="Times New Roman" w:hAnsi="Calibri" w:cs="Times New Roman"/>
          <w:szCs w:val="24"/>
          <w:lang w:val="fr-FR"/>
        </w:rPr>
        <w:t xml:space="preserve">Exemple :      </w:t>
      </w:r>
      <w:r w:rsidRPr="00794024">
        <w:rPr>
          <w:rFonts w:ascii="Calibri" w:eastAsia="Times New Roman" w:hAnsi="Calibri" w:cs="Times New Roman"/>
          <w:bCs/>
          <w:szCs w:val="24"/>
          <w:lang w:val="fr-FR"/>
        </w:rPr>
        <w:t xml:space="preserve">  Tu joues </w:t>
      </w:r>
      <w:r w:rsidRPr="00794024">
        <w:rPr>
          <w:rFonts w:ascii="Calibri" w:eastAsia="Times New Roman" w:hAnsi="Calibri" w:cs="Times New Roman"/>
          <w:b/>
          <w:color w:val="FF0000"/>
          <w:szCs w:val="24"/>
          <w:u w:val="single"/>
          <w:lang w:val="fr-FR"/>
        </w:rPr>
        <w:t>à la</w:t>
      </w:r>
      <w:r w:rsidRPr="00794024">
        <w:rPr>
          <w:rFonts w:ascii="Calibri" w:eastAsia="Times New Roman" w:hAnsi="Calibri" w:cs="Times New Roman"/>
          <w:bCs/>
          <w:color w:val="FF0000"/>
          <w:szCs w:val="24"/>
          <w:lang w:val="fr-FR"/>
        </w:rPr>
        <w:t xml:space="preserve"> </w:t>
      </w:r>
      <w:r w:rsidRPr="00794024">
        <w:rPr>
          <w:rFonts w:ascii="Calibri" w:eastAsia="Times New Roman" w:hAnsi="Calibri" w:cs="Times New Roman"/>
          <w:bCs/>
          <w:szCs w:val="24"/>
          <w:lang w:val="fr-FR"/>
        </w:rPr>
        <w:t xml:space="preserve">balle au prisonnier. </w:t>
      </w:r>
      <w:r w:rsidR="00794024">
        <w:rPr>
          <w:rFonts w:ascii="Calibri" w:eastAsia="Times New Roman" w:hAnsi="Calibri" w:cs="Times New Roman"/>
          <w:bCs/>
          <w:szCs w:val="24"/>
          <w:lang w:val="fr-FR"/>
        </w:rPr>
        <w:t xml:space="preserve">     </w:t>
      </w:r>
      <w:r w:rsidR="00794024">
        <w:rPr>
          <w:rFonts w:ascii="Calibri" w:eastAsia="Times New Roman" w:hAnsi="Calibri" w:cs="Times New Roman"/>
          <w:bCs/>
          <w:szCs w:val="24"/>
          <w:lang w:val="fr-FR"/>
        </w:rPr>
        <w:tab/>
      </w:r>
      <w:r w:rsidRPr="000D6179">
        <w:rPr>
          <w:rFonts w:ascii="Calibri" w:eastAsia="Times New Roman" w:hAnsi="Calibri" w:cs="Times New Roman"/>
          <w:bCs/>
          <w:i/>
          <w:szCs w:val="24"/>
        </w:rPr>
        <w:t>(You play dodgeball.)</w:t>
      </w:r>
    </w:p>
    <w:p w14:paraId="35FF0C1F" w14:textId="77777777" w:rsidR="00BE0702" w:rsidRPr="000D6179" w:rsidRDefault="00BE0702" w:rsidP="00BE0702">
      <w:pPr>
        <w:spacing w:after="0" w:line="240" w:lineRule="auto"/>
        <w:rPr>
          <w:rFonts w:ascii="Calibri" w:eastAsia="Times New Roman" w:hAnsi="Calibri" w:cs="Times New Roman"/>
          <w:szCs w:val="24"/>
        </w:rPr>
      </w:pPr>
      <w:r w:rsidRPr="006F1DF8">
        <w:rPr>
          <w:rFonts w:ascii="Calibri" w:eastAsia="Times New Roman" w:hAnsi="Calibri" w:cs="Times New Roman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60BB533" wp14:editId="5D6BDC42">
                <wp:simplePos x="0" y="0"/>
                <wp:positionH relativeFrom="column">
                  <wp:posOffset>2446721</wp:posOffset>
                </wp:positionH>
                <wp:positionV relativeFrom="paragraph">
                  <wp:posOffset>168187</wp:posOffset>
                </wp:positionV>
                <wp:extent cx="228600" cy="114300"/>
                <wp:effectExtent l="5080" t="20320" r="13970" b="17780"/>
                <wp:wrapNone/>
                <wp:docPr id="89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857F419" id="AutoShape 83" o:spid="_x0000_s1026" type="#_x0000_t13" style="position:absolute;margin-left:192.65pt;margin-top:13.25pt;width:18pt;height:9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"/>
            </w:pict>
          </mc:Fallback>
        </mc:AlternateContent>
      </w:r>
      <w:r w:rsidRPr="000D6179">
        <w:rPr>
          <w:rFonts w:ascii="Calibri" w:eastAsia="Times New Roman" w:hAnsi="Calibri" w:cs="Times New Roman"/>
          <w:szCs w:val="24"/>
        </w:rPr>
        <w:t xml:space="preserve">                      </w:t>
      </w:r>
    </w:p>
    <w:p w14:paraId="1480CBAB" w14:textId="77777777" w:rsidR="00BE0702" w:rsidRPr="000D6179" w:rsidRDefault="00BE0702" w:rsidP="00BE0702">
      <w:pPr>
        <w:spacing w:after="0" w:line="240" w:lineRule="auto"/>
        <w:rPr>
          <w:rFonts w:ascii="Calibri" w:eastAsia="Times New Roman" w:hAnsi="Calibri" w:cs="Times New Roman"/>
          <w:szCs w:val="24"/>
        </w:rPr>
      </w:pPr>
      <w:r w:rsidRPr="000D6179">
        <w:rPr>
          <w:rFonts w:ascii="Calibri" w:eastAsia="Times New Roman" w:hAnsi="Calibri" w:cs="Times New Roman"/>
          <w:szCs w:val="24"/>
        </w:rPr>
        <w:t xml:space="preserve">3. With a </w:t>
      </w:r>
      <w:r w:rsidRPr="000D6179">
        <w:rPr>
          <w:rFonts w:ascii="Calibri" w:eastAsia="Times New Roman" w:hAnsi="Calibri" w:cs="Times New Roman"/>
          <w:color w:val="00B050"/>
          <w:szCs w:val="24"/>
          <w:u w:val="single"/>
        </w:rPr>
        <w:t>plural</w:t>
      </w:r>
      <w:r w:rsidRPr="000D6179">
        <w:rPr>
          <w:rFonts w:ascii="Calibri" w:eastAsia="Times New Roman" w:hAnsi="Calibri" w:cs="Times New Roman"/>
          <w:szCs w:val="24"/>
          <w:u w:val="single"/>
        </w:rPr>
        <w:t xml:space="preserve"> </w:t>
      </w:r>
      <w:r w:rsidRPr="000D6179">
        <w:rPr>
          <w:rFonts w:ascii="Calibri" w:eastAsia="Times New Roman" w:hAnsi="Calibri" w:cs="Times New Roman"/>
          <w:szCs w:val="24"/>
        </w:rPr>
        <w:t xml:space="preserve">                                                                        </w:t>
      </w:r>
      <w:r w:rsidRPr="000D6179">
        <w:rPr>
          <w:rFonts w:ascii="Calibri" w:eastAsia="Times New Roman" w:hAnsi="Calibri" w:cs="Times New Roman"/>
          <w:b/>
          <w:color w:val="00B050"/>
          <w:szCs w:val="24"/>
        </w:rPr>
        <w:t>aux</w:t>
      </w:r>
    </w:p>
    <w:p w14:paraId="2C1220C3" w14:textId="3E805157" w:rsidR="00BE0702" w:rsidRPr="002C44DA" w:rsidRDefault="00BE0702" w:rsidP="00BE0702">
      <w:pPr>
        <w:spacing w:after="0" w:line="240" w:lineRule="auto"/>
        <w:ind w:left="1440" w:firstLine="720"/>
        <w:rPr>
          <w:rFonts w:ascii="Calibri" w:eastAsia="Times New Roman" w:hAnsi="Calibri" w:cs="Times New Roman"/>
          <w:szCs w:val="24"/>
        </w:rPr>
      </w:pPr>
      <w:r w:rsidRPr="006F1DF8">
        <w:rPr>
          <w:rFonts w:ascii="Calibri" w:eastAsia="Times New Roman" w:hAnsi="Calibri" w:cs="Times New Roman"/>
          <w:szCs w:val="24"/>
          <w:lang w:val="fr-FR"/>
        </w:rPr>
        <w:t xml:space="preserve">Exemple :     </w:t>
      </w:r>
      <w:r w:rsidRPr="00794024">
        <w:rPr>
          <w:rFonts w:ascii="Calibri" w:eastAsia="Times New Roman" w:hAnsi="Calibri" w:cs="Times New Roman"/>
          <w:szCs w:val="24"/>
          <w:lang w:val="fr-FR"/>
        </w:rPr>
        <w:t xml:space="preserve">Il aime jouer </w:t>
      </w:r>
      <w:r w:rsidRPr="00794024">
        <w:rPr>
          <w:rFonts w:ascii="Calibri" w:eastAsia="Times New Roman" w:hAnsi="Calibri" w:cs="Times New Roman"/>
          <w:b/>
          <w:bCs/>
          <w:color w:val="00B050"/>
          <w:szCs w:val="24"/>
          <w:u w:val="single"/>
          <w:lang w:val="fr-FR"/>
        </w:rPr>
        <w:t>aux</w:t>
      </w:r>
      <w:r w:rsidRPr="00794024">
        <w:rPr>
          <w:rFonts w:ascii="Calibri" w:eastAsia="Times New Roman" w:hAnsi="Calibri" w:cs="Times New Roman"/>
          <w:szCs w:val="24"/>
          <w:lang w:val="fr-FR"/>
        </w:rPr>
        <w:t xml:space="preserve"> échecs / cartes. </w:t>
      </w:r>
      <w:r w:rsidR="00794024">
        <w:rPr>
          <w:rFonts w:ascii="Calibri" w:eastAsia="Times New Roman" w:hAnsi="Calibri" w:cs="Times New Roman"/>
          <w:szCs w:val="24"/>
          <w:lang w:val="fr-FR"/>
        </w:rPr>
        <w:t xml:space="preserve">    </w:t>
      </w:r>
      <w:r w:rsidR="00794024">
        <w:rPr>
          <w:rFonts w:ascii="Calibri" w:eastAsia="Times New Roman" w:hAnsi="Calibri" w:cs="Times New Roman"/>
          <w:szCs w:val="24"/>
          <w:lang w:val="fr-FR"/>
        </w:rPr>
        <w:tab/>
      </w:r>
      <w:r w:rsidR="00794024">
        <w:rPr>
          <w:rFonts w:ascii="Calibri" w:eastAsia="Times New Roman" w:hAnsi="Calibri" w:cs="Times New Roman"/>
          <w:szCs w:val="24"/>
          <w:lang w:val="fr-FR"/>
        </w:rPr>
        <w:tab/>
        <w:t xml:space="preserve"> </w:t>
      </w:r>
      <w:r w:rsidRPr="00794024">
        <w:rPr>
          <w:rFonts w:ascii="Calibri" w:eastAsia="Times New Roman" w:hAnsi="Calibri" w:cs="Times New Roman"/>
          <w:i/>
          <w:szCs w:val="24"/>
        </w:rPr>
        <w:t>(He likes to play chess/cards.)</w:t>
      </w:r>
      <w:r w:rsidRPr="00154D49">
        <w:rPr>
          <w:rFonts w:ascii="Calibri" w:eastAsia="Times New Roman" w:hAnsi="Calibri" w:cs="Times New Roman"/>
          <w:b/>
          <w:szCs w:val="24"/>
        </w:rPr>
        <w:t xml:space="preserve">         </w:t>
      </w:r>
    </w:p>
    <w:p w14:paraId="4E7F90D0" w14:textId="77777777" w:rsidR="00BE0702" w:rsidRPr="00EB5103" w:rsidRDefault="00BE0702" w:rsidP="00BE0702">
      <w:pPr>
        <w:spacing w:line="240" w:lineRule="auto"/>
        <w:rPr>
          <w:b/>
          <w:sz w:val="40"/>
          <w:szCs w:val="40"/>
          <w:u w:val="single"/>
          <w:lang w:val="fr-FR"/>
        </w:rPr>
      </w:pPr>
      <w:r w:rsidRPr="00EB5103">
        <w:rPr>
          <w:rFonts w:ascii="Calibri" w:hAnsi="Calibri"/>
          <w:b/>
          <w:sz w:val="28"/>
          <w:u w:val="single"/>
          <w:lang w:val="fr-FR"/>
        </w:rPr>
        <w:t>Jouer (to play)</w:t>
      </w:r>
    </w:p>
    <w:tbl>
      <w:tblPr>
        <w:tblpPr w:leftFromText="180" w:rightFromText="180" w:vertAnchor="text" w:horzAnchor="margin" w:tblpY="6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07"/>
        <w:gridCol w:w="2579"/>
        <w:gridCol w:w="1843"/>
        <w:gridCol w:w="3402"/>
      </w:tblGrid>
      <w:tr w:rsidR="00BE0702" w:rsidRPr="004E10BF" w14:paraId="1C820662" w14:textId="77777777" w:rsidTr="00BE0702">
        <w:trPr>
          <w:trHeight w:val="205"/>
        </w:trPr>
        <w:tc>
          <w:tcPr>
            <w:tcW w:w="2207" w:type="dxa"/>
          </w:tcPr>
          <w:p w14:paraId="0EE34957" w14:textId="77777777" w:rsidR="00BE0702" w:rsidRPr="00A16C61" w:rsidRDefault="00BE0702" w:rsidP="00BE0702">
            <w:pPr>
              <w:jc w:val="center"/>
              <w:rPr>
                <w:rFonts w:ascii="Calibri" w:hAnsi="Calibri"/>
              </w:rPr>
            </w:pPr>
            <w:r w:rsidRPr="00A16C61">
              <w:rPr>
                <w:rFonts w:ascii="Calibri" w:hAnsi="Calibri"/>
              </w:rPr>
              <w:t xml:space="preserve">Je </w:t>
            </w:r>
            <w:r>
              <w:rPr>
                <w:rFonts w:ascii="Calibri" w:hAnsi="Calibri"/>
                <w:b/>
              </w:rPr>
              <w:t>joue</w:t>
            </w:r>
          </w:p>
        </w:tc>
        <w:tc>
          <w:tcPr>
            <w:tcW w:w="2579" w:type="dxa"/>
          </w:tcPr>
          <w:p w14:paraId="408156E9" w14:textId="77777777" w:rsidR="00BE0702" w:rsidRPr="00A16C61" w:rsidRDefault="00BE0702" w:rsidP="00BE0702">
            <w:pPr>
              <w:jc w:val="center"/>
              <w:rPr>
                <w:rFonts w:ascii="Calibri" w:hAnsi="Calibri"/>
                <w:i/>
              </w:rPr>
            </w:pPr>
            <w:r w:rsidRPr="00A16C61">
              <w:rPr>
                <w:rFonts w:ascii="Calibri" w:hAnsi="Calibri"/>
                <w:i/>
              </w:rPr>
              <w:t xml:space="preserve">I </w:t>
            </w:r>
            <w:r>
              <w:rPr>
                <w:rFonts w:ascii="Calibri" w:hAnsi="Calibri"/>
                <w:i/>
              </w:rPr>
              <w:t>play</w:t>
            </w:r>
          </w:p>
        </w:tc>
        <w:tc>
          <w:tcPr>
            <w:tcW w:w="1843" w:type="dxa"/>
          </w:tcPr>
          <w:p w14:paraId="3CF00D59" w14:textId="77777777" w:rsidR="00BE0702" w:rsidRPr="00A16C61" w:rsidRDefault="00BE0702" w:rsidP="00BE0702">
            <w:pPr>
              <w:jc w:val="center"/>
              <w:rPr>
                <w:rFonts w:ascii="Calibri" w:hAnsi="Calibri"/>
                <w:i/>
              </w:rPr>
            </w:pPr>
            <w:r w:rsidRPr="00A16C61">
              <w:rPr>
                <w:rFonts w:ascii="Calibri" w:hAnsi="Calibri"/>
              </w:rPr>
              <w:t xml:space="preserve">Nous </w:t>
            </w:r>
            <w:r>
              <w:rPr>
                <w:rFonts w:ascii="Calibri" w:hAnsi="Calibri"/>
                <w:b/>
              </w:rPr>
              <w:t>jouons</w:t>
            </w:r>
          </w:p>
        </w:tc>
        <w:tc>
          <w:tcPr>
            <w:tcW w:w="3402" w:type="dxa"/>
          </w:tcPr>
          <w:p w14:paraId="603CEDF7" w14:textId="77777777" w:rsidR="00BE0702" w:rsidRPr="00A16C61" w:rsidRDefault="00BE0702" w:rsidP="00BE0702">
            <w:pPr>
              <w:jc w:val="center"/>
              <w:rPr>
                <w:rFonts w:ascii="Calibri" w:hAnsi="Calibri"/>
                <w:i/>
              </w:rPr>
            </w:pPr>
            <w:r w:rsidRPr="00A16C61">
              <w:rPr>
                <w:rFonts w:ascii="Calibri" w:hAnsi="Calibri"/>
                <w:i/>
              </w:rPr>
              <w:t xml:space="preserve">We </w:t>
            </w:r>
            <w:r>
              <w:rPr>
                <w:rFonts w:ascii="Calibri" w:hAnsi="Calibri"/>
                <w:i/>
              </w:rPr>
              <w:t xml:space="preserve">play </w:t>
            </w:r>
          </w:p>
        </w:tc>
      </w:tr>
      <w:tr w:rsidR="00BE0702" w:rsidRPr="004E10BF" w14:paraId="0845976E" w14:textId="77777777" w:rsidTr="00BE0702">
        <w:trPr>
          <w:trHeight w:val="205"/>
        </w:trPr>
        <w:tc>
          <w:tcPr>
            <w:tcW w:w="2207" w:type="dxa"/>
          </w:tcPr>
          <w:p w14:paraId="433B956C" w14:textId="77777777" w:rsidR="00BE0702" w:rsidRPr="00A16C61" w:rsidRDefault="00BE0702" w:rsidP="00BE0702">
            <w:pPr>
              <w:jc w:val="center"/>
              <w:rPr>
                <w:rFonts w:ascii="Calibri" w:hAnsi="Calibri"/>
              </w:rPr>
            </w:pPr>
            <w:r w:rsidRPr="00A16C61">
              <w:rPr>
                <w:rFonts w:ascii="Calibri" w:hAnsi="Calibri"/>
              </w:rPr>
              <w:t xml:space="preserve">Tu </w:t>
            </w:r>
            <w:r>
              <w:rPr>
                <w:rFonts w:ascii="Calibri" w:hAnsi="Calibri"/>
                <w:b/>
              </w:rPr>
              <w:t>joues</w:t>
            </w:r>
          </w:p>
        </w:tc>
        <w:tc>
          <w:tcPr>
            <w:tcW w:w="2579" w:type="dxa"/>
          </w:tcPr>
          <w:p w14:paraId="5FE0366F" w14:textId="77777777" w:rsidR="00BE0702" w:rsidRPr="00A16C61" w:rsidRDefault="00BE0702" w:rsidP="00BE0702">
            <w:pPr>
              <w:jc w:val="center"/>
              <w:rPr>
                <w:rFonts w:ascii="Calibri" w:hAnsi="Calibri"/>
                <w:i/>
              </w:rPr>
            </w:pPr>
            <w:r w:rsidRPr="00A16C61">
              <w:rPr>
                <w:rFonts w:ascii="Calibri" w:hAnsi="Calibri"/>
                <w:i/>
              </w:rPr>
              <w:t xml:space="preserve">You </w:t>
            </w:r>
            <w:r>
              <w:rPr>
                <w:rFonts w:ascii="Calibri" w:hAnsi="Calibri"/>
                <w:i/>
              </w:rPr>
              <w:t>play</w:t>
            </w:r>
          </w:p>
        </w:tc>
        <w:tc>
          <w:tcPr>
            <w:tcW w:w="1843" w:type="dxa"/>
          </w:tcPr>
          <w:p w14:paraId="3795373C" w14:textId="77777777" w:rsidR="00BE0702" w:rsidRPr="00A16C61" w:rsidRDefault="00BE0702" w:rsidP="00BE0702">
            <w:pPr>
              <w:jc w:val="center"/>
              <w:rPr>
                <w:rFonts w:ascii="Calibri" w:hAnsi="Calibri"/>
                <w:i/>
              </w:rPr>
            </w:pPr>
            <w:r w:rsidRPr="00A16C61">
              <w:rPr>
                <w:rFonts w:ascii="Calibri" w:hAnsi="Calibri"/>
              </w:rPr>
              <w:t>Vous</w:t>
            </w:r>
            <w:r w:rsidRPr="00A16C61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</w:rPr>
              <w:t>jouez</w:t>
            </w:r>
          </w:p>
        </w:tc>
        <w:tc>
          <w:tcPr>
            <w:tcW w:w="3402" w:type="dxa"/>
          </w:tcPr>
          <w:p w14:paraId="7274DCC0" w14:textId="77777777" w:rsidR="00BE0702" w:rsidRPr="00A16C61" w:rsidRDefault="00BE0702" w:rsidP="00BE0702">
            <w:pPr>
              <w:jc w:val="center"/>
              <w:rPr>
                <w:rFonts w:ascii="Calibri" w:hAnsi="Calibri"/>
                <w:i/>
              </w:rPr>
            </w:pPr>
            <w:r w:rsidRPr="00A16C61">
              <w:rPr>
                <w:rFonts w:ascii="Calibri" w:hAnsi="Calibri"/>
                <w:i/>
              </w:rPr>
              <w:t xml:space="preserve">You </w:t>
            </w:r>
            <w:r>
              <w:rPr>
                <w:rFonts w:ascii="Calibri" w:hAnsi="Calibri"/>
                <w:i/>
              </w:rPr>
              <w:t>play</w:t>
            </w:r>
            <w:r w:rsidRPr="00A16C61">
              <w:rPr>
                <w:rFonts w:ascii="Calibri" w:hAnsi="Calibri"/>
                <w:i/>
              </w:rPr>
              <w:t xml:space="preserve"> ( pl</w:t>
            </w:r>
            <w:r>
              <w:rPr>
                <w:rFonts w:ascii="Calibri" w:hAnsi="Calibri"/>
                <w:i/>
              </w:rPr>
              <w:t>/pol</w:t>
            </w:r>
            <w:r w:rsidRPr="00A16C61">
              <w:rPr>
                <w:rFonts w:ascii="Calibri" w:hAnsi="Calibri"/>
                <w:i/>
              </w:rPr>
              <w:t xml:space="preserve"> )</w:t>
            </w:r>
          </w:p>
        </w:tc>
      </w:tr>
      <w:tr w:rsidR="00BE0702" w:rsidRPr="004E10BF" w14:paraId="05A1368A" w14:textId="77777777" w:rsidTr="00BE0702">
        <w:trPr>
          <w:trHeight w:val="375"/>
        </w:trPr>
        <w:tc>
          <w:tcPr>
            <w:tcW w:w="2207" w:type="dxa"/>
          </w:tcPr>
          <w:p w14:paraId="70CF1D2B" w14:textId="77777777" w:rsidR="00BE0702" w:rsidRPr="00A16C61" w:rsidRDefault="00BE0702" w:rsidP="00BE0702">
            <w:pPr>
              <w:jc w:val="center"/>
              <w:rPr>
                <w:rFonts w:ascii="Calibri" w:hAnsi="Calibri"/>
              </w:rPr>
            </w:pPr>
            <w:r w:rsidRPr="00A16C61">
              <w:rPr>
                <w:rFonts w:ascii="Calibri" w:hAnsi="Calibri"/>
              </w:rPr>
              <w:t>Il</w:t>
            </w:r>
            <w:r>
              <w:rPr>
                <w:rFonts w:ascii="Calibri" w:hAnsi="Calibri"/>
              </w:rPr>
              <w:t xml:space="preserve"> / elle / on</w:t>
            </w:r>
            <w:r w:rsidRPr="00A16C61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b/>
              </w:rPr>
              <w:t>joue</w:t>
            </w:r>
          </w:p>
        </w:tc>
        <w:tc>
          <w:tcPr>
            <w:tcW w:w="2579" w:type="dxa"/>
          </w:tcPr>
          <w:p w14:paraId="549EDC07" w14:textId="77777777" w:rsidR="00BE0702" w:rsidRPr="00A16C61" w:rsidRDefault="00BE0702" w:rsidP="00BE0702">
            <w:pPr>
              <w:jc w:val="center"/>
              <w:rPr>
                <w:rFonts w:ascii="Calibri" w:hAnsi="Calibri"/>
                <w:i/>
              </w:rPr>
            </w:pPr>
            <w:r w:rsidRPr="00A16C61">
              <w:rPr>
                <w:rFonts w:ascii="Calibri" w:hAnsi="Calibri"/>
                <w:i/>
              </w:rPr>
              <w:t>He</w:t>
            </w:r>
            <w:r>
              <w:rPr>
                <w:rFonts w:ascii="Calibri" w:hAnsi="Calibri"/>
                <w:i/>
              </w:rPr>
              <w:t>/she/on (or we)</w:t>
            </w:r>
            <w:r w:rsidRPr="00A16C61">
              <w:rPr>
                <w:rFonts w:ascii="Calibri" w:hAnsi="Calibri"/>
                <w:i/>
              </w:rPr>
              <w:t xml:space="preserve"> </w:t>
            </w:r>
            <w:r>
              <w:rPr>
                <w:rFonts w:ascii="Calibri" w:hAnsi="Calibri"/>
                <w:i/>
              </w:rPr>
              <w:t>plays</w:t>
            </w:r>
          </w:p>
        </w:tc>
        <w:tc>
          <w:tcPr>
            <w:tcW w:w="1843" w:type="dxa"/>
          </w:tcPr>
          <w:p w14:paraId="6D6BD77A" w14:textId="77777777" w:rsidR="00BE0702" w:rsidRPr="00A16C61" w:rsidRDefault="00BE0702" w:rsidP="00BE0702">
            <w:pPr>
              <w:jc w:val="center"/>
              <w:rPr>
                <w:rFonts w:ascii="Calibri" w:hAnsi="Calibri"/>
                <w:i/>
              </w:rPr>
            </w:pPr>
            <w:r w:rsidRPr="00A16C61">
              <w:rPr>
                <w:rFonts w:ascii="Calibri" w:hAnsi="Calibri"/>
              </w:rPr>
              <w:t>Ils</w:t>
            </w:r>
            <w:r>
              <w:rPr>
                <w:rFonts w:ascii="Calibri" w:hAnsi="Calibri"/>
              </w:rPr>
              <w:t xml:space="preserve"> / elles </w:t>
            </w:r>
            <w:r>
              <w:rPr>
                <w:rFonts w:ascii="Calibri" w:hAnsi="Calibri"/>
                <w:b/>
              </w:rPr>
              <w:t>jouent</w:t>
            </w:r>
          </w:p>
        </w:tc>
        <w:tc>
          <w:tcPr>
            <w:tcW w:w="3402" w:type="dxa"/>
          </w:tcPr>
          <w:p w14:paraId="5D36427A" w14:textId="77777777" w:rsidR="00BE0702" w:rsidRPr="00A16C61" w:rsidRDefault="00BE0702" w:rsidP="00BE0702">
            <w:pPr>
              <w:jc w:val="center"/>
              <w:rPr>
                <w:rFonts w:ascii="Calibri" w:hAnsi="Calibri"/>
                <w:i/>
              </w:rPr>
            </w:pPr>
            <w:r w:rsidRPr="00A16C61">
              <w:rPr>
                <w:rFonts w:ascii="Calibri" w:hAnsi="Calibri"/>
                <w:i/>
              </w:rPr>
              <w:t xml:space="preserve">They </w:t>
            </w:r>
            <w:r>
              <w:rPr>
                <w:rFonts w:ascii="Calibri" w:hAnsi="Calibri"/>
                <w:i/>
              </w:rPr>
              <w:t>play</w:t>
            </w:r>
            <w:r w:rsidRPr="00A16C61">
              <w:rPr>
                <w:rFonts w:ascii="Calibri" w:hAnsi="Calibri"/>
                <w:i/>
              </w:rPr>
              <w:t xml:space="preserve"> ( m</w:t>
            </w:r>
            <w:r>
              <w:rPr>
                <w:rFonts w:ascii="Calibri" w:hAnsi="Calibri"/>
                <w:i/>
              </w:rPr>
              <w:t>/f</w:t>
            </w:r>
            <w:r w:rsidRPr="00A16C61">
              <w:rPr>
                <w:rFonts w:ascii="Calibri" w:hAnsi="Calibri"/>
                <w:i/>
              </w:rPr>
              <w:t xml:space="preserve"> )</w:t>
            </w:r>
          </w:p>
        </w:tc>
      </w:tr>
    </w:tbl>
    <w:p w14:paraId="14B5F50C" w14:textId="77777777" w:rsidR="00BE0702" w:rsidRDefault="00BE0702" w:rsidP="00BE0702">
      <w:pPr>
        <w:rPr>
          <w:rFonts w:ascii="Calibri" w:hAnsi="Calibri"/>
        </w:rPr>
      </w:pPr>
      <w:r w:rsidRPr="00A007E7">
        <w:rPr>
          <w:rFonts w:ascii="Calibri" w:hAnsi="Calibri"/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79947C04" wp14:editId="0DEDB4D5">
                <wp:simplePos x="0" y="0"/>
                <wp:positionH relativeFrom="column">
                  <wp:posOffset>2844800</wp:posOffset>
                </wp:positionH>
                <wp:positionV relativeFrom="paragraph">
                  <wp:posOffset>1092200</wp:posOffset>
                </wp:positionV>
                <wp:extent cx="3619500" cy="977900"/>
                <wp:effectExtent l="0" t="0" r="1905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1D3CA" w14:textId="1A3FFF97" w:rsidR="00BB1BD2" w:rsidRDefault="00BB1BD2" w:rsidP="00BE0702">
                            <w:pPr>
                              <w:spacing w:line="240" w:lineRule="auto"/>
                              <w:rPr>
                                <w:rFonts w:ascii="Calibri" w:hAnsi="Calibri"/>
                                <w:i/>
                                <w:szCs w:val="20"/>
                              </w:rPr>
                            </w:pPr>
                            <w:r w:rsidRPr="00A007E7">
                              <w:rPr>
                                <w:rFonts w:ascii="Calibri" w:hAnsi="Calibri"/>
                                <w:szCs w:val="20"/>
                              </w:rPr>
                              <w:t xml:space="preserve">jouer </w:t>
                            </w:r>
                            <w:r w:rsidR="002A2A70">
                              <w:rPr>
                                <w:rFonts w:ascii="Calibri" w:hAnsi="Calibri"/>
                                <w:b/>
                                <w:szCs w:val="20"/>
                              </w:rPr>
                              <w:t>sur</w:t>
                            </w:r>
                            <w:r w:rsidRPr="002C44DA">
                              <w:rPr>
                                <w:rFonts w:ascii="Calibri" w:hAnsi="Calibri"/>
                                <w:b/>
                                <w:szCs w:val="20"/>
                              </w:rPr>
                              <w:t xml:space="preserve"> l</w:t>
                            </w:r>
                            <w:r w:rsidRPr="00A007E7">
                              <w:rPr>
                                <w:rFonts w:ascii="Calibri" w:hAnsi="Calibri"/>
                                <w:szCs w:val="20"/>
                              </w:rPr>
                              <w:t xml:space="preserve">’ordinateur (m) </w:t>
                            </w:r>
                            <w:r w:rsidRPr="00A007E7">
                              <w:rPr>
                                <w:rFonts w:ascii="Calibri" w:hAnsi="Calibri"/>
                                <w:szCs w:val="20"/>
                              </w:rPr>
                              <w:tab/>
                            </w:r>
                            <w:r w:rsidRPr="00A007E7">
                              <w:rPr>
                                <w:rFonts w:ascii="Calibri" w:hAnsi="Calibri"/>
                                <w:i/>
                                <w:szCs w:val="20"/>
                              </w:rPr>
                              <w:t xml:space="preserve">to play </w:t>
                            </w:r>
                            <w:r w:rsidR="002A2A70">
                              <w:rPr>
                                <w:rFonts w:ascii="Calibri" w:hAnsi="Calibri"/>
                                <w:i/>
                                <w:szCs w:val="20"/>
                              </w:rPr>
                              <w:t>on</w:t>
                            </w:r>
                            <w:r w:rsidRPr="00A007E7">
                              <w:rPr>
                                <w:rFonts w:ascii="Calibri" w:hAnsi="Calibri"/>
                                <w:i/>
                                <w:szCs w:val="20"/>
                              </w:rPr>
                              <w:t xml:space="preserve"> the computer </w:t>
                            </w:r>
                          </w:p>
                          <w:p w14:paraId="3906F221" w14:textId="77777777" w:rsidR="00BB1BD2" w:rsidRPr="002C44DA" w:rsidRDefault="00BB1BD2" w:rsidP="00BE0702">
                            <w:pPr>
                              <w:spacing w:line="240" w:lineRule="auto"/>
                              <w:rPr>
                                <w:rFonts w:ascii="Calibri" w:hAnsi="Calibri"/>
                                <w:i/>
                                <w:szCs w:val="20"/>
                                <w:lang w:val="fr-FR"/>
                              </w:rPr>
                            </w:pPr>
                            <w:r w:rsidRPr="002C44DA">
                              <w:rPr>
                                <w:rFonts w:ascii="Calibri" w:hAnsi="Calibri"/>
                                <w:szCs w:val="20"/>
                                <w:lang w:val="fr-FR"/>
                              </w:rPr>
                              <w:t xml:space="preserve">jouer </w:t>
                            </w:r>
                            <w:r w:rsidRPr="002C44DA">
                              <w:rPr>
                                <w:rFonts w:ascii="Calibri" w:hAnsi="Calibri"/>
                                <w:b/>
                                <w:szCs w:val="20"/>
                                <w:lang w:val="fr-FR"/>
                              </w:rPr>
                              <w:t>à la</w:t>
                            </w:r>
                            <w:r w:rsidRPr="002C44DA">
                              <w:rPr>
                                <w:rFonts w:ascii="Calibri" w:hAnsi="Calibri"/>
                                <w:szCs w:val="20"/>
                                <w:lang w:val="fr-FR"/>
                              </w:rPr>
                              <w:t xml:space="preserve"> console</w:t>
                            </w:r>
                            <w:r w:rsidRPr="002C44DA">
                              <w:rPr>
                                <w:rFonts w:ascii="Calibri" w:hAnsi="Calibri"/>
                                <w:szCs w:val="20"/>
                                <w:lang w:val="fr-FR"/>
                              </w:rPr>
                              <w:tab/>
                            </w:r>
                            <w:r w:rsidRPr="002C44DA">
                              <w:rPr>
                                <w:rFonts w:ascii="Calibri" w:hAnsi="Calibri"/>
                                <w:szCs w:val="20"/>
                                <w:lang w:val="fr-FR"/>
                              </w:rPr>
                              <w:tab/>
                            </w:r>
                            <w:r w:rsidRPr="002C44DA">
                              <w:rPr>
                                <w:rFonts w:ascii="Calibri" w:hAnsi="Calibri"/>
                                <w:i/>
                                <w:szCs w:val="20"/>
                                <w:lang w:val="fr-FR"/>
                              </w:rPr>
                              <w:t>to play on the console</w:t>
                            </w:r>
                          </w:p>
                          <w:p w14:paraId="5A83BEAB" w14:textId="77777777" w:rsidR="00BB1BD2" w:rsidRPr="002C44DA" w:rsidRDefault="00BB1BD2" w:rsidP="00BE0702">
                            <w:pPr>
                              <w:spacing w:line="240" w:lineRule="auto"/>
                              <w:rPr>
                                <w:rFonts w:ascii="Calibri" w:hAnsi="Calibri"/>
                                <w:szCs w:val="20"/>
                                <w:lang w:val="fr-FR"/>
                              </w:rPr>
                            </w:pPr>
                            <w:r w:rsidRPr="002C44DA">
                              <w:rPr>
                                <w:rFonts w:ascii="Calibri" w:hAnsi="Calibri"/>
                                <w:szCs w:val="20"/>
                                <w:lang w:val="fr-FR"/>
                              </w:rPr>
                              <w:t xml:space="preserve">jouer </w:t>
                            </w:r>
                            <w:r w:rsidRPr="002C44DA">
                              <w:rPr>
                                <w:rFonts w:ascii="Calibri" w:hAnsi="Calibri"/>
                                <w:b/>
                                <w:szCs w:val="20"/>
                                <w:lang w:val="fr-FR"/>
                              </w:rPr>
                              <w:t>à des</w:t>
                            </w:r>
                            <w:r w:rsidRPr="002C44DA">
                              <w:rPr>
                                <w:rFonts w:ascii="Calibri" w:hAnsi="Calibri"/>
                                <w:szCs w:val="20"/>
                                <w:lang w:val="fr-FR"/>
                              </w:rPr>
                              <w:t xml:space="preserve"> jeux v</w:t>
                            </w:r>
                            <w:r>
                              <w:rPr>
                                <w:rFonts w:ascii="Calibri" w:hAnsi="Calibri"/>
                                <w:szCs w:val="20"/>
                                <w:lang w:val="fr-FR"/>
                              </w:rPr>
                              <w:t>idéo</w:t>
                            </w:r>
                            <w:r>
                              <w:rPr>
                                <w:rFonts w:ascii="Calibri" w:hAnsi="Calibri"/>
                                <w:szCs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Cs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i/>
                                <w:szCs w:val="20"/>
                                <w:lang w:val="fr-FR"/>
                              </w:rPr>
                              <w:t>to play video games</w:t>
                            </w:r>
                            <w:r>
                              <w:rPr>
                                <w:rFonts w:ascii="Calibri" w:hAnsi="Calibri"/>
                                <w:szCs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Cs w:val="20"/>
                                <w:lang w:val="fr-FR"/>
                              </w:rPr>
                              <w:tab/>
                            </w:r>
                          </w:p>
                          <w:p w14:paraId="0B36886E" w14:textId="77777777" w:rsidR="00BB1BD2" w:rsidRPr="006F1DF8" w:rsidRDefault="00BB1BD2" w:rsidP="00BE0702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7C04" id="Text Box 7" o:spid="_x0000_s1068" type="#_x0000_t202" style="position:absolute;margin-left:224pt;margin-top:86pt;width:285pt;height:77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" fillcolor="white [3201]" strokeweight=".5pt">
                <v:textbox>
                  <w:txbxContent>
                    <w:p w14:paraId="7961D3CA" w14:textId="1A3FFF97" w:rsidR="00BB1BD2" w:rsidRDefault="00BB1BD2" w:rsidP="00BE0702">
                      <w:pPr>
                        <w:spacing w:line="240" w:lineRule="auto"/>
                        <w:rPr>
                          <w:rFonts w:ascii="Calibri" w:hAnsi="Calibri"/>
                          <w:i/>
                          <w:szCs w:val="20"/>
                        </w:rPr>
                      </w:pPr>
                      <w:r w:rsidRPr="00A007E7">
                        <w:rPr>
                          <w:rFonts w:ascii="Calibri" w:hAnsi="Calibri"/>
                          <w:szCs w:val="20"/>
                        </w:rPr>
                        <w:t xml:space="preserve">jouer </w:t>
                      </w:r>
                      <w:r w:rsidR="002A2A70">
                        <w:rPr>
                          <w:rFonts w:ascii="Calibri" w:hAnsi="Calibri"/>
                          <w:b/>
                          <w:szCs w:val="20"/>
                        </w:rPr>
                        <w:t>sur</w:t>
                      </w:r>
                      <w:r w:rsidRPr="002C44DA">
                        <w:rPr>
                          <w:rFonts w:ascii="Calibri" w:hAnsi="Calibri"/>
                          <w:b/>
                          <w:szCs w:val="20"/>
                        </w:rPr>
                        <w:t xml:space="preserve"> l</w:t>
                      </w:r>
                      <w:r w:rsidRPr="00A007E7">
                        <w:rPr>
                          <w:rFonts w:ascii="Calibri" w:hAnsi="Calibri"/>
                          <w:szCs w:val="20"/>
                        </w:rPr>
                        <w:t xml:space="preserve">’ordinateur (m) </w:t>
                      </w:r>
                      <w:r w:rsidRPr="00A007E7">
                        <w:rPr>
                          <w:rFonts w:ascii="Calibri" w:hAnsi="Calibri"/>
                          <w:szCs w:val="20"/>
                        </w:rPr>
                        <w:tab/>
                      </w:r>
                      <w:r w:rsidRPr="00A007E7">
                        <w:rPr>
                          <w:rFonts w:ascii="Calibri" w:hAnsi="Calibri"/>
                          <w:i/>
                          <w:szCs w:val="20"/>
                        </w:rPr>
                        <w:t xml:space="preserve">to play </w:t>
                      </w:r>
                      <w:r w:rsidR="002A2A70">
                        <w:rPr>
                          <w:rFonts w:ascii="Calibri" w:hAnsi="Calibri"/>
                          <w:i/>
                          <w:szCs w:val="20"/>
                        </w:rPr>
                        <w:t>on</w:t>
                      </w:r>
                      <w:r w:rsidRPr="00A007E7">
                        <w:rPr>
                          <w:rFonts w:ascii="Calibri" w:hAnsi="Calibri"/>
                          <w:i/>
                          <w:szCs w:val="20"/>
                        </w:rPr>
                        <w:t xml:space="preserve"> the computer </w:t>
                      </w:r>
                    </w:p>
                    <w:p w14:paraId="3906F221" w14:textId="77777777" w:rsidR="00BB1BD2" w:rsidRPr="002C44DA" w:rsidRDefault="00BB1BD2" w:rsidP="00BE0702">
                      <w:pPr>
                        <w:spacing w:line="240" w:lineRule="auto"/>
                        <w:rPr>
                          <w:rFonts w:ascii="Calibri" w:hAnsi="Calibri"/>
                          <w:i/>
                          <w:szCs w:val="20"/>
                          <w:lang w:val="fr-FR"/>
                        </w:rPr>
                      </w:pPr>
                      <w:r w:rsidRPr="002C44DA">
                        <w:rPr>
                          <w:rFonts w:ascii="Calibri" w:hAnsi="Calibri"/>
                          <w:szCs w:val="20"/>
                          <w:lang w:val="fr-FR"/>
                        </w:rPr>
                        <w:t xml:space="preserve">jouer </w:t>
                      </w:r>
                      <w:r w:rsidRPr="002C44DA">
                        <w:rPr>
                          <w:rFonts w:ascii="Calibri" w:hAnsi="Calibri"/>
                          <w:b/>
                          <w:szCs w:val="20"/>
                          <w:lang w:val="fr-FR"/>
                        </w:rPr>
                        <w:t>à la</w:t>
                      </w:r>
                      <w:r w:rsidRPr="002C44DA">
                        <w:rPr>
                          <w:rFonts w:ascii="Calibri" w:hAnsi="Calibri"/>
                          <w:szCs w:val="20"/>
                          <w:lang w:val="fr-FR"/>
                        </w:rPr>
                        <w:t xml:space="preserve"> console</w:t>
                      </w:r>
                      <w:r w:rsidRPr="002C44DA">
                        <w:rPr>
                          <w:rFonts w:ascii="Calibri" w:hAnsi="Calibri"/>
                          <w:szCs w:val="20"/>
                          <w:lang w:val="fr-FR"/>
                        </w:rPr>
                        <w:tab/>
                      </w:r>
                      <w:r w:rsidRPr="002C44DA">
                        <w:rPr>
                          <w:rFonts w:ascii="Calibri" w:hAnsi="Calibri"/>
                          <w:szCs w:val="20"/>
                          <w:lang w:val="fr-FR"/>
                        </w:rPr>
                        <w:tab/>
                      </w:r>
                      <w:r w:rsidRPr="002C44DA">
                        <w:rPr>
                          <w:rFonts w:ascii="Calibri" w:hAnsi="Calibri"/>
                          <w:i/>
                          <w:szCs w:val="20"/>
                          <w:lang w:val="fr-FR"/>
                        </w:rPr>
                        <w:t>to play on the console</w:t>
                      </w:r>
                    </w:p>
                    <w:p w14:paraId="5A83BEAB" w14:textId="77777777" w:rsidR="00BB1BD2" w:rsidRPr="002C44DA" w:rsidRDefault="00BB1BD2" w:rsidP="00BE0702">
                      <w:pPr>
                        <w:spacing w:line="240" w:lineRule="auto"/>
                        <w:rPr>
                          <w:rFonts w:ascii="Calibri" w:hAnsi="Calibri"/>
                          <w:szCs w:val="20"/>
                          <w:lang w:val="fr-FR"/>
                        </w:rPr>
                      </w:pPr>
                      <w:r w:rsidRPr="002C44DA">
                        <w:rPr>
                          <w:rFonts w:ascii="Calibri" w:hAnsi="Calibri"/>
                          <w:szCs w:val="20"/>
                          <w:lang w:val="fr-FR"/>
                        </w:rPr>
                        <w:t xml:space="preserve">jouer </w:t>
                      </w:r>
                      <w:r w:rsidRPr="002C44DA">
                        <w:rPr>
                          <w:rFonts w:ascii="Calibri" w:hAnsi="Calibri"/>
                          <w:b/>
                          <w:szCs w:val="20"/>
                          <w:lang w:val="fr-FR"/>
                        </w:rPr>
                        <w:t>à des</w:t>
                      </w:r>
                      <w:r w:rsidRPr="002C44DA">
                        <w:rPr>
                          <w:rFonts w:ascii="Calibri" w:hAnsi="Calibri"/>
                          <w:szCs w:val="20"/>
                          <w:lang w:val="fr-FR"/>
                        </w:rPr>
                        <w:t xml:space="preserve"> jeux v</w:t>
                      </w:r>
                      <w:r>
                        <w:rPr>
                          <w:rFonts w:ascii="Calibri" w:hAnsi="Calibri"/>
                          <w:szCs w:val="20"/>
                          <w:lang w:val="fr-FR"/>
                        </w:rPr>
                        <w:t>idéo</w:t>
                      </w:r>
                      <w:r>
                        <w:rPr>
                          <w:rFonts w:ascii="Calibri" w:hAnsi="Calibri"/>
                          <w:szCs w:val="20"/>
                          <w:lang w:val="fr-FR"/>
                        </w:rPr>
                        <w:tab/>
                      </w:r>
                      <w:r>
                        <w:rPr>
                          <w:rFonts w:ascii="Calibri" w:hAnsi="Calibri"/>
                          <w:szCs w:val="20"/>
                          <w:lang w:val="fr-FR"/>
                        </w:rPr>
                        <w:tab/>
                      </w:r>
                      <w:r>
                        <w:rPr>
                          <w:rFonts w:ascii="Calibri" w:hAnsi="Calibri"/>
                          <w:i/>
                          <w:szCs w:val="20"/>
                          <w:lang w:val="fr-FR"/>
                        </w:rPr>
                        <w:t>to play video games</w:t>
                      </w:r>
                      <w:r>
                        <w:rPr>
                          <w:rFonts w:ascii="Calibri" w:hAnsi="Calibri"/>
                          <w:szCs w:val="20"/>
                          <w:lang w:val="fr-FR"/>
                        </w:rPr>
                        <w:tab/>
                      </w:r>
                      <w:r>
                        <w:rPr>
                          <w:rFonts w:ascii="Calibri" w:hAnsi="Calibri"/>
                          <w:szCs w:val="20"/>
                          <w:lang w:val="fr-FR"/>
                        </w:rPr>
                        <w:tab/>
                      </w:r>
                    </w:p>
                    <w:p w14:paraId="0B36886E" w14:textId="77777777" w:rsidR="00BB1BD2" w:rsidRPr="006F1DF8" w:rsidRDefault="00BB1BD2" w:rsidP="00BE0702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868795" w14:textId="77777777" w:rsidR="00BE0702" w:rsidRPr="006F1DF8" w:rsidRDefault="00BE0702" w:rsidP="00BE0702">
      <w:pPr>
        <w:rPr>
          <w:b/>
          <w:sz w:val="28"/>
          <w:szCs w:val="40"/>
          <w:u w:val="single"/>
          <w:lang w:val="fr-FR"/>
        </w:rPr>
      </w:pPr>
      <w:r>
        <w:rPr>
          <w:b/>
          <w:noProof/>
          <w:sz w:val="28"/>
          <w:u w:val="single"/>
          <w:lang w:val="fr-FR" w:eastAsia="en-GB"/>
        </w:rPr>
        <w:t>L</w:t>
      </w:r>
      <w:r w:rsidRPr="006F1DF8">
        <w:rPr>
          <w:b/>
          <w:noProof/>
          <w:sz w:val="28"/>
          <w:u w:val="single"/>
          <w:lang w:val="fr-FR" w:eastAsia="en-GB"/>
        </w:rPr>
        <w:t>es Instruments de Musique</w:t>
      </w:r>
    </w:p>
    <w:p w14:paraId="7B0C17C5" w14:textId="77777777" w:rsidR="00BE0702" w:rsidRPr="00860975" w:rsidRDefault="00BE0702" w:rsidP="00BE0702">
      <w:pPr>
        <w:spacing w:line="240" w:lineRule="auto"/>
        <w:rPr>
          <w:rFonts w:ascii="Calibri" w:hAnsi="Calibri"/>
        </w:rPr>
      </w:pPr>
      <w:r w:rsidRPr="00860975">
        <w:rPr>
          <w:rFonts w:ascii="Calibri" w:hAnsi="Calibri"/>
        </w:rPr>
        <w:t xml:space="preserve">jouer </w:t>
      </w:r>
      <w:r w:rsidRPr="00860975">
        <w:rPr>
          <w:rFonts w:ascii="Calibri" w:hAnsi="Calibri"/>
          <w:b/>
        </w:rPr>
        <w:t>de la</w:t>
      </w:r>
      <w:r w:rsidRPr="00860975">
        <w:rPr>
          <w:rFonts w:ascii="Calibri" w:hAnsi="Calibri"/>
        </w:rPr>
        <w:t xml:space="preserve"> musique </w:t>
      </w:r>
      <w:r w:rsidRPr="00860975">
        <w:rPr>
          <w:rFonts w:ascii="Calibri" w:hAnsi="Calibri"/>
        </w:rPr>
        <w:tab/>
      </w:r>
      <w:r w:rsidRPr="00860975">
        <w:rPr>
          <w:rFonts w:ascii="Calibri" w:hAnsi="Calibri"/>
        </w:rPr>
        <w:tab/>
      </w:r>
      <w:r w:rsidRPr="00860975">
        <w:rPr>
          <w:rFonts w:ascii="Calibri" w:hAnsi="Calibri"/>
          <w:i/>
        </w:rPr>
        <w:t>to play music</w:t>
      </w:r>
    </w:p>
    <w:p w14:paraId="19F8ED0F" w14:textId="77777777" w:rsidR="00BE0702" w:rsidRPr="00AA3EAC" w:rsidRDefault="00BE0702" w:rsidP="00BE0702">
      <w:pPr>
        <w:spacing w:line="240" w:lineRule="auto"/>
        <w:rPr>
          <w:rFonts w:ascii="Calibri" w:hAnsi="Calibri"/>
        </w:rPr>
      </w:pPr>
      <w:r w:rsidRPr="00AA3EAC">
        <w:rPr>
          <w:rFonts w:ascii="Calibri" w:hAnsi="Calibri"/>
        </w:rPr>
        <w:t xml:space="preserve">jouer du piano </w:t>
      </w:r>
      <w:r w:rsidRPr="00AA3EAC">
        <w:rPr>
          <w:rFonts w:ascii="Calibri" w:hAnsi="Calibri"/>
        </w:rPr>
        <w:tab/>
      </w:r>
      <w:r w:rsidRPr="00AA3EAC">
        <w:rPr>
          <w:rFonts w:ascii="Calibri" w:hAnsi="Calibri"/>
        </w:rPr>
        <w:tab/>
      </w:r>
      <w:r w:rsidRPr="00AA3EAC">
        <w:rPr>
          <w:rFonts w:ascii="Calibri" w:hAnsi="Calibri"/>
        </w:rPr>
        <w:tab/>
      </w:r>
      <w:r w:rsidRPr="00AA3EAC">
        <w:rPr>
          <w:rFonts w:ascii="Calibri" w:hAnsi="Calibri"/>
          <w:i/>
        </w:rPr>
        <w:t>to play the piano</w:t>
      </w:r>
    </w:p>
    <w:p w14:paraId="7DAB221A" w14:textId="77777777" w:rsidR="00BE0702" w:rsidRDefault="00BE0702" w:rsidP="00BE0702">
      <w:pPr>
        <w:spacing w:line="240" w:lineRule="auto"/>
        <w:rPr>
          <w:rFonts w:ascii="Calibri" w:hAnsi="Calibri"/>
          <w:i/>
        </w:rPr>
      </w:pPr>
      <w:r w:rsidRPr="006F1DF8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0E833D79" wp14:editId="733F1595">
                <wp:simplePos x="0" y="0"/>
                <wp:positionH relativeFrom="column">
                  <wp:posOffset>3314065</wp:posOffset>
                </wp:positionH>
                <wp:positionV relativeFrom="paragraph">
                  <wp:posOffset>88900</wp:posOffset>
                </wp:positionV>
                <wp:extent cx="2929890" cy="2426335"/>
                <wp:effectExtent l="0" t="0" r="22860" b="1206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890" cy="2426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CA36D" w14:textId="77777777" w:rsidR="00BB1BD2" w:rsidRPr="00AA3EAC" w:rsidRDefault="00BB1BD2" w:rsidP="00BE0702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AA3EAC">
                              <w:rPr>
                                <w:rFonts w:ascii="Calibri" w:hAnsi="Calibri" w:cs="Calibri"/>
                              </w:rPr>
                              <w:t>When using the verb “jouer” to talk about musical instruments, it can be followed by “</w:t>
                            </w:r>
                            <w:r w:rsidRPr="00AA3EAC">
                              <w:rPr>
                                <w:rFonts w:ascii="Calibri" w:hAnsi="Calibri" w:cs="Calibri"/>
                                <w:b/>
                              </w:rPr>
                              <w:t>du, de la, de l’, des</w:t>
                            </w:r>
                            <w:r w:rsidRPr="00AA3EAC">
                              <w:rPr>
                                <w:rFonts w:ascii="Calibri" w:hAnsi="Calibri" w:cs="Calibri"/>
                              </w:rPr>
                              <w:t>”</w:t>
                            </w:r>
                          </w:p>
                          <w:p w14:paraId="53B660AB" w14:textId="77777777" w:rsidR="00BB1BD2" w:rsidRPr="00AA3EAC" w:rsidRDefault="00BB1BD2" w:rsidP="00BE070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lang w:val="fr-FR"/>
                              </w:rPr>
                            </w:pPr>
                            <w:r w:rsidRPr="00AA3EAC">
                              <w:rPr>
                                <w:rFonts w:ascii="Calibri" w:hAnsi="Calibri" w:cs="Calibri"/>
                                <w:lang w:val="fr-FR"/>
                              </w:rPr>
                              <w:t xml:space="preserve">With a masculine word  </w:t>
                            </w:r>
                            <w:r w:rsidRPr="00AA3EA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CC2184" wp14:editId="532E9281">
                                  <wp:extent cx="378460" cy="15748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460" cy="157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A3EAC">
                              <w:rPr>
                                <w:rFonts w:ascii="Calibri" w:hAnsi="Calibri" w:cs="Calibri"/>
                                <w:lang w:val="fr-FR"/>
                              </w:rPr>
                              <w:t xml:space="preserve">      </w:t>
                            </w:r>
                            <w:r w:rsidRPr="007B6B2D">
                              <w:rPr>
                                <w:rFonts w:ascii="Calibri" w:hAnsi="Calibri" w:cs="Calibri"/>
                                <w:color w:val="0070C0"/>
                                <w:lang w:val="fr-FR"/>
                              </w:rPr>
                              <w:t xml:space="preserve"> </w:t>
                            </w:r>
                            <w:r w:rsidRPr="007B6B2D">
                              <w:rPr>
                                <w:rFonts w:ascii="Calibri" w:hAnsi="Calibri" w:cs="Calibri"/>
                                <w:b/>
                                <w:color w:val="0070C0"/>
                                <w:lang w:val="fr-FR"/>
                              </w:rPr>
                              <w:t>du</w:t>
                            </w:r>
                          </w:p>
                          <w:p w14:paraId="16A75252" w14:textId="77777777" w:rsidR="00BB1BD2" w:rsidRPr="00AA3EAC" w:rsidRDefault="00BB1BD2" w:rsidP="00BE0702">
                            <w:pPr>
                              <w:ind w:left="360"/>
                              <w:rPr>
                                <w:rFonts w:ascii="Calibri" w:hAnsi="Calibri" w:cs="Calibri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fr-FR"/>
                              </w:rPr>
                              <w:tab/>
                            </w:r>
                            <w:r w:rsidRPr="00AA3EAC">
                              <w:rPr>
                                <w:rFonts w:ascii="Calibri" w:hAnsi="Calibri" w:cs="Calibri"/>
                                <w:lang w:val="fr-FR"/>
                              </w:rPr>
                              <w:t xml:space="preserve">Exemple :    Je joue </w:t>
                            </w:r>
                            <w:r w:rsidRPr="00AA3EAC">
                              <w:rPr>
                                <w:rFonts w:ascii="Calibri" w:hAnsi="Calibri" w:cs="Calibri"/>
                                <w:b/>
                                <w:lang w:val="fr-FR"/>
                              </w:rPr>
                              <w:t>du</w:t>
                            </w:r>
                            <w:r w:rsidRPr="00AA3EAC">
                              <w:rPr>
                                <w:rFonts w:ascii="Calibri" w:hAnsi="Calibri" w:cs="Calibri"/>
                                <w:lang w:val="fr-FR"/>
                              </w:rPr>
                              <w:t xml:space="preserve"> violon</w:t>
                            </w:r>
                          </w:p>
                          <w:p w14:paraId="2C0DD13B" w14:textId="77777777" w:rsidR="00BB1BD2" w:rsidRPr="00AA3EAC" w:rsidRDefault="00BB1BD2" w:rsidP="00BE070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lang w:val="fr-FR"/>
                              </w:rPr>
                            </w:pPr>
                            <w:r w:rsidRPr="00AA3EAC">
                              <w:rPr>
                                <w:rFonts w:ascii="Calibri" w:hAnsi="Calibri" w:cs="Calibri"/>
                                <w:lang w:val="fr-FR"/>
                              </w:rPr>
                              <w:t xml:space="preserve">With a feminine word </w:t>
                            </w:r>
                            <w:r w:rsidRPr="00AA3EA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B738A1" wp14:editId="5C044331">
                                  <wp:extent cx="381000" cy="161925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A3EAC">
                              <w:rPr>
                                <w:rFonts w:ascii="Calibri" w:hAnsi="Calibri" w:cs="Calibri"/>
                                <w:lang w:val="fr-FR"/>
                              </w:rPr>
                              <w:tab/>
                            </w:r>
                            <w:r w:rsidRPr="007B6B2D">
                              <w:rPr>
                                <w:rFonts w:ascii="Calibri" w:hAnsi="Calibri" w:cs="Calibri"/>
                                <w:b/>
                                <w:color w:val="FF0000"/>
                                <w:lang w:val="fr-FR"/>
                              </w:rPr>
                              <w:t>de la</w:t>
                            </w:r>
                          </w:p>
                          <w:p w14:paraId="29209C2D" w14:textId="77777777" w:rsidR="00BB1BD2" w:rsidRPr="00AA3EAC" w:rsidRDefault="00BB1BD2" w:rsidP="00BE0702">
                            <w:pPr>
                              <w:ind w:firstLine="720"/>
                              <w:rPr>
                                <w:rFonts w:ascii="Calibri" w:hAnsi="Calibri" w:cs="Calibri"/>
                                <w:lang w:val="fr-FR"/>
                              </w:rPr>
                            </w:pPr>
                            <w:r w:rsidRPr="00AA3EAC">
                              <w:rPr>
                                <w:rFonts w:ascii="Calibri" w:hAnsi="Calibri" w:cs="Calibri"/>
                                <w:lang w:val="fr-FR"/>
                              </w:rPr>
                              <w:t xml:space="preserve">Exemple : Je joue </w:t>
                            </w:r>
                            <w:r w:rsidRPr="00AA3EAC">
                              <w:rPr>
                                <w:rFonts w:ascii="Calibri" w:hAnsi="Calibri" w:cs="Calibri"/>
                                <w:b/>
                                <w:lang w:val="fr-FR"/>
                              </w:rPr>
                              <w:t>de la</w:t>
                            </w:r>
                            <w:r w:rsidRPr="00AA3EAC">
                              <w:rPr>
                                <w:rFonts w:ascii="Calibri" w:hAnsi="Calibri" w:cs="Calibri"/>
                                <w:lang w:val="fr-FR"/>
                              </w:rPr>
                              <w:t xml:space="preserve"> clarinette.</w:t>
                            </w:r>
                          </w:p>
                          <w:p w14:paraId="631438B9" w14:textId="77777777" w:rsidR="00BB1BD2" w:rsidRPr="0079389E" w:rsidRDefault="00BB1BD2" w:rsidP="00BE0702">
                            <w:pPr>
                              <w:ind w:left="360" w:hanging="36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9B4E89">
                              <w:rPr>
                                <w:rFonts w:ascii="Calibri" w:hAnsi="Calibri" w:cs="Calibri"/>
                                <w:lang w:val="fr-FR"/>
                              </w:rPr>
                              <w:t xml:space="preserve"> </w:t>
                            </w:r>
                            <w:r w:rsidRPr="00AA3EAC">
                              <w:rPr>
                                <w:rFonts w:ascii="Calibri" w:hAnsi="Calibri" w:cs="Calibri"/>
                              </w:rPr>
                              <w:t xml:space="preserve">With a word starting with a vowel </w:t>
                            </w:r>
                            <w:r w:rsidRPr="00AA3EAC">
                              <w:rPr>
                                <w:rFonts w:ascii="Calibri" w:hAnsi="Calibri" w:cs="Calibr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928C50" wp14:editId="531DA6EA">
                                  <wp:extent cx="381000" cy="16192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A3EAC">
                              <w:rPr>
                                <w:rFonts w:ascii="Calibri" w:hAnsi="Calibri" w:cs="Calibri"/>
                              </w:rPr>
                              <w:t xml:space="preserve">   </w:t>
                            </w:r>
                            <w:r w:rsidRPr="00AA3EAC">
                              <w:rPr>
                                <w:rFonts w:ascii="Calibri" w:hAnsi="Calibri" w:cs="Calibri"/>
                                <w:b/>
                              </w:rPr>
                              <w:t>de l’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Pr="00AA3EAC">
                              <w:rPr>
                                <w:rFonts w:ascii="Calibri" w:hAnsi="Calibri" w:cs="Calibri"/>
                                <w:lang w:val="fr-FR"/>
                              </w:rPr>
                              <w:t xml:space="preserve">Exemple : Je joue </w:t>
                            </w:r>
                            <w:r w:rsidRPr="00AA3EAC">
                              <w:rPr>
                                <w:rFonts w:ascii="Calibri" w:hAnsi="Calibri" w:cs="Calibri"/>
                                <w:b/>
                                <w:lang w:val="fr-FR"/>
                              </w:rPr>
                              <w:t>de</w:t>
                            </w:r>
                            <w:r w:rsidRPr="00AA3EAC">
                              <w:rPr>
                                <w:rFonts w:ascii="Calibri" w:hAnsi="Calibri" w:cs="Calibri"/>
                                <w:lang w:val="fr-FR"/>
                              </w:rPr>
                              <w:t xml:space="preserve"> l’orgue.</w:t>
                            </w:r>
                          </w:p>
                          <w:p w14:paraId="19D0EAE6" w14:textId="77777777" w:rsidR="00BB1BD2" w:rsidRDefault="00BB1BD2" w:rsidP="00BE0702">
                            <w:pPr>
                              <w:ind w:left="360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7ED03D49" w14:textId="77777777" w:rsidR="00BB1BD2" w:rsidRPr="001C6D87" w:rsidRDefault="00BB1BD2" w:rsidP="00BE0702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33D79" id="_x0000_s1069" type="#_x0000_t202" style="position:absolute;margin-left:260.95pt;margin-top:7pt;width:230.7pt;height:191.0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">
                <v:textbox>
                  <w:txbxContent>
                    <w:p w14:paraId="461CA36D" w14:textId="77777777" w:rsidR="00BB1BD2" w:rsidRPr="00AA3EAC" w:rsidRDefault="00BB1BD2" w:rsidP="00BE0702">
                      <w:pPr>
                        <w:rPr>
                          <w:rFonts w:ascii="Calibri" w:hAnsi="Calibri" w:cs="Calibri"/>
                        </w:rPr>
                      </w:pPr>
                      <w:r w:rsidRPr="00AA3EAC">
                        <w:rPr>
                          <w:rFonts w:ascii="Calibri" w:hAnsi="Calibri" w:cs="Calibri"/>
                        </w:rPr>
                        <w:t>When using the verb “jouer” to talk about musical instruments, it can be followed by “</w:t>
                      </w:r>
                      <w:r w:rsidRPr="00AA3EAC">
                        <w:rPr>
                          <w:rFonts w:ascii="Calibri" w:hAnsi="Calibri" w:cs="Calibri"/>
                          <w:b/>
                        </w:rPr>
                        <w:t>du, de la, de l’, des</w:t>
                      </w:r>
                      <w:r w:rsidRPr="00AA3EAC">
                        <w:rPr>
                          <w:rFonts w:ascii="Calibri" w:hAnsi="Calibri" w:cs="Calibri"/>
                        </w:rPr>
                        <w:t>”</w:t>
                      </w:r>
                    </w:p>
                    <w:p w14:paraId="53B660AB" w14:textId="77777777" w:rsidR="00BB1BD2" w:rsidRPr="00AA3EAC" w:rsidRDefault="00BB1BD2" w:rsidP="00BE0702">
                      <w:pPr>
                        <w:spacing w:after="0" w:line="240" w:lineRule="auto"/>
                        <w:rPr>
                          <w:rFonts w:ascii="Calibri" w:hAnsi="Calibri" w:cs="Calibri"/>
                          <w:lang w:val="fr-FR"/>
                        </w:rPr>
                      </w:pPr>
                      <w:r w:rsidRPr="00AA3EAC">
                        <w:rPr>
                          <w:rFonts w:ascii="Calibri" w:hAnsi="Calibri" w:cs="Calibri"/>
                          <w:lang w:val="fr-FR"/>
                        </w:rPr>
                        <w:t xml:space="preserve">With a masculine word  </w:t>
                      </w:r>
                      <w:r w:rsidRPr="00AA3EA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CC2184" wp14:editId="532E9281">
                            <wp:extent cx="378460" cy="15748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460" cy="157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A3EAC">
                        <w:rPr>
                          <w:rFonts w:ascii="Calibri" w:hAnsi="Calibri" w:cs="Calibri"/>
                          <w:lang w:val="fr-FR"/>
                        </w:rPr>
                        <w:t xml:space="preserve">      </w:t>
                      </w:r>
                      <w:r w:rsidRPr="007B6B2D">
                        <w:rPr>
                          <w:rFonts w:ascii="Calibri" w:hAnsi="Calibri" w:cs="Calibri"/>
                          <w:color w:val="0070C0"/>
                          <w:lang w:val="fr-FR"/>
                        </w:rPr>
                        <w:t xml:space="preserve"> </w:t>
                      </w:r>
                      <w:r w:rsidRPr="007B6B2D">
                        <w:rPr>
                          <w:rFonts w:ascii="Calibri" w:hAnsi="Calibri" w:cs="Calibri"/>
                          <w:b/>
                          <w:color w:val="0070C0"/>
                          <w:lang w:val="fr-FR"/>
                        </w:rPr>
                        <w:t>du</w:t>
                      </w:r>
                    </w:p>
                    <w:p w14:paraId="16A75252" w14:textId="77777777" w:rsidR="00BB1BD2" w:rsidRPr="00AA3EAC" w:rsidRDefault="00BB1BD2" w:rsidP="00BE0702">
                      <w:pPr>
                        <w:ind w:left="360"/>
                        <w:rPr>
                          <w:rFonts w:ascii="Calibri" w:hAnsi="Calibri" w:cs="Calibri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lang w:val="fr-FR"/>
                        </w:rPr>
                        <w:tab/>
                      </w:r>
                      <w:r w:rsidRPr="00AA3EAC">
                        <w:rPr>
                          <w:rFonts w:ascii="Calibri" w:hAnsi="Calibri" w:cs="Calibri"/>
                          <w:lang w:val="fr-FR"/>
                        </w:rPr>
                        <w:t xml:space="preserve">Exemple :    Je joue </w:t>
                      </w:r>
                      <w:r w:rsidRPr="00AA3EAC">
                        <w:rPr>
                          <w:rFonts w:ascii="Calibri" w:hAnsi="Calibri" w:cs="Calibri"/>
                          <w:b/>
                          <w:lang w:val="fr-FR"/>
                        </w:rPr>
                        <w:t>du</w:t>
                      </w:r>
                      <w:r w:rsidRPr="00AA3EAC">
                        <w:rPr>
                          <w:rFonts w:ascii="Calibri" w:hAnsi="Calibri" w:cs="Calibri"/>
                          <w:lang w:val="fr-FR"/>
                        </w:rPr>
                        <w:t xml:space="preserve"> violon</w:t>
                      </w:r>
                    </w:p>
                    <w:p w14:paraId="2C0DD13B" w14:textId="77777777" w:rsidR="00BB1BD2" w:rsidRPr="00AA3EAC" w:rsidRDefault="00BB1BD2" w:rsidP="00BE0702">
                      <w:pPr>
                        <w:spacing w:after="0" w:line="240" w:lineRule="auto"/>
                        <w:rPr>
                          <w:rFonts w:ascii="Calibri" w:hAnsi="Calibri" w:cs="Calibri"/>
                          <w:lang w:val="fr-FR"/>
                        </w:rPr>
                      </w:pPr>
                      <w:r w:rsidRPr="00AA3EAC">
                        <w:rPr>
                          <w:rFonts w:ascii="Calibri" w:hAnsi="Calibri" w:cs="Calibri"/>
                          <w:lang w:val="fr-FR"/>
                        </w:rPr>
                        <w:t xml:space="preserve">With a feminine word </w:t>
                      </w:r>
                      <w:r w:rsidRPr="00AA3EA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B738A1" wp14:editId="5C044331">
                            <wp:extent cx="381000" cy="161925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A3EAC">
                        <w:rPr>
                          <w:rFonts w:ascii="Calibri" w:hAnsi="Calibri" w:cs="Calibri"/>
                          <w:lang w:val="fr-FR"/>
                        </w:rPr>
                        <w:tab/>
                      </w:r>
                      <w:r w:rsidRPr="007B6B2D">
                        <w:rPr>
                          <w:rFonts w:ascii="Calibri" w:hAnsi="Calibri" w:cs="Calibri"/>
                          <w:b/>
                          <w:color w:val="FF0000"/>
                          <w:lang w:val="fr-FR"/>
                        </w:rPr>
                        <w:t>de la</w:t>
                      </w:r>
                    </w:p>
                    <w:p w14:paraId="29209C2D" w14:textId="77777777" w:rsidR="00BB1BD2" w:rsidRPr="00AA3EAC" w:rsidRDefault="00BB1BD2" w:rsidP="00BE0702">
                      <w:pPr>
                        <w:ind w:firstLine="720"/>
                        <w:rPr>
                          <w:rFonts w:ascii="Calibri" w:hAnsi="Calibri" w:cs="Calibri"/>
                          <w:lang w:val="fr-FR"/>
                        </w:rPr>
                      </w:pPr>
                      <w:r w:rsidRPr="00AA3EAC">
                        <w:rPr>
                          <w:rFonts w:ascii="Calibri" w:hAnsi="Calibri" w:cs="Calibri"/>
                          <w:lang w:val="fr-FR"/>
                        </w:rPr>
                        <w:t xml:space="preserve">Exemple : Je joue </w:t>
                      </w:r>
                      <w:r w:rsidRPr="00AA3EAC">
                        <w:rPr>
                          <w:rFonts w:ascii="Calibri" w:hAnsi="Calibri" w:cs="Calibri"/>
                          <w:b/>
                          <w:lang w:val="fr-FR"/>
                        </w:rPr>
                        <w:t>de la</w:t>
                      </w:r>
                      <w:r w:rsidRPr="00AA3EAC">
                        <w:rPr>
                          <w:rFonts w:ascii="Calibri" w:hAnsi="Calibri" w:cs="Calibri"/>
                          <w:lang w:val="fr-FR"/>
                        </w:rPr>
                        <w:t xml:space="preserve"> clarinette.</w:t>
                      </w:r>
                    </w:p>
                    <w:p w14:paraId="631438B9" w14:textId="77777777" w:rsidR="00BB1BD2" w:rsidRPr="0079389E" w:rsidRDefault="00BB1BD2" w:rsidP="00BE0702">
                      <w:pPr>
                        <w:ind w:left="360" w:hanging="360"/>
                        <w:rPr>
                          <w:rFonts w:ascii="Calibri" w:hAnsi="Calibri" w:cs="Calibri"/>
                          <w:b/>
                        </w:rPr>
                      </w:pPr>
                      <w:r w:rsidRPr="009B4E89">
                        <w:rPr>
                          <w:rFonts w:ascii="Calibri" w:hAnsi="Calibri" w:cs="Calibri"/>
                          <w:lang w:val="fr-FR"/>
                        </w:rPr>
                        <w:t xml:space="preserve"> </w:t>
                      </w:r>
                      <w:r w:rsidRPr="00AA3EAC">
                        <w:rPr>
                          <w:rFonts w:ascii="Calibri" w:hAnsi="Calibri" w:cs="Calibri"/>
                        </w:rPr>
                        <w:t xml:space="preserve">With a word starting with a vowel </w:t>
                      </w:r>
                      <w:r w:rsidRPr="00AA3EAC">
                        <w:rPr>
                          <w:rFonts w:ascii="Calibri" w:hAnsi="Calibri" w:cs="Calibri"/>
                          <w:noProof/>
                          <w:lang w:eastAsia="en-GB"/>
                        </w:rPr>
                        <w:drawing>
                          <wp:inline distT="0" distB="0" distL="0" distR="0" wp14:anchorId="2A928C50" wp14:editId="531DA6EA">
                            <wp:extent cx="381000" cy="16192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A3EAC">
                        <w:rPr>
                          <w:rFonts w:ascii="Calibri" w:hAnsi="Calibri" w:cs="Calibri"/>
                        </w:rPr>
                        <w:t xml:space="preserve">   </w:t>
                      </w:r>
                      <w:r w:rsidRPr="00AA3EAC">
                        <w:rPr>
                          <w:rFonts w:ascii="Calibri" w:hAnsi="Calibri" w:cs="Calibri"/>
                          <w:b/>
                        </w:rPr>
                        <w:t>de l’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proofErr w:type="gramStart"/>
                      <w:r w:rsidRPr="00AA3EAC">
                        <w:rPr>
                          <w:rFonts w:ascii="Calibri" w:hAnsi="Calibri" w:cs="Calibri"/>
                          <w:lang w:val="fr-FR"/>
                        </w:rPr>
                        <w:t>Exemple :</w:t>
                      </w:r>
                      <w:proofErr w:type="gramEnd"/>
                      <w:r w:rsidRPr="00AA3EAC">
                        <w:rPr>
                          <w:rFonts w:ascii="Calibri" w:hAnsi="Calibri" w:cs="Calibri"/>
                          <w:lang w:val="fr-FR"/>
                        </w:rPr>
                        <w:t xml:space="preserve"> Je joue </w:t>
                      </w:r>
                      <w:r w:rsidRPr="00AA3EAC">
                        <w:rPr>
                          <w:rFonts w:ascii="Calibri" w:hAnsi="Calibri" w:cs="Calibri"/>
                          <w:b/>
                          <w:lang w:val="fr-FR"/>
                        </w:rPr>
                        <w:t>de</w:t>
                      </w:r>
                      <w:r w:rsidRPr="00AA3EAC">
                        <w:rPr>
                          <w:rFonts w:ascii="Calibri" w:hAnsi="Calibri" w:cs="Calibri"/>
                          <w:lang w:val="fr-FR"/>
                        </w:rPr>
                        <w:t xml:space="preserve"> l’orgue.</w:t>
                      </w:r>
                    </w:p>
                    <w:p w14:paraId="19D0EAE6" w14:textId="77777777" w:rsidR="00BB1BD2" w:rsidRDefault="00BB1BD2" w:rsidP="00BE0702">
                      <w:pPr>
                        <w:ind w:left="360"/>
                        <w:rPr>
                          <w:rFonts w:ascii="Calibri" w:hAnsi="Calibri" w:cs="Calibri"/>
                          <w:sz w:val="28"/>
                          <w:szCs w:val="28"/>
                          <w:lang w:val="fr-FR"/>
                        </w:rPr>
                      </w:pPr>
                    </w:p>
                    <w:p w14:paraId="7ED03D49" w14:textId="77777777" w:rsidR="00BB1BD2" w:rsidRPr="001C6D87" w:rsidRDefault="00BB1BD2" w:rsidP="00BE0702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A3EAC">
        <w:rPr>
          <w:rFonts w:ascii="Calibri" w:hAnsi="Calibri"/>
        </w:rPr>
        <w:t xml:space="preserve">jouer du violon </w:t>
      </w:r>
      <w:r w:rsidRPr="00AA3EAC">
        <w:rPr>
          <w:rFonts w:ascii="Calibri" w:hAnsi="Calibri"/>
        </w:rPr>
        <w:tab/>
      </w:r>
      <w:r w:rsidRPr="00AA3EAC">
        <w:rPr>
          <w:rFonts w:ascii="Calibri" w:hAnsi="Calibri"/>
        </w:rPr>
        <w:tab/>
      </w:r>
      <w:r w:rsidRPr="00AA3EAC">
        <w:rPr>
          <w:rFonts w:ascii="Calibri" w:hAnsi="Calibri"/>
        </w:rPr>
        <w:tab/>
      </w:r>
      <w:r w:rsidRPr="00AA3EAC">
        <w:rPr>
          <w:rFonts w:ascii="Calibri" w:hAnsi="Calibri"/>
          <w:i/>
        </w:rPr>
        <w:t>to play the violin</w:t>
      </w:r>
    </w:p>
    <w:p w14:paraId="29482E7E" w14:textId="77777777" w:rsidR="00BE0702" w:rsidRPr="00AA3EAC" w:rsidRDefault="00BE0702" w:rsidP="00BE0702">
      <w:pPr>
        <w:spacing w:line="240" w:lineRule="auto"/>
        <w:rPr>
          <w:rFonts w:ascii="Calibri" w:hAnsi="Calibri"/>
          <w:i/>
        </w:rPr>
      </w:pPr>
      <w:r>
        <w:rPr>
          <w:rFonts w:ascii="Calibri" w:hAnsi="Calibri"/>
        </w:rPr>
        <w:t>jouer du violoncelle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i/>
        </w:rPr>
        <w:t>to play the cello</w:t>
      </w:r>
    </w:p>
    <w:p w14:paraId="512C52BE" w14:textId="77777777" w:rsidR="00BE0702" w:rsidRPr="00AA3EAC" w:rsidRDefault="00BE0702" w:rsidP="00BE0702">
      <w:pPr>
        <w:spacing w:line="240" w:lineRule="auto"/>
        <w:rPr>
          <w:rFonts w:ascii="Calibri" w:hAnsi="Calibri"/>
          <w:i/>
        </w:rPr>
      </w:pPr>
      <w:r>
        <w:rPr>
          <w:rFonts w:ascii="Calibri" w:hAnsi="Calibri"/>
        </w:rPr>
        <w:t>jouer du saxophone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i/>
        </w:rPr>
        <w:t>to play the saxophone</w:t>
      </w:r>
    </w:p>
    <w:p w14:paraId="2C6F1AFE" w14:textId="77777777" w:rsidR="00BE0702" w:rsidRDefault="00BE0702" w:rsidP="00BE0702">
      <w:pPr>
        <w:spacing w:line="240" w:lineRule="auto"/>
        <w:rPr>
          <w:rFonts w:ascii="Calibri" w:hAnsi="Calibri"/>
          <w:i/>
        </w:rPr>
      </w:pPr>
      <w:r w:rsidRPr="00AA3EAC">
        <w:rPr>
          <w:rFonts w:ascii="Calibri" w:hAnsi="Calibri"/>
        </w:rPr>
        <w:t xml:space="preserve">jouer de la clarinette </w:t>
      </w:r>
      <w:r w:rsidRPr="00AA3EAC">
        <w:rPr>
          <w:rFonts w:ascii="Calibri" w:hAnsi="Calibri"/>
        </w:rPr>
        <w:tab/>
      </w:r>
      <w:r w:rsidRPr="00AA3EAC">
        <w:rPr>
          <w:rFonts w:ascii="Calibri" w:hAnsi="Calibri"/>
        </w:rPr>
        <w:tab/>
      </w:r>
      <w:r w:rsidRPr="00AA3EAC">
        <w:rPr>
          <w:rFonts w:ascii="Calibri" w:hAnsi="Calibri"/>
          <w:i/>
        </w:rPr>
        <w:t>to play the clarinet</w:t>
      </w:r>
    </w:p>
    <w:p w14:paraId="3D6B3F31" w14:textId="77777777" w:rsidR="00BE0702" w:rsidRDefault="00BE0702" w:rsidP="00BE0702">
      <w:pPr>
        <w:spacing w:line="240" w:lineRule="auto"/>
        <w:rPr>
          <w:rFonts w:ascii="Calibri" w:hAnsi="Calibri"/>
          <w:i/>
        </w:rPr>
      </w:pPr>
      <w:r w:rsidRPr="00AA3EAC">
        <w:rPr>
          <w:rFonts w:ascii="Calibri" w:hAnsi="Calibri"/>
        </w:rPr>
        <w:t xml:space="preserve">jouer de la flûte </w:t>
      </w:r>
      <w:r w:rsidRPr="00AA3EAC">
        <w:rPr>
          <w:rFonts w:ascii="Calibri" w:hAnsi="Calibri"/>
        </w:rPr>
        <w:tab/>
      </w:r>
      <w:r w:rsidRPr="00AA3EAC">
        <w:rPr>
          <w:rFonts w:ascii="Calibri" w:hAnsi="Calibri"/>
        </w:rPr>
        <w:tab/>
      </w:r>
      <w:r w:rsidRPr="00AA3EAC">
        <w:rPr>
          <w:rFonts w:ascii="Calibri" w:hAnsi="Calibri"/>
          <w:i/>
        </w:rPr>
        <w:t>to play the flute</w:t>
      </w:r>
    </w:p>
    <w:p w14:paraId="56640820" w14:textId="77777777" w:rsidR="00BE0702" w:rsidRPr="00AA3EAC" w:rsidRDefault="00BE0702" w:rsidP="00BE0702">
      <w:pPr>
        <w:spacing w:line="240" w:lineRule="auto"/>
        <w:rPr>
          <w:rFonts w:ascii="Calibri" w:hAnsi="Calibri"/>
          <w:i/>
        </w:rPr>
      </w:pPr>
      <w:r>
        <w:rPr>
          <w:rFonts w:ascii="Calibri" w:hAnsi="Calibri"/>
        </w:rPr>
        <w:t>jouer de la fl</w:t>
      </w:r>
      <w:r w:rsidRPr="00AA3EAC">
        <w:rPr>
          <w:rFonts w:ascii="Calibri" w:hAnsi="Calibri"/>
        </w:rPr>
        <w:t>û</w:t>
      </w:r>
      <w:r>
        <w:rPr>
          <w:rFonts w:ascii="Calibri" w:hAnsi="Calibri"/>
        </w:rPr>
        <w:t xml:space="preserve">te </w:t>
      </w:r>
      <w:r w:rsidRPr="00A007E7">
        <w:rPr>
          <w:rFonts w:ascii="Calibri" w:hAnsi="Calibri" w:cs="Calibri"/>
          <w:szCs w:val="24"/>
        </w:rPr>
        <w:t>à bec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i/>
          <w:sz w:val="24"/>
          <w:szCs w:val="24"/>
        </w:rPr>
        <w:t>to play the recorder</w:t>
      </w:r>
    </w:p>
    <w:p w14:paraId="56989ED9" w14:textId="77777777" w:rsidR="00BE0702" w:rsidRPr="00AA3EAC" w:rsidRDefault="00BE0702" w:rsidP="00BE0702">
      <w:pPr>
        <w:spacing w:line="240" w:lineRule="auto"/>
        <w:rPr>
          <w:rFonts w:ascii="Calibri" w:hAnsi="Calibri"/>
          <w:i/>
        </w:rPr>
      </w:pPr>
      <w:r w:rsidRPr="00AA3EAC">
        <w:rPr>
          <w:rFonts w:ascii="Calibri" w:hAnsi="Calibri"/>
        </w:rPr>
        <w:t xml:space="preserve">jouer de la guitare </w:t>
      </w:r>
      <w:r w:rsidRPr="00AA3EAC">
        <w:rPr>
          <w:rFonts w:ascii="Calibri" w:hAnsi="Calibri"/>
        </w:rPr>
        <w:tab/>
      </w:r>
      <w:r w:rsidRPr="00AA3EAC">
        <w:rPr>
          <w:rFonts w:ascii="Calibri" w:hAnsi="Calibri"/>
        </w:rPr>
        <w:tab/>
      </w:r>
      <w:r w:rsidRPr="00AA3EAC">
        <w:rPr>
          <w:rFonts w:ascii="Calibri" w:hAnsi="Calibri"/>
          <w:i/>
        </w:rPr>
        <w:t>to play the guitar</w:t>
      </w:r>
    </w:p>
    <w:p w14:paraId="3812C1E6" w14:textId="77777777" w:rsidR="00BE0702" w:rsidRDefault="00BE0702" w:rsidP="00BE0702">
      <w:pPr>
        <w:spacing w:line="240" w:lineRule="auto"/>
        <w:rPr>
          <w:rFonts w:ascii="Calibri" w:hAnsi="Calibri"/>
          <w:i/>
        </w:rPr>
      </w:pPr>
      <w:r w:rsidRPr="00AA3EAC">
        <w:rPr>
          <w:rFonts w:ascii="Calibri" w:hAnsi="Calibri"/>
        </w:rPr>
        <w:t>jouer de la batterie</w:t>
      </w:r>
      <w:r w:rsidRPr="00AA3EAC">
        <w:rPr>
          <w:rFonts w:ascii="Calibri" w:hAnsi="Calibri"/>
        </w:rPr>
        <w:tab/>
      </w:r>
      <w:r w:rsidRPr="00AA3EAC">
        <w:rPr>
          <w:rFonts w:ascii="Calibri" w:hAnsi="Calibri"/>
        </w:rPr>
        <w:tab/>
      </w:r>
      <w:r w:rsidRPr="00AA3EAC">
        <w:rPr>
          <w:rFonts w:ascii="Calibri" w:hAnsi="Calibri"/>
          <w:i/>
        </w:rPr>
        <w:t>to play the drums</w:t>
      </w:r>
    </w:p>
    <w:p w14:paraId="42A570F1" w14:textId="77777777" w:rsidR="00BE0702" w:rsidRPr="00AA3EAC" w:rsidRDefault="00BE0702" w:rsidP="00BE0702">
      <w:pPr>
        <w:spacing w:line="240" w:lineRule="auto"/>
        <w:rPr>
          <w:rFonts w:ascii="Calibri" w:hAnsi="Calibri"/>
          <w:i/>
        </w:rPr>
      </w:pPr>
      <w:r>
        <w:rPr>
          <w:rFonts w:ascii="Calibri" w:hAnsi="Calibri"/>
        </w:rPr>
        <w:t>jouer de la trompette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i/>
        </w:rPr>
        <w:t>to play the trumpet</w:t>
      </w:r>
    </w:p>
    <w:p w14:paraId="5FEAA5F7" w14:textId="1DB3BE25" w:rsidR="00BE0702" w:rsidRPr="007B6B2D" w:rsidRDefault="00EA74C9" w:rsidP="00EA7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40"/>
          <w:u w:val="single"/>
        </w:rPr>
      </w:pPr>
      <w:r>
        <w:rPr>
          <w:b/>
          <w:sz w:val="28"/>
          <w:szCs w:val="40"/>
          <w:u w:val="single"/>
        </w:rPr>
        <w:t>The N</w:t>
      </w:r>
      <w:r w:rsidR="00BE0702" w:rsidRPr="007B6B2D">
        <w:rPr>
          <w:b/>
          <w:sz w:val="28"/>
          <w:szCs w:val="40"/>
          <w:u w:val="single"/>
        </w:rPr>
        <w:t>egative – ne…pas</w:t>
      </w:r>
    </w:p>
    <w:p w14:paraId="47EDDB75" w14:textId="77777777" w:rsidR="00BE0702" w:rsidRPr="00EA74C9" w:rsidRDefault="00BE0702" w:rsidP="00EA7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hAnsi="Calibri"/>
          <w:sz w:val="24"/>
          <w:szCs w:val="24"/>
        </w:rPr>
      </w:pPr>
      <w:r w:rsidRPr="00EA74C9">
        <w:rPr>
          <w:rFonts w:ascii="Calibri" w:hAnsi="Calibri"/>
          <w:i/>
          <w:sz w:val="24"/>
          <w:szCs w:val="24"/>
        </w:rPr>
        <w:t>Negative expressions in French are normally placed around the verb</w:t>
      </w:r>
      <w:r w:rsidRPr="00EA74C9">
        <w:rPr>
          <w:rFonts w:ascii="Calibri" w:hAnsi="Calibri"/>
          <w:sz w:val="24"/>
          <w:szCs w:val="24"/>
        </w:rPr>
        <w:t xml:space="preserve">.   </w:t>
      </w:r>
      <w:r w:rsidRPr="00EA74C9">
        <w:rPr>
          <w:rFonts w:ascii="Calibri" w:hAnsi="Calibri"/>
          <w:b/>
          <w:sz w:val="32"/>
          <w:szCs w:val="24"/>
          <w:bdr w:val="single" w:sz="4" w:space="0" w:color="auto"/>
        </w:rPr>
        <w:t>NE/N’</w:t>
      </w:r>
      <w:r w:rsidRPr="00EA74C9">
        <w:rPr>
          <w:rFonts w:ascii="Calibri" w:hAnsi="Calibri"/>
          <w:sz w:val="32"/>
          <w:szCs w:val="24"/>
        </w:rPr>
        <w:t xml:space="preserve">  +  </w:t>
      </w:r>
      <w:r w:rsidRPr="00EA74C9">
        <w:rPr>
          <w:rFonts w:ascii="Calibri" w:hAnsi="Calibri"/>
          <w:b/>
          <w:color w:val="FF0000"/>
          <w:sz w:val="32"/>
          <w:szCs w:val="24"/>
        </w:rPr>
        <w:t>VERB</w:t>
      </w:r>
      <w:r w:rsidRPr="00EA74C9">
        <w:rPr>
          <w:rFonts w:ascii="Calibri" w:hAnsi="Calibri"/>
          <w:sz w:val="32"/>
          <w:szCs w:val="24"/>
        </w:rPr>
        <w:t xml:space="preserve">   +  </w:t>
      </w:r>
      <w:r w:rsidRPr="00EA74C9">
        <w:rPr>
          <w:rFonts w:ascii="Calibri" w:hAnsi="Calibri"/>
          <w:b/>
          <w:sz w:val="32"/>
          <w:szCs w:val="24"/>
          <w:bdr w:val="single" w:sz="4" w:space="0" w:color="auto"/>
        </w:rPr>
        <w:t>PAS</w:t>
      </w:r>
    </w:p>
    <w:p w14:paraId="0B08F278" w14:textId="77777777" w:rsidR="00BE0702" w:rsidRPr="00EA74C9" w:rsidRDefault="00BE0702" w:rsidP="00EA74C9">
      <w:pPr>
        <w:pStyle w:val="Heading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Theme="minorHAnsi" w:hAnsi="Calibri" w:cstheme="minorBidi"/>
          <w:b w:val="0"/>
          <w:bCs w:val="0"/>
          <w:i w:val="0"/>
          <w:iCs w:val="0"/>
          <w:color w:val="auto"/>
          <w:sz w:val="24"/>
          <w:szCs w:val="24"/>
        </w:rPr>
      </w:pPr>
      <w:r w:rsidRPr="00EA74C9">
        <w:rPr>
          <w:rFonts w:ascii="Calibri" w:eastAsiaTheme="minorHAnsi" w:hAnsi="Calibri" w:cstheme="minorBidi"/>
          <w:b w:val="0"/>
          <w:bCs w:val="0"/>
          <w:i w:val="0"/>
          <w:iCs w:val="0"/>
          <w:color w:val="auto"/>
          <w:sz w:val="24"/>
          <w:szCs w:val="24"/>
        </w:rPr>
        <w:t xml:space="preserve">When the verb is followed by </w:t>
      </w:r>
      <w:r w:rsidRPr="00EA74C9">
        <w:rPr>
          <w:rFonts w:ascii="Calibri" w:eastAsiaTheme="minorHAnsi" w:hAnsi="Calibri" w:cstheme="minorBidi"/>
          <w:b w:val="0"/>
          <w:bCs w:val="0"/>
          <w:iCs w:val="0"/>
          <w:color w:val="auto"/>
          <w:sz w:val="24"/>
          <w:szCs w:val="24"/>
          <w:u w:val="single"/>
        </w:rPr>
        <w:t>le, la, au, à la, aux</w:t>
      </w:r>
      <w:r w:rsidRPr="00EA74C9">
        <w:rPr>
          <w:rFonts w:ascii="Calibri" w:eastAsiaTheme="minorHAnsi" w:hAnsi="Calibri" w:cstheme="minorBidi"/>
          <w:b w:val="0"/>
          <w:bCs w:val="0"/>
          <w:i w:val="0"/>
          <w:iCs w:val="0"/>
          <w:color w:val="auto"/>
          <w:sz w:val="24"/>
          <w:szCs w:val="24"/>
        </w:rPr>
        <w:t xml:space="preserve"> the article does not change after the negative.</w:t>
      </w:r>
    </w:p>
    <w:p w14:paraId="714AACB3" w14:textId="77777777" w:rsidR="00BE0702" w:rsidRPr="00EA74C9" w:rsidRDefault="00BE0702" w:rsidP="00EA7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hAnsi="Calibri"/>
          <w:sz w:val="24"/>
          <w:szCs w:val="24"/>
          <w:lang w:val="fr-FR"/>
        </w:rPr>
      </w:pPr>
      <w:r w:rsidRPr="00EA74C9">
        <w:rPr>
          <w:rFonts w:ascii="Calibri" w:hAnsi="Calibri"/>
          <w:b/>
          <w:sz w:val="24"/>
          <w:szCs w:val="24"/>
          <w:lang w:val="fr-FR"/>
        </w:rPr>
        <w:t>Exemple</w:t>
      </w:r>
      <w:r w:rsidRPr="00EA74C9">
        <w:rPr>
          <w:rFonts w:ascii="Calibri" w:hAnsi="Calibri"/>
          <w:sz w:val="24"/>
          <w:szCs w:val="24"/>
          <w:lang w:val="fr-FR"/>
        </w:rPr>
        <w:t xml:space="preserve"> :    </w:t>
      </w:r>
      <w:r w:rsidRPr="00EA74C9">
        <w:rPr>
          <w:rFonts w:ascii="Calibri" w:hAnsi="Calibri"/>
          <w:sz w:val="24"/>
          <w:szCs w:val="24"/>
          <w:lang w:val="fr-FR"/>
        </w:rPr>
        <w:tab/>
        <w:t xml:space="preserve"> Il </w:t>
      </w:r>
      <w:r w:rsidRPr="00EA74C9">
        <w:rPr>
          <w:rFonts w:ascii="Calibri" w:hAnsi="Calibri"/>
          <w:b/>
          <w:sz w:val="24"/>
          <w:szCs w:val="24"/>
          <w:lang w:val="fr-FR"/>
        </w:rPr>
        <w:t>ne</w:t>
      </w:r>
      <w:r w:rsidRPr="00EA74C9">
        <w:rPr>
          <w:rFonts w:ascii="Calibri" w:hAnsi="Calibri"/>
          <w:sz w:val="24"/>
          <w:szCs w:val="24"/>
          <w:lang w:val="fr-FR"/>
        </w:rPr>
        <w:t xml:space="preserve"> joue </w:t>
      </w:r>
      <w:r w:rsidRPr="00EA74C9">
        <w:rPr>
          <w:rFonts w:ascii="Calibri" w:hAnsi="Calibri"/>
          <w:b/>
          <w:sz w:val="24"/>
          <w:szCs w:val="24"/>
          <w:lang w:val="fr-FR"/>
        </w:rPr>
        <w:t>pas</w:t>
      </w:r>
      <w:r w:rsidRPr="00EA74C9">
        <w:rPr>
          <w:rFonts w:ascii="Calibri" w:hAnsi="Calibri"/>
          <w:sz w:val="24"/>
          <w:szCs w:val="24"/>
          <w:lang w:val="fr-FR"/>
        </w:rPr>
        <w:t xml:space="preserve"> au foot.</w:t>
      </w:r>
    </w:p>
    <w:p w14:paraId="58D03754" w14:textId="77777777" w:rsidR="00BE0702" w:rsidRPr="00EA74C9" w:rsidRDefault="00BE0702" w:rsidP="00EA7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hAnsi="Calibri"/>
          <w:sz w:val="24"/>
          <w:szCs w:val="24"/>
        </w:rPr>
      </w:pPr>
      <w:r w:rsidRPr="00EA74C9">
        <w:rPr>
          <w:rFonts w:ascii="Calibri" w:hAnsi="Calibri"/>
          <w:sz w:val="24"/>
          <w:szCs w:val="24"/>
        </w:rPr>
        <w:t xml:space="preserve">However, when the verb is followed by </w:t>
      </w:r>
      <w:r w:rsidRPr="00EA74C9">
        <w:rPr>
          <w:rFonts w:ascii="Calibri" w:hAnsi="Calibri"/>
          <w:sz w:val="24"/>
          <w:szCs w:val="24"/>
          <w:u w:val="single"/>
        </w:rPr>
        <w:t>du, de la, de l’, des, un or une</w:t>
      </w:r>
      <w:r w:rsidRPr="00EA74C9">
        <w:rPr>
          <w:rFonts w:ascii="Calibri" w:hAnsi="Calibri"/>
          <w:sz w:val="24"/>
          <w:szCs w:val="24"/>
        </w:rPr>
        <w:t xml:space="preserve"> the article changes to ‘</w:t>
      </w:r>
      <w:r w:rsidRPr="00EA74C9">
        <w:rPr>
          <w:rFonts w:ascii="Calibri" w:hAnsi="Calibri"/>
          <w:b/>
          <w:sz w:val="24"/>
          <w:szCs w:val="24"/>
          <w:u w:val="single"/>
        </w:rPr>
        <w:t>de’.</w:t>
      </w:r>
    </w:p>
    <w:p w14:paraId="46E7655C" w14:textId="77777777" w:rsidR="00BE0702" w:rsidRPr="00EA74C9" w:rsidRDefault="00BE0702" w:rsidP="00EA7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hAnsi="Calibri"/>
          <w:sz w:val="24"/>
          <w:szCs w:val="24"/>
          <w:lang w:val="fr-FR"/>
        </w:rPr>
      </w:pPr>
      <w:r w:rsidRPr="00EA74C9">
        <w:rPr>
          <w:rFonts w:ascii="Calibri" w:hAnsi="Calibri"/>
          <w:b/>
          <w:sz w:val="24"/>
          <w:szCs w:val="24"/>
          <w:lang w:val="fr-FR"/>
        </w:rPr>
        <w:t xml:space="preserve">Exemple </w:t>
      </w:r>
      <w:r w:rsidRPr="00EA74C9">
        <w:rPr>
          <w:rFonts w:ascii="Calibri" w:hAnsi="Calibri"/>
          <w:sz w:val="24"/>
          <w:szCs w:val="24"/>
          <w:lang w:val="fr-FR"/>
        </w:rPr>
        <w:t xml:space="preserve">:   </w:t>
      </w:r>
      <w:r w:rsidRPr="00EA74C9">
        <w:rPr>
          <w:rFonts w:ascii="Calibri" w:hAnsi="Calibri"/>
          <w:sz w:val="24"/>
          <w:szCs w:val="24"/>
          <w:lang w:val="fr-FR"/>
        </w:rPr>
        <w:tab/>
        <w:t xml:space="preserve">Il </w:t>
      </w:r>
      <w:r w:rsidRPr="00EA74C9">
        <w:rPr>
          <w:rFonts w:ascii="Calibri" w:hAnsi="Calibri"/>
          <w:b/>
          <w:sz w:val="24"/>
          <w:szCs w:val="24"/>
          <w:lang w:val="fr-FR"/>
        </w:rPr>
        <w:t xml:space="preserve">ne </w:t>
      </w:r>
      <w:r w:rsidRPr="00EA74C9">
        <w:rPr>
          <w:rFonts w:ascii="Calibri" w:hAnsi="Calibri"/>
          <w:sz w:val="24"/>
          <w:szCs w:val="24"/>
          <w:lang w:val="fr-FR"/>
        </w:rPr>
        <w:t xml:space="preserve">fait </w:t>
      </w:r>
      <w:r w:rsidRPr="00EA74C9">
        <w:rPr>
          <w:rFonts w:ascii="Calibri" w:hAnsi="Calibri"/>
          <w:b/>
          <w:sz w:val="24"/>
          <w:szCs w:val="24"/>
          <w:lang w:val="fr-FR"/>
        </w:rPr>
        <w:t>pas</w:t>
      </w:r>
      <w:r w:rsidRPr="00EA74C9">
        <w:rPr>
          <w:rFonts w:ascii="Calibri" w:hAnsi="Calibri"/>
          <w:sz w:val="24"/>
          <w:szCs w:val="24"/>
          <w:lang w:val="fr-FR"/>
        </w:rPr>
        <w:t xml:space="preserve"> </w:t>
      </w:r>
      <w:r w:rsidRPr="00EA74C9">
        <w:rPr>
          <w:rFonts w:ascii="Calibri" w:hAnsi="Calibri"/>
          <w:b/>
          <w:i/>
          <w:sz w:val="24"/>
          <w:szCs w:val="24"/>
          <w:u w:val="single"/>
          <w:lang w:val="fr-FR"/>
        </w:rPr>
        <w:t>de</w:t>
      </w:r>
      <w:r w:rsidRPr="00EA74C9">
        <w:rPr>
          <w:rFonts w:ascii="Calibri" w:hAnsi="Calibri"/>
          <w:sz w:val="24"/>
          <w:szCs w:val="24"/>
          <w:lang w:val="fr-FR"/>
        </w:rPr>
        <w:t xml:space="preserve"> natation.</w:t>
      </w:r>
    </w:p>
    <w:p w14:paraId="36285E14" w14:textId="77777777" w:rsidR="00BE0702" w:rsidRPr="00EA74C9" w:rsidRDefault="00BE0702" w:rsidP="00EA7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hAnsi="Calibri"/>
          <w:sz w:val="24"/>
          <w:szCs w:val="24"/>
        </w:rPr>
      </w:pPr>
      <w:r w:rsidRPr="00EA74C9">
        <w:rPr>
          <w:rFonts w:ascii="Calibri" w:hAnsi="Calibri"/>
          <w:sz w:val="24"/>
          <w:szCs w:val="24"/>
        </w:rPr>
        <w:t>Exception : When talking about musical instruments (the article stays the same after the negative) :</w:t>
      </w:r>
    </w:p>
    <w:p w14:paraId="45ADEF12" w14:textId="4E8D8B58" w:rsidR="00BE0702" w:rsidRPr="00EA74C9" w:rsidRDefault="00BE0702" w:rsidP="00EA7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4"/>
          <w:szCs w:val="24"/>
          <w:lang w:val="fr-FR"/>
        </w:rPr>
      </w:pPr>
      <w:r w:rsidRPr="00EA74C9">
        <w:rPr>
          <w:rFonts w:ascii="Calibri" w:hAnsi="Calibri"/>
          <w:b/>
          <w:sz w:val="24"/>
          <w:szCs w:val="24"/>
          <w:lang w:val="fr-FR"/>
        </w:rPr>
        <w:t>Exemple</w:t>
      </w:r>
      <w:r w:rsidRPr="00EA74C9">
        <w:rPr>
          <w:rFonts w:ascii="Calibri" w:hAnsi="Calibri"/>
          <w:sz w:val="24"/>
          <w:szCs w:val="24"/>
          <w:lang w:val="fr-FR"/>
        </w:rPr>
        <w:t xml:space="preserve"> : </w:t>
      </w:r>
      <w:r w:rsidRPr="00EA74C9">
        <w:rPr>
          <w:rFonts w:ascii="Calibri" w:hAnsi="Calibri"/>
          <w:sz w:val="24"/>
          <w:szCs w:val="24"/>
          <w:lang w:val="fr-FR"/>
        </w:rPr>
        <w:tab/>
        <w:t xml:space="preserve">Il </w:t>
      </w:r>
      <w:r w:rsidRPr="00EA74C9">
        <w:rPr>
          <w:rFonts w:ascii="Calibri" w:hAnsi="Calibri"/>
          <w:b/>
          <w:sz w:val="24"/>
          <w:szCs w:val="24"/>
          <w:lang w:val="fr-FR"/>
        </w:rPr>
        <w:t>ne</w:t>
      </w:r>
      <w:r w:rsidRPr="00EA74C9">
        <w:rPr>
          <w:rFonts w:ascii="Calibri" w:hAnsi="Calibri"/>
          <w:sz w:val="24"/>
          <w:szCs w:val="24"/>
          <w:lang w:val="fr-FR"/>
        </w:rPr>
        <w:t xml:space="preserve"> joue </w:t>
      </w:r>
      <w:r w:rsidRPr="00EA74C9">
        <w:rPr>
          <w:rFonts w:ascii="Calibri" w:hAnsi="Calibri"/>
          <w:b/>
          <w:sz w:val="24"/>
          <w:szCs w:val="24"/>
          <w:lang w:val="fr-FR"/>
        </w:rPr>
        <w:t>pas</w:t>
      </w:r>
      <w:r w:rsidRPr="00EA74C9">
        <w:rPr>
          <w:rFonts w:ascii="Calibri" w:hAnsi="Calibri"/>
          <w:sz w:val="24"/>
          <w:szCs w:val="24"/>
          <w:lang w:val="fr-FR"/>
        </w:rPr>
        <w:t xml:space="preserve"> du piano.</w:t>
      </w:r>
    </w:p>
    <w:p w14:paraId="4A3FE19D" w14:textId="2C79B0FF" w:rsidR="00BE0702" w:rsidRPr="00BE0702" w:rsidRDefault="00BE0702" w:rsidP="00BE0702">
      <w:pPr>
        <w:pBdr>
          <w:bottom w:val="single" w:sz="4" w:space="1" w:color="auto"/>
        </w:pBdr>
        <w:rPr>
          <w:rFonts w:ascii="Calibri" w:hAnsi="Calibri"/>
          <w:b/>
          <w:bCs/>
          <w:sz w:val="32"/>
          <w:szCs w:val="32"/>
          <w:lang w:val="fr-FR"/>
        </w:rPr>
      </w:pPr>
      <w:r w:rsidRPr="00BE0702">
        <w:rPr>
          <w:rFonts w:ascii="Calibri" w:hAnsi="Calibri"/>
          <w:b/>
          <w:bCs/>
          <w:sz w:val="32"/>
          <w:szCs w:val="32"/>
          <w:lang w:val="fr-FR"/>
        </w:rPr>
        <w:t>Other « er » verbs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BE0702" w14:paraId="10EB4DCB" w14:textId="77777777" w:rsidTr="00BE0702">
        <w:tc>
          <w:tcPr>
            <w:tcW w:w="2407" w:type="dxa"/>
          </w:tcPr>
          <w:p w14:paraId="3B6EE77D" w14:textId="77777777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aider</w:t>
            </w:r>
          </w:p>
        </w:tc>
        <w:tc>
          <w:tcPr>
            <w:tcW w:w="2407" w:type="dxa"/>
          </w:tcPr>
          <w:p w14:paraId="28B368F3" w14:textId="77777777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To help</w:t>
            </w:r>
          </w:p>
        </w:tc>
        <w:tc>
          <w:tcPr>
            <w:tcW w:w="2407" w:type="dxa"/>
          </w:tcPr>
          <w:p w14:paraId="05CDF125" w14:textId="77E3D2BC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manger*</w:t>
            </w:r>
          </w:p>
        </w:tc>
        <w:tc>
          <w:tcPr>
            <w:tcW w:w="2407" w:type="dxa"/>
          </w:tcPr>
          <w:p w14:paraId="48A8DB21" w14:textId="04E44179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iCs/>
                <w:sz w:val="26"/>
                <w:szCs w:val="26"/>
              </w:rPr>
              <w:t>To eat</w:t>
            </w:r>
          </w:p>
        </w:tc>
      </w:tr>
      <w:tr w:rsidR="00BE0702" w14:paraId="3889418D" w14:textId="77777777" w:rsidTr="00BE0702">
        <w:tc>
          <w:tcPr>
            <w:tcW w:w="2407" w:type="dxa"/>
          </w:tcPr>
          <w:p w14:paraId="2E141F31" w14:textId="77777777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aimer</w:t>
            </w:r>
          </w:p>
        </w:tc>
        <w:tc>
          <w:tcPr>
            <w:tcW w:w="2407" w:type="dxa"/>
          </w:tcPr>
          <w:p w14:paraId="54FD685A" w14:textId="772D8CA4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To like</w:t>
            </w:r>
          </w:p>
        </w:tc>
        <w:tc>
          <w:tcPr>
            <w:tcW w:w="2407" w:type="dxa"/>
          </w:tcPr>
          <w:p w14:paraId="18991E76" w14:textId="002F94ED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marcher</w:t>
            </w:r>
          </w:p>
        </w:tc>
        <w:tc>
          <w:tcPr>
            <w:tcW w:w="2407" w:type="dxa"/>
          </w:tcPr>
          <w:p w14:paraId="45325F92" w14:textId="3C70F6DA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iCs/>
                <w:sz w:val="26"/>
                <w:szCs w:val="26"/>
              </w:rPr>
              <w:t>To walk</w:t>
            </w:r>
          </w:p>
        </w:tc>
      </w:tr>
      <w:tr w:rsidR="00BE0702" w14:paraId="095C48BA" w14:textId="77777777" w:rsidTr="00BE0702">
        <w:tc>
          <w:tcPr>
            <w:tcW w:w="2407" w:type="dxa"/>
          </w:tcPr>
          <w:p w14:paraId="04A48C14" w14:textId="77777777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adorer</w:t>
            </w:r>
          </w:p>
        </w:tc>
        <w:tc>
          <w:tcPr>
            <w:tcW w:w="2407" w:type="dxa"/>
          </w:tcPr>
          <w:p w14:paraId="379E842D" w14:textId="0F5C612A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To love</w:t>
            </w:r>
          </w:p>
        </w:tc>
        <w:tc>
          <w:tcPr>
            <w:tcW w:w="2407" w:type="dxa"/>
          </w:tcPr>
          <w:p w14:paraId="574192EE" w14:textId="02279664" w:rsidR="00BE0702" w:rsidRPr="00A90CFB" w:rsidRDefault="00441808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nager*</w:t>
            </w:r>
          </w:p>
        </w:tc>
        <w:tc>
          <w:tcPr>
            <w:tcW w:w="2407" w:type="dxa"/>
          </w:tcPr>
          <w:p w14:paraId="09AE9379" w14:textId="3C8E740A" w:rsidR="00BE0702" w:rsidRPr="00A90CFB" w:rsidRDefault="00441808" w:rsidP="00BE0702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iCs/>
                <w:sz w:val="26"/>
                <w:szCs w:val="26"/>
              </w:rPr>
              <w:t>To swim</w:t>
            </w:r>
          </w:p>
        </w:tc>
      </w:tr>
      <w:tr w:rsidR="00BE0702" w14:paraId="6816486C" w14:textId="77777777" w:rsidTr="00BE0702">
        <w:tc>
          <w:tcPr>
            <w:tcW w:w="2407" w:type="dxa"/>
          </w:tcPr>
          <w:p w14:paraId="345EAACA" w14:textId="77777777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arriver</w:t>
            </w:r>
          </w:p>
        </w:tc>
        <w:tc>
          <w:tcPr>
            <w:tcW w:w="2407" w:type="dxa"/>
          </w:tcPr>
          <w:p w14:paraId="2ECAC919" w14:textId="1F6D992A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To arrive</w:t>
            </w:r>
          </w:p>
        </w:tc>
        <w:tc>
          <w:tcPr>
            <w:tcW w:w="2407" w:type="dxa"/>
          </w:tcPr>
          <w:p w14:paraId="34918306" w14:textId="57AA9079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parler</w:t>
            </w:r>
          </w:p>
        </w:tc>
        <w:tc>
          <w:tcPr>
            <w:tcW w:w="2407" w:type="dxa"/>
          </w:tcPr>
          <w:p w14:paraId="4D5C46D5" w14:textId="4575438E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iCs/>
                <w:sz w:val="26"/>
                <w:szCs w:val="26"/>
              </w:rPr>
              <w:t>To speak</w:t>
            </w:r>
          </w:p>
        </w:tc>
      </w:tr>
      <w:tr w:rsidR="00BE0702" w:rsidRPr="004D4218" w14:paraId="18A27660" w14:textId="77777777" w:rsidTr="00BE0702">
        <w:tc>
          <w:tcPr>
            <w:tcW w:w="2407" w:type="dxa"/>
          </w:tcPr>
          <w:p w14:paraId="39E5386B" w14:textId="77777777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bavarder</w:t>
            </w:r>
          </w:p>
        </w:tc>
        <w:tc>
          <w:tcPr>
            <w:tcW w:w="2407" w:type="dxa"/>
          </w:tcPr>
          <w:p w14:paraId="29B22AE7" w14:textId="77777777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To chat</w:t>
            </w:r>
          </w:p>
        </w:tc>
        <w:tc>
          <w:tcPr>
            <w:tcW w:w="2407" w:type="dxa"/>
          </w:tcPr>
          <w:p w14:paraId="3324A514" w14:textId="3EAD7102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porter</w:t>
            </w:r>
          </w:p>
        </w:tc>
        <w:tc>
          <w:tcPr>
            <w:tcW w:w="2407" w:type="dxa"/>
          </w:tcPr>
          <w:p w14:paraId="1FDDBCD8" w14:textId="1ED52C13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iCs/>
                <w:sz w:val="26"/>
                <w:szCs w:val="26"/>
              </w:rPr>
              <w:t>To wear / carry</w:t>
            </w:r>
          </w:p>
        </w:tc>
      </w:tr>
      <w:tr w:rsidR="00BE0702" w14:paraId="675FD98B" w14:textId="77777777" w:rsidTr="00BE0702">
        <w:tc>
          <w:tcPr>
            <w:tcW w:w="2407" w:type="dxa"/>
          </w:tcPr>
          <w:p w14:paraId="2BA3F46D" w14:textId="77777777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chanter</w:t>
            </w:r>
          </w:p>
        </w:tc>
        <w:tc>
          <w:tcPr>
            <w:tcW w:w="2407" w:type="dxa"/>
          </w:tcPr>
          <w:p w14:paraId="4BE4D23D" w14:textId="38700231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To sing</w:t>
            </w:r>
          </w:p>
        </w:tc>
        <w:tc>
          <w:tcPr>
            <w:tcW w:w="2407" w:type="dxa"/>
          </w:tcPr>
          <w:p w14:paraId="2462436E" w14:textId="7308A047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quitter</w:t>
            </w:r>
          </w:p>
        </w:tc>
        <w:tc>
          <w:tcPr>
            <w:tcW w:w="2407" w:type="dxa"/>
          </w:tcPr>
          <w:p w14:paraId="68C1A18F" w14:textId="2CF9B9A8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iCs/>
                <w:sz w:val="26"/>
                <w:szCs w:val="26"/>
              </w:rPr>
              <w:t>To leave (a place)</w:t>
            </w:r>
          </w:p>
        </w:tc>
      </w:tr>
      <w:tr w:rsidR="00BE0702" w14:paraId="477BE119" w14:textId="77777777" w:rsidTr="00BE0702">
        <w:tc>
          <w:tcPr>
            <w:tcW w:w="2407" w:type="dxa"/>
          </w:tcPr>
          <w:p w14:paraId="6329873B" w14:textId="77777777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chercher</w:t>
            </w:r>
          </w:p>
        </w:tc>
        <w:tc>
          <w:tcPr>
            <w:tcW w:w="2407" w:type="dxa"/>
          </w:tcPr>
          <w:p w14:paraId="4B35C530" w14:textId="77777777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To look for</w:t>
            </w:r>
          </w:p>
        </w:tc>
        <w:tc>
          <w:tcPr>
            <w:tcW w:w="2407" w:type="dxa"/>
          </w:tcPr>
          <w:p w14:paraId="68DAABB6" w14:textId="0354313C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regarder</w:t>
            </w:r>
          </w:p>
        </w:tc>
        <w:tc>
          <w:tcPr>
            <w:tcW w:w="2407" w:type="dxa"/>
          </w:tcPr>
          <w:p w14:paraId="27FA46D3" w14:textId="4FF17E0C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iCs/>
                <w:sz w:val="26"/>
                <w:szCs w:val="26"/>
              </w:rPr>
              <w:t>To watch/look at</w:t>
            </w:r>
          </w:p>
        </w:tc>
      </w:tr>
      <w:tr w:rsidR="00BE0702" w14:paraId="417C7848" w14:textId="77777777" w:rsidTr="00BE0702">
        <w:tc>
          <w:tcPr>
            <w:tcW w:w="2407" w:type="dxa"/>
          </w:tcPr>
          <w:p w14:paraId="76774AC1" w14:textId="77777777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danser</w:t>
            </w:r>
          </w:p>
        </w:tc>
        <w:tc>
          <w:tcPr>
            <w:tcW w:w="2407" w:type="dxa"/>
          </w:tcPr>
          <w:p w14:paraId="597BC3AD" w14:textId="2FD6C1CE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To danse</w:t>
            </w:r>
          </w:p>
        </w:tc>
        <w:tc>
          <w:tcPr>
            <w:tcW w:w="2407" w:type="dxa"/>
          </w:tcPr>
          <w:p w14:paraId="7C0E9D89" w14:textId="7E7D757D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rentrer</w:t>
            </w:r>
          </w:p>
        </w:tc>
        <w:tc>
          <w:tcPr>
            <w:tcW w:w="2407" w:type="dxa"/>
          </w:tcPr>
          <w:p w14:paraId="57BE7ADE" w14:textId="2E11392B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iCs/>
                <w:sz w:val="26"/>
                <w:szCs w:val="26"/>
              </w:rPr>
              <w:t xml:space="preserve">To return </w:t>
            </w:r>
          </w:p>
        </w:tc>
      </w:tr>
      <w:tr w:rsidR="00BE0702" w14:paraId="7BAD12FE" w14:textId="77777777" w:rsidTr="00BE0702">
        <w:tc>
          <w:tcPr>
            <w:tcW w:w="2407" w:type="dxa"/>
          </w:tcPr>
          <w:p w14:paraId="5F1F2FA1" w14:textId="77777777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dessiner</w:t>
            </w:r>
          </w:p>
        </w:tc>
        <w:tc>
          <w:tcPr>
            <w:tcW w:w="2407" w:type="dxa"/>
          </w:tcPr>
          <w:p w14:paraId="4A732CA6" w14:textId="7E012E7F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To draw</w:t>
            </w:r>
          </w:p>
        </w:tc>
        <w:tc>
          <w:tcPr>
            <w:tcW w:w="2407" w:type="dxa"/>
          </w:tcPr>
          <w:p w14:paraId="3F84AB21" w14:textId="65CAEABB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retrouver</w:t>
            </w:r>
          </w:p>
        </w:tc>
        <w:tc>
          <w:tcPr>
            <w:tcW w:w="2407" w:type="dxa"/>
          </w:tcPr>
          <w:p w14:paraId="5FA5EE1F" w14:textId="349BE60B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iCs/>
                <w:sz w:val="26"/>
                <w:szCs w:val="26"/>
              </w:rPr>
              <w:t>To meet</w:t>
            </w:r>
          </w:p>
        </w:tc>
      </w:tr>
      <w:tr w:rsidR="00BE0702" w14:paraId="6CD48DF2" w14:textId="77777777" w:rsidTr="00BE0702">
        <w:tc>
          <w:tcPr>
            <w:tcW w:w="2407" w:type="dxa"/>
          </w:tcPr>
          <w:p w14:paraId="39BEA484" w14:textId="77777777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détester</w:t>
            </w:r>
          </w:p>
        </w:tc>
        <w:tc>
          <w:tcPr>
            <w:tcW w:w="2407" w:type="dxa"/>
          </w:tcPr>
          <w:p w14:paraId="61BA3ABC" w14:textId="3CB8E93F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To hate</w:t>
            </w:r>
          </w:p>
        </w:tc>
        <w:tc>
          <w:tcPr>
            <w:tcW w:w="2407" w:type="dxa"/>
          </w:tcPr>
          <w:p w14:paraId="406C35E2" w14:textId="5BD5133B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sauter</w:t>
            </w:r>
          </w:p>
        </w:tc>
        <w:tc>
          <w:tcPr>
            <w:tcW w:w="2407" w:type="dxa"/>
          </w:tcPr>
          <w:p w14:paraId="125BF50C" w14:textId="184F931B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iCs/>
                <w:sz w:val="26"/>
                <w:szCs w:val="26"/>
              </w:rPr>
              <w:t>To jump</w:t>
            </w:r>
          </w:p>
        </w:tc>
      </w:tr>
      <w:tr w:rsidR="00BE0702" w14:paraId="155C7008" w14:textId="77777777" w:rsidTr="00BE0702">
        <w:tc>
          <w:tcPr>
            <w:tcW w:w="2407" w:type="dxa"/>
          </w:tcPr>
          <w:p w14:paraId="31566CC9" w14:textId="77777777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discuter</w:t>
            </w:r>
          </w:p>
        </w:tc>
        <w:tc>
          <w:tcPr>
            <w:tcW w:w="2407" w:type="dxa"/>
          </w:tcPr>
          <w:p w14:paraId="5B9815D6" w14:textId="793A8D03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To chat</w:t>
            </w:r>
          </w:p>
        </w:tc>
        <w:tc>
          <w:tcPr>
            <w:tcW w:w="2407" w:type="dxa"/>
          </w:tcPr>
          <w:p w14:paraId="748AA322" w14:textId="3FCB3006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surfer</w:t>
            </w:r>
          </w:p>
        </w:tc>
        <w:tc>
          <w:tcPr>
            <w:tcW w:w="2407" w:type="dxa"/>
          </w:tcPr>
          <w:p w14:paraId="05A13AE1" w14:textId="70FE3F60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iCs/>
                <w:sz w:val="26"/>
                <w:szCs w:val="26"/>
              </w:rPr>
              <w:t>To surf</w:t>
            </w:r>
          </w:p>
        </w:tc>
      </w:tr>
      <w:tr w:rsidR="00BE0702" w14:paraId="5C044563" w14:textId="77777777" w:rsidTr="00BE0702">
        <w:tc>
          <w:tcPr>
            <w:tcW w:w="2407" w:type="dxa"/>
          </w:tcPr>
          <w:p w14:paraId="16428F6B" w14:textId="77777777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écouter</w:t>
            </w:r>
          </w:p>
        </w:tc>
        <w:tc>
          <w:tcPr>
            <w:tcW w:w="2407" w:type="dxa"/>
          </w:tcPr>
          <w:p w14:paraId="1284AB4E" w14:textId="04F425D7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To listen (to)</w:t>
            </w:r>
          </w:p>
        </w:tc>
        <w:tc>
          <w:tcPr>
            <w:tcW w:w="2407" w:type="dxa"/>
          </w:tcPr>
          <w:p w14:paraId="06AC81FE" w14:textId="64D246F9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télécharger</w:t>
            </w:r>
          </w:p>
        </w:tc>
        <w:tc>
          <w:tcPr>
            <w:tcW w:w="2407" w:type="dxa"/>
          </w:tcPr>
          <w:p w14:paraId="230398A9" w14:textId="71F9BD75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iCs/>
                <w:sz w:val="26"/>
                <w:szCs w:val="26"/>
              </w:rPr>
              <w:t>To download</w:t>
            </w:r>
          </w:p>
        </w:tc>
      </w:tr>
      <w:tr w:rsidR="00BE0702" w:rsidRPr="004D4218" w14:paraId="20CB8A30" w14:textId="77777777" w:rsidTr="00BE0702">
        <w:tc>
          <w:tcPr>
            <w:tcW w:w="2407" w:type="dxa"/>
          </w:tcPr>
          <w:p w14:paraId="2AE6D76F" w14:textId="77777777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entrer</w:t>
            </w:r>
          </w:p>
        </w:tc>
        <w:tc>
          <w:tcPr>
            <w:tcW w:w="2407" w:type="dxa"/>
          </w:tcPr>
          <w:p w14:paraId="74E38973" w14:textId="726D0374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To enter</w:t>
            </w:r>
          </w:p>
        </w:tc>
        <w:tc>
          <w:tcPr>
            <w:tcW w:w="2407" w:type="dxa"/>
          </w:tcPr>
          <w:p w14:paraId="581CEF98" w14:textId="14E62D23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téléphoner à</w:t>
            </w:r>
          </w:p>
        </w:tc>
        <w:tc>
          <w:tcPr>
            <w:tcW w:w="2407" w:type="dxa"/>
          </w:tcPr>
          <w:p w14:paraId="69208CEF" w14:textId="5D5E6677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iCs/>
                <w:sz w:val="26"/>
                <w:szCs w:val="26"/>
              </w:rPr>
              <w:t>To phone</w:t>
            </w:r>
          </w:p>
        </w:tc>
      </w:tr>
      <w:tr w:rsidR="00BE0702" w:rsidRPr="004D4218" w14:paraId="2CFEC0FE" w14:textId="77777777" w:rsidTr="00BE0702">
        <w:tc>
          <w:tcPr>
            <w:tcW w:w="2407" w:type="dxa"/>
          </w:tcPr>
          <w:p w14:paraId="3B81135A" w14:textId="77777777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fêter</w:t>
            </w:r>
          </w:p>
        </w:tc>
        <w:tc>
          <w:tcPr>
            <w:tcW w:w="2407" w:type="dxa"/>
          </w:tcPr>
          <w:p w14:paraId="61D03B36" w14:textId="5F170AC7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To celebrate</w:t>
            </w:r>
          </w:p>
        </w:tc>
        <w:tc>
          <w:tcPr>
            <w:tcW w:w="2407" w:type="dxa"/>
          </w:tcPr>
          <w:p w14:paraId="0C7C6674" w14:textId="098DB967" w:rsidR="00BE0702" w:rsidRPr="00A90CFB" w:rsidRDefault="00BE0702" w:rsidP="00BE0702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texter</w:t>
            </w:r>
          </w:p>
        </w:tc>
        <w:tc>
          <w:tcPr>
            <w:tcW w:w="2407" w:type="dxa"/>
          </w:tcPr>
          <w:p w14:paraId="1B732FD5" w14:textId="627D5D85" w:rsidR="00BE0702" w:rsidRPr="00A90CFB" w:rsidRDefault="00BE0702" w:rsidP="00BE0702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iCs/>
                <w:sz w:val="26"/>
                <w:szCs w:val="26"/>
              </w:rPr>
              <w:t>To text</w:t>
            </w:r>
          </w:p>
        </w:tc>
      </w:tr>
      <w:tr w:rsidR="00BE0702" w:rsidRPr="004D4218" w14:paraId="33462C9E" w14:textId="77777777" w:rsidTr="00BE0702">
        <w:tc>
          <w:tcPr>
            <w:tcW w:w="2407" w:type="dxa"/>
          </w:tcPr>
          <w:p w14:paraId="05DF68F7" w14:textId="77777777" w:rsidR="00BE0702" w:rsidRPr="00A90CFB" w:rsidRDefault="00BE0702" w:rsidP="00BE0702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2407" w:type="dxa"/>
          </w:tcPr>
          <w:p w14:paraId="66CA8400" w14:textId="77777777" w:rsidR="00BE0702" w:rsidRPr="00A90CFB" w:rsidRDefault="00BE0702" w:rsidP="00BE0702">
            <w:pPr>
              <w:rPr>
                <w:rFonts w:ascii="Calibri" w:hAnsi="Calibri"/>
                <w:i/>
                <w:sz w:val="26"/>
                <w:szCs w:val="26"/>
              </w:rPr>
            </w:pPr>
          </w:p>
        </w:tc>
        <w:tc>
          <w:tcPr>
            <w:tcW w:w="2407" w:type="dxa"/>
          </w:tcPr>
          <w:p w14:paraId="0236DDA7" w14:textId="49A8055D" w:rsidR="00BE0702" w:rsidRPr="00A90CFB" w:rsidRDefault="00BE0702" w:rsidP="00BE0702">
            <w:pPr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travailler</w:t>
            </w:r>
          </w:p>
        </w:tc>
        <w:tc>
          <w:tcPr>
            <w:tcW w:w="2407" w:type="dxa"/>
          </w:tcPr>
          <w:p w14:paraId="0DE2077E" w14:textId="73AC2941" w:rsidR="00BE0702" w:rsidRPr="00A90CFB" w:rsidRDefault="00BE0702" w:rsidP="00BE0702">
            <w:pPr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iCs/>
                <w:sz w:val="26"/>
                <w:szCs w:val="26"/>
              </w:rPr>
              <w:t>To work</w:t>
            </w:r>
          </w:p>
        </w:tc>
      </w:tr>
    </w:tbl>
    <w:p w14:paraId="31636A23" w14:textId="6921925A" w:rsidR="00BE0702" w:rsidRPr="007A1B1D" w:rsidRDefault="00EA74C9" w:rsidP="00BE0702">
      <w:pPr>
        <w:rPr>
          <w:rFonts w:ascii="Calibri" w:hAnsi="Calibri"/>
          <w:sz w:val="26"/>
          <w:szCs w:val="26"/>
          <w:lang w:val="fr-FR"/>
        </w:rPr>
      </w:pPr>
      <w:r w:rsidRPr="00A90CFB">
        <w:rPr>
          <w:b/>
          <w:noProof/>
          <w:sz w:val="26"/>
          <w:szCs w:val="2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5419E478" wp14:editId="562BFCE6">
                <wp:simplePos x="0" y="0"/>
                <wp:positionH relativeFrom="column">
                  <wp:posOffset>2586355</wp:posOffset>
                </wp:positionH>
                <wp:positionV relativeFrom="paragraph">
                  <wp:posOffset>181389</wp:posOffset>
                </wp:positionV>
                <wp:extent cx="3540686" cy="5337544"/>
                <wp:effectExtent l="0" t="0" r="22225" b="158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686" cy="53375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92E48" w14:textId="77777777" w:rsidR="00BB1BD2" w:rsidRPr="00A90CFB" w:rsidRDefault="00BB1BD2" w:rsidP="00BE0702">
                            <w:pPr>
                              <w:spacing w:line="240" w:lineRule="auto"/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faire du vélo </w:t>
                            </w: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A90CFB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>to cycle</w:t>
                            </w:r>
                          </w:p>
                          <w:p w14:paraId="169160BE" w14:textId="77777777" w:rsidR="00BB1BD2" w:rsidRPr="00A90CFB" w:rsidRDefault="00BB1BD2" w:rsidP="00BE0702">
                            <w:pPr>
                              <w:spacing w:line="240" w:lineRule="auto"/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faire du cyclisme </w:t>
                            </w: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A90CFB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>to do cycling</w:t>
                            </w:r>
                          </w:p>
                          <w:p w14:paraId="623911AB" w14:textId="77777777" w:rsidR="00BB1BD2" w:rsidRPr="00A90CFB" w:rsidRDefault="00BB1BD2" w:rsidP="00BE0702">
                            <w:pPr>
                              <w:spacing w:line="24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faire du ski </w:t>
                            </w: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to do skiing</w:t>
                            </w:r>
                          </w:p>
                          <w:p w14:paraId="4267B340" w14:textId="77777777" w:rsidR="00BB1BD2" w:rsidRPr="00A90CFB" w:rsidRDefault="00BB1BD2" w:rsidP="00BE0702">
                            <w:pPr>
                              <w:spacing w:line="24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faire du shopping</w:t>
                            </w: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 xml:space="preserve">to go shopping </w:t>
                            </w:r>
                            <w:r w:rsidRPr="00A90CFB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1F5467D5" w14:textId="77777777" w:rsidR="00BB1BD2" w:rsidRPr="00A90CFB" w:rsidRDefault="00BB1BD2" w:rsidP="00BE0702">
                            <w:pPr>
                              <w:spacing w:line="240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A90CFB">
                              <w:rPr>
                                <w:sz w:val="26"/>
                                <w:szCs w:val="26"/>
                              </w:rPr>
                              <w:t>faire du jardinage</w:t>
                            </w:r>
                            <w:r w:rsidRPr="00A90CFB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i/>
                                <w:sz w:val="26"/>
                                <w:szCs w:val="26"/>
                              </w:rPr>
                              <w:t>to do gardening</w:t>
                            </w:r>
                          </w:p>
                          <w:p w14:paraId="04201818" w14:textId="77777777" w:rsidR="00BB1BD2" w:rsidRPr="00A90CFB" w:rsidRDefault="00BB1BD2" w:rsidP="00BE0702">
                            <w:pPr>
                              <w:spacing w:line="240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A90CFB">
                              <w:rPr>
                                <w:sz w:val="26"/>
                                <w:szCs w:val="26"/>
                              </w:rPr>
                              <w:t>faire du skate</w:t>
                            </w:r>
                            <w:r w:rsidRPr="00A90CFB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i/>
                                <w:sz w:val="26"/>
                                <w:szCs w:val="26"/>
                              </w:rPr>
                              <w:t>to go skateboarding</w:t>
                            </w:r>
                          </w:p>
                          <w:p w14:paraId="5E490FA8" w14:textId="06BB9833" w:rsidR="00BB1BD2" w:rsidRPr="00A90CFB" w:rsidRDefault="00BB1BD2" w:rsidP="00BE0702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A90CFB">
                              <w:rPr>
                                <w:sz w:val="26"/>
                                <w:szCs w:val="26"/>
                              </w:rPr>
                              <w:t>faire du roller</w:t>
                            </w:r>
                            <w:r w:rsidRPr="00A90CFB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i/>
                                <w:sz w:val="26"/>
                                <w:szCs w:val="26"/>
                              </w:rPr>
                              <w:t>to go rollerskating</w:t>
                            </w:r>
                          </w:p>
                          <w:p w14:paraId="33EA900D" w14:textId="77777777" w:rsidR="00BB1BD2" w:rsidRPr="00A90CFB" w:rsidRDefault="00BB1BD2" w:rsidP="00BE0702">
                            <w:pPr>
                              <w:spacing w:line="24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faire de l’équitation </w:t>
                            </w: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to do horse-riding</w:t>
                            </w:r>
                          </w:p>
                          <w:p w14:paraId="48A50B67" w14:textId="3C2547F9" w:rsidR="00BB1BD2" w:rsidRPr="00A90CFB" w:rsidRDefault="00BB1BD2" w:rsidP="00BE0702">
                            <w:pPr>
                              <w:spacing w:line="24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faire de la gymnastique </w:t>
                            </w: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  <w:t>t</w:t>
                            </w:r>
                            <w:r w:rsidRPr="00A90CFB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o do gymnastics</w:t>
                            </w:r>
                          </w:p>
                          <w:p w14:paraId="7EB34F99" w14:textId="77777777" w:rsidR="00BB1BD2" w:rsidRPr="00A90CFB" w:rsidRDefault="00BB1BD2" w:rsidP="00BE0702">
                            <w:pPr>
                              <w:spacing w:line="24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faire de la natation </w:t>
                            </w: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 xml:space="preserve">to do swimming </w:t>
                            </w:r>
                          </w:p>
                          <w:p w14:paraId="17238BFB" w14:textId="7CFE27E3" w:rsidR="00BB1BD2" w:rsidRPr="00A90CFB" w:rsidRDefault="00BB1BD2" w:rsidP="00BE0702">
                            <w:pPr>
                              <w:spacing w:line="240" w:lineRule="auto"/>
                              <w:rPr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A90CFB">
                              <w:rPr>
                                <w:sz w:val="26"/>
                                <w:szCs w:val="26"/>
                                <w:lang w:val="fr-FR"/>
                              </w:rPr>
                              <w:t>faire de la danse</w:t>
                            </w:r>
                            <w:r w:rsidRPr="00A90CFB">
                              <w:rPr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A90CFB">
                              <w:rPr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A90CFB">
                              <w:rPr>
                                <w:i/>
                                <w:sz w:val="26"/>
                                <w:szCs w:val="26"/>
                                <w:lang w:val="fr-FR"/>
                              </w:rPr>
                              <w:t>to do dancing</w:t>
                            </w:r>
                          </w:p>
                          <w:p w14:paraId="3D4D2FE4" w14:textId="5DF5AD5A" w:rsidR="00BB1BD2" w:rsidRPr="00A90CFB" w:rsidRDefault="00BB1BD2" w:rsidP="00BE0702">
                            <w:pPr>
                              <w:spacing w:line="240" w:lineRule="auto"/>
                              <w:rPr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A90CFB">
                              <w:rPr>
                                <w:iCs/>
                                <w:sz w:val="26"/>
                                <w:szCs w:val="26"/>
                                <w:lang w:val="fr-FR"/>
                              </w:rPr>
                              <w:t>faire de la voile</w:t>
                            </w:r>
                            <w:r w:rsidRPr="00A90CFB">
                              <w:rPr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A90CFB">
                              <w:rPr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A90CFB">
                              <w:rPr>
                                <w:i/>
                                <w:sz w:val="26"/>
                                <w:szCs w:val="26"/>
                                <w:lang w:val="fr-FR"/>
                              </w:rPr>
                              <w:t>to go sailing</w:t>
                            </w:r>
                          </w:p>
                          <w:p w14:paraId="350841F8" w14:textId="1BD280D4" w:rsidR="00BB1BD2" w:rsidRPr="00A90CFB" w:rsidRDefault="00BB1BD2" w:rsidP="00BE0702">
                            <w:pPr>
                              <w:spacing w:line="240" w:lineRule="auto"/>
                              <w:rPr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A90CFB">
                              <w:rPr>
                                <w:iCs/>
                                <w:sz w:val="26"/>
                                <w:szCs w:val="26"/>
                                <w:lang w:val="fr-FR"/>
                              </w:rPr>
                              <w:t>faire de la planche à voile</w:t>
                            </w:r>
                            <w:r w:rsidRPr="00A90CFB">
                              <w:rPr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A90CFB">
                              <w:rPr>
                                <w:i/>
                                <w:sz w:val="26"/>
                                <w:szCs w:val="26"/>
                                <w:lang w:val="fr-FR"/>
                              </w:rPr>
                              <w:t>to go windsurfing</w:t>
                            </w:r>
                          </w:p>
                          <w:p w14:paraId="49BDE8C3" w14:textId="65CA80A4" w:rsidR="00BB1BD2" w:rsidRPr="00A90CFB" w:rsidRDefault="00BB1BD2" w:rsidP="00BE0702">
                            <w:pPr>
                              <w:spacing w:line="240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A90CFB">
                              <w:rPr>
                                <w:sz w:val="26"/>
                                <w:szCs w:val="26"/>
                              </w:rPr>
                              <w:t>faire la lecture</w:t>
                            </w:r>
                            <w:r w:rsidRPr="00A90CFB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i/>
                                <w:sz w:val="26"/>
                                <w:szCs w:val="26"/>
                              </w:rPr>
                              <w:t>to do reading</w:t>
                            </w:r>
                          </w:p>
                          <w:p w14:paraId="6867EEEF" w14:textId="77777777" w:rsidR="00BB1BD2" w:rsidRPr="00A90CFB" w:rsidRDefault="00BB1BD2" w:rsidP="00BE0702">
                            <w:pPr>
                              <w:spacing w:line="24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faire les devoirs </w:t>
                            </w: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to do homework</w:t>
                            </w:r>
                          </w:p>
                          <w:p w14:paraId="764645D3" w14:textId="24B6028D" w:rsidR="00BB1BD2" w:rsidRPr="00A90CFB" w:rsidRDefault="00BB1BD2" w:rsidP="00BE0702">
                            <w:pPr>
                              <w:spacing w:line="240" w:lineRule="auto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faire une promenade</w:t>
                            </w:r>
                            <w:r w:rsidRPr="00A90CF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to go for a walk</w:t>
                            </w:r>
                          </w:p>
                          <w:p w14:paraId="5244DE45" w14:textId="56A6D6E2" w:rsidR="00BB1BD2" w:rsidRPr="00A90CFB" w:rsidRDefault="00BB1BD2" w:rsidP="00EA74C9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A90CFB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</w:rPr>
                              <w:t>faire une randonnée</w:t>
                            </w:r>
                            <w:r w:rsidRPr="00A90CFB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</w:rPr>
                              <w:tab/>
                            </w:r>
                            <w:r w:rsidRPr="00A90CFB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to go for a hike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9E478" id="Text Box 11" o:spid="_x0000_s1070" type="#_x0000_t202" style="position:absolute;margin-left:203.65pt;margin-top:14.3pt;width:278.8pt;height:420.3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" fillcolor="white [3201]" strokeweight=".5pt">
                <v:textbox>
                  <w:txbxContent>
                    <w:p w14:paraId="33992E48" w14:textId="77777777" w:rsidR="00BB1BD2" w:rsidRPr="00A90CFB" w:rsidRDefault="00BB1BD2" w:rsidP="00BE0702">
                      <w:pPr>
                        <w:spacing w:line="240" w:lineRule="auto"/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A90CFB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faire</w:t>
                      </w:r>
                      <w:proofErr w:type="gramEnd"/>
                      <w:r w:rsidRPr="00A90CFB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du vélo </w:t>
                      </w:r>
                      <w:r w:rsidRPr="00A90CFB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A90CFB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A90CFB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A90CFB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>to cycle</w:t>
                      </w:r>
                    </w:p>
                    <w:p w14:paraId="169160BE" w14:textId="77777777" w:rsidR="00BB1BD2" w:rsidRPr="00A90CFB" w:rsidRDefault="00BB1BD2" w:rsidP="00BE0702">
                      <w:pPr>
                        <w:spacing w:line="240" w:lineRule="auto"/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A90CFB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faire</w:t>
                      </w:r>
                      <w:proofErr w:type="gramEnd"/>
                      <w:r w:rsidRPr="00A90CFB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du cyclisme </w:t>
                      </w:r>
                      <w:r w:rsidRPr="00A90CFB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A90CFB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A90CFB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>to do cycling</w:t>
                      </w:r>
                    </w:p>
                    <w:p w14:paraId="623911AB" w14:textId="77777777" w:rsidR="00BB1BD2" w:rsidRPr="00A90CFB" w:rsidRDefault="00BB1BD2" w:rsidP="00BE0702">
                      <w:pPr>
                        <w:spacing w:line="240" w:lineRule="auto"/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</w:pPr>
                      <w:proofErr w:type="gramStart"/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>faire</w:t>
                      </w:r>
                      <w:proofErr w:type="gramEnd"/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du ski </w:t>
                      </w:r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to do skiing</w:t>
                      </w:r>
                    </w:p>
                    <w:p w14:paraId="4267B340" w14:textId="77777777" w:rsidR="00BB1BD2" w:rsidRPr="00A90CFB" w:rsidRDefault="00BB1BD2" w:rsidP="00BE0702">
                      <w:pPr>
                        <w:spacing w:line="240" w:lineRule="auto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proofErr w:type="gramStart"/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>faire</w:t>
                      </w:r>
                      <w:proofErr w:type="gramEnd"/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du shopping</w:t>
                      </w:r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 xml:space="preserve">to go shopping </w:t>
                      </w:r>
                      <w:r w:rsidRPr="00A90CFB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ab/>
                      </w:r>
                    </w:p>
                    <w:p w14:paraId="1F5467D5" w14:textId="77777777" w:rsidR="00BB1BD2" w:rsidRPr="00A90CFB" w:rsidRDefault="00BB1BD2" w:rsidP="00BE0702">
                      <w:pPr>
                        <w:spacing w:line="240" w:lineRule="auto"/>
                        <w:rPr>
                          <w:i/>
                          <w:sz w:val="26"/>
                          <w:szCs w:val="26"/>
                        </w:rPr>
                      </w:pPr>
                      <w:proofErr w:type="gramStart"/>
                      <w:r w:rsidRPr="00A90CFB">
                        <w:rPr>
                          <w:sz w:val="26"/>
                          <w:szCs w:val="26"/>
                        </w:rPr>
                        <w:t>faire</w:t>
                      </w:r>
                      <w:proofErr w:type="gramEnd"/>
                      <w:r w:rsidRPr="00A90CFB">
                        <w:rPr>
                          <w:sz w:val="26"/>
                          <w:szCs w:val="26"/>
                        </w:rPr>
                        <w:t xml:space="preserve"> du jardinage</w:t>
                      </w:r>
                      <w:r w:rsidRPr="00A90CFB">
                        <w:rPr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i/>
                          <w:sz w:val="26"/>
                          <w:szCs w:val="26"/>
                        </w:rPr>
                        <w:t>to do gardening</w:t>
                      </w:r>
                    </w:p>
                    <w:p w14:paraId="04201818" w14:textId="77777777" w:rsidR="00BB1BD2" w:rsidRPr="00A90CFB" w:rsidRDefault="00BB1BD2" w:rsidP="00BE0702">
                      <w:pPr>
                        <w:spacing w:line="240" w:lineRule="auto"/>
                        <w:rPr>
                          <w:i/>
                          <w:sz w:val="26"/>
                          <w:szCs w:val="26"/>
                        </w:rPr>
                      </w:pPr>
                      <w:proofErr w:type="gramStart"/>
                      <w:r w:rsidRPr="00A90CFB">
                        <w:rPr>
                          <w:sz w:val="26"/>
                          <w:szCs w:val="26"/>
                        </w:rPr>
                        <w:t>faire</w:t>
                      </w:r>
                      <w:proofErr w:type="gramEnd"/>
                      <w:r w:rsidRPr="00A90CFB">
                        <w:rPr>
                          <w:sz w:val="26"/>
                          <w:szCs w:val="26"/>
                        </w:rPr>
                        <w:t xml:space="preserve"> du skate</w:t>
                      </w:r>
                      <w:r w:rsidRPr="00A90CFB">
                        <w:rPr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i/>
                          <w:sz w:val="26"/>
                          <w:szCs w:val="26"/>
                        </w:rPr>
                        <w:t>to go skateboarding</w:t>
                      </w:r>
                    </w:p>
                    <w:p w14:paraId="5E490FA8" w14:textId="06BB9833" w:rsidR="00BB1BD2" w:rsidRPr="00A90CFB" w:rsidRDefault="00BB1BD2" w:rsidP="00BE0702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proofErr w:type="gramStart"/>
                      <w:r w:rsidRPr="00A90CFB">
                        <w:rPr>
                          <w:sz w:val="26"/>
                          <w:szCs w:val="26"/>
                        </w:rPr>
                        <w:t>faire</w:t>
                      </w:r>
                      <w:proofErr w:type="gramEnd"/>
                      <w:r w:rsidRPr="00A90CFB">
                        <w:rPr>
                          <w:sz w:val="26"/>
                          <w:szCs w:val="26"/>
                        </w:rPr>
                        <w:t xml:space="preserve"> du roller</w:t>
                      </w:r>
                      <w:r w:rsidRPr="00A90CFB">
                        <w:rPr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i/>
                          <w:sz w:val="26"/>
                          <w:szCs w:val="26"/>
                        </w:rPr>
                        <w:t>to go rollerskating</w:t>
                      </w:r>
                    </w:p>
                    <w:p w14:paraId="33EA900D" w14:textId="77777777" w:rsidR="00BB1BD2" w:rsidRPr="00A90CFB" w:rsidRDefault="00BB1BD2" w:rsidP="00BE0702">
                      <w:pPr>
                        <w:spacing w:line="240" w:lineRule="auto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proofErr w:type="gramStart"/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>faire</w:t>
                      </w:r>
                      <w:proofErr w:type="gramEnd"/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de l’équitation </w:t>
                      </w:r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to do horse-riding</w:t>
                      </w:r>
                    </w:p>
                    <w:p w14:paraId="48A50B67" w14:textId="3C2547F9" w:rsidR="00BB1BD2" w:rsidRPr="00A90CFB" w:rsidRDefault="00BB1BD2" w:rsidP="00BE0702">
                      <w:pPr>
                        <w:spacing w:line="240" w:lineRule="auto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proofErr w:type="gramStart"/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>faire</w:t>
                      </w:r>
                      <w:proofErr w:type="gramEnd"/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de la gymnastique </w:t>
                      </w:r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  <w:t>t</w:t>
                      </w:r>
                      <w:r w:rsidRPr="00A90CFB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o do gymnastics</w:t>
                      </w:r>
                    </w:p>
                    <w:p w14:paraId="7EB34F99" w14:textId="77777777" w:rsidR="00BB1BD2" w:rsidRPr="00A90CFB" w:rsidRDefault="00BB1BD2" w:rsidP="00BE0702">
                      <w:pPr>
                        <w:spacing w:line="240" w:lineRule="auto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proofErr w:type="gramStart"/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>faire</w:t>
                      </w:r>
                      <w:proofErr w:type="gramEnd"/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de la natation </w:t>
                      </w:r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 xml:space="preserve">to do swimming </w:t>
                      </w:r>
                    </w:p>
                    <w:p w14:paraId="17238BFB" w14:textId="7CFE27E3" w:rsidR="00BB1BD2" w:rsidRPr="00A90CFB" w:rsidRDefault="00BB1BD2" w:rsidP="00BE0702">
                      <w:pPr>
                        <w:spacing w:line="240" w:lineRule="auto"/>
                        <w:rPr>
                          <w:i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A90CFB">
                        <w:rPr>
                          <w:sz w:val="26"/>
                          <w:szCs w:val="26"/>
                          <w:lang w:val="fr-FR"/>
                        </w:rPr>
                        <w:t>faire</w:t>
                      </w:r>
                      <w:proofErr w:type="gramEnd"/>
                      <w:r w:rsidRPr="00A90CFB">
                        <w:rPr>
                          <w:sz w:val="26"/>
                          <w:szCs w:val="26"/>
                          <w:lang w:val="fr-FR"/>
                        </w:rPr>
                        <w:t xml:space="preserve"> de la danse</w:t>
                      </w:r>
                      <w:r w:rsidRPr="00A90CFB">
                        <w:rPr>
                          <w:sz w:val="26"/>
                          <w:szCs w:val="26"/>
                          <w:lang w:val="fr-FR"/>
                        </w:rPr>
                        <w:tab/>
                      </w:r>
                      <w:r w:rsidRPr="00A90CFB">
                        <w:rPr>
                          <w:sz w:val="26"/>
                          <w:szCs w:val="26"/>
                          <w:lang w:val="fr-FR"/>
                        </w:rPr>
                        <w:tab/>
                      </w:r>
                      <w:r w:rsidRPr="00A90CFB">
                        <w:rPr>
                          <w:i/>
                          <w:sz w:val="26"/>
                          <w:szCs w:val="26"/>
                          <w:lang w:val="fr-FR"/>
                        </w:rPr>
                        <w:t>to do dancing</w:t>
                      </w:r>
                    </w:p>
                    <w:p w14:paraId="3D4D2FE4" w14:textId="5DF5AD5A" w:rsidR="00BB1BD2" w:rsidRPr="00A90CFB" w:rsidRDefault="00BB1BD2" w:rsidP="00BE0702">
                      <w:pPr>
                        <w:spacing w:line="240" w:lineRule="auto"/>
                        <w:rPr>
                          <w:i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A90CFB">
                        <w:rPr>
                          <w:iCs/>
                          <w:sz w:val="26"/>
                          <w:szCs w:val="26"/>
                          <w:lang w:val="fr-FR"/>
                        </w:rPr>
                        <w:t>faire</w:t>
                      </w:r>
                      <w:proofErr w:type="gramEnd"/>
                      <w:r w:rsidRPr="00A90CFB">
                        <w:rPr>
                          <w:iCs/>
                          <w:sz w:val="26"/>
                          <w:szCs w:val="26"/>
                          <w:lang w:val="fr-FR"/>
                        </w:rPr>
                        <w:t xml:space="preserve"> de la voile</w:t>
                      </w:r>
                      <w:r w:rsidRPr="00A90CFB">
                        <w:rPr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A90CFB">
                        <w:rPr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A90CFB">
                        <w:rPr>
                          <w:i/>
                          <w:sz w:val="26"/>
                          <w:szCs w:val="26"/>
                          <w:lang w:val="fr-FR"/>
                        </w:rPr>
                        <w:t>to go sailing</w:t>
                      </w:r>
                    </w:p>
                    <w:p w14:paraId="350841F8" w14:textId="1BD280D4" w:rsidR="00BB1BD2" w:rsidRPr="00A90CFB" w:rsidRDefault="00BB1BD2" w:rsidP="00BE0702">
                      <w:pPr>
                        <w:spacing w:line="240" w:lineRule="auto"/>
                        <w:rPr>
                          <w:i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A90CFB">
                        <w:rPr>
                          <w:iCs/>
                          <w:sz w:val="26"/>
                          <w:szCs w:val="26"/>
                          <w:lang w:val="fr-FR"/>
                        </w:rPr>
                        <w:t>faire</w:t>
                      </w:r>
                      <w:proofErr w:type="gramEnd"/>
                      <w:r w:rsidRPr="00A90CFB">
                        <w:rPr>
                          <w:iCs/>
                          <w:sz w:val="26"/>
                          <w:szCs w:val="26"/>
                          <w:lang w:val="fr-FR"/>
                        </w:rPr>
                        <w:t xml:space="preserve"> de la planche à voile</w:t>
                      </w:r>
                      <w:r w:rsidRPr="00A90CFB">
                        <w:rPr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A90CFB">
                        <w:rPr>
                          <w:i/>
                          <w:sz w:val="26"/>
                          <w:szCs w:val="26"/>
                          <w:lang w:val="fr-FR"/>
                        </w:rPr>
                        <w:t>to go windsurfing</w:t>
                      </w:r>
                    </w:p>
                    <w:p w14:paraId="49BDE8C3" w14:textId="65CA80A4" w:rsidR="00BB1BD2" w:rsidRPr="00A90CFB" w:rsidRDefault="00BB1BD2" w:rsidP="00BE0702">
                      <w:pPr>
                        <w:spacing w:line="240" w:lineRule="auto"/>
                        <w:rPr>
                          <w:i/>
                          <w:sz w:val="26"/>
                          <w:szCs w:val="26"/>
                        </w:rPr>
                      </w:pPr>
                      <w:proofErr w:type="gramStart"/>
                      <w:r w:rsidRPr="00A90CFB">
                        <w:rPr>
                          <w:sz w:val="26"/>
                          <w:szCs w:val="26"/>
                        </w:rPr>
                        <w:t>faire</w:t>
                      </w:r>
                      <w:proofErr w:type="gramEnd"/>
                      <w:r w:rsidRPr="00A90CFB">
                        <w:rPr>
                          <w:sz w:val="26"/>
                          <w:szCs w:val="26"/>
                        </w:rPr>
                        <w:t xml:space="preserve"> la lecture</w:t>
                      </w:r>
                      <w:r w:rsidRPr="00A90CFB">
                        <w:rPr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i/>
                          <w:sz w:val="26"/>
                          <w:szCs w:val="26"/>
                        </w:rPr>
                        <w:t>to do reading</w:t>
                      </w:r>
                    </w:p>
                    <w:p w14:paraId="6867EEEF" w14:textId="77777777" w:rsidR="00BB1BD2" w:rsidRPr="00A90CFB" w:rsidRDefault="00BB1BD2" w:rsidP="00BE0702">
                      <w:pPr>
                        <w:spacing w:line="240" w:lineRule="auto"/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</w:pPr>
                      <w:proofErr w:type="gramStart"/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>faire</w:t>
                      </w:r>
                      <w:proofErr w:type="gramEnd"/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les devoirs </w:t>
                      </w:r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to do homework</w:t>
                      </w:r>
                    </w:p>
                    <w:p w14:paraId="764645D3" w14:textId="24B6028D" w:rsidR="00BB1BD2" w:rsidRPr="00A90CFB" w:rsidRDefault="00BB1BD2" w:rsidP="00BE0702">
                      <w:pPr>
                        <w:spacing w:line="240" w:lineRule="auto"/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</w:pPr>
                      <w:proofErr w:type="gramStart"/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>faire</w:t>
                      </w:r>
                      <w:proofErr w:type="gramEnd"/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une promenade</w:t>
                      </w:r>
                      <w:r w:rsidRPr="00A90CFB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to go for a walk</w:t>
                      </w:r>
                    </w:p>
                    <w:p w14:paraId="5244DE45" w14:textId="56A6D6E2" w:rsidR="00BB1BD2" w:rsidRPr="00A90CFB" w:rsidRDefault="00BB1BD2" w:rsidP="00EA74C9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proofErr w:type="gramStart"/>
                      <w:r w:rsidRPr="00A90CFB"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>faire</w:t>
                      </w:r>
                      <w:proofErr w:type="gramEnd"/>
                      <w:r w:rsidRPr="00A90CFB"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 xml:space="preserve"> une randonnée</w:t>
                      </w:r>
                      <w:r w:rsidRPr="00A90CFB"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ab/>
                      </w:r>
                      <w:r w:rsidRPr="00A90CFB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to go for a hike</w:t>
                      </w:r>
                    </w:p>
                  </w:txbxContent>
                </v:textbox>
              </v:shape>
            </w:pict>
          </mc:Fallback>
        </mc:AlternateContent>
      </w:r>
      <w:r w:rsidR="00441808" w:rsidRPr="00A90CFB">
        <w:rPr>
          <w:rFonts w:ascii="Calibri" w:hAnsi="Calibri"/>
          <w:sz w:val="26"/>
          <w:szCs w:val="26"/>
          <w:lang w:val="fr-FR"/>
        </w:rPr>
        <w:t>*Nous mang</w:t>
      </w:r>
      <w:r w:rsidR="00441808" w:rsidRPr="00A90CFB">
        <w:rPr>
          <w:rFonts w:ascii="Calibri" w:hAnsi="Calibri"/>
          <w:b/>
          <w:bCs/>
          <w:sz w:val="26"/>
          <w:szCs w:val="26"/>
          <w:lang w:val="fr-FR"/>
        </w:rPr>
        <w:t>e</w:t>
      </w:r>
      <w:r w:rsidR="00441808" w:rsidRPr="00A90CFB">
        <w:rPr>
          <w:rFonts w:ascii="Calibri" w:hAnsi="Calibri"/>
          <w:sz w:val="26"/>
          <w:szCs w:val="26"/>
          <w:lang w:val="fr-FR"/>
        </w:rPr>
        <w:t>ons / rang</w:t>
      </w:r>
      <w:r w:rsidR="00441808" w:rsidRPr="00A90CFB">
        <w:rPr>
          <w:rFonts w:ascii="Calibri" w:hAnsi="Calibri"/>
          <w:b/>
          <w:bCs/>
          <w:sz w:val="26"/>
          <w:szCs w:val="26"/>
          <w:lang w:val="fr-FR"/>
        </w:rPr>
        <w:t>e</w:t>
      </w:r>
      <w:r w:rsidR="00441808" w:rsidRPr="00A90CFB">
        <w:rPr>
          <w:rFonts w:ascii="Calibri" w:hAnsi="Calibri"/>
          <w:sz w:val="26"/>
          <w:szCs w:val="26"/>
          <w:lang w:val="fr-FR"/>
        </w:rPr>
        <w:t>ons</w:t>
      </w:r>
    </w:p>
    <w:tbl>
      <w:tblPr>
        <w:tblpPr w:leftFromText="180" w:rightFromText="180" w:vertAnchor="text" w:horzAnchor="margin" w:tblpY="875"/>
        <w:tblW w:w="3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6"/>
        <w:gridCol w:w="2127"/>
      </w:tblGrid>
      <w:tr w:rsidR="00BE0702" w:rsidRPr="004E10BF" w14:paraId="675643BC" w14:textId="77777777" w:rsidTr="00EA74C9">
        <w:trPr>
          <w:trHeight w:val="205"/>
        </w:trPr>
        <w:tc>
          <w:tcPr>
            <w:tcW w:w="1696" w:type="dxa"/>
          </w:tcPr>
          <w:p w14:paraId="3CB95C28" w14:textId="77777777" w:rsidR="00BE0702" w:rsidRPr="00A90CFB" w:rsidRDefault="00BE0702" w:rsidP="00BE0702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 xml:space="preserve">Je </w:t>
            </w:r>
            <w:r w:rsidRPr="00A90CFB">
              <w:rPr>
                <w:rFonts w:ascii="Calibri" w:hAnsi="Calibri"/>
                <w:b/>
                <w:sz w:val="26"/>
                <w:szCs w:val="26"/>
              </w:rPr>
              <w:t>fais</w:t>
            </w:r>
          </w:p>
        </w:tc>
        <w:tc>
          <w:tcPr>
            <w:tcW w:w="2127" w:type="dxa"/>
          </w:tcPr>
          <w:p w14:paraId="2E114379" w14:textId="77777777" w:rsidR="00BE0702" w:rsidRPr="00A90CFB" w:rsidRDefault="00BE0702" w:rsidP="00BE0702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I do</w:t>
            </w:r>
          </w:p>
        </w:tc>
      </w:tr>
      <w:tr w:rsidR="00BE0702" w:rsidRPr="004E10BF" w14:paraId="02C540D5" w14:textId="77777777" w:rsidTr="00EA74C9">
        <w:trPr>
          <w:trHeight w:val="205"/>
        </w:trPr>
        <w:tc>
          <w:tcPr>
            <w:tcW w:w="1696" w:type="dxa"/>
          </w:tcPr>
          <w:p w14:paraId="737167C6" w14:textId="77777777" w:rsidR="00BE0702" w:rsidRPr="00A90CFB" w:rsidRDefault="00BE0702" w:rsidP="00BE0702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 xml:space="preserve">Tu </w:t>
            </w:r>
            <w:r w:rsidRPr="00A90CFB">
              <w:rPr>
                <w:rFonts w:ascii="Calibri" w:hAnsi="Calibri"/>
                <w:b/>
                <w:sz w:val="26"/>
                <w:szCs w:val="26"/>
              </w:rPr>
              <w:t>fais</w:t>
            </w:r>
          </w:p>
        </w:tc>
        <w:tc>
          <w:tcPr>
            <w:tcW w:w="2127" w:type="dxa"/>
          </w:tcPr>
          <w:p w14:paraId="60A70705" w14:textId="77777777" w:rsidR="00BE0702" w:rsidRPr="00A90CFB" w:rsidRDefault="00BE0702" w:rsidP="00BE0702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You do</w:t>
            </w:r>
          </w:p>
        </w:tc>
      </w:tr>
      <w:tr w:rsidR="00BE0702" w:rsidRPr="004E10BF" w14:paraId="57381620" w14:textId="77777777" w:rsidTr="00EA74C9">
        <w:trPr>
          <w:trHeight w:val="195"/>
        </w:trPr>
        <w:tc>
          <w:tcPr>
            <w:tcW w:w="1696" w:type="dxa"/>
          </w:tcPr>
          <w:p w14:paraId="6454E213" w14:textId="77777777" w:rsidR="00BE0702" w:rsidRPr="00A90CFB" w:rsidRDefault="00BE0702" w:rsidP="00BE0702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 xml:space="preserve">Il </w:t>
            </w:r>
            <w:r w:rsidRPr="00A90CFB">
              <w:rPr>
                <w:rFonts w:ascii="Calibri" w:hAnsi="Calibri"/>
                <w:b/>
                <w:sz w:val="26"/>
                <w:szCs w:val="26"/>
              </w:rPr>
              <w:t>fait</w:t>
            </w:r>
          </w:p>
        </w:tc>
        <w:tc>
          <w:tcPr>
            <w:tcW w:w="2127" w:type="dxa"/>
          </w:tcPr>
          <w:p w14:paraId="2771E3AC" w14:textId="77777777" w:rsidR="00BE0702" w:rsidRPr="00A90CFB" w:rsidRDefault="00BE0702" w:rsidP="00BE0702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He does</w:t>
            </w:r>
          </w:p>
        </w:tc>
      </w:tr>
      <w:tr w:rsidR="00BE0702" w:rsidRPr="004E10BF" w14:paraId="452284FA" w14:textId="77777777" w:rsidTr="00EA74C9">
        <w:trPr>
          <w:trHeight w:val="205"/>
        </w:trPr>
        <w:tc>
          <w:tcPr>
            <w:tcW w:w="1696" w:type="dxa"/>
          </w:tcPr>
          <w:p w14:paraId="1DB59EE5" w14:textId="77777777" w:rsidR="00BE0702" w:rsidRPr="00A90CFB" w:rsidRDefault="00BE0702" w:rsidP="00BE0702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Elle</w:t>
            </w:r>
            <w:r w:rsidRPr="00A90CFB">
              <w:rPr>
                <w:rFonts w:ascii="Calibri" w:hAnsi="Calibri"/>
                <w:b/>
                <w:sz w:val="26"/>
                <w:szCs w:val="26"/>
              </w:rPr>
              <w:t xml:space="preserve"> fait</w:t>
            </w:r>
          </w:p>
        </w:tc>
        <w:tc>
          <w:tcPr>
            <w:tcW w:w="2127" w:type="dxa"/>
          </w:tcPr>
          <w:p w14:paraId="5B9D85CA" w14:textId="77777777" w:rsidR="00BE0702" w:rsidRPr="00A90CFB" w:rsidRDefault="00BE0702" w:rsidP="00BE0702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She does</w:t>
            </w:r>
          </w:p>
        </w:tc>
      </w:tr>
      <w:tr w:rsidR="00BE0702" w:rsidRPr="004E10BF" w14:paraId="5413BCE1" w14:textId="77777777" w:rsidTr="00EA74C9">
        <w:trPr>
          <w:trHeight w:val="530"/>
        </w:trPr>
        <w:tc>
          <w:tcPr>
            <w:tcW w:w="1696" w:type="dxa"/>
          </w:tcPr>
          <w:p w14:paraId="5854488E" w14:textId="77777777" w:rsidR="00BE0702" w:rsidRPr="00A90CFB" w:rsidRDefault="00BE0702" w:rsidP="00BE0702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On</w:t>
            </w:r>
            <w:r w:rsidRPr="00A90CFB">
              <w:rPr>
                <w:rFonts w:ascii="Calibri" w:hAnsi="Calibri"/>
                <w:b/>
                <w:sz w:val="26"/>
                <w:szCs w:val="26"/>
              </w:rPr>
              <w:t xml:space="preserve"> fait</w:t>
            </w:r>
          </w:p>
        </w:tc>
        <w:tc>
          <w:tcPr>
            <w:tcW w:w="2127" w:type="dxa"/>
          </w:tcPr>
          <w:p w14:paraId="34705258" w14:textId="7B3E0AC1" w:rsidR="00BE0702" w:rsidRPr="00A90CFB" w:rsidRDefault="00EA74C9" w:rsidP="00BE0702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One does /</w:t>
            </w:r>
            <w:r w:rsidR="00BE0702" w:rsidRPr="00A90CFB">
              <w:rPr>
                <w:rFonts w:ascii="Calibri" w:hAnsi="Calibri"/>
                <w:i/>
                <w:sz w:val="26"/>
                <w:szCs w:val="26"/>
              </w:rPr>
              <w:t xml:space="preserve">We do </w:t>
            </w:r>
          </w:p>
        </w:tc>
      </w:tr>
      <w:tr w:rsidR="00BE0702" w:rsidRPr="004E10BF" w14:paraId="4E6F3899" w14:textId="77777777" w:rsidTr="00EA74C9">
        <w:trPr>
          <w:trHeight w:val="195"/>
        </w:trPr>
        <w:tc>
          <w:tcPr>
            <w:tcW w:w="1696" w:type="dxa"/>
          </w:tcPr>
          <w:p w14:paraId="1441E573" w14:textId="77777777" w:rsidR="00BE0702" w:rsidRPr="00A90CFB" w:rsidRDefault="00BE0702" w:rsidP="00BE0702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 xml:space="preserve">Nous </w:t>
            </w:r>
            <w:r w:rsidRPr="00A90CFB">
              <w:rPr>
                <w:rFonts w:ascii="Calibri" w:hAnsi="Calibri"/>
                <w:b/>
                <w:sz w:val="26"/>
                <w:szCs w:val="26"/>
              </w:rPr>
              <w:t>faisons</w:t>
            </w:r>
          </w:p>
        </w:tc>
        <w:tc>
          <w:tcPr>
            <w:tcW w:w="2127" w:type="dxa"/>
          </w:tcPr>
          <w:p w14:paraId="3F0C1ADC" w14:textId="76C895FF" w:rsidR="00BE0702" w:rsidRPr="00A90CFB" w:rsidRDefault="00BE0702" w:rsidP="00BE0702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We do (</w:t>
            </w:r>
            <w:r w:rsidR="00EA74C9" w:rsidRPr="00A90CFB">
              <w:rPr>
                <w:rFonts w:ascii="Calibri" w:hAnsi="Calibri"/>
                <w:i/>
                <w:sz w:val="26"/>
                <w:szCs w:val="26"/>
              </w:rPr>
              <w:t>pl</w:t>
            </w:r>
            <w:r w:rsidRPr="00A90CFB">
              <w:rPr>
                <w:rFonts w:ascii="Calibri" w:hAnsi="Calibri"/>
                <w:i/>
                <w:sz w:val="26"/>
                <w:szCs w:val="26"/>
              </w:rPr>
              <w:t>/p</w:t>
            </w:r>
            <w:r w:rsidR="00EA74C9" w:rsidRPr="00A90CFB">
              <w:rPr>
                <w:rFonts w:ascii="Calibri" w:hAnsi="Calibri"/>
                <w:i/>
                <w:sz w:val="26"/>
                <w:szCs w:val="26"/>
              </w:rPr>
              <w:t>o</w:t>
            </w:r>
            <w:r w:rsidRPr="00A90CFB">
              <w:rPr>
                <w:rFonts w:ascii="Calibri" w:hAnsi="Calibri"/>
                <w:i/>
                <w:sz w:val="26"/>
                <w:szCs w:val="26"/>
              </w:rPr>
              <w:t>l)</w:t>
            </w:r>
          </w:p>
        </w:tc>
      </w:tr>
      <w:tr w:rsidR="00BE0702" w:rsidRPr="004E10BF" w14:paraId="5D983832" w14:textId="77777777" w:rsidTr="00EA74C9">
        <w:trPr>
          <w:trHeight w:val="205"/>
        </w:trPr>
        <w:tc>
          <w:tcPr>
            <w:tcW w:w="1696" w:type="dxa"/>
          </w:tcPr>
          <w:p w14:paraId="1BDB14C9" w14:textId="77777777" w:rsidR="00BE0702" w:rsidRPr="00A90CFB" w:rsidRDefault="00BE0702" w:rsidP="00BE0702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>Vous</w:t>
            </w:r>
            <w:r w:rsidRPr="00A90CFB">
              <w:rPr>
                <w:rFonts w:ascii="Calibri" w:hAnsi="Calibri"/>
                <w:b/>
                <w:sz w:val="26"/>
                <w:szCs w:val="26"/>
              </w:rPr>
              <w:t xml:space="preserve"> faites</w:t>
            </w:r>
          </w:p>
        </w:tc>
        <w:tc>
          <w:tcPr>
            <w:tcW w:w="2127" w:type="dxa"/>
          </w:tcPr>
          <w:p w14:paraId="3EB91645" w14:textId="77777777" w:rsidR="00BE0702" w:rsidRPr="00A90CFB" w:rsidRDefault="00BE0702" w:rsidP="00BE0702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You do ( pl )</w:t>
            </w:r>
          </w:p>
        </w:tc>
      </w:tr>
      <w:tr w:rsidR="00BE0702" w:rsidRPr="004E10BF" w14:paraId="30FA3F47" w14:textId="77777777" w:rsidTr="00EA74C9">
        <w:trPr>
          <w:trHeight w:val="195"/>
        </w:trPr>
        <w:tc>
          <w:tcPr>
            <w:tcW w:w="1696" w:type="dxa"/>
          </w:tcPr>
          <w:p w14:paraId="33B0BBEB" w14:textId="77777777" w:rsidR="00BE0702" w:rsidRPr="00A90CFB" w:rsidRDefault="00BE0702" w:rsidP="00BE0702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 xml:space="preserve">Ils </w:t>
            </w:r>
            <w:r w:rsidRPr="00A90CFB">
              <w:rPr>
                <w:rFonts w:ascii="Calibri" w:hAnsi="Calibri"/>
                <w:b/>
                <w:sz w:val="26"/>
                <w:szCs w:val="26"/>
              </w:rPr>
              <w:t>font</w:t>
            </w:r>
          </w:p>
        </w:tc>
        <w:tc>
          <w:tcPr>
            <w:tcW w:w="2127" w:type="dxa"/>
          </w:tcPr>
          <w:p w14:paraId="1E25F37A" w14:textId="77777777" w:rsidR="00BE0702" w:rsidRPr="00A90CFB" w:rsidRDefault="00BE0702" w:rsidP="00BE0702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They do ( m )</w:t>
            </w:r>
          </w:p>
        </w:tc>
      </w:tr>
      <w:tr w:rsidR="00BE0702" w:rsidRPr="004E10BF" w14:paraId="5261300E" w14:textId="77777777" w:rsidTr="00EA74C9">
        <w:trPr>
          <w:trHeight w:val="215"/>
        </w:trPr>
        <w:tc>
          <w:tcPr>
            <w:tcW w:w="1696" w:type="dxa"/>
          </w:tcPr>
          <w:p w14:paraId="0B5A43DD" w14:textId="77777777" w:rsidR="00BE0702" w:rsidRPr="00A90CFB" w:rsidRDefault="00BE0702" w:rsidP="00BE0702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A90CFB">
              <w:rPr>
                <w:rFonts w:ascii="Calibri" w:hAnsi="Calibri"/>
                <w:sz w:val="26"/>
                <w:szCs w:val="26"/>
              </w:rPr>
              <w:t xml:space="preserve">Elles </w:t>
            </w:r>
            <w:r w:rsidRPr="00A90CFB">
              <w:rPr>
                <w:rFonts w:ascii="Calibri" w:hAnsi="Calibri"/>
                <w:b/>
                <w:sz w:val="26"/>
                <w:szCs w:val="26"/>
              </w:rPr>
              <w:t>font</w:t>
            </w:r>
          </w:p>
        </w:tc>
        <w:tc>
          <w:tcPr>
            <w:tcW w:w="2127" w:type="dxa"/>
          </w:tcPr>
          <w:p w14:paraId="20EA2A30" w14:textId="77777777" w:rsidR="00BE0702" w:rsidRPr="00A90CFB" w:rsidRDefault="00BE0702" w:rsidP="00BE0702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A90CFB">
              <w:rPr>
                <w:rFonts w:ascii="Calibri" w:hAnsi="Calibri"/>
                <w:i/>
                <w:sz w:val="26"/>
                <w:szCs w:val="26"/>
              </w:rPr>
              <w:t>They do ( f )</w:t>
            </w:r>
          </w:p>
        </w:tc>
      </w:tr>
    </w:tbl>
    <w:p w14:paraId="757D60E6" w14:textId="5E209F45" w:rsidR="00BE0702" w:rsidRPr="007B6B2D" w:rsidRDefault="00BE0702" w:rsidP="00BE0702">
      <w:pPr>
        <w:rPr>
          <w:b/>
          <w:sz w:val="28"/>
          <w:szCs w:val="40"/>
          <w:u w:val="single"/>
          <w:lang w:val="fr-FR"/>
        </w:rPr>
      </w:pPr>
      <w:r w:rsidRPr="007B6B2D">
        <w:rPr>
          <w:b/>
          <w:sz w:val="28"/>
          <w:szCs w:val="40"/>
          <w:u w:val="single"/>
          <w:lang w:val="fr-FR"/>
        </w:rPr>
        <w:t>Les Activités avec « faire » (to do)</w:t>
      </w:r>
    </w:p>
    <w:p w14:paraId="65FB5342" w14:textId="77777777" w:rsidR="00BE0702" w:rsidRPr="009B4E89" w:rsidRDefault="00BE0702" w:rsidP="00BE0702">
      <w:pPr>
        <w:spacing w:line="240" w:lineRule="auto"/>
        <w:rPr>
          <w:b/>
          <w:sz w:val="40"/>
          <w:szCs w:val="40"/>
          <w:u w:val="single"/>
          <w:lang w:val="fr-FR"/>
        </w:rPr>
      </w:pPr>
    </w:p>
    <w:p w14:paraId="75B606FB" w14:textId="77777777" w:rsidR="00BE0702" w:rsidRPr="006F1DF8" w:rsidRDefault="00BE0702" w:rsidP="00BE0702">
      <w:pPr>
        <w:rPr>
          <w:b/>
          <w:sz w:val="40"/>
          <w:szCs w:val="40"/>
          <w:u w:val="single"/>
          <w:lang w:val="fr-FR"/>
        </w:rPr>
      </w:pPr>
    </w:p>
    <w:p w14:paraId="6336BCA0" w14:textId="77777777" w:rsidR="00BE0702" w:rsidRPr="006F1DF8" w:rsidRDefault="00BE0702" w:rsidP="00BE0702">
      <w:pPr>
        <w:rPr>
          <w:lang w:val="fr-FR"/>
        </w:rPr>
      </w:pPr>
    </w:p>
    <w:p w14:paraId="45EF2044" w14:textId="77777777" w:rsidR="00BE0702" w:rsidRPr="006F1DF8" w:rsidRDefault="00BE0702" w:rsidP="00BE0702">
      <w:pPr>
        <w:rPr>
          <w:lang w:val="fr-FR"/>
        </w:rPr>
      </w:pPr>
    </w:p>
    <w:p w14:paraId="01B597E4" w14:textId="77777777" w:rsidR="00BE0702" w:rsidRPr="006F1DF8" w:rsidRDefault="00BE0702" w:rsidP="00BE0702">
      <w:pPr>
        <w:rPr>
          <w:lang w:val="fr-FR"/>
        </w:rPr>
      </w:pPr>
    </w:p>
    <w:p w14:paraId="2E90A85F" w14:textId="77777777" w:rsidR="00BE0702" w:rsidRPr="006F1DF8" w:rsidRDefault="00BE0702" w:rsidP="00BE0702">
      <w:pPr>
        <w:rPr>
          <w:lang w:val="fr-FR"/>
        </w:rPr>
      </w:pPr>
    </w:p>
    <w:p w14:paraId="7E98143C" w14:textId="77777777" w:rsidR="00BE0702" w:rsidRPr="006F1DF8" w:rsidRDefault="00BE0702" w:rsidP="00BE0702">
      <w:pPr>
        <w:rPr>
          <w:lang w:val="fr-FR"/>
        </w:rPr>
      </w:pPr>
    </w:p>
    <w:p w14:paraId="2B4D3CD5" w14:textId="77777777" w:rsidR="00BE0702" w:rsidRPr="006F1DF8" w:rsidRDefault="00BE0702" w:rsidP="00BE0702">
      <w:pPr>
        <w:rPr>
          <w:lang w:val="fr-FR"/>
        </w:rPr>
      </w:pPr>
    </w:p>
    <w:p w14:paraId="72546498" w14:textId="55A1B095" w:rsidR="00014C62" w:rsidRPr="00BE0702" w:rsidRDefault="00014C62" w:rsidP="00A951AE">
      <w:pPr>
        <w:rPr>
          <w:b/>
          <w:sz w:val="28"/>
          <w:szCs w:val="40"/>
          <w:lang w:val="fr-FR"/>
        </w:rPr>
      </w:pPr>
    </w:p>
    <w:p w14:paraId="370014E7" w14:textId="353C7B1C" w:rsidR="00014C62" w:rsidRPr="00BE0702" w:rsidRDefault="00014C62" w:rsidP="00A951AE">
      <w:pPr>
        <w:rPr>
          <w:b/>
          <w:sz w:val="28"/>
          <w:szCs w:val="40"/>
          <w:lang w:val="fr-FR"/>
        </w:rPr>
      </w:pPr>
    </w:p>
    <w:p w14:paraId="2FCC1FD3" w14:textId="4D1D73F0" w:rsidR="00014C62" w:rsidRPr="00712CC9" w:rsidRDefault="00712CC9" w:rsidP="00A951AE">
      <w:pPr>
        <w:rPr>
          <w:b/>
          <w:sz w:val="26"/>
          <w:szCs w:val="26"/>
          <w:lang w:val="fr-FR"/>
        </w:rPr>
      </w:pPr>
      <w:r w:rsidRPr="00712CC9">
        <w:rPr>
          <w:b/>
          <w:sz w:val="26"/>
          <w:szCs w:val="26"/>
          <w:lang w:val="fr-FR"/>
        </w:rPr>
        <w:t>Qu’est-ce que tu fais le week-end ?</w:t>
      </w:r>
    </w:p>
    <w:p w14:paraId="68DDE461" w14:textId="57C97BDC" w:rsidR="00712CC9" w:rsidRDefault="00712CC9" w:rsidP="00A951AE">
      <w:pPr>
        <w:rPr>
          <w:bCs/>
          <w:i/>
          <w:iCs/>
          <w:sz w:val="26"/>
          <w:szCs w:val="26"/>
        </w:rPr>
      </w:pPr>
      <w:r w:rsidRPr="0093690B">
        <w:rPr>
          <w:bCs/>
          <w:i/>
          <w:iCs/>
          <w:sz w:val="26"/>
          <w:szCs w:val="26"/>
          <w:lang w:val="fr-FR"/>
        </w:rPr>
        <w:t xml:space="preserve">        </w:t>
      </w:r>
      <w:r w:rsidRPr="00712CC9">
        <w:rPr>
          <w:bCs/>
          <w:i/>
          <w:iCs/>
          <w:sz w:val="26"/>
          <w:szCs w:val="26"/>
        </w:rPr>
        <w:t>What do you do at</w:t>
      </w:r>
      <w:r>
        <w:rPr>
          <w:bCs/>
          <w:i/>
          <w:iCs/>
          <w:sz w:val="26"/>
          <w:szCs w:val="26"/>
        </w:rPr>
        <w:t xml:space="preserve"> the weekend?</w:t>
      </w:r>
    </w:p>
    <w:p w14:paraId="33DF02DA" w14:textId="4F0DC538" w:rsidR="00712CC9" w:rsidRPr="00712CC9" w:rsidRDefault="00712CC9" w:rsidP="00A951AE">
      <w:pPr>
        <w:rPr>
          <w:b/>
          <w:sz w:val="26"/>
          <w:szCs w:val="26"/>
          <w:lang w:val="fr-FR"/>
        </w:rPr>
      </w:pPr>
      <w:r w:rsidRPr="00712CC9">
        <w:rPr>
          <w:b/>
          <w:sz w:val="26"/>
          <w:szCs w:val="26"/>
          <w:lang w:val="fr-FR"/>
        </w:rPr>
        <w:t>Qu’est- ce que tu aimes faire ?</w:t>
      </w:r>
    </w:p>
    <w:p w14:paraId="5E53CC8F" w14:textId="5C72D777" w:rsidR="00712CC9" w:rsidRPr="00712CC9" w:rsidRDefault="00712CC9" w:rsidP="00A951AE">
      <w:pPr>
        <w:rPr>
          <w:bCs/>
          <w:i/>
          <w:iCs/>
          <w:sz w:val="26"/>
          <w:szCs w:val="26"/>
        </w:rPr>
      </w:pPr>
      <w:r w:rsidRPr="0093690B">
        <w:rPr>
          <w:bCs/>
          <w:i/>
          <w:iCs/>
          <w:sz w:val="26"/>
          <w:szCs w:val="26"/>
          <w:lang w:val="fr-FR"/>
        </w:rPr>
        <w:t xml:space="preserve">          </w:t>
      </w:r>
      <w:r w:rsidRPr="00712CC9">
        <w:rPr>
          <w:bCs/>
          <w:i/>
          <w:iCs/>
          <w:sz w:val="26"/>
          <w:szCs w:val="26"/>
        </w:rPr>
        <w:t xml:space="preserve">What do you like </w:t>
      </w:r>
      <w:r>
        <w:rPr>
          <w:bCs/>
          <w:i/>
          <w:iCs/>
          <w:sz w:val="26"/>
          <w:szCs w:val="26"/>
        </w:rPr>
        <w:t>to do?</w:t>
      </w:r>
    </w:p>
    <w:p w14:paraId="6B753547" w14:textId="77777777" w:rsidR="00A951AE" w:rsidRPr="00640655" w:rsidRDefault="00A951AE" w:rsidP="00A951A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/>
          <w:bCs/>
          <w:sz w:val="32"/>
          <w:szCs w:val="32"/>
          <w:u w:val="single"/>
        </w:rPr>
      </w:pPr>
      <w:r w:rsidRPr="00640655">
        <w:rPr>
          <w:rFonts w:ascii="Calibri" w:hAnsi="Calibri"/>
          <w:b/>
          <w:bCs/>
          <w:sz w:val="32"/>
          <w:szCs w:val="32"/>
          <w:u w:val="single"/>
        </w:rPr>
        <w:t>Depuis (Since)</w:t>
      </w:r>
    </w:p>
    <w:p w14:paraId="0A89D09E" w14:textId="77777777" w:rsidR="00A951AE" w:rsidRDefault="00A951AE" w:rsidP="00A951A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sz w:val="26"/>
          <w:szCs w:val="26"/>
        </w:rPr>
      </w:pPr>
      <w:r w:rsidRPr="005F625E">
        <w:rPr>
          <w:rFonts w:ascii="Calibri" w:hAnsi="Calibri"/>
          <w:sz w:val="26"/>
          <w:szCs w:val="26"/>
        </w:rPr>
        <w:t>Use “depuis” to describe f</w:t>
      </w:r>
      <w:r>
        <w:rPr>
          <w:rFonts w:ascii="Calibri" w:hAnsi="Calibri"/>
          <w:sz w:val="26"/>
          <w:szCs w:val="26"/>
        </w:rPr>
        <w:t>or how long you have been doing something:</w:t>
      </w:r>
    </w:p>
    <w:p w14:paraId="6414FF8F" w14:textId="77777777" w:rsidR="00A951AE" w:rsidRPr="005F625E" w:rsidRDefault="00A951AE" w:rsidP="00A951A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Calibri" w:hAnsi="Calibri"/>
          <w:b/>
          <w:bCs/>
          <w:sz w:val="26"/>
          <w:szCs w:val="26"/>
          <w:lang w:val="fr-FR"/>
        </w:rPr>
      </w:pPr>
      <w:r w:rsidRPr="005F625E">
        <w:rPr>
          <w:rFonts w:ascii="Calibri" w:hAnsi="Calibri"/>
          <w:b/>
          <w:bCs/>
          <w:sz w:val="26"/>
          <w:szCs w:val="26"/>
          <w:lang w:val="fr-FR"/>
        </w:rPr>
        <w:t>DEPUIS + PRESENT TENSE</w:t>
      </w:r>
    </w:p>
    <w:p w14:paraId="149CF9B4" w14:textId="77777777" w:rsidR="00A951AE" w:rsidRDefault="00A951AE" w:rsidP="00A951A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5F625E">
        <w:rPr>
          <w:rFonts w:ascii="Calibri" w:hAnsi="Calibri"/>
          <w:sz w:val="26"/>
          <w:szCs w:val="26"/>
          <w:lang w:val="fr-FR"/>
        </w:rPr>
        <w:t>Ex. J</w:t>
      </w:r>
      <w:r>
        <w:rPr>
          <w:rFonts w:ascii="Calibri" w:hAnsi="Calibri"/>
          <w:sz w:val="26"/>
          <w:szCs w:val="26"/>
          <w:lang w:val="fr-FR"/>
        </w:rPr>
        <w:t xml:space="preserve">’apprends le piano </w:t>
      </w:r>
      <w:r>
        <w:rPr>
          <w:rFonts w:ascii="Calibri" w:hAnsi="Calibri"/>
          <w:b/>
          <w:bCs/>
          <w:sz w:val="26"/>
          <w:szCs w:val="26"/>
          <w:lang w:val="fr-FR"/>
        </w:rPr>
        <w:t xml:space="preserve">depuis </w:t>
      </w:r>
      <w:r>
        <w:rPr>
          <w:rFonts w:ascii="Calibri" w:hAnsi="Calibri"/>
          <w:sz w:val="26"/>
          <w:szCs w:val="26"/>
          <w:lang w:val="fr-FR"/>
        </w:rPr>
        <w:t xml:space="preserve">cinq ans. </w:t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 w:rsidRPr="005F625E">
        <w:rPr>
          <w:rFonts w:ascii="Calibri" w:hAnsi="Calibri"/>
          <w:i/>
          <w:iCs/>
          <w:sz w:val="26"/>
          <w:szCs w:val="26"/>
        </w:rPr>
        <w:t>I have been learning th</w:t>
      </w:r>
      <w:r>
        <w:rPr>
          <w:rFonts w:ascii="Calibri" w:hAnsi="Calibri"/>
          <w:i/>
          <w:iCs/>
          <w:sz w:val="26"/>
          <w:szCs w:val="26"/>
        </w:rPr>
        <w:t xml:space="preserve">e piano for five years. </w:t>
      </w:r>
    </w:p>
    <w:p w14:paraId="65241F51" w14:textId="77777777" w:rsidR="00A951AE" w:rsidRPr="005F625E" w:rsidRDefault="00A951AE" w:rsidP="00A951A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5F625E">
        <w:rPr>
          <w:rFonts w:ascii="Calibri" w:hAnsi="Calibri"/>
          <w:sz w:val="26"/>
          <w:szCs w:val="26"/>
          <w:lang w:val="fr-FR"/>
        </w:rPr>
        <w:t xml:space="preserve">Je joue au rugby </w:t>
      </w:r>
      <w:r w:rsidRPr="005F625E">
        <w:rPr>
          <w:rFonts w:ascii="Calibri" w:hAnsi="Calibri"/>
          <w:b/>
          <w:bCs/>
          <w:sz w:val="26"/>
          <w:szCs w:val="26"/>
          <w:lang w:val="fr-FR"/>
        </w:rPr>
        <w:t>d</w:t>
      </w:r>
      <w:r>
        <w:rPr>
          <w:rFonts w:ascii="Calibri" w:hAnsi="Calibri"/>
          <w:b/>
          <w:bCs/>
          <w:sz w:val="26"/>
          <w:szCs w:val="26"/>
          <w:lang w:val="fr-FR"/>
        </w:rPr>
        <w:t xml:space="preserve">epuis </w:t>
      </w:r>
      <w:r>
        <w:rPr>
          <w:rFonts w:ascii="Calibri" w:hAnsi="Calibri"/>
          <w:sz w:val="26"/>
          <w:szCs w:val="26"/>
          <w:lang w:val="fr-FR"/>
        </w:rPr>
        <w:t xml:space="preserve">deux ans. </w:t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 w:rsidRPr="005F625E">
        <w:rPr>
          <w:rFonts w:ascii="Calibri" w:hAnsi="Calibri"/>
          <w:i/>
          <w:iCs/>
          <w:sz w:val="26"/>
          <w:szCs w:val="26"/>
        </w:rPr>
        <w:t>I have been playing r</w:t>
      </w:r>
      <w:r>
        <w:rPr>
          <w:rFonts w:ascii="Calibri" w:hAnsi="Calibri"/>
          <w:i/>
          <w:iCs/>
          <w:sz w:val="26"/>
          <w:szCs w:val="26"/>
        </w:rPr>
        <w:t xml:space="preserve">ugby for two years. </w:t>
      </w:r>
    </w:p>
    <w:p w14:paraId="35D257B8" w14:textId="77777777" w:rsidR="00A951AE" w:rsidRPr="00F5658D" w:rsidRDefault="00A951AE" w:rsidP="00A951AE">
      <w:pPr>
        <w:pBdr>
          <w:bottom w:val="single" w:sz="4" w:space="1" w:color="auto"/>
        </w:pBdr>
        <w:rPr>
          <w:b/>
          <w:sz w:val="32"/>
          <w:szCs w:val="32"/>
          <w:u w:val="single"/>
          <w:lang w:val="fr-FR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2062208" behindDoc="0" locked="0" layoutInCell="1" allowOverlap="1" wp14:anchorId="4D6F6D24" wp14:editId="5FEADC6D">
            <wp:simplePos x="0" y="0"/>
            <wp:positionH relativeFrom="margin">
              <wp:posOffset>4918710</wp:posOffset>
            </wp:positionH>
            <wp:positionV relativeFrom="paragraph">
              <wp:posOffset>20956</wp:posOffset>
            </wp:positionV>
            <wp:extent cx="1092200" cy="914718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display-296470_64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009" cy="917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702">
        <w:rPr>
          <w:b/>
          <w:sz w:val="32"/>
          <w:szCs w:val="32"/>
          <w:lang w:val="fr-FR"/>
        </w:rPr>
        <w:t>La Télévision, Les Livres et Les Films</w:t>
      </w:r>
    </w:p>
    <w:p w14:paraId="617BF9E5" w14:textId="77777777" w:rsidR="00A951AE" w:rsidRPr="002023BD" w:rsidRDefault="00A951AE" w:rsidP="00A951AE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2023BD">
        <w:rPr>
          <w:rFonts w:ascii="Calibri" w:hAnsi="Calibri"/>
          <w:sz w:val="26"/>
          <w:szCs w:val="26"/>
        </w:rPr>
        <w:t>regarder la télévision</w:t>
      </w:r>
      <w:r w:rsidRPr="002023BD">
        <w:rPr>
          <w:rFonts w:ascii="Calibri" w:hAnsi="Calibri"/>
          <w:sz w:val="26"/>
          <w:szCs w:val="26"/>
        </w:rPr>
        <w:tab/>
      </w:r>
      <w:r w:rsidRPr="002023BD">
        <w:rPr>
          <w:rFonts w:ascii="Calibri" w:hAnsi="Calibri"/>
          <w:sz w:val="26"/>
          <w:szCs w:val="26"/>
        </w:rPr>
        <w:tab/>
      </w:r>
      <w:r w:rsidRPr="002023BD">
        <w:rPr>
          <w:rFonts w:ascii="Calibri" w:hAnsi="Calibri"/>
          <w:sz w:val="26"/>
          <w:szCs w:val="26"/>
        </w:rPr>
        <w:tab/>
      </w:r>
      <w:r w:rsidRPr="002023BD">
        <w:rPr>
          <w:rFonts w:ascii="Calibri" w:hAnsi="Calibri"/>
          <w:i/>
          <w:iCs/>
          <w:sz w:val="26"/>
          <w:szCs w:val="26"/>
        </w:rPr>
        <w:t>to watch TV</w:t>
      </w:r>
    </w:p>
    <w:p w14:paraId="6C2EAE0A" w14:textId="77777777" w:rsidR="00A951AE" w:rsidRPr="00A42702" w:rsidRDefault="00A951AE" w:rsidP="00A951AE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A42702">
        <w:rPr>
          <w:rFonts w:ascii="Calibri" w:hAnsi="Calibri"/>
          <w:noProof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2038656" behindDoc="0" locked="0" layoutInCell="1" allowOverlap="1" wp14:anchorId="09088366" wp14:editId="26A5A4D7">
                <wp:simplePos x="0" y="0"/>
                <wp:positionH relativeFrom="column">
                  <wp:posOffset>4208780</wp:posOffset>
                </wp:positionH>
                <wp:positionV relativeFrom="paragraph">
                  <wp:posOffset>249555</wp:posOffset>
                </wp:positionV>
                <wp:extent cx="2158365" cy="393065"/>
                <wp:effectExtent l="0" t="0" r="13335" b="26035"/>
                <wp:wrapSquare wrapText="bothSides"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BE614" w14:textId="77777777" w:rsidR="00BB1BD2" w:rsidRPr="00A42702" w:rsidRDefault="00BB1BD2" w:rsidP="00A951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2702">
                              <w:rPr>
                                <w:sz w:val="24"/>
                                <w:szCs w:val="24"/>
                              </w:rPr>
                              <w:t>*Irregular – see verb 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88366" id="_x0000_s1071" type="#_x0000_t202" style="position:absolute;margin-left:331.4pt;margin-top:19.65pt;width:169.95pt;height:30.95pt;z-index:25203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">
                <v:textbox>
                  <w:txbxContent>
                    <w:p w14:paraId="4EEBE614" w14:textId="77777777" w:rsidR="00BB1BD2" w:rsidRPr="00A42702" w:rsidRDefault="00BB1BD2" w:rsidP="00A951AE">
                      <w:pPr>
                        <w:rPr>
                          <w:sz w:val="24"/>
                          <w:szCs w:val="24"/>
                        </w:rPr>
                      </w:pPr>
                      <w:r w:rsidRPr="00A42702">
                        <w:rPr>
                          <w:sz w:val="24"/>
                          <w:szCs w:val="24"/>
                        </w:rPr>
                        <w:t>*Irregular – see verb tables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2702">
        <w:rPr>
          <w:rFonts w:ascii="Calibri" w:hAnsi="Calibri"/>
          <w:sz w:val="26"/>
          <w:szCs w:val="26"/>
        </w:rPr>
        <w:t>voir*</w:t>
      </w:r>
      <w:r w:rsidRPr="00A42702">
        <w:rPr>
          <w:rFonts w:ascii="Calibri" w:hAnsi="Calibri"/>
          <w:sz w:val="26"/>
          <w:szCs w:val="26"/>
        </w:rPr>
        <w:tab/>
      </w:r>
      <w:r w:rsidRPr="00A42702">
        <w:rPr>
          <w:rFonts w:ascii="Calibri" w:hAnsi="Calibri"/>
          <w:sz w:val="26"/>
          <w:szCs w:val="26"/>
        </w:rPr>
        <w:tab/>
      </w:r>
      <w:r w:rsidRPr="00A42702">
        <w:rPr>
          <w:rFonts w:ascii="Calibri" w:hAnsi="Calibri"/>
          <w:sz w:val="26"/>
          <w:szCs w:val="26"/>
        </w:rPr>
        <w:tab/>
      </w:r>
      <w:r w:rsidRPr="00A42702">
        <w:rPr>
          <w:rFonts w:ascii="Calibri" w:hAnsi="Calibri"/>
          <w:sz w:val="26"/>
          <w:szCs w:val="26"/>
        </w:rPr>
        <w:tab/>
      </w:r>
      <w:r w:rsidRPr="00A42702">
        <w:rPr>
          <w:rFonts w:ascii="Calibri" w:hAnsi="Calibri"/>
          <w:sz w:val="26"/>
          <w:szCs w:val="26"/>
        </w:rPr>
        <w:tab/>
      </w:r>
      <w:r w:rsidRPr="00A42702">
        <w:rPr>
          <w:rFonts w:ascii="Calibri" w:hAnsi="Calibri"/>
          <w:sz w:val="26"/>
          <w:szCs w:val="26"/>
        </w:rPr>
        <w:tab/>
      </w:r>
      <w:r w:rsidRPr="00A42702">
        <w:rPr>
          <w:rFonts w:ascii="Calibri" w:hAnsi="Calibri"/>
          <w:i/>
          <w:iCs/>
          <w:sz w:val="26"/>
          <w:szCs w:val="26"/>
        </w:rPr>
        <w:t>to see</w:t>
      </w:r>
    </w:p>
    <w:p w14:paraId="55D7AC65" w14:textId="77777777" w:rsidR="00A951AE" w:rsidRPr="00A42702" w:rsidRDefault="00A951AE" w:rsidP="00A951AE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A42702">
        <w:rPr>
          <w:rFonts w:ascii="Calibri" w:hAnsi="Calibri"/>
          <w:sz w:val="26"/>
          <w:szCs w:val="26"/>
        </w:rPr>
        <w:t>lire*</w:t>
      </w:r>
      <w:r w:rsidRPr="00A42702">
        <w:rPr>
          <w:rFonts w:ascii="Calibri" w:hAnsi="Calibri"/>
          <w:sz w:val="26"/>
          <w:szCs w:val="26"/>
        </w:rPr>
        <w:tab/>
      </w:r>
      <w:r w:rsidRPr="00A42702">
        <w:rPr>
          <w:rFonts w:ascii="Calibri" w:hAnsi="Calibri"/>
          <w:sz w:val="26"/>
          <w:szCs w:val="26"/>
        </w:rPr>
        <w:tab/>
      </w:r>
      <w:r w:rsidRPr="00A42702">
        <w:rPr>
          <w:rFonts w:ascii="Calibri" w:hAnsi="Calibri"/>
          <w:sz w:val="26"/>
          <w:szCs w:val="26"/>
        </w:rPr>
        <w:tab/>
      </w:r>
      <w:r w:rsidRPr="00A42702">
        <w:rPr>
          <w:rFonts w:ascii="Calibri" w:hAnsi="Calibri"/>
          <w:sz w:val="26"/>
          <w:szCs w:val="26"/>
        </w:rPr>
        <w:tab/>
      </w:r>
      <w:r w:rsidRPr="00A42702">
        <w:rPr>
          <w:rFonts w:ascii="Calibri" w:hAnsi="Calibri"/>
          <w:sz w:val="26"/>
          <w:szCs w:val="26"/>
        </w:rPr>
        <w:tab/>
      </w:r>
      <w:r w:rsidRPr="00A42702">
        <w:rPr>
          <w:rFonts w:ascii="Calibri" w:hAnsi="Calibri"/>
          <w:sz w:val="26"/>
          <w:szCs w:val="26"/>
        </w:rPr>
        <w:tab/>
      </w:r>
      <w:r w:rsidRPr="00A42702">
        <w:rPr>
          <w:rFonts w:ascii="Calibri" w:hAnsi="Calibri"/>
          <w:i/>
          <w:iCs/>
          <w:sz w:val="26"/>
          <w:szCs w:val="26"/>
        </w:rPr>
        <w:t>to read</w:t>
      </w:r>
    </w:p>
    <w:p w14:paraId="4DFD74C9" w14:textId="77777777" w:rsidR="00A951AE" w:rsidRPr="00A42702" w:rsidRDefault="00A951AE" w:rsidP="00A951AE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A42702">
        <w:rPr>
          <w:rFonts w:ascii="Calibri" w:hAnsi="Calibri"/>
          <w:sz w:val="26"/>
          <w:szCs w:val="26"/>
        </w:rPr>
        <w:t>sortir*</w:t>
      </w:r>
      <w:r w:rsidRPr="00A42702">
        <w:rPr>
          <w:rFonts w:ascii="Calibri" w:hAnsi="Calibri"/>
          <w:sz w:val="26"/>
          <w:szCs w:val="26"/>
        </w:rPr>
        <w:tab/>
      </w:r>
      <w:r w:rsidRPr="00A42702">
        <w:rPr>
          <w:rFonts w:ascii="Calibri" w:hAnsi="Calibri"/>
          <w:sz w:val="26"/>
          <w:szCs w:val="26"/>
        </w:rPr>
        <w:tab/>
      </w:r>
      <w:r w:rsidRPr="00A42702">
        <w:rPr>
          <w:rFonts w:ascii="Calibri" w:hAnsi="Calibri"/>
          <w:sz w:val="26"/>
          <w:szCs w:val="26"/>
        </w:rPr>
        <w:tab/>
      </w:r>
      <w:r w:rsidRPr="00A42702">
        <w:rPr>
          <w:rFonts w:ascii="Calibri" w:hAnsi="Calibri"/>
          <w:sz w:val="26"/>
          <w:szCs w:val="26"/>
        </w:rPr>
        <w:tab/>
      </w:r>
      <w:r w:rsidRPr="00A42702"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</w:r>
      <w:r w:rsidRPr="00A42702">
        <w:rPr>
          <w:rFonts w:ascii="Calibri" w:hAnsi="Calibri"/>
          <w:i/>
          <w:iCs/>
          <w:sz w:val="26"/>
          <w:szCs w:val="26"/>
        </w:rPr>
        <w:t>to go out / take out</w:t>
      </w:r>
    </w:p>
    <w:p w14:paraId="0F76118C" w14:textId="77777777" w:rsidR="00A951AE" w:rsidRPr="00F27C67" w:rsidRDefault="00A951AE" w:rsidP="00A951AE">
      <w:pPr>
        <w:rPr>
          <w:rFonts w:ascii="Calibri" w:hAnsi="Calibri"/>
          <w:b/>
          <w:bCs/>
          <w:sz w:val="26"/>
          <w:szCs w:val="26"/>
          <w:lang w:val="fr-FR"/>
        </w:rPr>
      </w:pPr>
      <w:r w:rsidRPr="00F27C67">
        <w:rPr>
          <w:rFonts w:ascii="Calibri" w:hAnsi="Calibri"/>
          <w:b/>
          <w:bCs/>
          <w:sz w:val="26"/>
          <w:szCs w:val="26"/>
          <w:lang w:val="fr-FR"/>
        </w:rPr>
        <w:t>La Télévision</w:t>
      </w:r>
    </w:p>
    <w:p w14:paraId="3F8BE91F" w14:textId="77777777" w:rsidR="00A951AE" w:rsidRPr="00271FD1" w:rsidRDefault="00A951AE" w:rsidP="00A951AE">
      <w:pPr>
        <w:rPr>
          <w:rFonts w:ascii="Calibri" w:hAnsi="Calibri"/>
          <w:i/>
          <w:iCs/>
          <w:sz w:val="26"/>
          <w:szCs w:val="26"/>
        </w:rPr>
      </w:pPr>
      <w:r w:rsidRPr="00271FD1">
        <w:rPr>
          <w:rFonts w:ascii="Calibri" w:hAnsi="Calibri"/>
          <w:sz w:val="26"/>
          <w:szCs w:val="26"/>
          <w:lang w:val="fr-FR"/>
        </w:rPr>
        <w:t xml:space="preserve">Qu’est-ce que tu aimes regarder </w:t>
      </w:r>
      <w:r w:rsidRPr="00271FD1">
        <w:rPr>
          <w:rFonts w:ascii="Calibri" w:hAnsi="Calibri"/>
          <w:b/>
          <w:bCs/>
          <w:sz w:val="26"/>
          <w:szCs w:val="26"/>
          <w:lang w:val="fr-FR"/>
        </w:rPr>
        <w:t>à la</w:t>
      </w:r>
      <w:r w:rsidRPr="00271FD1">
        <w:rPr>
          <w:rFonts w:ascii="Calibri" w:hAnsi="Calibri"/>
          <w:sz w:val="26"/>
          <w:szCs w:val="26"/>
          <w:lang w:val="fr-FR"/>
        </w:rPr>
        <w:t xml:space="preserve"> télé ? </w:t>
      </w:r>
      <w:r>
        <w:rPr>
          <w:rFonts w:ascii="Calibri" w:hAnsi="Calibri"/>
          <w:sz w:val="26"/>
          <w:szCs w:val="26"/>
          <w:lang w:val="fr-FR"/>
        </w:rPr>
        <w:tab/>
      </w:r>
      <w:r w:rsidRPr="00271FD1">
        <w:rPr>
          <w:rFonts w:ascii="Calibri" w:hAnsi="Calibri"/>
          <w:i/>
          <w:iCs/>
          <w:sz w:val="26"/>
          <w:szCs w:val="26"/>
        </w:rPr>
        <w:t>What do you like to watch on TV?</w:t>
      </w:r>
    </w:p>
    <w:p w14:paraId="757B2C1D" w14:textId="5C8518A0" w:rsidR="00A951AE" w:rsidRPr="00271FD1" w:rsidRDefault="00A951AE" w:rsidP="00A951AE">
      <w:pPr>
        <w:rPr>
          <w:rFonts w:ascii="Calibri" w:hAnsi="Calibri"/>
          <w:i/>
          <w:iCs/>
          <w:sz w:val="26"/>
          <w:szCs w:val="26"/>
        </w:rPr>
      </w:pPr>
      <w:r w:rsidRPr="00271FD1">
        <w:rPr>
          <w:rFonts w:ascii="Calibri" w:hAnsi="Calibri"/>
          <w:sz w:val="26"/>
          <w:szCs w:val="26"/>
          <w:lang w:val="fr-FR"/>
        </w:rPr>
        <w:t>Quelle est ton émission préféré</w:t>
      </w:r>
      <w:r w:rsidRPr="005F625E">
        <w:rPr>
          <w:rFonts w:ascii="Calibri" w:hAnsi="Calibri"/>
          <w:b/>
          <w:bCs/>
          <w:sz w:val="26"/>
          <w:szCs w:val="26"/>
          <w:lang w:val="fr-FR"/>
        </w:rPr>
        <w:t>e</w:t>
      </w:r>
      <w:r w:rsidRPr="00271FD1">
        <w:rPr>
          <w:rFonts w:ascii="Calibri" w:hAnsi="Calibri"/>
          <w:sz w:val="26"/>
          <w:szCs w:val="26"/>
          <w:lang w:val="fr-FR"/>
        </w:rPr>
        <w:t xml:space="preserve"> ? </w:t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 w:rsidRPr="00271FD1">
        <w:rPr>
          <w:rFonts w:ascii="Calibri" w:hAnsi="Calibri"/>
          <w:i/>
          <w:iCs/>
          <w:sz w:val="26"/>
          <w:szCs w:val="26"/>
        </w:rPr>
        <w:t>What is your favourite programme?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984"/>
        <w:gridCol w:w="3327"/>
        <w:gridCol w:w="2478"/>
      </w:tblGrid>
      <w:tr w:rsidR="00A951AE" w14:paraId="7895C044" w14:textId="77777777" w:rsidTr="009716FF">
        <w:tc>
          <w:tcPr>
            <w:tcW w:w="2122" w:type="dxa"/>
          </w:tcPr>
          <w:p w14:paraId="11585D48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  <w:lang w:val="fr-FR"/>
              </w:rPr>
              <w:t>un dessin animé</w:t>
            </w:r>
          </w:p>
        </w:tc>
        <w:tc>
          <w:tcPr>
            <w:tcW w:w="1984" w:type="dxa"/>
          </w:tcPr>
          <w:p w14:paraId="05FF59AB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i/>
                <w:sz w:val="26"/>
                <w:szCs w:val="26"/>
                <w:lang w:val="fr-FR"/>
              </w:rPr>
              <w:t>a cartoon</w:t>
            </w:r>
          </w:p>
        </w:tc>
        <w:tc>
          <w:tcPr>
            <w:tcW w:w="3327" w:type="dxa"/>
          </w:tcPr>
          <w:p w14:paraId="301FA5AD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  <w:lang w:val="fr-FR"/>
              </w:rPr>
              <w:t>une émission</w:t>
            </w:r>
          </w:p>
        </w:tc>
        <w:tc>
          <w:tcPr>
            <w:tcW w:w="2478" w:type="dxa"/>
          </w:tcPr>
          <w:p w14:paraId="4923AC4C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i/>
                <w:sz w:val="26"/>
                <w:szCs w:val="26"/>
                <w:lang w:val="fr-FR"/>
              </w:rPr>
              <w:t>a programme</w:t>
            </w:r>
          </w:p>
        </w:tc>
      </w:tr>
      <w:tr w:rsidR="00A951AE" w14:paraId="72F93128" w14:textId="77777777" w:rsidTr="009716FF">
        <w:tc>
          <w:tcPr>
            <w:tcW w:w="2122" w:type="dxa"/>
          </w:tcPr>
          <w:p w14:paraId="23FDD6AF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  <w:lang w:val="fr-FR"/>
              </w:rPr>
              <w:t>un documentaire</w:t>
            </w:r>
          </w:p>
        </w:tc>
        <w:tc>
          <w:tcPr>
            <w:tcW w:w="1984" w:type="dxa"/>
          </w:tcPr>
          <w:p w14:paraId="5C21B34A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i/>
                <w:sz w:val="26"/>
                <w:szCs w:val="26"/>
                <w:lang w:val="fr-FR"/>
              </w:rPr>
              <w:t>a documentary</w:t>
            </w:r>
          </w:p>
        </w:tc>
        <w:tc>
          <w:tcPr>
            <w:tcW w:w="3327" w:type="dxa"/>
          </w:tcPr>
          <w:p w14:paraId="13E8152C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  <w:lang w:val="fr-FR"/>
              </w:rPr>
              <w:t>une chaîne de télévision</w:t>
            </w:r>
          </w:p>
        </w:tc>
        <w:tc>
          <w:tcPr>
            <w:tcW w:w="2478" w:type="dxa"/>
          </w:tcPr>
          <w:p w14:paraId="4980F30E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TV channel</w:t>
            </w:r>
          </w:p>
        </w:tc>
      </w:tr>
      <w:tr w:rsidR="00A951AE" w14:paraId="4D465D90" w14:textId="77777777" w:rsidTr="009716FF">
        <w:tc>
          <w:tcPr>
            <w:tcW w:w="2122" w:type="dxa"/>
          </w:tcPr>
          <w:p w14:paraId="5CDFB9E6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  <w:lang w:val="fr-FR"/>
              </w:rPr>
              <w:t>un feuilleton</w:t>
            </w:r>
          </w:p>
        </w:tc>
        <w:tc>
          <w:tcPr>
            <w:tcW w:w="1984" w:type="dxa"/>
          </w:tcPr>
          <w:p w14:paraId="0DEB9BD4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i/>
                <w:sz w:val="26"/>
                <w:szCs w:val="26"/>
                <w:lang w:val="fr-FR"/>
              </w:rPr>
              <w:t>a soap opera</w:t>
            </w:r>
          </w:p>
        </w:tc>
        <w:tc>
          <w:tcPr>
            <w:tcW w:w="3327" w:type="dxa"/>
          </w:tcPr>
          <w:p w14:paraId="22C5BD61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  <w:lang w:val="fr-FR"/>
              </w:rPr>
              <w:t>une émission humoristique</w:t>
            </w:r>
          </w:p>
        </w:tc>
        <w:tc>
          <w:tcPr>
            <w:tcW w:w="2478" w:type="dxa"/>
          </w:tcPr>
          <w:p w14:paraId="16FEEFE8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i/>
                <w:sz w:val="26"/>
                <w:szCs w:val="26"/>
                <w:lang w:val="fr-FR"/>
              </w:rPr>
              <w:t>a comedy show</w:t>
            </w:r>
          </w:p>
        </w:tc>
      </w:tr>
      <w:tr w:rsidR="00A951AE" w14:paraId="14753C20" w14:textId="77777777" w:rsidTr="009716FF">
        <w:tc>
          <w:tcPr>
            <w:tcW w:w="2122" w:type="dxa"/>
          </w:tcPr>
          <w:p w14:paraId="1F8045B1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  <w:lang w:val="fr-FR"/>
              </w:rPr>
              <w:t>un jeu télévisé</w:t>
            </w:r>
          </w:p>
        </w:tc>
        <w:tc>
          <w:tcPr>
            <w:tcW w:w="1984" w:type="dxa"/>
          </w:tcPr>
          <w:p w14:paraId="16FE4BC1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i/>
                <w:sz w:val="26"/>
                <w:szCs w:val="26"/>
                <w:lang w:val="fr-FR"/>
              </w:rPr>
              <w:t>a game show</w:t>
            </w:r>
          </w:p>
        </w:tc>
        <w:tc>
          <w:tcPr>
            <w:tcW w:w="3327" w:type="dxa"/>
          </w:tcPr>
          <w:p w14:paraId="34ACE449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  <w:lang w:val="fr-FR"/>
              </w:rPr>
              <w:t>une émission de sport</w:t>
            </w:r>
          </w:p>
        </w:tc>
        <w:tc>
          <w:tcPr>
            <w:tcW w:w="2478" w:type="dxa"/>
          </w:tcPr>
          <w:p w14:paraId="67BE8EB2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i/>
                <w:sz w:val="26"/>
                <w:szCs w:val="26"/>
                <w:lang w:val="fr-FR"/>
              </w:rPr>
              <w:t>a sports programme</w:t>
            </w:r>
          </w:p>
        </w:tc>
      </w:tr>
      <w:tr w:rsidR="00A951AE" w14:paraId="363FA8B6" w14:textId="77777777" w:rsidTr="009716FF">
        <w:tc>
          <w:tcPr>
            <w:tcW w:w="2122" w:type="dxa"/>
          </w:tcPr>
          <w:p w14:paraId="70905BF5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</w:rPr>
              <w:t>le journal télévisé</w:t>
            </w:r>
          </w:p>
        </w:tc>
        <w:tc>
          <w:tcPr>
            <w:tcW w:w="1984" w:type="dxa"/>
          </w:tcPr>
          <w:p w14:paraId="6D24B904" w14:textId="77777777" w:rsidR="00A951AE" w:rsidRPr="00A42702" w:rsidRDefault="00A951AE" w:rsidP="009716FF">
            <w:pP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the news</w:t>
            </w:r>
          </w:p>
        </w:tc>
        <w:tc>
          <w:tcPr>
            <w:tcW w:w="3327" w:type="dxa"/>
          </w:tcPr>
          <w:p w14:paraId="34DAC7C3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  <w:lang w:val="fr-FR"/>
              </w:rPr>
              <w:t>une série</w:t>
            </w:r>
          </w:p>
        </w:tc>
        <w:tc>
          <w:tcPr>
            <w:tcW w:w="2478" w:type="dxa"/>
          </w:tcPr>
          <w:p w14:paraId="482E60AD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i/>
                <w:sz w:val="26"/>
                <w:szCs w:val="26"/>
                <w:lang w:val="fr-FR"/>
              </w:rPr>
              <w:t>a series</w:t>
            </w:r>
          </w:p>
        </w:tc>
      </w:tr>
      <w:tr w:rsidR="00A951AE" w14:paraId="731B946A" w14:textId="77777777" w:rsidTr="009716FF">
        <w:tc>
          <w:tcPr>
            <w:tcW w:w="2122" w:type="dxa"/>
          </w:tcPr>
          <w:p w14:paraId="43381C1E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1984" w:type="dxa"/>
          </w:tcPr>
          <w:p w14:paraId="5A9B881C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327" w:type="dxa"/>
          </w:tcPr>
          <w:p w14:paraId="1BC17284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  <w:lang w:val="fr-FR"/>
              </w:rPr>
              <w:t>une publicité  (une pub)</w:t>
            </w:r>
          </w:p>
        </w:tc>
        <w:tc>
          <w:tcPr>
            <w:tcW w:w="2478" w:type="dxa"/>
          </w:tcPr>
          <w:p w14:paraId="6752EB59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i/>
                <w:sz w:val="26"/>
                <w:szCs w:val="26"/>
                <w:lang w:val="fr-FR"/>
              </w:rPr>
              <w:t>an advertisement</w:t>
            </w:r>
          </w:p>
        </w:tc>
      </w:tr>
      <w:tr w:rsidR="00A951AE" w14:paraId="72E21C30" w14:textId="77777777" w:rsidTr="009716FF">
        <w:tc>
          <w:tcPr>
            <w:tcW w:w="2122" w:type="dxa"/>
          </w:tcPr>
          <w:p w14:paraId="0419939B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1984" w:type="dxa"/>
          </w:tcPr>
          <w:p w14:paraId="644066C4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327" w:type="dxa"/>
          </w:tcPr>
          <w:p w14:paraId="15B355A8" w14:textId="77777777" w:rsidR="00A951AE" w:rsidRPr="00A42702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</w:rPr>
              <w:t>la météo</w:t>
            </w:r>
          </w:p>
        </w:tc>
        <w:tc>
          <w:tcPr>
            <w:tcW w:w="2478" w:type="dxa"/>
          </w:tcPr>
          <w:p w14:paraId="1BE9C974" w14:textId="77777777" w:rsidR="00A951AE" w:rsidRPr="00A42702" w:rsidRDefault="00A951AE" w:rsidP="009716FF">
            <w:pPr>
              <w:rPr>
                <w:rFonts w:ascii="Calibri" w:hAnsi="Calibri"/>
                <w:i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i/>
                <w:sz w:val="26"/>
                <w:szCs w:val="26"/>
                <w:lang w:val="fr-FR"/>
              </w:rPr>
              <w:t>the weather</w:t>
            </w:r>
          </w:p>
        </w:tc>
      </w:tr>
      <w:tr w:rsidR="00A951AE" w14:paraId="6D542E41" w14:textId="77777777" w:rsidTr="009716FF">
        <w:tc>
          <w:tcPr>
            <w:tcW w:w="2122" w:type="dxa"/>
          </w:tcPr>
          <w:p w14:paraId="67604E5A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1984" w:type="dxa"/>
          </w:tcPr>
          <w:p w14:paraId="74AAC8B4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327" w:type="dxa"/>
          </w:tcPr>
          <w:p w14:paraId="56E2A4D0" w14:textId="4163914C" w:rsidR="00A951AE" w:rsidRPr="00A42702" w:rsidRDefault="00A951AE" w:rsidP="009716FF">
            <w:pPr>
              <w:rPr>
                <w:rFonts w:ascii="Calibri" w:hAnsi="Calibri"/>
                <w:sz w:val="26"/>
                <w:szCs w:val="26"/>
              </w:rPr>
            </w:pPr>
            <w:r w:rsidRPr="00A42702">
              <w:rPr>
                <w:rFonts w:ascii="Calibri" w:hAnsi="Calibri"/>
                <w:sz w:val="26"/>
                <w:szCs w:val="26"/>
              </w:rPr>
              <w:t>les info</w:t>
            </w:r>
            <w:r w:rsidR="00794024">
              <w:rPr>
                <w:rFonts w:ascii="Calibri" w:hAnsi="Calibri"/>
                <w:sz w:val="26"/>
                <w:szCs w:val="26"/>
              </w:rPr>
              <w:t>s/informations</w:t>
            </w:r>
          </w:p>
        </w:tc>
        <w:tc>
          <w:tcPr>
            <w:tcW w:w="2478" w:type="dxa"/>
          </w:tcPr>
          <w:p w14:paraId="4FD9B07B" w14:textId="77777777" w:rsidR="00A951AE" w:rsidRDefault="00A951AE" w:rsidP="009716FF">
            <w:pPr>
              <w:rPr>
                <w:rFonts w:ascii="Calibri" w:hAnsi="Calibri"/>
                <w:i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the news</w:t>
            </w:r>
          </w:p>
        </w:tc>
      </w:tr>
    </w:tbl>
    <w:p w14:paraId="517F7012" w14:textId="77777777" w:rsidR="00A951AE" w:rsidRDefault="00A951AE" w:rsidP="00A951AE">
      <w:pPr>
        <w:spacing w:line="240" w:lineRule="auto"/>
        <w:rPr>
          <w:rFonts w:ascii="Calibri" w:hAnsi="Calibri"/>
          <w:b/>
          <w:bCs/>
          <w:sz w:val="26"/>
          <w:szCs w:val="26"/>
          <w:lang w:val="fr-FR"/>
        </w:rPr>
      </w:pPr>
    </w:p>
    <w:p w14:paraId="20FB3124" w14:textId="790EA4E9" w:rsidR="00A951AE" w:rsidRPr="00F27C67" w:rsidRDefault="00A951AE" w:rsidP="00A951AE">
      <w:pPr>
        <w:spacing w:line="240" w:lineRule="auto"/>
        <w:rPr>
          <w:rFonts w:ascii="Calibri" w:hAnsi="Calibri"/>
          <w:b/>
          <w:bCs/>
          <w:sz w:val="26"/>
          <w:szCs w:val="26"/>
          <w:lang w:val="fr-FR"/>
        </w:rPr>
      </w:pPr>
      <w:r>
        <w:rPr>
          <w:b/>
          <w:noProof/>
          <w:sz w:val="28"/>
          <w:szCs w:val="24"/>
          <w:lang w:eastAsia="en-GB"/>
        </w:rPr>
        <w:drawing>
          <wp:anchor distT="0" distB="0" distL="114300" distR="114300" simplePos="0" relativeHeight="252064256" behindDoc="0" locked="0" layoutInCell="1" allowOverlap="1" wp14:anchorId="3BB19C34" wp14:editId="51768A79">
            <wp:simplePos x="0" y="0"/>
            <wp:positionH relativeFrom="margin">
              <wp:posOffset>5356225</wp:posOffset>
            </wp:positionH>
            <wp:positionV relativeFrom="paragraph">
              <wp:posOffset>3810</wp:posOffset>
            </wp:positionV>
            <wp:extent cx="1002030" cy="1092200"/>
            <wp:effectExtent l="0" t="0" r="762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C67">
        <w:rPr>
          <w:rFonts w:ascii="Calibri" w:hAnsi="Calibri"/>
          <w:b/>
          <w:bCs/>
          <w:sz w:val="26"/>
          <w:szCs w:val="26"/>
          <w:lang w:val="fr-FR"/>
        </w:rPr>
        <w:t>Les Livres</w:t>
      </w:r>
    </w:p>
    <w:p w14:paraId="5F98FA4F" w14:textId="77777777" w:rsidR="00A951AE" w:rsidRDefault="00A951AE" w:rsidP="00A951AE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271FD1">
        <w:rPr>
          <w:rFonts w:ascii="Calibri" w:hAnsi="Calibri"/>
          <w:sz w:val="26"/>
          <w:szCs w:val="26"/>
          <w:lang w:val="fr-FR"/>
        </w:rPr>
        <w:t xml:space="preserve">Qu’est-ce que tu aimes </w:t>
      </w:r>
      <w:r>
        <w:rPr>
          <w:rFonts w:ascii="Calibri" w:hAnsi="Calibri"/>
          <w:sz w:val="26"/>
          <w:szCs w:val="26"/>
          <w:lang w:val="fr-FR"/>
        </w:rPr>
        <w:t>lire</w:t>
      </w:r>
      <w:r w:rsidRPr="00271FD1">
        <w:rPr>
          <w:rFonts w:ascii="Calibri" w:hAnsi="Calibri"/>
          <w:sz w:val="26"/>
          <w:szCs w:val="26"/>
          <w:lang w:val="fr-FR"/>
        </w:rPr>
        <w:t xml:space="preserve">? </w:t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 w:rsidRPr="00271FD1">
        <w:rPr>
          <w:rFonts w:ascii="Calibri" w:hAnsi="Calibri"/>
          <w:i/>
          <w:iCs/>
          <w:sz w:val="26"/>
          <w:szCs w:val="26"/>
        </w:rPr>
        <w:t xml:space="preserve">What do you like to </w:t>
      </w:r>
      <w:r>
        <w:rPr>
          <w:rFonts w:ascii="Calibri" w:hAnsi="Calibri"/>
          <w:i/>
          <w:iCs/>
          <w:sz w:val="26"/>
          <w:szCs w:val="26"/>
        </w:rPr>
        <w:t>read?</w:t>
      </w:r>
    </w:p>
    <w:p w14:paraId="0AC78670" w14:textId="77777777" w:rsidR="00A951AE" w:rsidRDefault="00A951AE" w:rsidP="00A951AE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271FD1">
        <w:rPr>
          <w:rFonts w:ascii="Calibri" w:hAnsi="Calibri"/>
          <w:sz w:val="26"/>
          <w:szCs w:val="26"/>
          <w:lang w:val="fr-FR"/>
        </w:rPr>
        <w:t>Qu’est-ce que tu l</w:t>
      </w:r>
      <w:r>
        <w:rPr>
          <w:rFonts w:ascii="Calibri" w:hAnsi="Calibri"/>
          <w:sz w:val="26"/>
          <w:szCs w:val="26"/>
          <w:lang w:val="fr-FR"/>
        </w:rPr>
        <w:t>is en ce moment ?</w:t>
      </w:r>
      <w:r>
        <w:rPr>
          <w:rFonts w:ascii="Calibri" w:hAnsi="Calibri"/>
          <w:sz w:val="26"/>
          <w:szCs w:val="26"/>
          <w:lang w:val="fr-FR"/>
        </w:rPr>
        <w:tab/>
      </w:r>
      <w:r w:rsidRPr="00271FD1">
        <w:rPr>
          <w:rFonts w:ascii="Calibri" w:hAnsi="Calibri"/>
          <w:i/>
          <w:iCs/>
          <w:sz w:val="26"/>
          <w:szCs w:val="26"/>
        </w:rPr>
        <w:t>What are you reading a</w:t>
      </w:r>
      <w:r>
        <w:rPr>
          <w:rFonts w:ascii="Calibri" w:hAnsi="Calibri"/>
          <w:i/>
          <w:iCs/>
          <w:sz w:val="26"/>
          <w:szCs w:val="26"/>
        </w:rPr>
        <w:t>t the moment?</w:t>
      </w:r>
    </w:p>
    <w:p w14:paraId="237D3315" w14:textId="77777777" w:rsidR="00A951AE" w:rsidRDefault="00A951AE" w:rsidP="00A951AE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271FD1">
        <w:rPr>
          <w:rFonts w:ascii="Calibri" w:hAnsi="Calibri"/>
          <w:sz w:val="26"/>
          <w:szCs w:val="26"/>
          <w:lang w:val="fr-FR"/>
        </w:rPr>
        <w:t>Quel est le dernier l</w:t>
      </w:r>
      <w:r>
        <w:rPr>
          <w:rFonts w:ascii="Calibri" w:hAnsi="Calibri"/>
          <w:sz w:val="26"/>
          <w:szCs w:val="26"/>
          <w:lang w:val="fr-FR"/>
        </w:rPr>
        <w:t>ivre que tu as lu ?</w:t>
      </w:r>
      <w:r>
        <w:rPr>
          <w:rFonts w:ascii="Calibri" w:hAnsi="Calibri"/>
          <w:sz w:val="26"/>
          <w:szCs w:val="26"/>
          <w:lang w:val="fr-FR"/>
        </w:rPr>
        <w:tab/>
      </w:r>
      <w:r w:rsidRPr="00271FD1">
        <w:rPr>
          <w:rFonts w:ascii="Calibri" w:hAnsi="Calibri"/>
          <w:i/>
          <w:iCs/>
          <w:sz w:val="26"/>
          <w:szCs w:val="26"/>
        </w:rPr>
        <w:t>What’s the last book y</w:t>
      </w:r>
      <w:r>
        <w:rPr>
          <w:rFonts w:ascii="Calibri" w:hAnsi="Calibri"/>
          <w:i/>
          <w:iCs/>
          <w:sz w:val="26"/>
          <w:szCs w:val="26"/>
        </w:rPr>
        <w:t>ou read?</w:t>
      </w:r>
    </w:p>
    <w:p w14:paraId="151D6F8B" w14:textId="77777777" w:rsidR="00A951AE" w:rsidRPr="00271FD1" w:rsidRDefault="00A951AE" w:rsidP="00A951AE">
      <w:pPr>
        <w:spacing w:line="240" w:lineRule="auto"/>
        <w:rPr>
          <w:rFonts w:ascii="Calibri" w:hAnsi="Calibri"/>
          <w:b/>
          <w:bCs/>
          <w:sz w:val="26"/>
          <w:szCs w:val="26"/>
          <w:lang w:val="fr-FR"/>
        </w:rPr>
      </w:pPr>
      <w:r w:rsidRPr="00271FD1">
        <w:rPr>
          <w:rFonts w:ascii="Calibri" w:hAnsi="Calibri"/>
          <w:sz w:val="26"/>
          <w:szCs w:val="26"/>
          <w:lang w:val="fr-FR"/>
        </w:rPr>
        <w:t xml:space="preserve">Un livre de </w:t>
      </w:r>
      <w:r>
        <w:rPr>
          <w:rFonts w:ascii="Calibri" w:hAnsi="Calibri"/>
          <w:sz w:val="26"/>
          <w:szCs w:val="26"/>
          <w:lang w:val="fr-FR"/>
        </w:rPr>
        <w:t>……</w:t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i/>
          <w:iCs/>
          <w:sz w:val="26"/>
          <w:szCs w:val="26"/>
          <w:lang w:val="fr-FR"/>
        </w:rPr>
        <w:t>A book by……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A951AE" w14:paraId="1680FAB4" w14:textId="77777777" w:rsidTr="009716FF">
        <w:tc>
          <w:tcPr>
            <w:tcW w:w="2477" w:type="dxa"/>
          </w:tcPr>
          <w:p w14:paraId="254CE2D7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  <w:lang w:val="fr-FR"/>
              </w:rPr>
              <w:t xml:space="preserve">un </w:t>
            </w:r>
            <w:r>
              <w:rPr>
                <w:rFonts w:ascii="Calibri" w:hAnsi="Calibri"/>
                <w:sz w:val="26"/>
                <w:szCs w:val="26"/>
                <w:lang w:val="fr-FR"/>
              </w:rPr>
              <w:t>livre sur le sport</w:t>
            </w:r>
          </w:p>
        </w:tc>
        <w:tc>
          <w:tcPr>
            <w:tcW w:w="2478" w:type="dxa"/>
          </w:tcPr>
          <w:p w14:paraId="11A7268E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i/>
                <w:sz w:val="26"/>
                <w:szCs w:val="26"/>
                <w:lang w:val="fr-FR"/>
              </w:rPr>
              <w:t>a book on sport</w:t>
            </w:r>
          </w:p>
        </w:tc>
        <w:tc>
          <w:tcPr>
            <w:tcW w:w="2478" w:type="dxa"/>
          </w:tcPr>
          <w:p w14:paraId="547EBDE5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  <w:lang w:val="fr-FR"/>
              </w:rPr>
              <w:t xml:space="preserve">une </w:t>
            </w:r>
            <w:r>
              <w:rPr>
                <w:rFonts w:ascii="Calibri" w:hAnsi="Calibri"/>
                <w:sz w:val="26"/>
                <w:szCs w:val="26"/>
                <w:lang w:val="fr-FR"/>
              </w:rPr>
              <w:t>histoire</w:t>
            </w:r>
          </w:p>
        </w:tc>
        <w:tc>
          <w:tcPr>
            <w:tcW w:w="2478" w:type="dxa"/>
          </w:tcPr>
          <w:p w14:paraId="1D47EFC2" w14:textId="77777777" w:rsidR="00A951AE" w:rsidRDefault="00A951AE" w:rsidP="009716FF">
            <w:pPr>
              <w:rPr>
                <w:rFonts w:ascii="Calibri" w:hAnsi="Calibri"/>
                <w:i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i/>
                <w:sz w:val="26"/>
                <w:szCs w:val="26"/>
                <w:lang w:val="fr-FR"/>
              </w:rPr>
              <w:t xml:space="preserve">a </w:t>
            </w:r>
            <w:r>
              <w:rPr>
                <w:rFonts w:ascii="Calibri" w:hAnsi="Calibri"/>
                <w:i/>
                <w:sz w:val="26"/>
                <w:szCs w:val="26"/>
                <w:lang w:val="fr-FR"/>
              </w:rPr>
              <w:t>story</w:t>
            </w:r>
          </w:p>
          <w:p w14:paraId="6BC598BA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</w:tr>
      <w:tr w:rsidR="00A951AE" w14:paraId="1718A2EA" w14:textId="77777777" w:rsidTr="009716FF">
        <w:tc>
          <w:tcPr>
            <w:tcW w:w="2477" w:type="dxa"/>
          </w:tcPr>
          <w:p w14:paraId="6D1E8ADA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 roman</w:t>
            </w:r>
          </w:p>
        </w:tc>
        <w:tc>
          <w:tcPr>
            <w:tcW w:w="2478" w:type="dxa"/>
          </w:tcPr>
          <w:p w14:paraId="47C1C7A1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i/>
                <w:sz w:val="26"/>
                <w:szCs w:val="26"/>
                <w:lang w:val="fr-FR"/>
              </w:rPr>
              <w:t>a novel</w:t>
            </w:r>
          </w:p>
        </w:tc>
        <w:tc>
          <w:tcPr>
            <w:tcW w:w="2478" w:type="dxa"/>
          </w:tcPr>
          <w:p w14:paraId="70143DD5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  <w:lang w:val="fr-FR"/>
              </w:rPr>
              <w:t xml:space="preserve">une </w:t>
            </w:r>
            <w:r>
              <w:rPr>
                <w:rFonts w:ascii="Calibri" w:hAnsi="Calibri"/>
                <w:sz w:val="26"/>
                <w:szCs w:val="26"/>
                <w:lang w:val="fr-FR"/>
              </w:rPr>
              <w:t>bande dessinée (une BD)</w:t>
            </w:r>
          </w:p>
        </w:tc>
        <w:tc>
          <w:tcPr>
            <w:tcW w:w="2478" w:type="dxa"/>
          </w:tcPr>
          <w:p w14:paraId="5395061F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a comic book</w:t>
            </w:r>
          </w:p>
        </w:tc>
      </w:tr>
      <w:tr w:rsidR="00A951AE" w14:paraId="29ABC2CD" w14:textId="77777777" w:rsidTr="009716FF">
        <w:tc>
          <w:tcPr>
            <w:tcW w:w="2477" w:type="dxa"/>
          </w:tcPr>
          <w:p w14:paraId="272EA1B5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 roman fantastique</w:t>
            </w:r>
          </w:p>
        </w:tc>
        <w:tc>
          <w:tcPr>
            <w:tcW w:w="2478" w:type="dxa"/>
          </w:tcPr>
          <w:p w14:paraId="42FE6728" w14:textId="77777777" w:rsidR="00A951AE" w:rsidRDefault="00A951AE" w:rsidP="009716FF">
            <w:pPr>
              <w:rPr>
                <w:rFonts w:ascii="Calibri" w:hAnsi="Calibri"/>
                <w:i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i/>
                <w:sz w:val="26"/>
                <w:szCs w:val="26"/>
                <w:lang w:val="fr-FR"/>
              </w:rPr>
              <w:t>a fantasy novel</w:t>
            </w:r>
          </w:p>
        </w:tc>
        <w:tc>
          <w:tcPr>
            <w:tcW w:w="2478" w:type="dxa"/>
          </w:tcPr>
          <w:p w14:paraId="34C85188" w14:textId="77777777" w:rsidR="00A951AE" w:rsidRPr="00A42702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2478" w:type="dxa"/>
          </w:tcPr>
          <w:p w14:paraId="03ECACBF" w14:textId="77777777" w:rsidR="00A951AE" w:rsidRPr="00A42702" w:rsidRDefault="00A951AE" w:rsidP="009716FF">
            <w:pP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</w:p>
        </w:tc>
      </w:tr>
    </w:tbl>
    <w:p w14:paraId="592EBB42" w14:textId="77777777" w:rsidR="00A951AE" w:rsidRDefault="00A951AE" w:rsidP="00A951AE">
      <w:pPr>
        <w:rPr>
          <w:rFonts w:ascii="Calibri" w:hAnsi="Calibri"/>
          <w:b/>
          <w:bCs/>
          <w:sz w:val="26"/>
          <w:szCs w:val="26"/>
          <w:lang w:val="fr-FR"/>
        </w:rPr>
      </w:pPr>
    </w:p>
    <w:p w14:paraId="3D5CFAC7" w14:textId="1413DDC0" w:rsidR="00A951AE" w:rsidRPr="00F27C67" w:rsidRDefault="00A951AE" w:rsidP="00A951AE">
      <w:pPr>
        <w:rPr>
          <w:rFonts w:ascii="Calibri" w:hAnsi="Calibri"/>
          <w:b/>
          <w:bCs/>
          <w:sz w:val="26"/>
          <w:szCs w:val="26"/>
          <w:lang w:val="fr-FR"/>
        </w:rPr>
      </w:pPr>
      <w:r w:rsidRPr="00F27C67">
        <w:rPr>
          <w:rFonts w:ascii="Calibri" w:hAnsi="Calibri"/>
          <w:b/>
          <w:bCs/>
          <w:sz w:val="26"/>
          <w:szCs w:val="26"/>
          <w:lang w:val="fr-FR"/>
        </w:rPr>
        <w:t>Les Films</w:t>
      </w:r>
    </w:p>
    <w:p w14:paraId="330D88FF" w14:textId="77777777" w:rsidR="00A951AE" w:rsidRPr="00271FD1" w:rsidRDefault="00A951AE" w:rsidP="00A951AE">
      <w:pPr>
        <w:rPr>
          <w:rFonts w:ascii="Calibri" w:hAnsi="Calibri"/>
          <w:sz w:val="26"/>
          <w:szCs w:val="26"/>
          <w:lang w:val="en-US"/>
        </w:rPr>
      </w:pPr>
      <w:r w:rsidRPr="006950BC">
        <w:rPr>
          <w:rFonts w:ascii="Calibri" w:hAnsi="Calibri"/>
          <w:noProof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2039680" behindDoc="0" locked="0" layoutInCell="1" allowOverlap="1" wp14:anchorId="659FBC18" wp14:editId="5E67B227">
                <wp:simplePos x="0" y="0"/>
                <wp:positionH relativeFrom="column">
                  <wp:posOffset>3665855</wp:posOffset>
                </wp:positionH>
                <wp:positionV relativeFrom="paragraph">
                  <wp:posOffset>321945</wp:posOffset>
                </wp:positionV>
                <wp:extent cx="2785730" cy="1860697"/>
                <wp:effectExtent l="0" t="0" r="15240" b="25400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730" cy="18606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66382" w14:textId="77777777" w:rsidR="00BB1BD2" w:rsidRPr="006950BC" w:rsidRDefault="00BB1BD2" w:rsidP="00A951AE">
                            <w:pPr>
                              <w:rPr>
                                <w:i/>
                                <w:iCs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6950BC">
                              <w:rPr>
                                <w:sz w:val="26"/>
                                <w:szCs w:val="26"/>
                                <w:lang w:val="fr-FR"/>
                              </w:rPr>
                              <w:t>un acteur</w:t>
                            </w:r>
                            <w:r w:rsidRPr="006950BC">
                              <w:rPr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6950BC">
                              <w:rPr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6950BC">
                              <w:rPr>
                                <w:i/>
                                <w:iCs/>
                                <w:sz w:val="26"/>
                                <w:szCs w:val="26"/>
                                <w:lang w:val="fr-FR"/>
                              </w:rPr>
                              <w:t>an actor</w:t>
                            </w:r>
                          </w:p>
                          <w:p w14:paraId="03844EB1" w14:textId="77777777" w:rsidR="00BB1BD2" w:rsidRDefault="00BB1BD2" w:rsidP="00A951AE">
                            <w:pPr>
                              <w:rPr>
                                <w:i/>
                                <w:iCs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6950BC">
                              <w:rPr>
                                <w:sz w:val="26"/>
                                <w:szCs w:val="26"/>
                                <w:lang w:val="fr-FR"/>
                              </w:rPr>
                              <w:t>une actrice</w:t>
                            </w:r>
                            <w:r w:rsidRPr="006950BC">
                              <w:rPr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6950BC">
                              <w:rPr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6950BC">
                              <w:rPr>
                                <w:i/>
                                <w:iCs/>
                                <w:sz w:val="26"/>
                                <w:szCs w:val="26"/>
                                <w:lang w:val="fr-FR"/>
                              </w:rPr>
                              <w:t>an actress</w:t>
                            </w:r>
                          </w:p>
                          <w:p w14:paraId="05CB9553" w14:textId="77777777" w:rsidR="00BB1BD2" w:rsidRDefault="00BB1BD2" w:rsidP="00A951AE">
                            <w:pPr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>Il s’agit de…….</w:t>
                            </w:r>
                            <w:r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>It’s about…..</w:t>
                            </w:r>
                          </w:p>
                          <w:p w14:paraId="6E2C4D64" w14:textId="77777777" w:rsidR="00BB1BD2" w:rsidRPr="002023BD" w:rsidRDefault="00BB1BD2" w:rsidP="00A951AE">
                            <w:pPr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>Ça se passe……</w:t>
                            </w:r>
                            <w:r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2023BD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It takes place…..</w:t>
                            </w:r>
                          </w:p>
                          <w:p w14:paraId="34A1F708" w14:textId="77777777" w:rsidR="00BB1BD2" w:rsidRPr="006950BC" w:rsidRDefault="00BB1BD2" w:rsidP="00A951AE">
                            <w:pPr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</w:rPr>
                              <w:t xml:space="preserve">C’est l’histoire……. 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It’s the story of…….</w:t>
                            </w:r>
                          </w:p>
                          <w:p w14:paraId="448EB191" w14:textId="77777777" w:rsidR="00BB1BD2" w:rsidRPr="006950BC" w:rsidRDefault="00BB1BD2" w:rsidP="00A951A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FBC18" id="_x0000_s1072" type="#_x0000_t202" style="position:absolute;margin-left:288.65pt;margin-top:25.35pt;width:219.35pt;height:146.5pt;z-index:25203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">
                <v:textbox>
                  <w:txbxContent>
                    <w:p w14:paraId="4AE66382" w14:textId="77777777" w:rsidR="00BB1BD2" w:rsidRPr="006950BC" w:rsidRDefault="00BB1BD2" w:rsidP="00A951AE">
                      <w:pPr>
                        <w:rPr>
                          <w:i/>
                          <w:iCs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6950BC">
                        <w:rPr>
                          <w:sz w:val="26"/>
                          <w:szCs w:val="26"/>
                          <w:lang w:val="fr-FR"/>
                        </w:rPr>
                        <w:t>un</w:t>
                      </w:r>
                      <w:proofErr w:type="gramEnd"/>
                      <w:r w:rsidRPr="006950BC">
                        <w:rPr>
                          <w:sz w:val="26"/>
                          <w:szCs w:val="26"/>
                          <w:lang w:val="fr-FR"/>
                        </w:rPr>
                        <w:t xml:space="preserve"> acteur</w:t>
                      </w:r>
                      <w:r w:rsidRPr="006950BC">
                        <w:rPr>
                          <w:sz w:val="26"/>
                          <w:szCs w:val="26"/>
                          <w:lang w:val="fr-FR"/>
                        </w:rPr>
                        <w:tab/>
                      </w:r>
                      <w:r w:rsidRPr="006950BC">
                        <w:rPr>
                          <w:sz w:val="26"/>
                          <w:szCs w:val="26"/>
                          <w:lang w:val="fr-FR"/>
                        </w:rPr>
                        <w:tab/>
                      </w:r>
                      <w:r w:rsidRPr="006950BC">
                        <w:rPr>
                          <w:i/>
                          <w:iCs/>
                          <w:sz w:val="26"/>
                          <w:szCs w:val="26"/>
                          <w:lang w:val="fr-FR"/>
                        </w:rPr>
                        <w:t>an actor</w:t>
                      </w:r>
                    </w:p>
                    <w:p w14:paraId="03844EB1" w14:textId="77777777" w:rsidR="00BB1BD2" w:rsidRDefault="00BB1BD2" w:rsidP="00A951AE">
                      <w:pPr>
                        <w:rPr>
                          <w:i/>
                          <w:iCs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6950BC">
                        <w:rPr>
                          <w:sz w:val="26"/>
                          <w:szCs w:val="26"/>
                          <w:lang w:val="fr-FR"/>
                        </w:rPr>
                        <w:t>une</w:t>
                      </w:r>
                      <w:proofErr w:type="gramEnd"/>
                      <w:r w:rsidRPr="006950BC">
                        <w:rPr>
                          <w:sz w:val="26"/>
                          <w:szCs w:val="26"/>
                          <w:lang w:val="fr-FR"/>
                        </w:rPr>
                        <w:t xml:space="preserve"> actrice</w:t>
                      </w:r>
                      <w:r w:rsidRPr="006950BC">
                        <w:rPr>
                          <w:sz w:val="26"/>
                          <w:szCs w:val="26"/>
                          <w:lang w:val="fr-FR"/>
                        </w:rPr>
                        <w:tab/>
                      </w:r>
                      <w:r w:rsidRPr="006950BC">
                        <w:rPr>
                          <w:sz w:val="26"/>
                          <w:szCs w:val="26"/>
                          <w:lang w:val="fr-FR"/>
                        </w:rPr>
                        <w:tab/>
                      </w:r>
                      <w:r w:rsidRPr="006950BC">
                        <w:rPr>
                          <w:i/>
                          <w:iCs/>
                          <w:sz w:val="26"/>
                          <w:szCs w:val="26"/>
                          <w:lang w:val="fr-FR"/>
                        </w:rPr>
                        <w:t>an actress</w:t>
                      </w:r>
                    </w:p>
                    <w:p w14:paraId="05CB9553" w14:textId="77777777" w:rsidR="00BB1BD2" w:rsidRDefault="00BB1BD2" w:rsidP="00A951AE">
                      <w:pPr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>Il s’agit de…….</w:t>
                      </w:r>
                      <w:r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>It’s about…..</w:t>
                      </w:r>
                    </w:p>
                    <w:p w14:paraId="6E2C4D64" w14:textId="77777777" w:rsidR="00BB1BD2" w:rsidRPr="002023BD" w:rsidRDefault="00BB1BD2" w:rsidP="00A951AE">
                      <w:pPr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>Ça se passe……</w:t>
                      </w:r>
                      <w:r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2023BD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It takes place…..</w:t>
                      </w:r>
                    </w:p>
                    <w:p w14:paraId="34A1F708" w14:textId="77777777" w:rsidR="00BB1BD2" w:rsidRPr="006950BC" w:rsidRDefault="00BB1BD2" w:rsidP="00A951AE">
                      <w:pPr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 xml:space="preserve">C’est l’histoire…….  </w:t>
                      </w:r>
                      <w:r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It’s the story of…….</w:t>
                      </w:r>
                    </w:p>
                    <w:p w14:paraId="448EB191" w14:textId="77777777" w:rsidR="00BB1BD2" w:rsidRPr="006950BC" w:rsidRDefault="00BB1BD2" w:rsidP="00A951AE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71FD1">
        <w:rPr>
          <w:rFonts w:ascii="Calibri" w:hAnsi="Calibri"/>
          <w:sz w:val="26"/>
          <w:szCs w:val="26"/>
          <w:lang w:val="fr-FR"/>
        </w:rPr>
        <w:t>Quel genre de film est-ce que tu</w:t>
      </w:r>
      <w:r>
        <w:rPr>
          <w:rFonts w:ascii="Calibri" w:hAnsi="Calibri"/>
          <w:sz w:val="26"/>
          <w:szCs w:val="26"/>
          <w:lang w:val="fr-FR"/>
        </w:rPr>
        <w:t xml:space="preserve"> aimes et pourquoi</w:t>
      </w:r>
      <w:r w:rsidRPr="00271FD1">
        <w:rPr>
          <w:rFonts w:ascii="Calibri" w:hAnsi="Calibri"/>
          <w:sz w:val="26"/>
          <w:szCs w:val="26"/>
          <w:lang w:val="fr-FR"/>
        </w:rPr>
        <w:t>?</w:t>
      </w:r>
      <w:r w:rsidRPr="00271FD1">
        <w:rPr>
          <w:rFonts w:ascii="Calibri" w:hAnsi="Calibri"/>
          <w:sz w:val="26"/>
          <w:szCs w:val="26"/>
          <w:lang w:val="fr-FR"/>
        </w:rPr>
        <w:tab/>
      </w:r>
      <w:r w:rsidRPr="00271FD1">
        <w:rPr>
          <w:rFonts w:ascii="Calibri" w:hAnsi="Calibri"/>
          <w:i/>
          <w:sz w:val="26"/>
          <w:szCs w:val="26"/>
          <w:lang w:val="en-US"/>
        </w:rPr>
        <w:t xml:space="preserve">What kind of film do you </w:t>
      </w:r>
      <w:r>
        <w:rPr>
          <w:rFonts w:ascii="Calibri" w:hAnsi="Calibri"/>
          <w:i/>
          <w:sz w:val="26"/>
          <w:szCs w:val="26"/>
          <w:lang w:val="en-US"/>
        </w:rPr>
        <w:t>like and why</w:t>
      </w:r>
      <w:r w:rsidRPr="00271FD1">
        <w:rPr>
          <w:rFonts w:ascii="Calibri" w:hAnsi="Calibri"/>
          <w:i/>
          <w:sz w:val="26"/>
          <w:szCs w:val="26"/>
          <w:lang w:val="en-US"/>
        </w:rPr>
        <w:t>?</w:t>
      </w:r>
      <w:r w:rsidRPr="00271FD1">
        <w:rPr>
          <w:rFonts w:ascii="Calibri" w:hAnsi="Calibri"/>
          <w:sz w:val="26"/>
          <w:szCs w:val="26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551"/>
      </w:tblGrid>
      <w:tr w:rsidR="00A951AE" w14:paraId="4C3AAFAA" w14:textId="77777777" w:rsidTr="00794024">
        <w:tc>
          <w:tcPr>
            <w:tcW w:w="3114" w:type="dxa"/>
          </w:tcPr>
          <w:p w14:paraId="294D7D46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  <w:lang w:val="en-US"/>
              </w:rPr>
              <w:t>un film</w:t>
            </w:r>
          </w:p>
        </w:tc>
        <w:tc>
          <w:tcPr>
            <w:tcW w:w="2551" w:type="dxa"/>
          </w:tcPr>
          <w:p w14:paraId="1CCBA9B8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39686C">
              <w:rPr>
                <w:rFonts w:ascii="Calibri" w:hAnsi="Calibri"/>
                <w:i/>
                <w:sz w:val="26"/>
                <w:szCs w:val="26"/>
                <w:lang w:val="en-US"/>
              </w:rPr>
              <w:t>a film</w:t>
            </w:r>
          </w:p>
        </w:tc>
      </w:tr>
      <w:tr w:rsidR="00A951AE" w14:paraId="750ACFF6" w14:textId="77777777" w:rsidTr="00794024">
        <w:tc>
          <w:tcPr>
            <w:tcW w:w="3114" w:type="dxa"/>
          </w:tcPr>
          <w:p w14:paraId="0271F2F7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  <w:lang w:val="en-US"/>
              </w:rPr>
              <w:t>un film d’action</w:t>
            </w:r>
          </w:p>
        </w:tc>
        <w:tc>
          <w:tcPr>
            <w:tcW w:w="2551" w:type="dxa"/>
          </w:tcPr>
          <w:p w14:paraId="688297EA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39686C">
              <w:rPr>
                <w:rFonts w:ascii="Calibri" w:hAnsi="Calibri"/>
                <w:i/>
                <w:sz w:val="26"/>
                <w:szCs w:val="26"/>
                <w:lang w:val="en-US"/>
              </w:rPr>
              <w:t>an action film</w:t>
            </w:r>
          </w:p>
        </w:tc>
      </w:tr>
      <w:tr w:rsidR="00A951AE" w14:paraId="437EE8A5" w14:textId="77777777" w:rsidTr="00794024">
        <w:tc>
          <w:tcPr>
            <w:tcW w:w="3114" w:type="dxa"/>
          </w:tcPr>
          <w:p w14:paraId="3AD90D0C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  <w:lang w:val="en-US"/>
              </w:rPr>
              <w:t>un film d’amour</w:t>
            </w:r>
          </w:p>
        </w:tc>
        <w:tc>
          <w:tcPr>
            <w:tcW w:w="2551" w:type="dxa"/>
          </w:tcPr>
          <w:p w14:paraId="33D668CA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39686C">
              <w:rPr>
                <w:rFonts w:ascii="Calibri" w:hAnsi="Calibri"/>
                <w:i/>
                <w:sz w:val="26"/>
                <w:szCs w:val="26"/>
                <w:lang w:val="en-US"/>
              </w:rPr>
              <w:t xml:space="preserve">a love </w:t>
            </w:r>
            <w:r w:rsidRPr="0039686C">
              <w:rPr>
                <w:rFonts w:ascii="Calibri" w:hAnsi="Calibri"/>
                <w:i/>
                <w:sz w:val="26"/>
                <w:szCs w:val="26"/>
              </w:rPr>
              <w:t>story</w:t>
            </w:r>
          </w:p>
        </w:tc>
      </w:tr>
      <w:tr w:rsidR="00A951AE" w14:paraId="4AF13B91" w14:textId="77777777" w:rsidTr="00794024">
        <w:tc>
          <w:tcPr>
            <w:tcW w:w="3114" w:type="dxa"/>
          </w:tcPr>
          <w:p w14:paraId="76AFE4EB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</w:rPr>
              <w:t>un film de guerre</w:t>
            </w:r>
          </w:p>
        </w:tc>
        <w:tc>
          <w:tcPr>
            <w:tcW w:w="2551" w:type="dxa"/>
          </w:tcPr>
          <w:p w14:paraId="54EE098D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39686C">
              <w:rPr>
                <w:rFonts w:ascii="Calibri" w:hAnsi="Calibri"/>
                <w:i/>
                <w:sz w:val="26"/>
                <w:szCs w:val="26"/>
              </w:rPr>
              <w:t>a war film</w:t>
            </w:r>
          </w:p>
        </w:tc>
      </w:tr>
      <w:tr w:rsidR="00A951AE" w14:paraId="0E3D2FC0" w14:textId="77777777" w:rsidTr="00794024">
        <w:tc>
          <w:tcPr>
            <w:tcW w:w="3114" w:type="dxa"/>
          </w:tcPr>
          <w:p w14:paraId="2386FF3F" w14:textId="77777777" w:rsidR="00A951AE" w:rsidRPr="00271FD1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271FD1">
              <w:rPr>
                <w:rFonts w:ascii="Calibri" w:hAnsi="Calibri"/>
                <w:sz w:val="26"/>
                <w:szCs w:val="26"/>
                <w:lang w:val="fr-FR"/>
              </w:rPr>
              <w:t>un film de science- fiction</w:t>
            </w:r>
          </w:p>
        </w:tc>
        <w:tc>
          <w:tcPr>
            <w:tcW w:w="2551" w:type="dxa"/>
          </w:tcPr>
          <w:p w14:paraId="0CFAD800" w14:textId="77777777" w:rsidR="00A951AE" w:rsidRPr="00A42702" w:rsidRDefault="00A951AE" w:rsidP="009716FF">
            <w:pP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39686C">
              <w:rPr>
                <w:rFonts w:ascii="Calibri" w:hAnsi="Calibri"/>
                <w:i/>
                <w:sz w:val="26"/>
                <w:szCs w:val="26"/>
              </w:rPr>
              <w:t>a science fiction film</w:t>
            </w:r>
          </w:p>
        </w:tc>
      </w:tr>
      <w:tr w:rsidR="00A951AE" w14:paraId="30E2408B" w14:textId="77777777" w:rsidTr="00794024">
        <w:tc>
          <w:tcPr>
            <w:tcW w:w="3114" w:type="dxa"/>
          </w:tcPr>
          <w:p w14:paraId="5C5D919F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</w:rPr>
              <w:t>un film d’horreur</w:t>
            </w:r>
          </w:p>
        </w:tc>
        <w:tc>
          <w:tcPr>
            <w:tcW w:w="2551" w:type="dxa"/>
          </w:tcPr>
          <w:p w14:paraId="0CA8556F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39686C">
              <w:rPr>
                <w:rFonts w:ascii="Calibri" w:hAnsi="Calibri"/>
                <w:i/>
                <w:sz w:val="26"/>
                <w:szCs w:val="26"/>
              </w:rPr>
              <w:t>a horror film</w:t>
            </w:r>
          </w:p>
        </w:tc>
      </w:tr>
      <w:tr w:rsidR="00A951AE" w14:paraId="79203009" w14:textId="77777777" w:rsidTr="00794024">
        <w:tc>
          <w:tcPr>
            <w:tcW w:w="3114" w:type="dxa"/>
          </w:tcPr>
          <w:p w14:paraId="72D2D754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A42702">
              <w:rPr>
                <w:rFonts w:ascii="Calibri" w:hAnsi="Calibri"/>
                <w:sz w:val="26"/>
                <w:szCs w:val="26"/>
              </w:rPr>
              <w:t>un film policier</w:t>
            </w:r>
          </w:p>
        </w:tc>
        <w:tc>
          <w:tcPr>
            <w:tcW w:w="2551" w:type="dxa"/>
          </w:tcPr>
          <w:p w14:paraId="1D9BB29F" w14:textId="77777777" w:rsidR="00A951AE" w:rsidRDefault="00A951AE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39686C">
              <w:rPr>
                <w:rFonts w:ascii="Calibri" w:hAnsi="Calibri"/>
                <w:i/>
                <w:sz w:val="26"/>
                <w:szCs w:val="26"/>
              </w:rPr>
              <w:t>a detective story</w:t>
            </w:r>
          </w:p>
        </w:tc>
      </w:tr>
      <w:tr w:rsidR="00A951AE" w14:paraId="16CD964B" w14:textId="77777777" w:rsidTr="00794024">
        <w:tc>
          <w:tcPr>
            <w:tcW w:w="3114" w:type="dxa"/>
          </w:tcPr>
          <w:p w14:paraId="62DFC4E6" w14:textId="77777777" w:rsidR="00A951AE" w:rsidRPr="00A42702" w:rsidRDefault="00A951AE" w:rsidP="009716FF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</w:t>
            </w:r>
            <w:r w:rsidRPr="00A42702">
              <w:rPr>
                <w:rFonts w:ascii="Calibri" w:hAnsi="Calibri"/>
                <w:sz w:val="26"/>
                <w:szCs w:val="26"/>
                <w:lang w:val="fr-FR"/>
              </w:rPr>
              <w:t>ne</w:t>
            </w:r>
            <w:r>
              <w:rPr>
                <w:rFonts w:ascii="Calibri" w:hAnsi="Calibri"/>
                <w:sz w:val="26"/>
                <w:szCs w:val="26"/>
                <w:lang w:val="fr-FR"/>
              </w:rPr>
              <w:t xml:space="preserve"> comédie</w:t>
            </w:r>
          </w:p>
        </w:tc>
        <w:tc>
          <w:tcPr>
            <w:tcW w:w="2551" w:type="dxa"/>
          </w:tcPr>
          <w:p w14:paraId="3D91A0AB" w14:textId="16B94560" w:rsidR="00A951AE" w:rsidRPr="0039686C" w:rsidRDefault="00A951AE" w:rsidP="000D6179">
            <w:pPr>
              <w:rPr>
                <w:rFonts w:ascii="Calibri" w:hAnsi="Calibri"/>
                <w:i/>
                <w:sz w:val="26"/>
                <w:szCs w:val="26"/>
              </w:rPr>
            </w:pPr>
            <w:r w:rsidRPr="00A42702">
              <w:rPr>
                <w:rFonts w:ascii="Calibri" w:hAnsi="Calibri"/>
                <w:i/>
                <w:sz w:val="26"/>
                <w:szCs w:val="26"/>
                <w:lang w:val="fr-FR"/>
              </w:rPr>
              <w:t xml:space="preserve">a </w:t>
            </w:r>
            <w:r w:rsidR="000D6179">
              <w:rPr>
                <w:rFonts w:ascii="Calibri" w:hAnsi="Calibri"/>
                <w:i/>
                <w:sz w:val="26"/>
                <w:szCs w:val="26"/>
                <w:lang w:val="fr-FR"/>
              </w:rPr>
              <w:t>comedy</w:t>
            </w:r>
          </w:p>
        </w:tc>
      </w:tr>
    </w:tbl>
    <w:p w14:paraId="680B6A60" w14:textId="77777777" w:rsidR="00A951AE" w:rsidRPr="006950BC" w:rsidRDefault="00A951AE" w:rsidP="00A951AE">
      <w:pPr>
        <w:rPr>
          <w:rFonts w:ascii="Calibri" w:hAnsi="Calibri"/>
          <w:b/>
          <w:bCs/>
          <w:sz w:val="26"/>
          <w:szCs w:val="26"/>
          <w:lang w:val="en-US"/>
        </w:rPr>
      </w:pPr>
      <w:r w:rsidRPr="00A42702">
        <w:rPr>
          <w:rFonts w:ascii="Calibri" w:hAnsi="Calibri"/>
          <w:sz w:val="26"/>
          <w:szCs w:val="26"/>
          <w:lang w:val="fr-FR"/>
        </w:rPr>
        <w:tab/>
      </w:r>
    </w:p>
    <w:p w14:paraId="18FCC862" w14:textId="77777777" w:rsidR="00A951AE" w:rsidRPr="00A42702" w:rsidRDefault="00A951AE" w:rsidP="00A951AE">
      <w:pPr>
        <w:spacing w:line="240" w:lineRule="auto"/>
        <w:rPr>
          <w:rFonts w:ascii="Calibri" w:hAnsi="Calibri"/>
          <w:sz w:val="26"/>
          <w:szCs w:val="26"/>
          <w:lang w:val="fr-FR"/>
        </w:rPr>
      </w:pPr>
      <w:r>
        <w:rPr>
          <w:rFonts w:ascii="Calibri" w:hAnsi="Calibri"/>
          <w:noProof/>
          <w:sz w:val="26"/>
          <w:szCs w:val="26"/>
          <w:lang w:eastAsia="en-GB"/>
        </w:rPr>
        <w:drawing>
          <wp:anchor distT="0" distB="0" distL="114300" distR="114300" simplePos="0" relativeHeight="252063232" behindDoc="0" locked="0" layoutInCell="1" allowOverlap="1" wp14:anchorId="5FB3C94C" wp14:editId="0F3E5436">
            <wp:simplePos x="0" y="0"/>
            <wp:positionH relativeFrom="margin">
              <wp:align>right</wp:align>
            </wp:positionH>
            <wp:positionV relativeFrom="paragraph">
              <wp:posOffset>8004</wp:posOffset>
            </wp:positionV>
            <wp:extent cx="1935126" cy="1665476"/>
            <wp:effectExtent l="0" t="0" r="8255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126" cy="1665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702">
        <w:rPr>
          <w:rFonts w:ascii="Calibri" w:hAnsi="Calibri"/>
          <w:sz w:val="26"/>
          <w:szCs w:val="26"/>
          <w:lang w:val="fr-FR"/>
        </w:rPr>
        <w:t xml:space="preserve">drôle </w:t>
      </w:r>
      <w:r w:rsidRPr="00A42702">
        <w:rPr>
          <w:rFonts w:ascii="Calibri" w:hAnsi="Calibri"/>
          <w:sz w:val="26"/>
          <w:szCs w:val="26"/>
          <w:lang w:val="fr-FR"/>
        </w:rPr>
        <w:tab/>
      </w:r>
      <w:r w:rsidRPr="00A42702">
        <w:rPr>
          <w:rFonts w:ascii="Calibri" w:hAnsi="Calibri"/>
          <w:sz w:val="26"/>
          <w:szCs w:val="26"/>
          <w:lang w:val="fr-FR"/>
        </w:rPr>
        <w:tab/>
      </w:r>
      <w:r w:rsidRPr="00A42702">
        <w:rPr>
          <w:rFonts w:ascii="Calibri" w:hAnsi="Calibri"/>
          <w:sz w:val="26"/>
          <w:szCs w:val="26"/>
          <w:lang w:val="fr-FR"/>
        </w:rPr>
        <w:tab/>
      </w:r>
      <w:r w:rsidRPr="00A42702">
        <w:rPr>
          <w:rFonts w:ascii="Calibri" w:hAnsi="Calibri"/>
          <w:sz w:val="26"/>
          <w:szCs w:val="26"/>
          <w:lang w:val="fr-FR"/>
        </w:rPr>
        <w:tab/>
      </w:r>
      <w:r w:rsidRPr="00A42702">
        <w:rPr>
          <w:rFonts w:ascii="Calibri" w:hAnsi="Calibri"/>
          <w:sz w:val="26"/>
          <w:szCs w:val="26"/>
          <w:lang w:val="fr-FR"/>
        </w:rPr>
        <w:tab/>
      </w:r>
      <w:r w:rsidRPr="00A42702">
        <w:rPr>
          <w:rFonts w:ascii="Calibri" w:hAnsi="Calibri"/>
          <w:sz w:val="26"/>
          <w:szCs w:val="26"/>
          <w:lang w:val="fr-FR"/>
        </w:rPr>
        <w:tab/>
      </w:r>
      <w:r w:rsidRPr="00A42702">
        <w:rPr>
          <w:rFonts w:ascii="Calibri" w:hAnsi="Calibri"/>
          <w:i/>
          <w:sz w:val="26"/>
          <w:szCs w:val="26"/>
          <w:lang w:val="fr-FR"/>
        </w:rPr>
        <w:t>funny</w:t>
      </w:r>
    </w:p>
    <w:p w14:paraId="34A01378" w14:textId="77777777" w:rsidR="00A951AE" w:rsidRPr="00A42702" w:rsidRDefault="00A951AE" w:rsidP="00A951AE">
      <w:pPr>
        <w:spacing w:line="240" w:lineRule="auto"/>
        <w:rPr>
          <w:rFonts w:ascii="Calibri" w:hAnsi="Calibri"/>
          <w:sz w:val="26"/>
          <w:szCs w:val="26"/>
          <w:lang w:val="fr-FR"/>
        </w:rPr>
      </w:pPr>
      <w:r w:rsidRPr="00A42702">
        <w:rPr>
          <w:rFonts w:ascii="Calibri" w:hAnsi="Calibri"/>
          <w:sz w:val="26"/>
          <w:szCs w:val="26"/>
          <w:lang w:val="fr-FR"/>
        </w:rPr>
        <w:t xml:space="preserve">idiot (e ) </w:t>
      </w:r>
      <w:r w:rsidRPr="00A42702">
        <w:rPr>
          <w:rFonts w:ascii="Calibri" w:hAnsi="Calibri"/>
          <w:sz w:val="26"/>
          <w:szCs w:val="26"/>
          <w:lang w:val="fr-FR"/>
        </w:rPr>
        <w:tab/>
      </w:r>
      <w:r w:rsidRPr="00A42702">
        <w:rPr>
          <w:rFonts w:ascii="Calibri" w:hAnsi="Calibri"/>
          <w:sz w:val="26"/>
          <w:szCs w:val="26"/>
          <w:lang w:val="fr-FR"/>
        </w:rPr>
        <w:tab/>
      </w:r>
      <w:r w:rsidRPr="00A42702">
        <w:rPr>
          <w:rFonts w:ascii="Calibri" w:hAnsi="Calibri"/>
          <w:sz w:val="26"/>
          <w:szCs w:val="26"/>
          <w:lang w:val="fr-FR"/>
        </w:rPr>
        <w:tab/>
      </w:r>
      <w:r w:rsidRPr="00A42702">
        <w:rPr>
          <w:rFonts w:ascii="Calibri" w:hAnsi="Calibri"/>
          <w:sz w:val="26"/>
          <w:szCs w:val="26"/>
          <w:lang w:val="fr-FR"/>
        </w:rPr>
        <w:tab/>
      </w:r>
      <w:r w:rsidRPr="00A42702">
        <w:rPr>
          <w:rFonts w:ascii="Calibri" w:hAnsi="Calibri"/>
          <w:sz w:val="26"/>
          <w:szCs w:val="26"/>
          <w:lang w:val="fr-FR"/>
        </w:rPr>
        <w:tab/>
      </w:r>
      <w:r w:rsidRPr="00A42702">
        <w:rPr>
          <w:rFonts w:ascii="Calibri" w:hAnsi="Calibri"/>
          <w:i/>
          <w:sz w:val="26"/>
          <w:szCs w:val="26"/>
          <w:lang w:val="fr-FR"/>
        </w:rPr>
        <w:t>stupid</w:t>
      </w:r>
    </w:p>
    <w:p w14:paraId="7C17C173" w14:textId="77777777" w:rsidR="00A951AE" w:rsidRDefault="00A951AE" w:rsidP="00A951AE">
      <w:pPr>
        <w:spacing w:line="240" w:lineRule="auto"/>
        <w:rPr>
          <w:rFonts w:ascii="Calibri" w:hAnsi="Calibri"/>
          <w:i/>
          <w:sz w:val="26"/>
          <w:szCs w:val="26"/>
          <w:lang w:val="fr-FR"/>
        </w:rPr>
      </w:pPr>
      <w:r w:rsidRPr="00A42702">
        <w:rPr>
          <w:rFonts w:ascii="Calibri" w:hAnsi="Calibri"/>
          <w:sz w:val="26"/>
          <w:szCs w:val="26"/>
          <w:lang w:val="fr-FR"/>
        </w:rPr>
        <w:t xml:space="preserve">éducatif ( éducative ) </w:t>
      </w:r>
      <w:r w:rsidRPr="00A42702">
        <w:rPr>
          <w:rFonts w:ascii="Calibri" w:hAnsi="Calibri"/>
          <w:sz w:val="26"/>
          <w:szCs w:val="26"/>
          <w:lang w:val="fr-FR"/>
        </w:rPr>
        <w:tab/>
      </w:r>
      <w:r w:rsidRPr="00A42702">
        <w:rPr>
          <w:rFonts w:ascii="Calibri" w:hAnsi="Calibri"/>
          <w:sz w:val="26"/>
          <w:szCs w:val="26"/>
          <w:lang w:val="fr-FR"/>
        </w:rPr>
        <w:tab/>
      </w:r>
      <w:r w:rsidRPr="00A42702">
        <w:rPr>
          <w:rFonts w:ascii="Calibri" w:hAnsi="Calibri"/>
          <w:sz w:val="26"/>
          <w:szCs w:val="26"/>
          <w:lang w:val="fr-FR"/>
        </w:rPr>
        <w:tab/>
      </w:r>
      <w:r w:rsidRPr="00A42702">
        <w:rPr>
          <w:rFonts w:ascii="Calibri" w:hAnsi="Calibri"/>
          <w:i/>
          <w:sz w:val="26"/>
          <w:szCs w:val="26"/>
          <w:lang w:val="fr-FR"/>
        </w:rPr>
        <w:t>educational</w:t>
      </w:r>
    </w:p>
    <w:p w14:paraId="36655755" w14:textId="77777777" w:rsidR="00A951AE" w:rsidRPr="00A42702" w:rsidRDefault="00A951AE" w:rsidP="00A951AE">
      <w:pPr>
        <w:spacing w:line="240" w:lineRule="auto"/>
        <w:rPr>
          <w:rFonts w:ascii="Calibri" w:hAnsi="Calibri"/>
          <w:sz w:val="26"/>
          <w:szCs w:val="26"/>
          <w:lang w:val="fr-FR"/>
        </w:rPr>
      </w:pPr>
      <w:r>
        <w:rPr>
          <w:rFonts w:ascii="Calibri" w:hAnsi="Calibri"/>
          <w:iCs/>
          <w:sz w:val="26"/>
          <w:szCs w:val="26"/>
          <w:lang w:val="fr-FR"/>
        </w:rPr>
        <w:t>intéressant (e)</w:t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/>
          <w:sz w:val="26"/>
          <w:szCs w:val="26"/>
          <w:lang w:val="fr-FR"/>
        </w:rPr>
        <w:t>interesting</w:t>
      </w:r>
    </w:p>
    <w:p w14:paraId="68D429C6" w14:textId="77777777" w:rsidR="00A951AE" w:rsidRPr="006950BC" w:rsidRDefault="00A951AE" w:rsidP="00A951AE">
      <w:pPr>
        <w:spacing w:line="240" w:lineRule="auto"/>
        <w:rPr>
          <w:rFonts w:ascii="Calibri" w:hAnsi="Calibri"/>
          <w:sz w:val="26"/>
          <w:szCs w:val="26"/>
        </w:rPr>
      </w:pPr>
      <w:r w:rsidRPr="006950BC">
        <w:rPr>
          <w:rFonts w:ascii="Calibri" w:hAnsi="Calibri"/>
          <w:sz w:val="26"/>
          <w:szCs w:val="26"/>
        </w:rPr>
        <w:t>avoir peu</w:t>
      </w:r>
      <w:r>
        <w:rPr>
          <w:rFonts w:ascii="Calibri" w:hAnsi="Calibri"/>
          <w:sz w:val="26"/>
          <w:szCs w:val="26"/>
        </w:rPr>
        <w:t>r</w:t>
      </w:r>
      <w:r>
        <w:rPr>
          <w:rFonts w:ascii="Calibri" w:hAnsi="Calibri"/>
          <w:sz w:val="26"/>
          <w:szCs w:val="26"/>
        </w:rPr>
        <w:tab/>
      </w:r>
      <w:r w:rsidRPr="006950BC">
        <w:rPr>
          <w:rFonts w:ascii="Calibri" w:hAnsi="Calibri"/>
          <w:sz w:val="26"/>
          <w:szCs w:val="26"/>
        </w:rPr>
        <w:tab/>
      </w:r>
      <w:r w:rsidRPr="006950BC">
        <w:rPr>
          <w:rFonts w:ascii="Calibri" w:hAnsi="Calibri"/>
          <w:sz w:val="26"/>
          <w:szCs w:val="26"/>
        </w:rPr>
        <w:tab/>
      </w:r>
      <w:r w:rsidRPr="006950BC">
        <w:rPr>
          <w:rFonts w:ascii="Calibri" w:hAnsi="Calibri"/>
          <w:sz w:val="26"/>
          <w:szCs w:val="26"/>
        </w:rPr>
        <w:tab/>
      </w:r>
      <w:r w:rsidRPr="006950BC">
        <w:rPr>
          <w:rFonts w:ascii="Calibri" w:hAnsi="Calibri"/>
          <w:sz w:val="26"/>
          <w:szCs w:val="26"/>
        </w:rPr>
        <w:tab/>
      </w:r>
      <w:r w:rsidRPr="006950BC">
        <w:rPr>
          <w:rFonts w:ascii="Calibri" w:hAnsi="Calibri"/>
          <w:i/>
          <w:iCs/>
          <w:sz w:val="26"/>
          <w:szCs w:val="26"/>
        </w:rPr>
        <w:t>to be scared</w:t>
      </w:r>
    </w:p>
    <w:p w14:paraId="2E537F3A" w14:textId="77777777" w:rsidR="00A951AE" w:rsidRDefault="00A951AE" w:rsidP="00A951AE">
      <w:pPr>
        <w:spacing w:line="240" w:lineRule="auto"/>
        <w:rPr>
          <w:rFonts w:ascii="Calibri" w:hAnsi="Calibri"/>
          <w:i/>
          <w:sz w:val="26"/>
          <w:szCs w:val="26"/>
          <w:lang w:val="fr-FR"/>
        </w:rPr>
      </w:pPr>
      <w:r w:rsidRPr="006950BC">
        <w:rPr>
          <w:rFonts w:ascii="Calibri" w:hAnsi="Calibri"/>
          <w:sz w:val="26"/>
          <w:szCs w:val="26"/>
          <w:lang w:val="fr-FR"/>
        </w:rPr>
        <w:t>Ça fait peur / C’est effrayant</w:t>
      </w:r>
      <w:r w:rsidRPr="006950BC">
        <w:rPr>
          <w:rFonts w:ascii="Calibri" w:hAnsi="Calibri"/>
          <w:sz w:val="26"/>
          <w:szCs w:val="26"/>
          <w:lang w:val="fr-FR"/>
        </w:rPr>
        <w:tab/>
      </w:r>
      <w:r w:rsidRPr="006950BC">
        <w:rPr>
          <w:rFonts w:ascii="Calibri" w:hAnsi="Calibri"/>
          <w:sz w:val="26"/>
          <w:szCs w:val="26"/>
          <w:lang w:val="fr-FR"/>
        </w:rPr>
        <w:tab/>
      </w:r>
      <w:r w:rsidRPr="006950BC">
        <w:rPr>
          <w:rFonts w:ascii="Calibri" w:hAnsi="Calibri"/>
          <w:i/>
          <w:sz w:val="26"/>
          <w:szCs w:val="26"/>
          <w:lang w:val="fr-FR"/>
        </w:rPr>
        <w:t>it is scary</w:t>
      </w:r>
    </w:p>
    <w:p w14:paraId="544495EE" w14:textId="77777777" w:rsidR="00A951AE" w:rsidRPr="00367B89" w:rsidRDefault="00A951AE" w:rsidP="00A951AE">
      <w:pPr>
        <w:pBdr>
          <w:bottom w:val="single" w:sz="4" w:space="1" w:color="auto"/>
        </w:pBdr>
        <w:rPr>
          <w:b/>
          <w:sz w:val="28"/>
          <w:szCs w:val="24"/>
          <w:lang w:val="fr-FR"/>
        </w:rPr>
      </w:pPr>
    </w:p>
    <w:p w14:paraId="0B98C742" w14:textId="77777777" w:rsidR="00A951AE" w:rsidRPr="00E6334F" w:rsidRDefault="00A951AE" w:rsidP="00A951AE">
      <w:pPr>
        <w:pBdr>
          <w:bottom w:val="single" w:sz="4" w:space="1" w:color="auto"/>
        </w:pBdr>
        <w:rPr>
          <w:rFonts w:ascii="Calibri" w:hAnsi="Calibri"/>
          <w:b/>
          <w:bCs/>
          <w:sz w:val="32"/>
          <w:szCs w:val="32"/>
          <w:lang w:val="en-US"/>
        </w:rPr>
      </w:pPr>
      <w:r w:rsidRPr="00E6334F">
        <w:rPr>
          <w:rFonts w:ascii="Calibri" w:hAnsi="Calibri"/>
          <w:b/>
          <w:bCs/>
          <w:sz w:val="32"/>
          <w:szCs w:val="32"/>
          <w:lang w:val="en-US"/>
        </w:rPr>
        <w:t>Relative pronouns</w:t>
      </w:r>
    </w:p>
    <w:p w14:paraId="7F20F209" w14:textId="77777777" w:rsidR="00A951AE" w:rsidRPr="00271FD1" w:rsidRDefault="00A951AE" w:rsidP="00A951AE">
      <w:pPr>
        <w:rPr>
          <w:rFonts w:ascii="Calibri" w:hAnsi="Calibri"/>
          <w:sz w:val="26"/>
          <w:szCs w:val="26"/>
          <w:lang w:val="en-US"/>
        </w:rPr>
      </w:pPr>
      <w:r w:rsidRPr="00271FD1">
        <w:rPr>
          <w:rFonts w:ascii="Calibri" w:hAnsi="Calibri"/>
          <w:sz w:val="26"/>
          <w:szCs w:val="26"/>
          <w:lang w:val="en-US"/>
        </w:rPr>
        <w:t>These pronouns will refer to a noun already mentioned in the sentence.</w:t>
      </w:r>
    </w:p>
    <w:p w14:paraId="2DF232EA" w14:textId="77777777" w:rsidR="00A951AE" w:rsidRPr="00271FD1" w:rsidRDefault="00A951AE" w:rsidP="00A951AE">
      <w:pPr>
        <w:numPr>
          <w:ilvl w:val="0"/>
          <w:numId w:val="16"/>
        </w:numPr>
        <w:spacing w:after="0" w:line="240" w:lineRule="auto"/>
        <w:rPr>
          <w:rFonts w:ascii="Calibri" w:hAnsi="Calibri"/>
          <w:sz w:val="26"/>
          <w:szCs w:val="26"/>
          <w:lang w:val="fr-FR"/>
        </w:rPr>
      </w:pPr>
      <w:r w:rsidRPr="00271FD1">
        <w:rPr>
          <w:rFonts w:ascii="Calibri" w:hAnsi="Calibri"/>
          <w:b/>
          <w:sz w:val="26"/>
          <w:szCs w:val="26"/>
          <w:lang w:val="en-US"/>
        </w:rPr>
        <w:t>Qui</w:t>
      </w:r>
      <w:r w:rsidRPr="00271FD1">
        <w:rPr>
          <w:rFonts w:ascii="Calibri" w:hAnsi="Calibri"/>
          <w:sz w:val="26"/>
          <w:szCs w:val="26"/>
          <w:lang w:val="en-US"/>
        </w:rPr>
        <w:t xml:space="preserve">  ( </w:t>
      </w:r>
      <w:r w:rsidRPr="00271FD1">
        <w:rPr>
          <w:rFonts w:ascii="Calibri" w:hAnsi="Calibri"/>
          <w:i/>
          <w:iCs/>
          <w:sz w:val="26"/>
          <w:szCs w:val="26"/>
          <w:lang w:val="en-US"/>
        </w:rPr>
        <w:t xml:space="preserve">who, which, </w:t>
      </w:r>
      <w:r w:rsidRPr="00271FD1">
        <w:rPr>
          <w:rFonts w:ascii="Calibri" w:hAnsi="Calibri"/>
          <w:i/>
          <w:iCs/>
          <w:sz w:val="26"/>
          <w:szCs w:val="26"/>
          <w:lang w:val="fr-FR"/>
        </w:rPr>
        <w:t>that</w:t>
      </w:r>
      <w:r w:rsidRPr="00271FD1">
        <w:rPr>
          <w:rFonts w:ascii="Calibri" w:hAnsi="Calibri"/>
          <w:sz w:val="26"/>
          <w:szCs w:val="26"/>
          <w:lang w:val="fr-FR"/>
        </w:rPr>
        <w:t>)</w:t>
      </w:r>
    </w:p>
    <w:p w14:paraId="3F98075C" w14:textId="77777777" w:rsidR="00A951AE" w:rsidRPr="00271FD1" w:rsidRDefault="00A951AE" w:rsidP="00A951AE">
      <w:pPr>
        <w:rPr>
          <w:rFonts w:ascii="Calibri" w:hAnsi="Calibri"/>
          <w:sz w:val="26"/>
          <w:szCs w:val="26"/>
          <w:lang w:val="en-US"/>
        </w:rPr>
      </w:pPr>
      <w:r w:rsidRPr="00271FD1">
        <w:rPr>
          <w:rFonts w:ascii="Calibri" w:hAnsi="Calibri"/>
          <w:sz w:val="26"/>
          <w:szCs w:val="26"/>
          <w:lang w:val="en-US"/>
        </w:rPr>
        <w:t xml:space="preserve">           This pronoun will be used when referring to </w:t>
      </w:r>
      <w:r w:rsidRPr="00271FD1">
        <w:rPr>
          <w:rFonts w:ascii="Calibri" w:hAnsi="Calibri"/>
          <w:sz w:val="26"/>
          <w:szCs w:val="26"/>
          <w:u w:val="single"/>
          <w:lang w:val="en-US"/>
        </w:rPr>
        <w:t>a subject.</w:t>
      </w:r>
    </w:p>
    <w:p w14:paraId="465F31C8" w14:textId="08CAD626" w:rsidR="00A951AE" w:rsidRPr="00271FD1" w:rsidRDefault="00A951AE" w:rsidP="00A951AE">
      <w:pPr>
        <w:ind w:firstLine="720"/>
        <w:rPr>
          <w:rFonts w:ascii="Calibri" w:hAnsi="Calibri"/>
          <w:sz w:val="26"/>
          <w:szCs w:val="26"/>
          <w:lang w:val="fr-FR"/>
        </w:rPr>
      </w:pPr>
      <w:r w:rsidRPr="00271FD1">
        <w:rPr>
          <w:rFonts w:ascii="Calibri" w:hAnsi="Calibri"/>
          <w:sz w:val="26"/>
          <w:szCs w:val="26"/>
          <w:lang w:val="fr-FR"/>
        </w:rPr>
        <w:t xml:space="preserve">Ex : </w:t>
      </w:r>
      <w:r w:rsidRPr="00271FD1">
        <w:rPr>
          <w:rFonts w:ascii="Calibri" w:hAnsi="Calibri"/>
          <w:sz w:val="26"/>
          <w:szCs w:val="26"/>
          <w:lang w:val="fr-FR"/>
        </w:rPr>
        <w:tab/>
        <w:t xml:space="preserve">La commode </w:t>
      </w:r>
      <w:r w:rsidRPr="00271FD1">
        <w:rPr>
          <w:rFonts w:ascii="Calibri" w:hAnsi="Calibri"/>
          <w:b/>
          <w:sz w:val="26"/>
          <w:szCs w:val="26"/>
          <w:lang w:val="fr-FR"/>
        </w:rPr>
        <w:t xml:space="preserve">qui </w:t>
      </w:r>
      <w:r w:rsidRPr="00271FD1">
        <w:rPr>
          <w:rFonts w:ascii="Calibri" w:hAnsi="Calibri"/>
          <w:sz w:val="26"/>
          <w:szCs w:val="26"/>
          <w:lang w:val="fr-FR"/>
        </w:rPr>
        <w:t>est dans ma chambre, est en face de l’armoire.</w:t>
      </w:r>
    </w:p>
    <w:p w14:paraId="4D05ABEF" w14:textId="616535AA" w:rsidR="00A951AE" w:rsidRDefault="00273627" w:rsidP="00A951AE">
      <w:pPr>
        <w:ind w:firstLine="360"/>
        <w:rPr>
          <w:rFonts w:ascii="Calibri" w:hAnsi="Calibri"/>
          <w:sz w:val="26"/>
          <w:szCs w:val="26"/>
          <w:lang w:val="fr-FR"/>
        </w:rPr>
      </w:pPr>
      <w:r>
        <w:rPr>
          <w:rFonts w:ascii="Calibri" w:hAnsi="Calibri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4891152E" wp14:editId="7FCB924D">
                <wp:simplePos x="0" y="0"/>
                <wp:positionH relativeFrom="column">
                  <wp:posOffset>1959499</wp:posOffset>
                </wp:positionH>
                <wp:positionV relativeFrom="paragraph">
                  <wp:posOffset>192598</wp:posOffset>
                </wp:positionV>
                <wp:extent cx="591295" cy="214685"/>
                <wp:effectExtent l="38100" t="38100" r="18415" b="33020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1295" cy="2146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5CD63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7" o:spid="_x0000_s1026" type="#_x0000_t32" style="position:absolute;margin-left:154.3pt;margin-top:15.15pt;width:46.55pt;height:16.9pt;flip:x y;z-index:25208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" strokecolor="black [3213]">
                <v:stroke endarrow="block"/>
              </v:shape>
            </w:pict>
          </mc:Fallback>
        </mc:AlternateContent>
      </w:r>
      <w:r w:rsidR="00A951AE" w:rsidRPr="00271FD1">
        <w:rPr>
          <w:rFonts w:ascii="Calibri" w:hAnsi="Calibri"/>
          <w:sz w:val="26"/>
          <w:szCs w:val="26"/>
          <w:lang w:val="fr-FR"/>
        </w:rPr>
        <w:t xml:space="preserve">       </w:t>
      </w:r>
      <w:r w:rsidR="00A951AE" w:rsidRPr="00271FD1">
        <w:rPr>
          <w:rFonts w:ascii="Calibri" w:hAnsi="Calibri"/>
          <w:sz w:val="26"/>
          <w:szCs w:val="26"/>
          <w:lang w:val="fr-FR"/>
        </w:rPr>
        <w:tab/>
        <w:t xml:space="preserve">Les livres </w:t>
      </w:r>
      <w:r w:rsidR="00A951AE" w:rsidRPr="00271FD1">
        <w:rPr>
          <w:rFonts w:ascii="Calibri" w:hAnsi="Calibri"/>
          <w:b/>
          <w:sz w:val="26"/>
          <w:szCs w:val="26"/>
          <w:lang w:val="fr-FR"/>
        </w:rPr>
        <w:t>qui</w:t>
      </w:r>
      <w:r w:rsidR="00A951AE" w:rsidRPr="00271FD1">
        <w:rPr>
          <w:rFonts w:ascii="Calibri" w:hAnsi="Calibri"/>
          <w:sz w:val="26"/>
          <w:szCs w:val="26"/>
          <w:lang w:val="fr-FR"/>
        </w:rPr>
        <w:t xml:space="preserve"> sont sur la table sont très vieux.</w:t>
      </w:r>
    </w:p>
    <w:p w14:paraId="14F91F62" w14:textId="3ABBA18A" w:rsidR="00A951AE" w:rsidRDefault="00A951AE" w:rsidP="00A951AE">
      <w:pPr>
        <w:ind w:firstLine="360"/>
        <w:rPr>
          <w:rFonts w:ascii="Calibri" w:hAnsi="Calibri"/>
          <w:b/>
          <w:bCs/>
          <w:sz w:val="26"/>
          <w:szCs w:val="26"/>
        </w:rPr>
      </w:pPr>
      <w:r w:rsidRPr="00A951AE">
        <w:rPr>
          <w:rFonts w:ascii="Calibri" w:hAnsi="Calibri"/>
          <w:b/>
          <w:bCs/>
          <w:sz w:val="26"/>
          <w:szCs w:val="26"/>
        </w:rPr>
        <w:t>« Qui » is always followed b</w:t>
      </w:r>
      <w:r>
        <w:rPr>
          <w:rFonts w:ascii="Calibri" w:hAnsi="Calibri"/>
          <w:b/>
          <w:bCs/>
          <w:sz w:val="26"/>
          <w:szCs w:val="26"/>
        </w:rPr>
        <w:t xml:space="preserve">y a VERB. </w:t>
      </w:r>
    </w:p>
    <w:p w14:paraId="647BA9ED" w14:textId="41F71853" w:rsidR="00273627" w:rsidRPr="00A951AE" w:rsidRDefault="00273627" w:rsidP="00A951AE">
      <w:pPr>
        <w:ind w:firstLine="360"/>
        <w:rPr>
          <w:rFonts w:ascii="Calibri" w:hAnsi="Calibri"/>
          <w:b/>
          <w:bCs/>
          <w:sz w:val="26"/>
          <w:szCs w:val="26"/>
        </w:rPr>
      </w:pPr>
    </w:p>
    <w:p w14:paraId="6DA1C757" w14:textId="77777777" w:rsidR="00A951AE" w:rsidRPr="00271FD1" w:rsidRDefault="00A951AE" w:rsidP="00A951AE">
      <w:pPr>
        <w:numPr>
          <w:ilvl w:val="0"/>
          <w:numId w:val="16"/>
        </w:numPr>
        <w:spacing w:after="0" w:line="240" w:lineRule="auto"/>
        <w:rPr>
          <w:rFonts w:ascii="Calibri" w:hAnsi="Calibri"/>
          <w:b/>
          <w:sz w:val="26"/>
          <w:szCs w:val="26"/>
          <w:lang w:val="en-US"/>
        </w:rPr>
      </w:pPr>
      <w:r w:rsidRPr="00271FD1">
        <w:rPr>
          <w:rFonts w:ascii="Calibri" w:hAnsi="Calibri"/>
          <w:b/>
          <w:sz w:val="26"/>
          <w:szCs w:val="26"/>
          <w:lang w:val="en-US"/>
        </w:rPr>
        <w:t xml:space="preserve">Que  / Qu’ </w:t>
      </w:r>
      <w:r w:rsidRPr="00271FD1">
        <w:rPr>
          <w:rFonts w:ascii="Calibri" w:hAnsi="Calibri"/>
          <w:sz w:val="26"/>
          <w:szCs w:val="26"/>
          <w:lang w:val="en-US"/>
        </w:rPr>
        <w:t xml:space="preserve">( </w:t>
      </w:r>
      <w:r w:rsidRPr="00271FD1">
        <w:rPr>
          <w:rFonts w:ascii="Calibri" w:hAnsi="Calibri"/>
          <w:i/>
          <w:iCs/>
          <w:sz w:val="26"/>
          <w:szCs w:val="26"/>
          <w:lang w:val="en-US"/>
        </w:rPr>
        <w:t>whom, which, that</w:t>
      </w:r>
      <w:r w:rsidRPr="00271FD1">
        <w:rPr>
          <w:rFonts w:ascii="Calibri" w:hAnsi="Calibri"/>
          <w:sz w:val="26"/>
          <w:szCs w:val="26"/>
          <w:lang w:val="en-US"/>
        </w:rPr>
        <w:t>)</w:t>
      </w:r>
    </w:p>
    <w:p w14:paraId="72693470" w14:textId="77777777" w:rsidR="00A951AE" w:rsidRPr="00271FD1" w:rsidRDefault="00A951AE" w:rsidP="00A951AE">
      <w:pPr>
        <w:ind w:left="720"/>
        <w:rPr>
          <w:rFonts w:ascii="Calibri" w:hAnsi="Calibri"/>
          <w:sz w:val="26"/>
          <w:szCs w:val="26"/>
          <w:lang w:val="en-US"/>
        </w:rPr>
      </w:pPr>
      <w:r w:rsidRPr="00271FD1">
        <w:rPr>
          <w:rFonts w:ascii="Calibri" w:hAnsi="Calibri"/>
          <w:sz w:val="26"/>
          <w:szCs w:val="26"/>
          <w:lang w:val="en-US"/>
        </w:rPr>
        <w:t xml:space="preserve">This pronoun will be used when referring to </w:t>
      </w:r>
      <w:r w:rsidRPr="00271FD1">
        <w:rPr>
          <w:rFonts w:ascii="Calibri" w:hAnsi="Calibri"/>
          <w:sz w:val="26"/>
          <w:szCs w:val="26"/>
          <w:u w:val="single"/>
          <w:lang w:val="en-US"/>
        </w:rPr>
        <w:t>an object.</w:t>
      </w:r>
    </w:p>
    <w:p w14:paraId="490D92D1" w14:textId="2FD19371" w:rsidR="00A951AE" w:rsidRPr="00271FD1" w:rsidRDefault="00A951AE" w:rsidP="00A951AE">
      <w:pPr>
        <w:ind w:firstLine="720"/>
        <w:rPr>
          <w:rFonts w:ascii="Calibri" w:hAnsi="Calibri"/>
          <w:sz w:val="26"/>
          <w:szCs w:val="26"/>
          <w:lang w:val="fr-FR"/>
        </w:rPr>
      </w:pPr>
      <w:r w:rsidRPr="00271FD1">
        <w:rPr>
          <w:rFonts w:ascii="Calibri" w:hAnsi="Calibri"/>
          <w:sz w:val="26"/>
          <w:szCs w:val="26"/>
          <w:lang w:val="fr-FR"/>
        </w:rPr>
        <w:t xml:space="preserve">Ex : </w:t>
      </w:r>
      <w:r w:rsidRPr="00271FD1">
        <w:rPr>
          <w:rFonts w:ascii="Calibri" w:hAnsi="Calibri"/>
          <w:sz w:val="26"/>
          <w:szCs w:val="26"/>
          <w:lang w:val="fr-FR"/>
        </w:rPr>
        <w:tab/>
        <w:t xml:space="preserve">Le jeu </w:t>
      </w:r>
      <w:r w:rsidRPr="00271FD1">
        <w:rPr>
          <w:rFonts w:ascii="Calibri" w:hAnsi="Calibri"/>
          <w:b/>
          <w:sz w:val="26"/>
          <w:szCs w:val="26"/>
          <w:lang w:val="fr-FR"/>
        </w:rPr>
        <w:t xml:space="preserve">que </w:t>
      </w:r>
      <w:r w:rsidRPr="00271FD1">
        <w:rPr>
          <w:rFonts w:ascii="Calibri" w:hAnsi="Calibri"/>
          <w:sz w:val="26"/>
          <w:szCs w:val="26"/>
          <w:lang w:val="fr-FR"/>
        </w:rPr>
        <w:t>tu cherches est sur mon bureau.</w:t>
      </w:r>
    </w:p>
    <w:p w14:paraId="28C62595" w14:textId="5D27F815" w:rsidR="00A951AE" w:rsidRDefault="00273627" w:rsidP="00A951AE">
      <w:pPr>
        <w:rPr>
          <w:rFonts w:ascii="Calibri" w:hAnsi="Calibri"/>
          <w:sz w:val="26"/>
          <w:szCs w:val="26"/>
          <w:lang w:val="fr-FR"/>
        </w:rPr>
      </w:pPr>
      <w:r>
        <w:rPr>
          <w:rFonts w:ascii="Calibri" w:hAnsi="Calibri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4373824A" wp14:editId="1AB9C2ED">
                <wp:simplePos x="0" y="0"/>
                <wp:positionH relativeFrom="column">
                  <wp:posOffset>2174185</wp:posOffset>
                </wp:positionH>
                <wp:positionV relativeFrom="paragraph">
                  <wp:posOffset>175812</wp:posOffset>
                </wp:positionV>
                <wp:extent cx="1057523" cy="214685"/>
                <wp:effectExtent l="19050" t="57150" r="28575" b="33020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523" cy="2146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60813DF" id="Straight Arrow Connector 296" o:spid="_x0000_s1026" type="#_x0000_t32" style="position:absolute;margin-left:171.2pt;margin-top:13.85pt;width:83.25pt;height:16.9pt;flip:x y;z-index:2520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" strokecolor="black [3213]">
                <v:stroke endarrow="block"/>
              </v:shape>
            </w:pict>
          </mc:Fallback>
        </mc:AlternateContent>
      </w:r>
      <w:r w:rsidR="00A951AE" w:rsidRPr="00271FD1">
        <w:rPr>
          <w:rFonts w:ascii="Calibri" w:hAnsi="Calibri"/>
          <w:sz w:val="26"/>
          <w:szCs w:val="26"/>
          <w:lang w:val="fr-FR"/>
        </w:rPr>
        <w:t xml:space="preserve">        </w:t>
      </w:r>
      <w:r w:rsidR="00A951AE" w:rsidRPr="00271FD1">
        <w:rPr>
          <w:rFonts w:ascii="Calibri" w:hAnsi="Calibri"/>
          <w:sz w:val="26"/>
          <w:szCs w:val="26"/>
          <w:lang w:val="fr-FR"/>
        </w:rPr>
        <w:tab/>
      </w:r>
      <w:r w:rsidR="00A951AE" w:rsidRPr="00271FD1">
        <w:rPr>
          <w:rFonts w:ascii="Calibri" w:hAnsi="Calibri"/>
          <w:sz w:val="26"/>
          <w:szCs w:val="26"/>
          <w:lang w:val="fr-FR"/>
        </w:rPr>
        <w:tab/>
        <w:t xml:space="preserve">Les assiettes </w:t>
      </w:r>
      <w:r w:rsidR="00A951AE" w:rsidRPr="00271FD1">
        <w:rPr>
          <w:rFonts w:ascii="Calibri" w:hAnsi="Calibri"/>
          <w:b/>
          <w:sz w:val="26"/>
          <w:szCs w:val="26"/>
          <w:lang w:val="fr-FR"/>
        </w:rPr>
        <w:t>qu’</w:t>
      </w:r>
      <w:r w:rsidR="00A951AE" w:rsidRPr="00271FD1">
        <w:rPr>
          <w:rFonts w:ascii="Calibri" w:hAnsi="Calibri"/>
          <w:sz w:val="26"/>
          <w:szCs w:val="26"/>
          <w:lang w:val="fr-FR"/>
        </w:rPr>
        <w:t>elle met</w:t>
      </w:r>
      <w:r w:rsidR="00A951AE" w:rsidRPr="00271FD1">
        <w:rPr>
          <w:rFonts w:ascii="Calibri" w:hAnsi="Calibri"/>
          <w:b/>
          <w:sz w:val="26"/>
          <w:szCs w:val="26"/>
          <w:lang w:val="fr-FR"/>
        </w:rPr>
        <w:t xml:space="preserve"> </w:t>
      </w:r>
      <w:r w:rsidR="00A951AE" w:rsidRPr="00271FD1">
        <w:rPr>
          <w:rFonts w:ascii="Calibri" w:hAnsi="Calibri"/>
          <w:sz w:val="26"/>
          <w:szCs w:val="26"/>
          <w:lang w:val="fr-FR"/>
        </w:rPr>
        <w:t>sur la table sont sales.</w:t>
      </w:r>
    </w:p>
    <w:p w14:paraId="5CA16694" w14:textId="7732CBC6" w:rsidR="00A951AE" w:rsidRPr="00273627" w:rsidRDefault="00A951AE" w:rsidP="00273627">
      <w:pPr>
        <w:ind w:firstLine="360"/>
        <w:rPr>
          <w:rFonts w:ascii="Calibri" w:hAnsi="Calibri"/>
          <w:b/>
          <w:bCs/>
          <w:sz w:val="26"/>
          <w:szCs w:val="26"/>
        </w:rPr>
      </w:pPr>
      <w:r w:rsidRPr="00A951AE">
        <w:rPr>
          <w:rFonts w:ascii="Calibri" w:hAnsi="Calibri"/>
          <w:b/>
          <w:bCs/>
          <w:sz w:val="26"/>
          <w:szCs w:val="26"/>
        </w:rPr>
        <w:t>« Q</w:t>
      </w:r>
      <w:r>
        <w:rPr>
          <w:rFonts w:ascii="Calibri" w:hAnsi="Calibri"/>
          <w:b/>
          <w:bCs/>
          <w:sz w:val="26"/>
          <w:szCs w:val="26"/>
        </w:rPr>
        <w:t>ue/qu’</w:t>
      </w:r>
      <w:r w:rsidRPr="00A951AE">
        <w:rPr>
          <w:rFonts w:ascii="Calibri" w:hAnsi="Calibri"/>
          <w:b/>
          <w:bCs/>
          <w:sz w:val="26"/>
          <w:szCs w:val="26"/>
        </w:rPr>
        <w:t xml:space="preserve"> » </w:t>
      </w:r>
      <w:r>
        <w:rPr>
          <w:rFonts w:ascii="Calibri" w:hAnsi="Calibri"/>
          <w:b/>
          <w:bCs/>
          <w:sz w:val="26"/>
          <w:szCs w:val="26"/>
        </w:rPr>
        <w:t>are</w:t>
      </w:r>
      <w:r w:rsidRPr="00A951AE">
        <w:rPr>
          <w:rFonts w:ascii="Calibri" w:hAnsi="Calibri"/>
          <w:b/>
          <w:bCs/>
          <w:sz w:val="26"/>
          <w:szCs w:val="26"/>
        </w:rPr>
        <w:t xml:space="preserve"> always followed b</w:t>
      </w:r>
      <w:r>
        <w:rPr>
          <w:rFonts w:ascii="Calibri" w:hAnsi="Calibri"/>
          <w:b/>
          <w:bCs/>
          <w:sz w:val="26"/>
          <w:szCs w:val="26"/>
        </w:rPr>
        <w:t xml:space="preserve">y </w:t>
      </w:r>
      <w:r w:rsidR="00945865">
        <w:rPr>
          <w:rFonts w:ascii="Calibri" w:hAnsi="Calibri"/>
          <w:b/>
          <w:bCs/>
          <w:sz w:val="26"/>
          <w:szCs w:val="26"/>
        </w:rPr>
        <w:t>the SUBJECT PRONOUN</w:t>
      </w:r>
      <w:r>
        <w:rPr>
          <w:rFonts w:ascii="Calibri" w:hAnsi="Calibri"/>
          <w:b/>
          <w:bCs/>
          <w:sz w:val="26"/>
          <w:szCs w:val="26"/>
        </w:rPr>
        <w:t xml:space="preserve">. </w:t>
      </w:r>
    </w:p>
    <w:p w14:paraId="2B77F8BC" w14:textId="77777777" w:rsidR="00A951AE" w:rsidRPr="00A951AE" w:rsidRDefault="00A951AE" w:rsidP="00EC3C29">
      <w:pPr>
        <w:rPr>
          <w:b/>
          <w:sz w:val="28"/>
          <w:szCs w:val="24"/>
        </w:rPr>
      </w:pPr>
    </w:p>
    <w:p w14:paraId="6638BEB3" w14:textId="646A52C8" w:rsidR="00A951AE" w:rsidRPr="00C32459" w:rsidRDefault="00A951AE" w:rsidP="00A951AE">
      <w:pPr>
        <w:pBdr>
          <w:bottom w:val="single" w:sz="4" w:space="1" w:color="auto"/>
        </w:pBdr>
        <w:rPr>
          <w:b/>
          <w:sz w:val="28"/>
          <w:szCs w:val="24"/>
        </w:rPr>
      </w:pPr>
      <w:r w:rsidRPr="00C32459">
        <w:rPr>
          <w:b/>
          <w:sz w:val="28"/>
          <w:szCs w:val="24"/>
        </w:rPr>
        <w:t xml:space="preserve">The Comparative </w:t>
      </w:r>
      <w:r>
        <w:rPr>
          <w:b/>
          <w:sz w:val="28"/>
          <w:szCs w:val="24"/>
        </w:rPr>
        <w:t xml:space="preserve"> - How to compare things</w:t>
      </w:r>
    </w:p>
    <w:p w14:paraId="29F8C0CE" w14:textId="77777777" w:rsidR="00A951AE" w:rsidRDefault="00A951AE" w:rsidP="00A951AE">
      <w:r w:rsidRPr="009C48E9">
        <w:rPr>
          <w:b/>
          <w:sz w:val="24"/>
        </w:rPr>
        <w:t>A: Making comparisons</w: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653148CC" wp14:editId="2EC2A841">
                <wp:simplePos x="0" y="0"/>
                <wp:positionH relativeFrom="column">
                  <wp:posOffset>-76200</wp:posOffset>
                </wp:positionH>
                <wp:positionV relativeFrom="paragraph">
                  <wp:posOffset>267334</wp:posOffset>
                </wp:positionV>
                <wp:extent cx="3981450" cy="23717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E257" w14:textId="77777777" w:rsidR="00BB1BD2" w:rsidRPr="009C48E9" w:rsidRDefault="00BB1BD2" w:rsidP="00A951AE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 w:rsidRPr="009C48E9">
                              <w:rPr>
                                <w:b/>
                                <w:lang w:val="fr-FR"/>
                              </w:rPr>
                              <w:t>more …. than…. = plus …. que …..</w:t>
                            </w:r>
                          </w:p>
                          <w:p w14:paraId="547DF534" w14:textId="77777777" w:rsidR="00BB1BD2" w:rsidRPr="009C48E9" w:rsidRDefault="00BB1BD2" w:rsidP="00A951AE">
                            <w:pPr>
                              <w:ind w:firstLine="720"/>
                            </w:pPr>
                            <w:r w:rsidRPr="009C48E9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ric est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plus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intelligent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que</w:t>
                            </w:r>
                            <w:r>
                              <w:rPr>
                                <w:lang w:val="fr-FR"/>
                              </w:rPr>
                              <w:t xml:space="preserve"> Sophie</w:t>
                            </w:r>
                            <w:r w:rsidRPr="009C48E9">
                              <w:rPr>
                                <w:lang w:val="fr-FR"/>
                              </w:rPr>
                              <w:t>.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</w:r>
                            <w:r w:rsidRPr="009C48E9">
                              <w:rPr>
                                <w:lang w:val="fr-FR"/>
                              </w:rPr>
                              <w:tab/>
                            </w:r>
                            <w:r w:rsidRPr="009C48E9">
                              <w:rPr>
                                <w:i/>
                                <w:lang w:val="fr-FR"/>
                              </w:rPr>
                              <w:t xml:space="preserve"> </w:t>
                            </w:r>
                            <w:r w:rsidRPr="009C48E9">
                              <w:rPr>
                                <w:rFonts w:cstheme="minorHAnsi"/>
                                <w:i/>
                              </w:rPr>
                              <w:t>É</w:t>
                            </w:r>
                            <w:r w:rsidRPr="009C48E9">
                              <w:rPr>
                                <w:i/>
                              </w:rPr>
                              <w:t>ric is more intelligent than Sophie.</w:t>
                            </w:r>
                          </w:p>
                          <w:p w14:paraId="7F349E4F" w14:textId="77777777" w:rsidR="00BB1BD2" w:rsidRDefault="00BB1BD2" w:rsidP="00A951AE">
                            <w:pPr>
                              <w:ind w:firstLine="720"/>
                            </w:pPr>
                            <w:r>
                              <w:rPr>
                                <w:lang w:val="fr-FR"/>
                              </w:rPr>
                              <w:t>Sophie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est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plus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patient</w:t>
                            </w:r>
                            <w:r w:rsidRPr="009C48E9">
                              <w:rPr>
                                <w:b/>
                                <w:color w:val="FF0000"/>
                                <w:lang w:val="fr-FR"/>
                              </w:rPr>
                              <w:t>e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qu’</w:t>
                            </w:r>
                            <w:r w:rsidRPr="009C48E9">
                              <w:rPr>
                                <w:rFonts w:cstheme="minorHAnsi"/>
                                <w:u w:val="single"/>
                                <w:lang w:val="fr-FR"/>
                              </w:rPr>
                              <w:t>É</w:t>
                            </w:r>
                            <w:r w:rsidRPr="009C48E9">
                              <w:rPr>
                                <w:lang w:val="fr-FR"/>
                              </w:rPr>
                              <w:t>ric.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</w:r>
                            <w:r w:rsidRPr="009C48E9">
                              <w:rPr>
                                <w:lang w:val="fr-FR"/>
                              </w:rPr>
                              <w:tab/>
                              <w:t xml:space="preserve">  </w:t>
                            </w:r>
                            <w:r w:rsidRPr="009C48E9">
                              <w:t>Sophie</w:t>
                            </w:r>
                            <w:r>
                              <w:t xml:space="preserve"> is more patient than </w:t>
                            </w:r>
                            <w:r>
                              <w:rPr>
                                <w:rFonts w:cstheme="minorHAnsi"/>
                              </w:rPr>
                              <w:t>É</w:t>
                            </w:r>
                            <w:r>
                              <w:t>ric.</w:t>
                            </w:r>
                          </w:p>
                          <w:p w14:paraId="20AA3569" w14:textId="77777777" w:rsidR="00BB1BD2" w:rsidRDefault="00BB1BD2" w:rsidP="00A951AE">
                            <w:r>
                              <w:t>Whilst in English you add the suffix “er” to short adjectives, in French you only use the phrase above.</w:t>
                            </w:r>
                          </w:p>
                          <w:p w14:paraId="3CCFC899" w14:textId="77777777" w:rsidR="00BB1BD2" w:rsidRPr="000D08CD" w:rsidRDefault="00BB1BD2" w:rsidP="00A951AE">
                            <w:pPr>
                              <w:ind w:firstLine="720"/>
                              <w:rPr>
                                <w:i/>
                              </w:rPr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Eg : Il est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plus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grand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qu’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elle. 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</w:r>
                            <w:r w:rsidRPr="009C48E9">
                              <w:rPr>
                                <w:lang w:val="fr-FR"/>
                              </w:rPr>
                              <w:tab/>
                            </w:r>
                            <w:r w:rsidRPr="009C48E9">
                              <w:rPr>
                                <w:lang w:val="fr-FR"/>
                              </w:rPr>
                              <w:tab/>
                            </w:r>
                            <w:r w:rsidRPr="000D08CD">
                              <w:rPr>
                                <w:i/>
                              </w:rPr>
                              <w:t>He is tall</w:t>
                            </w:r>
                            <w:r w:rsidRPr="009C48E9">
                              <w:rPr>
                                <w:b/>
                                <w:i/>
                                <w:u w:val="single"/>
                              </w:rPr>
                              <w:t>er</w:t>
                            </w:r>
                            <w:r w:rsidRPr="000D08CD">
                              <w:rPr>
                                <w:i/>
                              </w:rPr>
                              <w:t xml:space="preserve"> than her.</w:t>
                            </w:r>
                          </w:p>
                          <w:p w14:paraId="0A4F6C0E" w14:textId="77777777" w:rsidR="00BB1BD2" w:rsidRDefault="00BB1BD2" w:rsidP="00A951AE"/>
                          <w:p w14:paraId="23F0F9BA" w14:textId="77777777" w:rsidR="00BB1BD2" w:rsidRDefault="00BB1BD2" w:rsidP="00A951AE"/>
                          <w:p w14:paraId="6EA92797" w14:textId="77777777" w:rsidR="00BB1BD2" w:rsidRDefault="00BB1BD2" w:rsidP="00A951AE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48CC" id="_x0000_s1073" type="#_x0000_t202" style="position:absolute;margin-left:-6pt;margin-top:21.05pt;width:313.5pt;height:186.75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">
                <v:textbox inset=",2mm">
                  <w:txbxContent>
                    <w:p w14:paraId="313EE257" w14:textId="77777777" w:rsidR="00BB1BD2" w:rsidRPr="009C48E9" w:rsidRDefault="00BB1BD2" w:rsidP="00A951AE">
                      <w:pPr>
                        <w:rPr>
                          <w:b/>
                          <w:lang w:val="fr-FR"/>
                        </w:rPr>
                      </w:pPr>
                      <w:proofErr w:type="gramStart"/>
                      <w:r w:rsidRPr="009C48E9">
                        <w:rPr>
                          <w:b/>
                          <w:lang w:val="fr-FR"/>
                        </w:rPr>
                        <w:t>more</w:t>
                      </w:r>
                      <w:proofErr w:type="gramEnd"/>
                      <w:r w:rsidRPr="009C48E9">
                        <w:rPr>
                          <w:b/>
                          <w:lang w:val="fr-FR"/>
                        </w:rPr>
                        <w:t xml:space="preserve"> …. </w:t>
                      </w:r>
                      <w:proofErr w:type="gramStart"/>
                      <w:r w:rsidRPr="009C48E9">
                        <w:rPr>
                          <w:b/>
                          <w:lang w:val="fr-FR"/>
                        </w:rPr>
                        <w:t>than</w:t>
                      </w:r>
                      <w:proofErr w:type="gramEnd"/>
                      <w:r w:rsidRPr="009C48E9">
                        <w:rPr>
                          <w:b/>
                          <w:lang w:val="fr-FR"/>
                        </w:rPr>
                        <w:t xml:space="preserve">…. = plus …. </w:t>
                      </w:r>
                      <w:proofErr w:type="gramStart"/>
                      <w:r w:rsidRPr="009C48E9">
                        <w:rPr>
                          <w:b/>
                          <w:lang w:val="fr-FR"/>
                        </w:rPr>
                        <w:t>que</w:t>
                      </w:r>
                      <w:proofErr w:type="gramEnd"/>
                      <w:r w:rsidRPr="009C48E9">
                        <w:rPr>
                          <w:b/>
                          <w:lang w:val="fr-FR"/>
                        </w:rPr>
                        <w:t xml:space="preserve"> …..</w:t>
                      </w:r>
                    </w:p>
                    <w:p w14:paraId="547DF534" w14:textId="77777777" w:rsidR="00BB1BD2" w:rsidRPr="009C48E9" w:rsidRDefault="00BB1BD2" w:rsidP="00A951AE">
                      <w:pPr>
                        <w:ind w:firstLine="720"/>
                      </w:pPr>
                      <w:r w:rsidRPr="009C48E9">
                        <w:rPr>
                          <w:rFonts w:cstheme="minorHAnsi"/>
                          <w:lang w:val="fr-FR"/>
                        </w:rPr>
                        <w:t>É</w:t>
                      </w:r>
                      <w:r w:rsidRPr="009C48E9">
                        <w:rPr>
                          <w:lang w:val="fr-FR"/>
                        </w:rPr>
                        <w:t xml:space="preserve">ric est </w:t>
                      </w:r>
                      <w:r w:rsidRPr="009C48E9">
                        <w:rPr>
                          <w:b/>
                          <w:lang w:val="fr-FR"/>
                        </w:rPr>
                        <w:t>plus</w:t>
                      </w:r>
                      <w:r w:rsidRPr="009C48E9">
                        <w:rPr>
                          <w:lang w:val="fr-FR"/>
                        </w:rPr>
                        <w:t xml:space="preserve"> intelligent </w:t>
                      </w:r>
                      <w:r w:rsidRPr="009C48E9">
                        <w:rPr>
                          <w:b/>
                          <w:lang w:val="fr-FR"/>
                        </w:rPr>
                        <w:t>que</w:t>
                      </w:r>
                      <w:r>
                        <w:rPr>
                          <w:lang w:val="fr-FR"/>
                        </w:rPr>
                        <w:t xml:space="preserve"> Sophie</w:t>
                      </w:r>
                      <w:r w:rsidRPr="009C48E9">
                        <w:rPr>
                          <w:lang w:val="fr-FR"/>
                        </w:rPr>
                        <w:t>.</w:t>
                      </w:r>
                      <w:r w:rsidRPr="009C48E9">
                        <w:rPr>
                          <w:lang w:val="fr-FR"/>
                        </w:rPr>
                        <w:br/>
                      </w:r>
                      <w:r w:rsidRPr="009C48E9">
                        <w:rPr>
                          <w:lang w:val="fr-FR"/>
                        </w:rPr>
                        <w:tab/>
                      </w:r>
                      <w:r w:rsidRPr="009C48E9">
                        <w:rPr>
                          <w:i/>
                          <w:lang w:val="fr-FR"/>
                        </w:rPr>
                        <w:t xml:space="preserve"> </w:t>
                      </w:r>
                      <w:r w:rsidRPr="009C48E9">
                        <w:rPr>
                          <w:rFonts w:cstheme="minorHAnsi"/>
                          <w:i/>
                        </w:rPr>
                        <w:t>É</w:t>
                      </w:r>
                      <w:r w:rsidRPr="009C48E9">
                        <w:rPr>
                          <w:i/>
                        </w:rPr>
                        <w:t>ric is more intelligent than Sophie.</w:t>
                      </w:r>
                    </w:p>
                    <w:p w14:paraId="7F349E4F" w14:textId="77777777" w:rsidR="00BB1BD2" w:rsidRDefault="00BB1BD2" w:rsidP="00A951AE">
                      <w:pPr>
                        <w:ind w:firstLine="720"/>
                      </w:pPr>
                      <w:r>
                        <w:rPr>
                          <w:lang w:val="fr-FR"/>
                        </w:rPr>
                        <w:t>Sophie</w:t>
                      </w:r>
                      <w:r w:rsidRPr="009C48E9">
                        <w:rPr>
                          <w:lang w:val="fr-FR"/>
                        </w:rPr>
                        <w:t xml:space="preserve"> est </w:t>
                      </w:r>
                      <w:r w:rsidRPr="009C48E9">
                        <w:rPr>
                          <w:b/>
                          <w:lang w:val="fr-FR"/>
                        </w:rPr>
                        <w:t>plus</w:t>
                      </w:r>
                      <w:r w:rsidRPr="009C48E9">
                        <w:rPr>
                          <w:lang w:val="fr-FR"/>
                        </w:rPr>
                        <w:t xml:space="preserve"> patient</w:t>
                      </w:r>
                      <w:r w:rsidRPr="009C48E9">
                        <w:rPr>
                          <w:b/>
                          <w:color w:val="FF0000"/>
                          <w:lang w:val="fr-FR"/>
                        </w:rPr>
                        <w:t>e</w:t>
                      </w:r>
                      <w:r w:rsidRPr="009C48E9">
                        <w:rPr>
                          <w:lang w:val="fr-FR"/>
                        </w:rPr>
                        <w:t xml:space="preserve"> </w:t>
                      </w:r>
                      <w:r w:rsidRPr="009C48E9">
                        <w:rPr>
                          <w:b/>
                          <w:lang w:val="fr-FR"/>
                        </w:rPr>
                        <w:t>qu’</w:t>
                      </w:r>
                      <w:r w:rsidRPr="009C48E9">
                        <w:rPr>
                          <w:rFonts w:cstheme="minorHAnsi"/>
                          <w:u w:val="single"/>
                          <w:lang w:val="fr-FR"/>
                        </w:rPr>
                        <w:t>É</w:t>
                      </w:r>
                      <w:r w:rsidRPr="009C48E9">
                        <w:rPr>
                          <w:lang w:val="fr-FR"/>
                        </w:rPr>
                        <w:t>ric.</w:t>
                      </w:r>
                      <w:r w:rsidRPr="009C48E9">
                        <w:rPr>
                          <w:lang w:val="fr-FR"/>
                        </w:rPr>
                        <w:br/>
                      </w:r>
                      <w:r w:rsidRPr="009C48E9">
                        <w:rPr>
                          <w:lang w:val="fr-FR"/>
                        </w:rPr>
                        <w:tab/>
                        <w:t xml:space="preserve">  </w:t>
                      </w:r>
                      <w:r w:rsidRPr="009C48E9">
                        <w:t>Sophie</w:t>
                      </w:r>
                      <w:r>
                        <w:t xml:space="preserve"> is more patient than </w:t>
                      </w:r>
                      <w:r>
                        <w:rPr>
                          <w:rFonts w:cstheme="minorHAnsi"/>
                        </w:rPr>
                        <w:t>É</w:t>
                      </w:r>
                      <w:r>
                        <w:t>ric.</w:t>
                      </w:r>
                    </w:p>
                    <w:p w14:paraId="20AA3569" w14:textId="77777777" w:rsidR="00BB1BD2" w:rsidRDefault="00BB1BD2" w:rsidP="00A951AE">
                      <w:r>
                        <w:t>Whilst in English you add the suffix “er” to short adjectives, in French you only use the phrase above.</w:t>
                      </w:r>
                    </w:p>
                    <w:p w14:paraId="3CCFC899" w14:textId="77777777" w:rsidR="00BB1BD2" w:rsidRPr="000D08CD" w:rsidRDefault="00BB1BD2" w:rsidP="00A951AE">
                      <w:pPr>
                        <w:ind w:firstLine="720"/>
                        <w:rPr>
                          <w:i/>
                        </w:rPr>
                      </w:pPr>
                      <w:r w:rsidRPr="009C48E9">
                        <w:rPr>
                          <w:lang w:val="fr-FR"/>
                        </w:rPr>
                        <w:t xml:space="preserve">Eg : Il est </w:t>
                      </w:r>
                      <w:r w:rsidRPr="009C48E9">
                        <w:rPr>
                          <w:b/>
                          <w:lang w:val="fr-FR"/>
                        </w:rPr>
                        <w:t>plus</w:t>
                      </w:r>
                      <w:r w:rsidRPr="009C48E9">
                        <w:rPr>
                          <w:lang w:val="fr-FR"/>
                        </w:rPr>
                        <w:t xml:space="preserve"> grand </w:t>
                      </w:r>
                      <w:r w:rsidRPr="009C48E9">
                        <w:rPr>
                          <w:b/>
                          <w:lang w:val="fr-FR"/>
                        </w:rPr>
                        <w:t>qu’</w:t>
                      </w:r>
                      <w:r w:rsidRPr="009C48E9">
                        <w:rPr>
                          <w:lang w:val="fr-FR"/>
                        </w:rPr>
                        <w:t xml:space="preserve">elle. </w:t>
                      </w:r>
                      <w:r w:rsidRPr="009C48E9">
                        <w:rPr>
                          <w:lang w:val="fr-FR"/>
                        </w:rPr>
                        <w:br/>
                      </w:r>
                      <w:r w:rsidRPr="009C48E9">
                        <w:rPr>
                          <w:lang w:val="fr-FR"/>
                        </w:rPr>
                        <w:tab/>
                      </w:r>
                      <w:r w:rsidRPr="009C48E9">
                        <w:rPr>
                          <w:lang w:val="fr-FR"/>
                        </w:rPr>
                        <w:tab/>
                      </w:r>
                      <w:r w:rsidRPr="000D08CD">
                        <w:rPr>
                          <w:i/>
                        </w:rPr>
                        <w:t>He is tall</w:t>
                      </w:r>
                      <w:r w:rsidRPr="009C48E9">
                        <w:rPr>
                          <w:b/>
                          <w:i/>
                          <w:u w:val="single"/>
                        </w:rPr>
                        <w:t>er</w:t>
                      </w:r>
                      <w:r w:rsidRPr="000D08CD">
                        <w:rPr>
                          <w:i/>
                        </w:rPr>
                        <w:t xml:space="preserve"> than her.</w:t>
                      </w:r>
                    </w:p>
                    <w:p w14:paraId="0A4F6C0E" w14:textId="77777777" w:rsidR="00BB1BD2" w:rsidRDefault="00BB1BD2" w:rsidP="00A951AE"/>
                    <w:p w14:paraId="23F0F9BA" w14:textId="77777777" w:rsidR="00BB1BD2" w:rsidRDefault="00BB1BD2" w:rsidP="00A951AE"/>
                    <w:p w14:paraId="6EA92797" w14:textId="77777777" w:rsidR="00BB1BD2" w:rsidRDefault="00BB1BD2" w:rsidP="00A951AE"/>
                  </w:txbxContent>
                </v:textbox>
              </v:shape>
            </w:pict>
          </mc:Fallback>
        </mc:AlternateContent>
      </w:r>
    </w:p>
    <w:p w14:paraId="47096844" w14:textId="77777777" w:rsidR="00A951AE" w:rsidRDefault="00A951AE" w:rsidP="00A951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7CBD9FE6" wp14:editId="7EDB3D78">
                <wp:simplePos x="0" y="0"/>
                <wp:positionH relativeFrom="column">
                  <wp:posOffset>4029710</wp:posOffset>
                </wp:positionH>
                <wp:positionV relativeFrom="paragraph">
                  <wp:posOffset>55245</wp:posOffset>
                </wp:positionV>
                <wp:extent cx="2528570" cy="374015"/>
                <wp:effectExtent l="2190750" t="38100" r="81280" b="521335"/>
                <wp:wrapNone/>
                <wp:docPr id="78" name="Rounded Rectangular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570" cy="374015"/>
                        </a:xfrm>
                        <a:prstGeom prst="wedgeRoundRectCallout">
                          <a:avLst>
                            <a:gd name="adj1" fmla="val -135289"/>
                            <a:gd name="adj2" fmla="val 15987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0AF95" w14:textId="77777777" w:rsidR="00BB1BD2" w:rsidRPr="0088337E" w:rsidRDefault="00BB1BD2" w:rsidP="00A951A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8337E">
                              <w:rPr>
                                <w:color w:val="000000" w:themeColor="text1"/>
                              </w:rPr>
                              <w:t>Remember adjective agreement</w:t>
                            </w: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88337E">
                              <w:rPr>
                                <w:color w:val="000000" w:themeColor="text1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D9FE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" o:spid="_x0000_s1074" type="#_x0000_t62" style="position:absolute;margin-left:317.3pt;margin-top:4.35pt;width:199.1pt;height:29.45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" adj="-18422,45334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6A60AF95" w14:textId="77777777" w:rsidR="00BB1BD2" w:rsidRPr="0088337E" w:rsidRDefault="00BB1BD2" w:rsidP="00A951A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8337E">
                        <w:rPr>
                          <w:color w:val="000000" w:themeColor="text1"/>
                        </w:rPr>
                        <w:t>Remember adjective agreement</w:t>
                      </w:r>
                      <w:r>
                        <w:rPr>
                          <w:color w:val="000000" w:themeColor="text1"/>
                        </w:rPr>
                        <w:t>s</w:t>
                      </w:r>
                      <w:r w:rsidRPr="0088337E">
                        <w:rPr>
                          <w:color w:val="000000" w:themeColor="text1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4EF1D2D7" w14:textId="77777777" w:rsidR="00A951AE" w:rsidRDefault="00A951AE" w:rsidP="00A951AE"/>
    <w:p w14:paraId="2E326FA7" w14:textId="77777777" w:rsidR="00A951AE" w:rsidRDefault="00A951AE" w:rsidP="00A951AE"/>
    <w:p w14:paraId="5FF22292" w14:textId="77777777" w:rsidR="00A951AE" w:rsidRDefault="00A951AE" w:rsidP="00A951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16A1DE4C" wp14:editId="5AD9DA15">
                <wp:simplePos x="0" y="0"/>
                <wp:positionH relativeFrom="column">
                  <wp:posOffset>4032250</wp:posOffset>
                </wp:positionH>
                <wp:positionV relativeFrom="paragraph">
                  <wp:posOffset>37465</wp:posOffset>
                </wp:positionV>
                <wp:extent cx="2130425" cy="503555"/>
                <wp:effectExtent l="1695450" t="38100" r="79375" b="86995"/>
                <wp:wrapNone/>
                <wp:docPr id="80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503555"/>
                        </a:xfrm>
                        <a:prstGeom prst="wedgeRoundRectCallout">
                          <a:avLst>
                            <a:gd name="adj1" fmla="val -126750"/>
                            <a:gd name="adj2" fmla="val -3282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CDE58" w14:textId="77777777" w:rsidR="00BB1BD2" w:rsidRDefault="00BB1BD2" w:rsidP="00A951AE">
                            <w:pPr>
                              <w:jc w:val="center"/>
                            </w:pPr>
                            <w:r>
                              <w:t xml:space="preserve">If “que” is followed by a vowel, </w:t>
                            </w:r>
                            <w:r>
                              <w:br/>
                              <w:t>drop the “e”.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1DE4C" id="Rounded Rectangular Callout 2" o:spid="_x0000_s1075" type="#_x0000_t62" style="position:absolute;margin-left:317.5pt;margin-top:2.95pt;width:167.75pt;height:39.6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" adj="-16578,370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A3CDE58" w14:textId="77777777" w:rsidR="00BB1BD2" w:rsidRDefault="00BB1BD2" w:rsidP="00A951AE">
                      <w:pPr>
                        <w:jc w:val="center"/>
                      </w:pPr>
                      <w:r>
                        <w:t xml:space="preserve">If “que” is followed by a vowel, </w:t>
                      </w:r>
                      <w:r>
                        <w:br/>
                        <w:t>drop the “e”.</w:t>
                      </w:r>
                    </w:p>
                  </w:txbxContent>
                </v:textbox>
              </v:shape>
            </w:pict>
          </mc:Fallback>
        </mc:AlternateContent>
      </w:r>
    </w:p>
    <w:p w14:paraId="67253120" w14:textId="77777777" w:rsidR="00A951AE" w:rsidRDefault="00A951AE" w:rsidP="00A951AE"/>
    <w:p w14:paraId="18DA7CA8" w14:textId="77777777" w:rsidR="00A951AE" w:rsidRDefault="00A951AE" w:rsidP="00A951AE"/>
    <w:p w14:paraId="10ECFF51" w14:textId="77777777" w:rsidR="00A951AE" w:rsidRDefault="00A951AE" w:rsidP="00A951AE"/>
    <w:p w14:paraId="6F0B886F" w14:textId="26899BEE" w:rsidR="00A951AE" w:rsidRDefault="00273627" w:rsidP="00A951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7290349D" wp14:editId="0A617FE9">
                <wp:simplePos x="0" y="0"/>
                <wp:positionH relativeFrom="column">
                  <wp:posOffset>2952916</wp:posOffset>
                </wp:positionH>
                <wp:positionV relativeFrom="paragraph">
                  <wp:posOffset>114604</wp:posOffset>
                </wp:positionV>
                <wp:extent cx="2922905" cy="826466"/>
                <wp:effectExtent l="0" t="0" r="10795" b="12065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905" cy="8264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A8912" w14:textId="77777777" w:rsidR="00BB1BD2" w:rsidRPr="009C48E9" w:rsidRDefault="00BB1BD2" w:rsidP="00A951AE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 w:rsidRPr="00496047">
                              <w:rPr>
                                <w:b/>
                                <w:lang w:val="fr-FR"/>
                              </w:rPr>
                              <w:t xml:space="preserve">as…. as….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= aussi …. que …..</w:t>
                            </w:r>
                          </w:p>
                          <w:p w14:paraId="76D94CBB" w14:textId="77777777" w:rsidR="00BB1BD2" w:rsidRDefault="00BB1BD2" w:rsidP="00A951AE">
                            <w:pPr>
                              <w:ind w:left="720"/>
                            </w:pPr>
                            <w:r w:rsidRPr="009C48E9">
                              <w:rPr>
                                <w:rFonts w:cstheme="minorHAnsi"/>
                                <w:lang w:val="fr-FR"/>
                              </w:rPr>
                              <w:t xml:space="preserve">Noah 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est </w:t>
                            </w:r>
                            <w:r w:rsidRPr="00496047">
                              <w:rPr>
                                <w:b/>
                                <w:lang w:val="fr-FR"/>
                              </w:rPr>
                              <w:t xml:space="preserve">aussi 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patient </w:t>
                            </w:r>
                            <w:r w:rsidRPr="00496047">
                              <w:rPr>
                                <w:b/>
                                <w:lang w:val="fr-FR"/>
                              </w:rPr>
                              <w:t>qu’</w:t>
                            </w:r>
                            <w:r w:rsidRPr="009C48E9">
                              <w:rPr>
                                <w:lang w:val="fr-FR"/>
                              </w:rPr>
                              <w:t>Alice.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  <w:t xml:space="preserve">  </w:t>
                            </w:r>
                            <w:r w:rsidRPr="00C82A4B">
                              <w:rPr>
                                <w:i/>
                              </w:rPr>
                              <w:t>Noah is as patient as Alice.</w:t>
                            </w:r>
                            <w:r w:rsidRPr="0088337E">
                              <w:t xml:space="preserve"> </w:t>
                            </w:r>
                          </w:p>
                          <w:p w14:paraId="09618FEF" w14:textId="77777777" w:rsidR="00BB1BD2" w:rsidRDefault="00BB1BD2" w:rsidP="00A951AE"/>
                          <w:p w14:paraId="7EDB69CF" w14:textId="77777777" w:rsidR="00BB1BD2" w:rsidRDefault="00BB1BD2" w:rsidP="00A951AE"/>
                          <w:p w14:paraId="42772DEC" w14:textId="77777777" w:rsidR="00BB1BD2" w:rsidRDefault="00BB1BD2" w:rsidP="00A951AE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0349D" id="_x0000_s1076" type="#_x0000_t202" style="position:absolute;margin-left:232.5pt;margin-top:9pt;width:230.15pt;height:65.1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">
                <v:textbox inset=",2mm">
                  <w:txbxContent>
                    <w:p w14:paraId="2C2A8912" w14:textId="77777777" w:rsidR="00BB1BD2" w:rsidRPr="009C48E9" w:rsidRDefault="00BB1BD2" w:rsidP="00A951AE">
                      <w:pPr>
                        <w:rPr>
                          <w:b/>
                          <w:lang w:val="fr-FR"/>
                        </w:rPr>
                      </w:pPr>
                      <w:proofErr w:type="gramStart"/>
                      <w:r w:rsidRPr="00496047">
                        <w:rPr>
                          <w:b/>
                          <w:lang w:val="fr-FR"/>
                        </w:rPr>
                        <w:t>as</w:t>
                      </w:r>
                      <w:proofErr w:type="gramEnd"/>
                      <w:r w:rsidRPr="00496047">
                        <w:rPr>
                          <w:b/>
                          <w:lang w:val="fr-FR"/>
                        </w:rPr>
                        <w:t xml:space="preserve">…. as…. </w:t>
                      </w:r>
                      <w:r w:rsidRPr="009C48E9">
                        <w:rPr>
                          <w:b/>
                          <w:lang w:val="fr-FR"/>
                        </w:rPr>
                        <w:t xml:space="preserve">= aussi …. </w:t>
                      </w:r>
                      <w:proofErr w:type="gramStart"/>
                      <w:r w:rsidRPr="009C48E9">
                        <w:rPr>
                          <w:b/>
                          <w:lang w:val="fr-FR"/>
                        </w:rPr>
                        <w:t>que</w:t>
                      </w:r>
                      <w:proofErr w:type="gramEnd"/>
                      <w:r w:rsidRPr="009C48E9">
                        <w:rPr>
                          <w:b/>
                          <w:lang w:val="fr-FR"/>
                        </w:rPr>
                        <w:t xml:space="preserve"> …..</w:t>
                      </w:r>
                    </w:p>
                    <w:p w14:paraId="76D94CBB" w14:textId="77777777" w:rsidR="00BB1BD2" w:rsidRDefault="00BB1BD2" w:rsidP="00A951AE">
                      <w:pPr>
                        <w:ind w:left="720"/>
                      </w:pPr>
                      <w:r w:rsidRPr="009C48E9">
                        <w:rPr>
                          <w:rFonts w:cstheme="minorHAnsi"/>
                          <w:lang w:val="fr-FR"/>
                        </w:rPr>
                        <w:t xml:space="preserve">Noah </w:t>
                      </w:r>
                      <w:r w:rsidRPr="009C48E9">
                        <w:rPr>
                          <w:lang w:val="fr-FR"/>
                        </w:rPr>
                        <w:t xml:space="preserve">est </w:t>
                      </w:r>
                      <w:r w:rsidRPr="00496047">
                        <w:rPr>
                          <w:b/>
                          <w:lang w:val="fr-FR"/>
                        </w:rPr>
                        <w:t xml:space="preserve">aussi </w:t>
                      </w:r>
                      <w:r w:rsidRPr="009C48E9">
                        <w:rPr>
                          <w:lang w:val="fr-FR"/>
                        </w:rPr>
                        <w:t xml:space="preserve">patient </w:t>
                      </w:r>
                      <w:r w:rsidRPr="00496047">
                        <w:rPr>
                          <w:b/>
                          <w:lang w:val="fr-FR"/>
                        </w:rPr>
                        <w:t>qu’</w:t>
                      </w:r>
                      <w:r w:rsidRPr="009C48E9">
                        <w:rPr>
                          <w:lang w:val="fr-FR"/>
                        </w:rPr>
                        <w:t>Alice.</w:t>
                      </w:r>
                      <w:r w:rsidRPr="009C48E9">
                        <w:rPr>
                          <w:lang w:val="fr-FR"/>
                        </w:rPr>
                        <w:br/>
                        <w:t xml:space="preserve">  </w:t>
                      </w:r>
                      <w:r w:rsidRPr="00C82A4B">
                        <w:rPr>
                          <w:i/>
                        </w:rPr>
                        <w:t>Noah is as patient as Alice.</w:t>
                      </w:r>
                      <w:r w:rsidRPr="0088337E">
                        <w:t xml:space="preserve"> </w:t>
                      </w:r>
                    </w:p>
                    <w:p w14:paraId="09618FEF" w14:textId="77777777" w:rsidR="00BB1BD2" w:rsidRDefault="00BB1BD2" w:rsidP="00A951AE"/>
                    <w:p w14:paraId="7EDB69CF" w14:textId="77777777" w:rsidR="00BB1BD2" w:rsidRDefault="00BB1BD2" w:rsidP="00A951AE"/>
                    <w:p w14:paraId="42772DEC" w14:textId="77777777" w:rsidR="00BB1BD2" w:rsidRDefault="00BB1BD2" w:rsidP="00A951AE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15A65B81" wp14:editId="522E1228">
                <wp:simplePos x="0" y="0"/>
                <wp:positionH relativeFrom="column">
                  <wp:posOffset>-83516</wp:posOffset>
                </wp:positionH>
                <wp:positionV relativeFrom="paragraph">
                  <wp:posOffset>106956</wp:posOffset>
                </wp:positionV>
                <wp:extent cx="2929890" cy="818985"/>
                <wp:effectExtent l="0" t="0" r="22860" b="19685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890" cy="81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99D29" w14:textId="77777777" w:rsidR="00BB1BD2" w:rsidRPr="009C48E9" w:rsidRDefault="00BB1BD2" w:rsidP="00A951AE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 w:rsidRPr="009C48E9">
                              <w:rPr>
                                <w:b/>
                                <w:lang w:val="fr-FR"/>
                              </w:rPr>
                              <w:t>less …. than…. = moins …. que …..</w:t>
                            </w:r>
                          </w:p>
                          <w:p w14:paraId="7A161512" w14:textId="04AE5415" w:rsidR="00BB1BD2" w:rsidRDefault="00BB1BD2" w:rsidP="00273627">
                            <w:pPr>
                              <w:ind w:firstLine="720"/>
                            </w:pPr>
                            <w:r w:rsidRPr="009C48E9">
                              <w:rPr>
                                <w:rFonts w:cstheme="minorHAnsi"/>
                                <w:lang w:val="fr-FR"/>
                              </w:rPr>
                              <w:t xml:space="preserve">Benoît 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est </w:t>
                            </w:r>
                            <w:r w:rsidRPr="00496047">
                              <w:rPr>
                                <w:b/>
                                <w:lang w:val="fr-FR"/>
                              </w:rPr>
                              <w:t>moins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bavard </w:t>
                            </w:r>
                            <w:r w:rsidRPr="00496047">
                              <w:rPr>
                                <w:b/>
                                <w:lang w:val="fr-FR"/>
                              </w:rPr>
                              <w:t xml:space="preserve">que </w:t>
                            </w:r>
                            <w:r w:rsidRPr="009C48E9">
                              <w:rPr>
                                <w:lang w:val="fr-FR"/>
                              </w:rPr>
                              <w:t>Chlo</w:t>
                            </w:r>
                            <w:r w:rsidRPr="009C48E9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9C48E9">
                              <w:rPr>
                                <w:lang w:val="fr-FR"/>
                              </w:rPr>
                              <w:t>.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</w:r>
                            <w:r w:rsidRPr="009C48E9">
                              <w:rPr>
                                <w:lang w:val="fr-FR"/>
                              </w:rPr>
                              <w:tab/>
                              <w:t xml:space="preserve">  </w:t>
                            </w:r>
                            <w:r w:rsidRPr="00C82A4B">
                              <w:rPr>
                                <w:rFonts w:cstheme="minorHAnsi"/>
                                <w:i/>
                              </w:rPr>
                              <w:t xml:space="preserve">Benoît is less chatty than </w:t>
                            </w:r>
                            <w:r w:rsidRPr="00C82A4B">
                              <w:rPr>
                                <w:i/>
                              </w:rPr>
                              <w:t>Chlo</w:t>
                            </w:r>
                            <w:r w:rsidRPr="00C82A4B">
                              <w:rPr>
                                <w:rFonts w:cstheme="minorHAnsi"/>
                                <w:i/>
                              </w:rPr>
                              <w:t>é</w:t>
                            </w:r>
                            <w:r>
                              <w:t>.</w:t>
                            </w:r>
                          </w:p>
                          <w:p w14:paraId="3C334847" w14:textId="77777777" w:rsidR="00BB1BD2" w:rsidRDefault="00BB1BD2" w:rsidP="00A951AE"/>
                          <w:p w14:paraId="1668A5A3" w14:textId="77777777" w:rsidR="00BB1BD2" w:rsidRDefault="00BB1BD2" w:rsidP="00A951AE"/>
                          <w:p w14:paraId="47A70986" w14:textId="77777777" w:rsidR="00BB1BD2" w:rsidRDefault="00BB1BD2" w:rsidP="00A951AE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65B81" id="_x0000_s1077" type="#_x0000_t202" style="position:absolute;margin-left:-6.6pt;margin-top:8.4pt;width:230.7pt;height:64.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">
                <v:textbox inset=",2mm">
                  <w:txbxContent>
                    <w:p w14:paraId="71299D29" w14:textId="77777777" w:rsidR="00BB1BD2" w:rsidRPr="009C48E9" w:rsidRDefault="00BB1BD2" w:rsidP="00A951AE">
                      <w:pPr>
                        <w:rPr>
                          <w:b/>
                          <w:lang w:val="fr-FR"/>
                        </w:rPr>
                      </w:pPr>
                      <w:proofErr w:type="gramStart"/>
                      <w:r w:rsidRPr="009C48E9">
                        <w:rPr>
                          <w:b/>
                          <w:lang w:val="fr-FR"/>
                        </w:rPr>
                        <w:t>less</w:t>
                      </w:r>
                      <w:proofErr w:type="gramEnd"/>
                      <w:r w:rsidRPr="009C48E9">
                        <w:rPr>
                          <w:b/>
                          <w:lang w:val="fr-FR"/>
                        </w:rPr>
                        <w:t xml:space="preserve"> …. </w:t>
                      </w:r>
                      <w:proofErr w:type="gramStart"/>
                      <w:r w:rsidRPr="009C48E9">
                        <w:rPr>
                          <w:b/>
                          <w:lang w:val="fr-FR"/>
                        </w:rPr>
                        <w:t>than</w:t>
                      </w:r>
                      <w:proofErr w:type="gramEnd"/>
                      <w:r w:rsidRPr="009C48E9">
                        <w:rPr>
                          <w:b/>
                          <w:lang w:val="fr-FR"/>
                        </w:rPr>
                        <w:t xml:space="preserve">…. = moins …. </w:t>
                      </w:r>
                      <w:proofErr w:type="gramStart"/>
                      <w:r w:rsidRPr="009C48E9">
                        <w:rPr>
                          <w:b/>
                          <w:lang w:val="fr-FR"/>
                        </w:rPr>
                        <w:t>que</w:t>
                      </w:r>
                      <w:proofErr w:type="gramEnd"/>
                      <w:r w:rsidRPr="009C48E9">
                        <w:rPr>
                          <w:b/>
                          <w:lang w:val="fr-FR"/>
                        </w:rPr>
                        <w:t xml:space="preserve"> …..</w:t>
                      </w:r>
                    </w:p>
                    <w:p w14:paraId="7A161512" w14:textId="04AE5415" w:rsidR="00BB1BD2" w:rsidRDefault="00BB1BD2" w:rsidP="00273627">
                      <w:pPr>
                        <w:ind w:firstLine="720"/>
                      </w:pPr>
                      <w:r w:rsidRPr="009C48E9">
                        <w:rPr>
                          <w:rFonts w:cstheme="minorHAnsi"/>
                          <w:lang w:val="fr-FR"/>
                        </w:rPr>
                        <w:t xml:space="preserve">Benoît </w:t>
                      </w:r>
                      <w:r w:rsidRPr="009C48E9">
                        <w:rPr>
                          <w:lang w:val="fr-FR"/>
                        </w:rPr>
                        <w:t xml:space="preserve">est </w:t>
                      </w:r>
                      <w:r w:rsidRPr="00496047">
                        <w:rPr>
                          <w:b/>
                          <w:lang w:val="fr-FR"/>
                        </w:rPr>
                        <w:t>moins</w:t>
                      </w:r>
                      <w:r w:rsidRPr="009C48E9">
                        <w:rPr>
                          <w:lang w:val="fr-FR"/>
                        </w:rPr>
                        <w:t xml:space="preserve"> bavard </w:t>
                      </w:r>
                      <w:r w:rsidRPr="00496047">
                        <w:rPr>
                          <w:b/>
                          <w:lang w:val="fr-FR"/>
                        </w:rPr>
                        <w:t xml:space="preserve">que </w:t>
                      </w:r>
                      <w:r w:rsidRPr="009C48E9">
                        <w:rPr>
                          <w:lang w:val="fr-FR"/>
                        </w:rPr>
                        <w:t>Chlo</w:t>
                      </w:r>
                      <w:r w:rsidRPr="009C48E9">
                        <w:rPr>
                          <w:rFonts w:cstheme="minorHAnsi"/>
                          <w:lang w:val="fr-FR"/>
                        </w:rPr>
                        <w:t>é</w:t>
                      </w:r>
                      <w:r w:rsidRPr="009C48E9">
                        <w:rPr>
                          <w:lang w:val="fr-FR"/>
                        </w:rPr>
                        <w:t>.</w:t>
                      </w:r>
                      <w:r w:rsidRPr="009C48E9">
                        <w:rPr>
                          <w:lang w:val="fr-FR"/>
                        </w:rPr>
                        <w:br/>
                      </w:r>
                      <w:r w:rsidRPr="009C48E9">
                        <w:rPr>
                          <w:lang w:val="fr-FR"/>
                        </w:rPr>
                        <w:tab/>
                        <w:t xml:space="preserve">  </w:t>
                      </w:r>
                      <w:r w:rsidRPr="00C82A4B">
                        <w:rPr>
                          <w:rFonts w:cstheme="minorHAnsi"/>
                          <w:i/>
                        </w:rPr>
                        <w:t xml:space="preserve">Benoît is less chatty than </w:t>
                      </w:r>
                      <w:r w:rsidRPr="00C82A4B">
                        <w:rPr>
                          <w:i/>
                        </w:rPr>
                        <w:t>Chlo</w:t>
                      </w:r>
                      <w:r w:rsidRPr="00C82A4B">
                        <w:rPr>
                          <w:rFonts w:cstheme="minorHAnsi"/>
                          <w:i/>
                        </w:rPr>
                        <w:t>é</w:t>
                      </w:r>
                      <w:r>
                        <w:t>.</w:t>
                      </w:r>
                    </w:p>
                    <w:p w14:paraId="3C334847" w14:textId="77777777" w:rsidR="00BB1BD2" w:rsidRDefault="00BB1BD2" w:rsidP="00A951AE"/>
                    <w:p w14:paraId="1668A5A3" w14:textId="77777777" w:rsidR="00BB1BD2" w:rsidRDefault="00BB1BD2" w:rsidP="00A951AE"/>
                    <w:p w14:paraId="47A70986" w14:textId="77777777" w:rsidR="00BB1BD2" w:rsidRDefault="00BB1BD2" w:rsidP="00A951AE"/>
                  </w:txbxContent>
                </v:textbox>
              </v:shape>
            </w:pict>
          </mc:Fallback>
        </mc:AlternateContent>
      </w:r>
    </w:p>
    <w:p w14:paraId="287E0B81" w14:textId="77777777" w:rsidR="00A951AE" w:rsidRDefault="00A951AE" w:rsidP="00A951AE"/>
    <w:p w14:paraId="068C0D0A" w14:textId="77777777" w:rsidR="00A951AE" w:rsidRDefault="00A951AE" w:rsidP="00A951AE"/>
    <w:p w14:paraId="780227B5" w14:textId="17234BDA" w:rsidR="00A951AE" w:rsidRDefault="00273627" w:rsidP="00A951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6D574F29" wp14:editId="450C61C9">
                <wp:simplePos x="0" y="0"/>
                <wp:positionH relativeFrom="column">
                  <wp:posOffset>2928923</wp:posOffset>
                </wp:positionH>
                <wp:positionV relativeFrom="paragraph">
                  <wp:posOffset>242818</wp:posOffset>
                </wp:positionV>
                <wp:extent cx="2929890" cy="842645"/>
                <wp:effectExtent l="0" t="0" r="22860" b="14605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890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53311" w14:textId="77777777" w:rsidR="00BB1BD2" w:rsidRPr="009C48E9" w:rsidRDefault="00BB1BD2" w:rsidP="00A951AE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 w:rsidRPr="009C48E9">
                              <w:rPr>
                                <w:b/>
                                <w:lang w:val="fr-FR"/>
                              </w:rPr>
                              <w:t>more …. than…. = plus  de …. que …..</w:t>
                            </w:r>
                          </w:p>
                          <w:p w14:paraId="242507C4" w14:textId="77777777" w:rsidR="00BB1BD2" w:rsidRDefault="00BB1BD2" w:rsidP="00A951AE">
                            <w:pPr>
                              <w:ind w:left="720"/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Elise a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plus d’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argent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que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Marc.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</w:r>
                            <w:r w:rsidRPr="009C48E9">
                              <w:rPr>
                                <w:i/>
                                <w:lang w:val="fr-FR"/>
                              </w:rPr>
                              <w:t xml:space="preserve">   </w:t>
                            </w:r>
                            <w:r w:rsidRPr="000D08CD">
                              <w:rPr>
                                <w:i/>
                              </w:rPr>
                              <w:t xml:space="preserve">Elise has </w:t>
                            </w:r>
                            <w:r>
                              <w:rPr>
                                <w:i/>
                              </w:rPr>
                              <w:t xml:space="preserve">more money </w:t>
                            </w:r>
                            <w:r w:rsidRPr="000D08CD">
                              <w:rPr>
                                <w:i/>
                              </w:rPr>
                              <w:t xml:space="preserve"> than Mar</w:t>
                            </w:r>
                            <w:r>
                              <w:rPr>
                                <w:i/>
                              </w:rPr>
                              <w:t>c.</w:t>
                            </w:r>
                          </w:p>
                          <w:p w14:paraId="3BA7B5F5" w14:textId="77777777" w:rsidR="00BB1BD2" w:rsidRDefault="00BB1BD2" w:rsidP="00A951AE"/>
                          <w:p w14:paraId="2BFC43FC" w14:textId="77777777" w:rsidR="00BB1BD2" w:rsidRDefault="00BB1BD2" w:rsidP="00A951AE"/>
                          <w:p w14:paraId="07C8D512" w14:textId="77777777" w:rsidR="00BB1BD2" w:rsidRDefault="00BB1BD2" w:rsidP="00A951AE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74F29" id="_x0000_s1078" type="#_x0000_t202" style="position:absolute;margin-left:230.6pt;margin-top:19.1pt;width:230.7pt;height:66.3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">
                <v:textbox inset=",2mm">
                  <w:txbxContent>
                    <w:p w14:paraId="6E253311" w14:textId="77777777" w:rsidR="00BB1BD2" w:rsidRPr="009C48E9" w:rsidRDefault="00BB1BD2" w:rsidP="00A951AE">
                      <w:pPr>
                        <w:rPr>
                          <w:b/>
                          <w:lang w:val="fr-FR"/>
                        </w:rPr>
                      </w:pPr>
                      <w:proofErr w:type="gramStart"/>
                      <w:r w:rsidRPr="009C48E9">
                        <w:rPr>
                          <w:b/>
                          <w:lang w:val="fr-FR"/>
                        </w:rPr>
                        <w:t>more</w:t>
                      </w:r>
                      <w:proofErr w:type="gramEnd"/>
                      <w:r w:rsidRPr="009C48E9">
                        <w:rPr>
                          <w:b/>
                          <w:lang w:val="fr-FR"/>
                        </w:rPr>
                        <w:t xml:space="preserve"> …. </w:t>
                      </w:r>
                      <w:proofErr w:type="gramStart"/>
                      <w:r w:rsidRPr="009C48E9">
                        <w:rPr>
                          <w:b/>
                          <w:lang w:val="fr-FR"/>
                        </w:rPr>
                        <w:t>than</w:t>
                      </w:r>
                      <w:proofErr w:type="gramEnd"/>
                      <w:r w:rsidRPr="009C48E9">
                        <w:rPr>
                          <w:b/>
                          <w:lang w:val="fr-FR"/>
                        </w:rPr>
                        <w:t xml:space="preserve">…. = plus  de …. </w:t>
                      </w:r>
                      <w:proofErr w:type="gramStart"/>
                      <w:r w:rsidRPr="009C48E9">
                        <w:rPr>
                          <w:b/>
                          <w:lang w:val="fr-FR"/>
                        </w:rPr>
                        <w:t>que</w:t>
                      </w:r>
                      <w:proofErr w:type="gramEnd"/>
                      <w:r w:rsidRPr="009C48E9">
                        <w:rPr>
                          <w:b/>
                          <w:lang w:val="fr-FR"/>
                        </w:rPr>
                        <w:t xml:space="preserve"> …..</w:t>
                      </w:r>
                    </w:p>
                    <w:p w14:paraId="242507C4" w14:textId="77777777" w:rsidR="00BB1BD2" w:rsidRDefault="00BB1BD2" w:rsidP="00A951AE">
                      <w:pPr>
                        <w:ind w:left="720"/>
                      </w:pPr>
                      <w:r w:rsidRPr="009C48E9">
                        <w:rPr>
                          <w:lang w:val="fr-FR"/>
                        </w:rPr>
                        <w:t xml:space="preserve">Elise </w:t>
                      </w:r>
                      <w:proofErr w:type="gramStart"/>
                      <w:r w:rsidRPr="009C48E9">
                        <w:rPr>
                          <w:lang w:val="fr-FR"/>
                        </w:rPr>
                        <w:t>a</w:t>
                      </w:r>
                      <w:proofErr w:type="gramEnd"/>
                      <w:r w:rsidRPr="009C48E9">
                        <w:rPr>
                          <w:lang w:val="fr-FR"/>
                        </w:rPr>
                        <w:t xml:space="preserve"> </w:t>
                      </w:r>
                      <w:r w:rsidRPr="009C48E9">
                        <w:rPr>
                          <w:b/>
                          <w:lang w:val="fr-FR"/>
                        </w:rPr>
                        <w:t>plus d’</w:t>
                      </w:r>
                      <w:r w:rsidRPr="009C48E9">
                        <w:rPr>
                          <w:lang w:val="fr-FR"/>
                        </w:rPr>
                        <w:t xml:space="preserve">argent </w:t>
                      </w:r>
                      <w:r w:rsidRPr="009C48E9">
                        <w:rPr>
                          <w:b/>
                          <w:lang w:val="fr-FR"/>
                        </w:rPr>
                        <w:t>que</w:t>
                      </w:r>
                      <w:r w:rsidRPr="009C48E9">
                        <w:rPr>
                          <w:lang w:val="fr-FR"/>
                        </w:rPr>
                        <w:t xml:space="preserve"> Marc.</w:t>
                      </w:r>
                      <w:r w:rsidRPr="009C48E9">
                        <w:rPr>
                          <w:lang w:val="fr-FR"/>
                        </w:rPr>
                        <w:br/>
                      </w:r>
                      <w:r w:rsidRPr="009C48E9">
                        <w:rPr>
                          <w:i/>
                          <w:lang w:val="fr-FR"/>
                        </w:rPr>
                        <w:t xml:space="preserve">   </w:t>
                      </w:r>
                      <w:r w:rsidRPr="000D08CD">
                        <w:rPr>
                          <w:i/>
                        </w:rPr>
                        <w:t xml:space="preserve">Elise has </w:t>
                      </w:r>
                      <w:r>
                        <w:rPr>
                          <w:i/>
                        </w:rPr>
                        <w:t xml:space="preserve">more </w:t>
                      </w:r>
                      <w:proofErr w:type="gramStart"/>
                      <w:r>
                        <w:rPr>
                          <w:i/>
                        </w:rPr>
                        <w:t xml:space="preserve">money </w:t>
                      </w:r>
                      <w:r w:rsidRPr="000D08CD">
                        <w:rPr>
                          <w:i/>
                        </w:rPr>
                        <w:t xml:space="preserve"> than</w:t>
                      </w:r>
                      <w:proofErr w:type="gramEnd"/>
                      <w:r w:rsidRPr="000D08CD">
                        <w:rPr>
                          <w:i/>
                        </w:rPr>
                        <w:t xml:space="preserve"> Mar</w:t>
                      </w:r>
                      <w:r>
                        <w:rPr>
                          <w:i/>
                        </w:rPr>
                        <w:t>c.</w:t>
                      </w:r>
                    </w:p>
                    <w:p w14:paraId="3BA7B5F5" w14:textId="77777777" w:rsidR="00BB1BD2" w:rsidRDefault="00BB1BD2" w:rsidP="00A951AE"/>
                    <w:p w14:paraId="2BFC43FC" w14:textId="77777777" w:rsidR="00BB1BD2" w:rsidRDefault="00BB1BD2" w:rsidP="00A951AE"/>
                    <w:p w14:paraId="07C8D512" w14:textId="77777777" w:rsidR="00BB1BD2" w:rsidRDefault="00BB1BD2" w:rsidP="00A951AE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08D8E375" wp14:editId="5AD8705C">
                <wp:simplePos x="0" y="0"/>
                <wp:positionH relativeFrom="column">
                  <wp:posOffset>-76034</wp:posOffset>
                </wp:positionH>
                <wp:positionV relativeFrom="paragraph">
                  <wp:posOffset>251378</wp:posOffset>
                </wp:positionV>
                <wp:extent cx="2929890" cy="842838"/>
                <wp:effectExtent l="0" t="0" r="22860" b="14605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890" cy="842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2C1B2" w14:textId="77777777" w:rsidR="00BB1BD2" w:rsidRPr="009C48E9" w:rsidRDefault="00BB1BD2" w:rsidP="00A951AE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 w:rsidRPr="009C48E9">
                              <w:rPr>
                                <w:b/>
                                <w:lang w:val="fr-FR"/>
                              </w:rPr>
                              <w:t>less …. than…. = moins de …. que …..</w:t>
                            </w:r>
                          </w:p>
                          <w:p w14:paraId="04ED9F50" w14:textId="77777777" w:rsidR="00BB1BD2" w:rsidRDefault="00BB1BD2" w:rsidP="00A951AE">
                            <w:pPr>
                              <w:ind w:firstLine="720"/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Elise a </w:t>
                            </w:r>
                            <w:r w:rsidRPr="00496047">
                              <w:rPr>
                                <w:b/>
                                <w:lang w:val="fr-FR"/>
                              </w:rPr>
                              <w:t>moins de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temps </w:t>
                            </w:r>
                            <w:r w:rsidRPr="00496047">
                              <w:rPr>
                                <w:b/>
                                <w:lang w:val="fr-FR"/>
                              </w:rPr>
                              <w:t>que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Marina.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</w:r>
                            <w:r w:rsidRPr="009C48E9">
                              <w:rPr>
                                <w:lang w:val="fr-FR"/>
                              </w:rPr>
                              <w:tab/>
                            </w:r>
                            <w:r w:rsidRPr="009C48E9">
                              <w:rPr>
                                <w:i/>
                                <w:lang w:val="fr-FR"/>
                              </w:rPr>
                              <w:t xml:space="preserve">   </w:t>
                            </w:r>
                            <w:r w:rsidRPr="000D08CD">
                              <w:rPr>
                                <w:i/>
                              </w:rPr>
                              <w:t>Elise has less time than Marina.</w:t>
                            </w:r>
                          </w:p>
                          <w:p w14:paraId="2B0564C7" w14:textId="77777777" w:rsidR="00BB1BD2" w:rsidRDefault="00BB1BD2" w:rsidP="00A951AE"/>
                          <w:p w14:paraId="08F80049" w14:textId="77777777" w:rsidR="00BB1BD2" w:rsidRDefault="00BB1BD2" w:rsidP="00A951AE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8E375" id="_x0000_s1079" type="#_x0000_t202" style="position:absolute;margin-left:-6pt;margin-top:19.8pt;width:230.7pt;height:66.3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">
                <v:textbox inset=",2mm">
                  <w:txbxContent>
                    <w:p w14:paraId="3EA2C1B2" w14:textId="77777777" w:rsidR="00BB1BD2" w:rsidRPr="009C48E9" w:rsidRDefault="00BB1BD2" w:rsidP="00A951AE">
                      <w:pPr>
                        <w:rPr>
                          <w:b/>
                          <w:lang w:val="fr-FR"/>
                        </w:rPr>
                      </w:pPr>
                      <w:proofErr w:type="gramStart"/>
                      <w:r w:rsidRPr="009C48E9">
                        <w:rPr>
                          <w:b/>
                          <w:lang w:val="fr-FR"/>
                        </w:rPr>
                        <w:t>less</w:t>
                      </w:r>
                      <w:proofErr w:type="gramEnd"/>
                      <w:r w:rsidRPr="009C48E9">
                        <w:rPr>
                          <w:b/>
                          <w:lang w:val="fr-FR"/>
                        </w:rPr>
                        <w:t xml:space="preserve"> …. </w:t>
                      </w:r>
                      <w:proofErr w:type="gramStart"/>
                      <w:r w:rsidRPr="009C48E9">
                        <w:rPr>
                          <w:b/>
                          <w:lang w:val="fr-FR"/>
                        </w:rPr>
                        <w:t>than</w:t>
                      </w:r>
                      <w:proofErr w:type="gramEnd"/>
                      <w:r w:rsidRPr="009C48E9">
                        <w:rPr>
                          <w:b/>
                          <w:lang w:val="fr-FR"/>
                        </w:rPr>
                        <w:t xml:space="preserve">…. = moins de …. </w:t>
                      </w:r>
                      <w:proofErr w:type="gramStart"/>
                      <w:r w:rsidRPr="009C48E9">
                        <w:rPr>
                          <w:b/>
                          <w:lang w:val="fr-FR"/>
                        </w:rPr>
                        <w:t>que</w:t>
                      </w:r>
                      <w:proofErr w:type="gramEnd"/>
                      <w:r w:rsidRPr="009C48E9">
                        <w:rPr>
                          <w:b/>
                          <w:lang w:val="fr-FR"/>
                        </w:rPr>
                        <w:t xml:space="preserve"> …..</w:t>
                      </w:r>
                    </w:p>
                    <w:p w14:paraId="04ED9F50" w14:textId="77777777" w:rsidR="00BB1BD2" w:rsidRDefault="00BB1BD2" w:rsidP="00A951AE">
                      <w:pPr>
                        <w:ind w:firstLine="720"/>
                      </w:pPr>
                      <w:r w:rsidRPr="009C48E9">
                        <w:rPr>
                          <w:lang w:val="fr-FR"/>
                        </w:rPr>
                        <w:t xml:space="preserve">Elise </w:t>
                      </w:r>
                      <w:proofErr w:type="gramStart"/>
                      <w:r w:rsidRPr="009C48E9">
                        <w:rPr>
                          <w:lang w:val="fr-FR"/>
                        </w:rPr>
                        <w:t>a</w:t>
                      </w:r>
                      <w:proofErr w:type="gramEnd"/>
                      <w:r w:rsidRPr="009C48E9">
                        <w:rPr>
                          <w:lang w:val="fr-FR"/>
                        </w:rPr>
                        <w:t xml:space="preserve"> </w:t>
                      </w:r>
                      <w:r w:rsidRPr="00496047">
                        <w:rPr>
                          <w:b/>
                          <w:lang w:val="fr-FR"/>
                        </w:rPr>
                        <w:t>moins de</w:t>
                      </w:r>
                      <w:r w:rsidRPr="009C48E9">
                        <w:rPr>
                          <w:lang w:val="fr-FR"/>
                        </w:rPr>
                        <w:t xml:space="preserve"> temps </w:t>
                      </w:r>
                      <w:r w:rsidRPr="00496047">
                        <w:rPr>
                          <w:b/>
                          <w:lang w:val="fr-FR"/>
                        </w:rPr>
                        <w:t>que</w:t>
                      </w:r>
                      <w:r w:rsidRPr="009C48E9">
                        <w:rPr>
                          <w:lang w:val="fr-FR"/>
                        </w:rPr>
                        <w:t xml:space="preserve"> Marina.</w:t>
                      </w:r>
                      <w:r w:rsidRPr="009C48E9">
                        <w:rPr>
                          <w:lang w:val="fr-FR"/>
                        </w:rPr>
                        <w:br/>
                      </w:r>
                      <w:r w:rsidRPr="009C48E9">
                        <w:rPr>
                          <w:lang w:val="fr-FR"/>
                        </w:rPr>
                        <w:tab/>
                      </w:r>
                      <w:r w:rsidRPr="009C48E9">
                        <w:rPr>
                          <w:i/>
                          <w:lang w:val="fr-FR"/>
                        </w:rPr>
                        <w:t xml:space="preserve">   </w:t>
                      </w:r>
                      <w:r w:rsidRPr="000D08CD">
                        <w:rPr>
                          <w:i/>
                        </w:rPr>
                        <w:t>Elise has less time than Marina.</w:t>
                      </w:r>
                    </w:p>
                    <w:p w14:paraId="2B0564C7" w14:textId="77777777" w:rsidR="00BB1BD2" w:rsidRDefault="00BB1BD2" w:rsidP="00A951AE"/>
                    <w:p w14:paraId="08F80049" w14:textId="77777777" w:rsidR="00BB1BD2" w:rsidRDefault="00BB1BD2" w:rsidP="00A951AE"/>
                  </w:txbxContent>
                </v:textbox>
              </v:shape>
            </w:pict>
          </mc:Fallback>
        </mc:AlternateContent>
      </w:r>
      <w:r w:rsidR="00A951AE">
        <w:rPr>
          <w:b/>
          <w:sz w:val="24"/>
        </w:rPr>
        <w:t>B. Comparing quantities</w:t>
      </w:r>
    </w:p>
    <w:p w14:paraId="05BA3DC6" w14:textId="77777777" w:rsidR="00A951AE" w:rsidRDefault="00A951AE" w:rsidP="00A951AE"/>
    <w:p w14:paraId="54E08183" w14:textId="77777777" w:rsidR="00A951AE" w:rsidRDefault="00A951AE" w:rsidP="00A951AE"/>
    <w:p w14:paraId="43D55B5A" w14:textId="09BCBD0B" w:rsidR="00A951AE" w:rsidRDefault="00273627" w:rsidP="00A951AE">
      <w:r w:rsidRPr="00C82A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5E6CD466" wp14:editId="106A0BF3">
                <wp:simplePos x="0" y="0"/>
                <wp:positionH relativeFrom="column">
                  <wp:posOffset>1435073</wp:posOffset>
                </wp:positionH>
                <wp:positionV relativeFrom="paragraph">
                  <wp:posOffset>97763</wp:posOffset>
                </wp:positionV>
                <wp:extent cx="2929890" cy="874643"/>
                <wp:effectExtent l="0" t="0" r="22860" b="2095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890" cy="8746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FA9C4" w14:textId="77777777" w:rsidR="00BB1BD2" w:rsidRPr="009C48E9" w:rsidRDefault="00BB1BD2" w:rsidP="00A951AE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 w:rsidRPr="00496047">
                              <w:rPr>
                                <w:b/>
                                <w:lang w:val="fr-FR"/>
                              </w:rPr>
                              <w:t xml:space="preserve">As much/many…. as….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= autant  de …. que …..</w:t>
                            </w:r>
                          </w:p>
                          <w:p w14:paraId="1890955A" w14:textId="77777777" w:rsidR="00BB1BD2" w:rsidRDefault="00BB1BD2" w:rsidP="00A951AE">
                            <w:pPr>
                              <w:ind w:left="720"/>
                              <w:rPr>
                                <w:i/>
                              </w:rPr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Elise a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autant de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magazines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que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moi.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</w:r>
                            <w:r w:rsidRPr="009C48E9">
                              <w:rPr>
                                <w:i/>
                                <w:lang w:val="fr-FR"/>
                              </w:rPr>
                              <w:t xml:space="preserve">    </w:t>
                            </w:r>
                            <w:r w:rsidRPr="000D08CD">
                              <w:rPr>
                                <w:i/>
                              </w:rPr>
                              <w:t xml:space="preserve">Elise has </w:t>
                            </w:r>
                            <w:r>
                              <w:rPr>
                                <w:i/>
                              </w:rPr>
                              <w:t xml:space="preserve">as many magazines as me. </w:t>
                            </w:r>
                          </w:p>
                          <w:p w14:paraId="7DBE6CAB" w14:textId="7839BFA9" w:rsidR="00BB1BD2" w:rsidRPr="00C82A4B" w:rsidRDefault="00BB1BD2" w:rsidP="00A951AE">
                            <w:pPr>
                              <w:ind w:left="720"/>
                            </w:pPr>
                            <w:r w:rsidRPr="00B83005"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</w:p>
                          <w:p w14:paraId="0D5BC732" w14:textId="77777777" w:rsidR="00BB1BD2" w:rsidRDefault="00BB1BD2" w:rsidP="00A951AE">
                            <w:pPr>
                              <w:ind w:left="720"/>
                            </w:pPr>
                          </w:p>
                          <w:p w14:paraId="14F5925F" w14:textId="77777777" w:rsidR="00BB1BD2" w:rsidRDefault="00BB1BD2" w:rsidP="00A951AE"/>
                          <w:p w14:paraId="2BFD0BBF" w14:textId="77777777" w:rsidR="00BB1BD2" w:rsidRDefault="00BB1BD2" w:rsidP="00A951AE"/>
                          <w:p w14:paraId="25B871EF" w14:textId="77777777" w:rsidR="00BB1BD2" w:rsidRDefault="00BB1BD2" w:rsidP="00A951AE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CD466" id="_x0000_s1080" type="#_x0000_t202" style="position:absolute;margin-left:113pt;margin-top:7.7pt;width:230.7pt;height:68.8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">
                <v:textbox inset=",2mm">
                  <w:txbxContent>
                    <w:p w14:paraId="2D2FA9C4" w14:textId="77777777" w:rsidR="00BB1BD2" w:rsidRPr="009C48E9" w:rsidRDefault="00BB1BD2" w:rsidP="00A951AE">
                      <w:pPr>
                        <w:rPr>
                          <w:b/>
                          <w:lang w:val="fr-FR"/>
                        </w:rPr>
                      </w:pPr>
                      <w:r w:rsidRPr="00496047">
                        <w:rPr>
                          <w:b/>
                          <w:lang w:val="fr-FR"/>
                        </w:rPr>
                        <w:t xml:space="preserve">As much/many…. as…. </w:t>
                      </w:r>
                      <w:r w:rsidRPr="009C48E9">
                        <w:rPr>
                          <w:b/>
                          <w:lang w:val="fr-FR"/>
                        </w:rPr>
                        <w:t xml:space="preserve">= autant  de …. </w:t>
                      </w:r>
                      <w:proofErr w:type="gramStart"/>
                      <w:r w:rsidRPr="009C48E9">
                        <w:rPr>
                          <w:b/>
                          <w:lang w:val="fr-FR"/>
                        </w:rPr>
                        <w:t>que</w:t>
                      </w:r>
                      <w:proofErr w:type="gramEnd"/>
                      <w:r w:rsidRPr="009C48E9">
                        <w:rPr>
                          <w:b/>
                          <w:lang w:val="fr-FR"/>
                        </w:rPr>
                        <w:t xml:space="preserve"> …..</w:t>
                      </w:r>
                    </w:p>
                    <w:p w14:paraId="1890955A" w14:textId="77777777" w:rsidR="00BB1BD2" w:rsidRDefault="00BB1BD2" w:rsidP="00A951AE">
                      <w:pPr>
                        <w:ind w:left="720"/>
                        <w:rPr>
                          <w:i/>
                        </w:rPr>
                      </w:pPr>
                      <w:r w:rsidRPr="009C48E9">
                        <w:rPr>
                          <w:lang w:val="fr-FR"/>
                        </w:rPr>
                        <w:t xml:space="preserve">Elise a </w:t>
                      </w:r>
                      <w:r w:rsidRPr="009C48E9">
                        <w:rPr>
                          <w:b/>
                          <w:lang w:val="fr-FR"/>
                        </w:rPr>
                        <w:t>autant de</w:t>
                      </w:r>
                      <w:r w:rsidRPr="009C48E9">
                        <w:rPr>
                          <w:lang w:val="fr-FR"/>
                        </w:rPr>
                        <w:t xml:space="preserve"> magazines </w:t>
                      </w:r>
                      <w:r w:rsidRPr="009C48E9">
                        <w:rPr>
                          <w:b/>
                          <w:lang w:val="fr-FR"/>
                        </w:rPr>
                        <w:t>que</w:t>
                      </w:r>
                      <w:r w:rsidRPr="009C48E9">
                        <w:rPr>
                          <w:lang w:val="fr-FR"/>
                        </w:rPr>
                        <w:t xml:space="preserve"> moi.</w:t>
                      </w:r>
                      <w:r w:rsidRPr="009C48E9">
                        <w:rPr>
                          <w:lang w:val="fr-FR"/>
                        </w:rPr>
                        <w:br/>
                      </w:r>
                      <w:r w:rsidRPr="009C48E9">
                        <w:rPr>
                          <w:i/>
                          <w:lang w:val="fr-FR"/>
                        </w:rPr>
                        <w:t xml:space="preserve">    </w:t>
                      </w:r>
                      <w:r w:rsidRPr="000D08CD">
                        <w:rPr>
                          <w:i/>
                        </w:rPr>
                        <w:t xml:space="preserve">Elise has </w:t>
                      </w:r>
                      <w:r>
                        <w:rPr>
                          <w:i/>
                        </w:rPr>
                        <w:t xml:space="preserve">as many magazines as me. </w:t>
                      </w:r>
                    </w:p>
                    <w:p w14:paraId="7DBE6CAB" w14:textId="7839BFA9" w:rsidR="00BB1BD2" w:rsidRPr="00C82A4B" w:rsidRDefault="00BB1BD2" w:rsidP="00A951AE">
                      <w:pPr>
                        <w:ind w:left="720"/>
                      </w:pPr>
                      <w:r w:rsidRPr="00B83005">
                        <w:rPr>
                          <w:i/>
                        </w:rPr>
                        <w:br/>
                      </w:r>
                      <w:r>
                        <w:rPr>
                          <w:i/>
                        </w:rPr>
                        <w:br/>
                      </w:r>
                    </w:p>
                    <w:p w14:paraId="0D5BC732" w14:textId="77777777" w:rsidR="00BB1BD2" w:rsidRDefault="00BB1BD2" w:rsidP="00A951AE">
                      <w:pPr>
                        <w:ind w:left="720"/>
                      </w:pPr>
                    </w:p>
                    <w:p w14:paraId="14F5925F" w14:textId="77777777" w:rsidR="00BB1BD2" w:rsidRDefault="00BB1BD2" w:rsidP="00A951AE"/>
                    <w:p w14:paraId="2BFD0BBF" w14:textId="77777777" w:rsidR="00BB1BD2" w:rsidRDefault="00BB1BD2" w:rsidP="00A951AE"/>
                    <w:p w14:paraId="25B871EF" w14:textId="77777777" w:rsidR="00BB1BD2" w:rsidRDefault="00BB1BD2" w:rsidP="00A951AE"/>
                  </w:txbxContent>
                </v:textbox>
              </v:shape>
            </w:pict>
          </mc:Fallback>
        </mc:AlternateContent>
      </w:r>
    </w:p>
    <w:p w14:paraId="6B1E6096" w14:textId="28AD0373" w:rsidR="00A951AE" w:rsidRDefault="00273627" w:rsidP="00A951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45149FF9" wp14:editId="0753ACE3">
                <wp:simplePos x="0" y="0"/>
                <wp:positionH relativeFrom="page">
                  <wp:posOffset>5050570</wp:posOffset>
                </wp:positionH>
                <wp:positionV relativeFrom="paragraph">
                  <wp:posOffset>187435</wp:posOffset>
                </wp:positionV>
                <wp:extent cx="2161264" cy="953770"/>
                <wp:effectExtent l="857250" t="38100" r="67945" b="189230"/>
                <wp:wrapNone/>
                <wp:docPr id="293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264" cy="953770"/>
                        </a:xfrm>
                        <a:prstGeom prst="wedgeRoundRectCallout">
                          <a:avLst>
                            <a:gd name="adj1" fmla="val -87776"/>
                            <a:gd name="adj2" fmla="val 6112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958E0" w14:textId="77777777" w:rsidR="00BB1BD2" w:rsidRPr="00273627" w:rsidRDefault="00BB1BD2" w:rsidP="00A951A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3627">
                              <w:rPr>
                                <w:sz w:val="20"/>
                                <w:szCs w:val="20"/>
                              </w:rPr>
                              <w:t>To know whether to use “meilleur” or “mieux”, you need to check whether you could replace “good” or “well” in the sentence.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49FF9" id="Rounded Rectangular Callout 23" o:spid="_x0000_s1081" type="#_x0000_t62" style="position:absolute;margin-left:397.7pt;margin-top:14.75pt;width:170.2pt;height:75.1pt;z-index:252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" adj="-8160,24004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D1958E0" w14:textId="77777777" w:rsidR="00BB1BD2" w:rsidRPr="00273627" w:rsidRDefault="00BB1BD2" w:rsidP="00A951A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73627">
                        <w:rPr>
                          <w:sz w:val="20"/>
                          <w:szCs w:val="20"/>
                        </w:rPr>
                        <w:t>To know whether to use “meilleur” or “mieux”, you need to check whether you could replace “good” or “well” in the sentence.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6C52FB" w14:textId="5B55736B" w:rsidR="00A951AE" w:rsidRDefault="00A951AE" w:rsidP="00A951AE"/>
    <w:p w14:paraId="7CD15115" w14:textId="649E0226" w:rsidR="00A951AE" w:rsidRPr="009C48E9" w:rsidRDefault="00A951AE" w:rsidP="00A951AE">
      <w:pPr>
        <w:rPr>
          <w:b/>
          <w:sz w:val="24"/>
        </w:rPr>
      </w:pPr>
      <w:r w:rsidRPr="00F241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1F517061" wp14:editId="35D7846E">
                <wp:simplePos x="0" y="0"/>
                <wp:positionH relativeFrom="column">
                  <wp:posOffset>-10160</wp:posOffset>
                </wp:positionH>
                <wp:positionV relativeFrom="paragraph">
                  <wp:posOffset>248920</wp:posOffset>
                </wp:positionV>
                <wp:extent cx="3352800" cy="1438275"/>
                <wp:effectExtent l="0" t="0" r="19050" b="2857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00C35" w14:textId="77777777" w:rsidR="00BB1BD2" w:rsidRPr="009C48E9" w:rsidRDefault="00BB1BD2" w:rsidP="00A951AE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 w:rsidRPr="009C48E9">
                              <w:rPr>
                                <w:b/>
                                <w:lang w:val="fr-FR"/>
                              </w:rPr>
                              <w:t>good = bon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ab/>
                              <w:t>better = meilleur</w:t>
                            </w:r>
                          </w:p>
                          <w:p w14:paraId="3A01576C" w14:textId="77777777" w:rsidR="00BB1BD2" w:rsidRDefault="00BB1BD2" w:rsidP="00273627">
                            <w:pPr>
                              <w:rPr>
                                <w:i/>
                              </w:rPr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C’est un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bon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film.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</w:r>
                            <w:r w:rsidRPr="009C48E9">
                              <w:rPr>
                                <w:i/>
                                <w:lang w:val="fr-FR"/>
                              </w:rPr>
                              <w:t xml:space="preserve">   </w:t>
                            </w:r>
                            <w:r w:rsidRPr="00F24124">
                              <w:rPr>
                                <w:i/>
                              </w:rPr>
                              <w:t>It’s a good film.</w:t>
                            </w:r>
                          </w:p>
                          <w:p w14:paraId="6083A1F9" w14:textId="5760F8DD" w:rsidR="00BB1BD2" w:rsidRPr="00F24124" w:rsidRDefault="00BB1BD2" w:rsidP="00273627">
                            <w:pPr>
                              <w:rPr>
                                <w:i/>
                              </w:rPr>
                            </w:pPr>
                            <w:r w:rsidRPr="000D6179">
                              <w:t xml:space="preserve">Harry Potter est un </w:t>
                            </w:r>
                            <w:r w:rsidRPr="000D6179">
                              <w:rPr>
                                <w:b/>
                              </w:rPr>
                              <w:t>meilleur</w:t>
                            </w:r>
                            <w:r w:rsidRPr="000D6179">
                              <w:t xml:space="preserve"> film </w:t>
                            </w:r>
                            <w:r w:rsidRPr="000D6179">
                              <w:rPr>
                                <w:b/>
                              </w:rPr>
                              <w:t>que</w:t>
                            </w:r>
                            <w:r w:rsidRPr="000D6179">
                              <w:t xml:space="preserve"> Titanic. </w:t>
                            </w:r>
                            <w:r w:rsidRPr="000D6179">
                              <w:br/>
                              <w:t xml:space="preserve">   </w:t>
                            </w:r>
                            <w:r w:rsidRPr="00F24124">
                              <w:rPr>
                                <w:i/>
                              </w:rPr>
                              <w:t>Harry Potter is a better film than Titanic.</w:t>
                            </w:r>
                          </w:p>
                          <w:p w14:paraId="34E9C232" w14:textId="77777777" w:rsidR="00BB1BD2" w:rsidRDefault="00BB1BD2" w:rsidP="00A951AE"/>
                          <w:p w14:paraId="06CBD1DB" w14:textId="77777777" w:rsidR="00BB1BD2" w:rsidRDefault="00BB1BD2" w:rsidP="00A951AE"/>
                          <w:p w14:paraId="543E824B" w14:textId="77777777" w:rsidR="00BB1BD2" w:rsidRDefault="00BB1BD2" w:rsidP="00A951AE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17061" id="_x0000_s1082" type="#_x0000_t202" style="position:absolute;margin-left:-.8pt;margin-top:19.6pt;width:264pt;height:113.25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">
                <v:textbox inset=",2mm">
                  <w:txbxContent>
                    <w:p w14:paraId="7FA00C35" w14:textId="77777777" w:rsidR="00BB1BD2" w:rsidRPr="009C48E9" w:rsidRDefault="00BB1BD2" w:rsidP="00A951AE">
                      <w:pPr>
                        <w:rPr>
                          <w:b/>
                          <w:lang w:val="fr-FR"/>
                        </w:rPr>
                      </w:pPr>
                      <w:proofErr w:type="gramStart"/>
                      <w:r w:rsidRPr="009C48E9">
                        <w:rPr>
                          <w:b/>
                          <w:lang w:val="fr-FR"/>
                        </w:rPr>
                        <w:t>good</w:t>
                      </w:r>
                      <w:proofErr w:type="gramEnd"/>
                      <w:r w:rsidRPr="009C48E9">
                        <w:rPr>
                          <w:b/>
                          <w:lang w:val="fr-FR"/>
                        </w:rPr>
                        <w:t xml:space="preserve"> = bon</w:t>
                      </w:r>
                      <w:r w:rsidRPr="009C48E9">
                        <w:rPr>
                          <w:b/>
                          <w:lang w:val="fr-FR"/>
                        </w:rPr>
                        <w:tab/>
                        <w:t>better = meilleur</w:t>
                      </w:r>
                    </w:p>
                    <w:p w14:paraId="3A01576C" w14:textId="77777777" w:rsidR="00BB1BD2" w:rsidRDefault="00BB1BD2" w:rsidP="00273627">
                      <w:pPr>
                        <w:rPr>
                          <w:i/>
                        </w:rPr>
                      </w:pPr>
                      <w:r w:rsidRPr="009C48E9">
                        <w:rPr>
                          <w:lang w:val="fr-FR"/>
                        </w:rPr>
                        <w:t xml:space="preserve">C’est un </w:t>
                      </w:r>
                      <w:r w:rsidRPr="009C48E9">
                        <w:rPr>
                          <w:b/>
                          <w:lang w:val="fr-FR"/>
                        </w:rPr>
                        <w:t>bon</w:t>
                      </w:r>
                      <w:r w:rsidRPr="009C48E9">
                        <w:rPr>
                          <w:lang w:val="fr-FR"/>
                        </w:rPr>
                        <w:t xml:space="preserve"> film.</w:t>
                      </w:r>
                      <w:r w:rsidRPr="009C48E9">
                        <w:rPr>
                          <w:lang w:val="fr-FR"/>
                        </w:rPr>
                        <w:br/>
                      </w:r>
                      <w:r w:rsidRPr="009C48E9">
                        <w:rPr>
                          <w:i/>
                          <w:lang w:val="fr-FR"/>
                        </w:rPr>
                        <w:t xml:space="preserve">   </w:t>
                      </w:r>
                      <w:r w:rsidRPr="00F24124">
                        <w:rPr>
                          <w:i/>
                        </w:rPr>
                        <w:t>It’s a good film.</w:t>
                      </w:r>
                    </w:p>
                    <w:p w14:paraId="6083A1F9" w14:textId="5760F8DD" w:rsidR="00BB1BD2" w:rsidRPr="00F24124" w:rsidRDefault="00BB1BD2" w:rsidP="00273627">
                      <w:pPr>
                        <w:rPr>
                          <w:i/>
                        </w:rPr>
                      </w:pPr>
                      <w:r w:rsidRPr="00E46F3D">
                        <w:rPr>
                          <w:lang w:val="fr-FR"/>
                        </w:rPr>
                        <w:t xml:space="preserve">Harry Potter est un </w:t>
                      </w:r>
                      <w:r w:rsidRPr="00E46F3D">
                        <w:rPr>
                          <w:b/>
                          <w:lang w:val="fr-FR"/>
                        </w:rPr>
                        <w:t>meilleur</w:t>
                      </w:r>
                      <w:r w:rsidRPr="00E46F3D">
                        <w:rPr>
                          <w:lang w:val="fr-FR"/>
                        </w:rPr>
                        <w:t xml:space="preserve"> film </w:t>
                      </w:r>
                      <w:r w:rsidRPr="00E46F3D">
                        <w:rPr>
                          <w:b/>
                          <w:lang w:val="fr-FR"/>
                        </w:rPr>
                        <w:t>que</w:t>
                      </w:r>
                      <w:r w:rsidRPr="00E46F3D">
                        <w:rPr>
                          <w:lang w:val="fr-FR"/>
                        </w:rPr>
                        <w:t xml:space="preserve"> Titanic. </w:t>
                      </w:r>
                      <w:r w:rsidRPr="00E46F3D">
                        <w:rPr>
                          <w:lang w:val="fr-FR"/>
                        </w:rPr>
                        <w:br/>
                        <w:t xml:space="preserve">   </w:t>
                      </w:r>
                      <w:r w:rsidRPr="00F24124">
                        <w:rPr>
                          <w:i/>
                        </w:rPr>
                        <w:t>Harry Potter is a better film than Titanic.</w:t>
                      </w:r>
                    </w:p>
                    <w:p w14:paraId="34E9C232" w14:textId="77777777" w:rsidR="00BB1BD2" w:rsidRDefault="00BB1BD2" w:rsidP="00A951AE"/>
                    <w:p w14:paraId="06CBD1DB" w14:textId="77777777" w:rsidR="00BB1BD2" w:rsidRDefault="00BB1BD2" w:rsidP="00A951AE"/>
                    <w:p w14:paraId="543E824B" w14:textId="77777777" w:rsidR="00BB1BD2" w:rsidRDefault="00BB1BD2" w:rsidP="00A951AE"/>
                  </w:txbxContent>
                </v:textbox>
              </v:shape>
            </w:pict>
          </mc:Fallback>
        </mc:AlternateContent>
      </w:r>
      <w:r w:rsidRPr="009C48E9">
        <w:rPr>
          <w:b/>
          <w:sz w:val="24"/>
        </w:rPr>
        <w:t>C:</w:t>
      </w:r>
      <w:r>
        <w:rPr>
          <w:b/>
          <w:sz w:val="24"/>
        </w:rPr>
        <w:t xml:space="preserve"> Irregular comparatives – better and worse</w:t>
      </w:r>
    </w:p>
    <w:p w14:paraId="0520984E" w14:textId="1CC547D2" w:rsidR="00A951AE" w:rsidRDefault="00273627" w:rsidP="00A951AE">
      <w:r w:rsidRPr="00F241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7388504D" wp14:editId="43D90441">
                <wp:simplePos x="0" y="0"/>
                <wp:positionH relativeFrom="column">
                  <wp:posOffset>3494102</wp:posOffset>
                </wp:positionH>
                <wp:positionV relativeFrom="paragraph">
                  <wp:posOffset>291631</wp:posOffset>
                </wp:positionV>
                <wp:extent cx="2582932" cy="1447800"/>
                <wp:effectExtent l="0" t="0" r="27305" b="1905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2932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893B3" w14:textId="77777777" w:rsidR="00BB1BD2" w:rsidRPr="009C48E9" w:rsidRDefault="00BB1BD2" w:rsidP="00A951AE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 w:rsidRPr="009C48E9">
                              <w:rPr>
                                <w:b/>
                                <w:lang w:val="fr-FR"/>
                              </w:rPr>
                              <w:t>well = bien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ab/>
                              <w:t>better  = mieux</w:t>
                            </w:r>
                          </w:p>
                          <w:p w14:paraId="0BC7210F" w14:textId="77777777" w:rsidR="00BB1BD2" w:rsidRPr="00496047" w:rsidRDefault="00BB1BD2" w:rsidP="00273627">
                            <w:pPr>
                              <w:rPr>
                                <w:i/>
                                <w:lang w:val="fr-FR"/>
                              </w:rPr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Marc nage </w:t>
                            </w:r>
                            <w:r w:rsidRPr="006A0E25">
                              <w:rPr>
                                <w:b/>
                                <w:bCs/>
                                <w:lang w:val="fr-FR"/>
                              </w:rPr>
                              <w:t>bien.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</w:r>
                            <w:r w:rsidRPr="009C48E9">
                              <w:rPr>
                                <w:i/>
                                <w:lang w:val="fr-FR"/>
                              </w:rPr>
                              <w:t xml:space="preserve">   </w:t>
                            </w:r>
                            <w:r w:rsidRPr="00496047">
                              <w:rPr>
                                <w:i/>
                                <w:lang w:val="fr-FR"/>
                              </w:rPr>
                              <w:t>Marc swims well.</w:t>
                            </w:r>
                          </w:p>
                          <w:p w14:paraId="714BE6A2" w14:textId="77777777" w:rsidR="00BB1BD2" w:rsidRPr="00F24124" w:rsidRDefault="00BB1BD2" w:rsidP="00273627">
                            <w:pPr>
                              <w:rPr>
                                <w:i/>
                              </w:rPr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Marc nage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mieux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que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Lisa. 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  <w:t xml:space="preserve">   </w:t>
                            </w:r>
                            <w:r>
                              <w:rPr>
                                <w:i/>
                              </w:rPr>
                              <w:t>Marc swims better than Lisa</w:t>
                            </w:r>
                            <w:r w:rsidRPr="00F24124">
                              <w:rPr>
                                <w:i/>
                              </w:rPr>
                              <w:t>.</w:t>
                            </w:r>
                          </w:p>
                          <w:p w14:paraId="07DBB8CF" w14:textId="77777777" w:rsidR="00BB1BD2" w:rsidRDefault="00BB1BD2" w:rsidP="00A951AE"/>
                          <w:p w14:paraId="134D9CAB" w14:textId="77777777" w:rsidR="00BB1BD2" w:rsidRDefault="00BB1BD2" w:rsidP="00A951AE"/>
                          <w:p w14:paraId="237FF9D4" w14:textId="77777777" w:rsidR="00BB1BD2" w:rsidRDefault="00BB1BD2" w:rsidP="00A951AE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504D" id="_x0000_s1083" type="#_x0000_t202" style="position:absolute;margin-left:275.15pt;margin-top:22.95pt;width:203.4pt;height:114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">
                <v:textbox inset=",2mm">
                  <w:txbxContent>
                    <w:p w14:paraId="6B7893B3" w14:textId="77777777" w:rsidR="00BB1BD2" w:rsidRPr="009C48E9" w:rsidRDefault="00BB1BD2" w:rsidP="00A951AE">
                      <w:pPr>
                        <w:rPr>
                          <w:b/>
                          <w:lang w:val="fr-FR"/>
                        </w:rPr>
                      </w:pPr>
                      <w:proofErr w:type="gramStart"/>
                      <w:r w:rsidRPr="009C48E9">
                        <w:rPr>
                          <w:b/>
                          <w:lang w:val="fr-FR"/>
                        </w:rPr>
                        <w:t>well</w:t>
                      </w:r>
                      <w:proofErr w:type="gramEnd"/>
                      <w:r w:rsidRPr="009C48E9">
                        <w:rPr>
                          <w:b/>
                          <w:lang w:val="fr-FR"/>
                        </w:rPr>
                        <w:t xml:space="preserve"> = bien</w:t>
                      </w:r>
                      <w:r w:rsidRPr="009C48E9">
                        <w:rPr>
                          <w:b/>
                          <w:lang w:val="fr-FR"/>
                        </w:rPr>
                        <w:tab/>
                        <w:t>better  = mieux</w:t>
                      </w:r>
                    </w:p>
                    <w:p w14:paraId="0BC7210F" w14:textId="77777777" w:rsidR="00BB1BD2" w:rsidRPr="00496047" w:rsidRDefault="00BB1BD2" w:rsidP="00273627">
                      <w:pPr>
                        <w:rPr>
                          <w:i/>
                          <w:lang w:val="fr-FR"/>
                        </w:rPr>
                      </w:pPr>
                      <w:r w:rsidRPr="009C48E9">
                        <w:rPr>
                          <w:lang w:val="fr-FR"/>
                        </w:rPr>
                        <w:t xml:space="preserve">Marc nage </w:t>
                      </w:r>
                      <w:r w:rsidRPr="006A0E25">
                        <w:rPr>
                          <w:b/>
                          <w:bCs/>
                          <w:lang w:val="fr-FR"/>
                        </w:rPr>
                        <w:t>bien.</w:t>
                      </w:r>
                      <w:r w:rsidRPr="009C48E9">
                        <w:rPr>
                          <w:lang w:val="fr-FR"/>
                        </w:rPr>
                        <w:br/>
                      </w:r>
                      <w:r w:rsidRPr="009C48E9">
                        <w:rPr>
                          <w:i/>
                          <w:lang w:val="fr-FR"/>
                        </w:rPr>
                        <w:t xml:space="preserve">   </w:t>
                      </w:r>
                      <w:r w:rsidRPr="00496047">
                        <w:rPr>
                          <w:i/>
                          <w:lang w:val="fr-FR"/>
                        </w:rPr>
                        <w:t>Marc swims well.</w:t>
                      </w:r>
                    </w:p>
                    <w:p w14:paraId="714BE6A2" w14:textId="77777777" w:rsidR="00BB1BD2" w:rsidRPr="00F24124" w:rsidRDefault="00BB1BD2" w:rsidP="00273627">
                      <w:pPr>
                        <w:rPr>
                          <w:i/>
                        </w:rPr>
                      </w:pPr>
                      <w:r w:rsidRPr="009C48E9">
                        <w:rPr>
                          <w:lang w:val="fr-FR"/>
                        </w:rPr>
                        <w:t xml:space="preserve">Marc nage </w:t>
                      </w:r>
                      <w:r w:rsidRPr="009C48E9">
                        <w:rPr>
                          <w:b/>
                          <w:lang w:val="fr-FR"/>
                        </w:rPr>
                        <w:t>mieux</w:t>
                      </w:r>
                      <w:r w:rsidRPr="009C48E9">
                        <w:rPr>
                          <w:lang w:val="fr-FR"/>
                        </w:rPr>
                        <w:t xml:space="preserve"> </w:t>
                      </w:r>
                      <w:r w:rsidRPr="009C48E9">
                        <w:rPr>
                          <w:b/>
                          <w:lang w:val="fr-FR"/>
                        </w:rPr>
                        <w:t>que</w:t>
                      </w:r>
                      <w:r w:rsidRPr="009C48E9">
                        <w:rPr>
                          <w:lang w:val="fr-FR"/>
                        </w:rPr>
                        <w:t xml:space="preserve"> Lisa. </w:t>
                      </w:r>
                      <w:r w:rsidRPr="009C48E9">
                        <w:rPr>
                          <w:lang w:val="fr-FR"/>
                        </w:rPr>
                        <w:br/>
                        <w:t xml:space="preserve">   </w:t>
                      </w:r>
                      <w:r>
                        <w:rPr>
                          <w:i/>
                        </w:rPr>
                        <w:t>Marc swims better than Lisa</w:t>
                      </w:r>
                      <w:r w:rsidRPr="00F24124">
                        <w:rPr>
                          <w:i/>
                        </w:rPr>
                        <w:t>.</w:t>
                      </w:r>
                    </w:p>
                    <w:p w14:paraId="07DBB8CF" w14:textId="77777777" w:rsidR="00BB1BD2" w:rsidRDefault="00BB1BD2" w:rsidP="00A951AE"/>
                    <w:p w14:paraId="134D9CAB" w14:textId="77777777" w:rsidR="00BB1BD2" w:rsidRDefault="00BB1BD2" w:rsidP="00A951AE"/>
                    <w:p w14:paraId="237FF9D4" w14:textId="77777777" w:rsidR="00BB1BD2" w:rsidRDefault="00BB1BD2" w:rsidP="00A951AE"/>
                  </w:txbxContent>
                </v:textbox>
              </v:shape>
            </w:pict>
          </mc:Fallback>
        </mc:AlternateContent>
      </w:r>
    </w:p>
    <w:p w14:paraId="4E7F9D9C" w14:textId="77777777" w:rsidR="00A951AE" w:rsidRDefault="00A951AE" w:rsidP="00A951AE"/>
    <w:p w14:paraId="10CE4922" w14:textId="61618632" w:rsidR="00A951AE" w:rsidRDefault="00A951AE" w:rsidP="00A951AE"/>
    <w:p w14:paraId="54D86090" w14:textId="77777777" w:rsidR="00A951AE" w:rsidRDefault="00A951AE" w:rsidP="00A951AE"/>
    <w:tbl>
      <w:tblPr>
        <w:tblpPr w:leftFromText="181" w:rightFromText="181" w:vertAnchor="text" w:horzAnchor="page" w:tblpX="704" w:tblpY="319"/>
        <w:tblW w:w="5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2"/>
        <w:gridCol w:w="3883"/>
      </w:tblGrid>
      <w:tr w:rsidR="00273627" w14:paraId="1E73290E" w14:textId="77777777" w:rsidTr="00273627">
        <w:trPr>
          <w:trHeight w:val="274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F581C05" w14:textId="77777777" w:rsidR="00273627" w:rsidRPr="00273627" w:rsidRDefault="00273627" w:rsidP="00273627">
            <w:pPr>
              <w:pStyle w:val="Heading1"/>
              <w:jc w:val="center"/>
              <w:rPr>
                <w:rFonts w:ascii="Calibri" w:hAnsi="Calibri"/>
                <w:sz w:val="22"/>
                <w:szCs w:val="20"/>
              </w:rPr>
            </w:pPr>
            <w:r w:rsidRPr="00273627">
              <w:rPr>
                <w:rFonts w:ascii="Calibri" w:hAnsi="Calibri"/>
                <w:sz w:val="22"/>
                <w:szCs w:val="20"/>
              </w:rPr>
              <w:t>Adjectives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237B6F8" w14:textId="0372974E" w:rsidR="00273627" w:rsidRPr="00273627" w:rsidRDefault="006A0E25" w:rsidP="00273627">
            <w:pPr>
              <w:spacing w:line="240" w:lineRule="auto"/>
              <w:jc w:val="center"/>
              <w:rPr>
                <w:rFonts w:ascii="Calibri" w:hAnsi="Calibri"/>
                <w:b/>
                <w:bCs/>
                <w:szCs w:val="20"/>
              </w:rPr>
            </w:pPr>
            <w:r>
              <w:rPr>
                <w:rFonts w:ascii="Calibri" w:hAnsi="Calibri"/>
                <w:b/>
                <w:bCs/>
                <w:szCs w:val="20"/>
              </w:rPr>
              <w:t xml:space="preserve">Irregular </w:t>
            </w:r>
            <w:r w:rsidR="00273627" w:rsidRPr="00273627">
              <w:rPr>
                <w:rFonts w:ascii="Calibri" w:hAnsi="Calibri"/>
                <w:b/>
                <w:bCs/>
                <w:szCs w:val="20"/>
              </w:rPr>
              <w:t>Comparative forms</w:t>
            </w:r>
          </w:p>
        </w:tc>
      </w:tr>
      <w:tr w:rsidR="00273627" w14:paraId="463E6088" w14:textId="77777777" w:rsidTr="00273627">
        <w:trPr>
          <w:trHeight w:val="225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AB336" w14:textId="77777777" w:rsidR="00273627" w:rsidRPr="00273627" w:rsidRDefault="00273627" w:rsidP="00273627">
            <w:pPr>
              <w:spacing w:line="240" w:lineRule="auto"/>
              <w:jc w:val="center"/>
              <w:rPr>
                <w:rFonts w:ascii="Calibri" w:hAnsi="Calibri"/>
                <w:szCs w:val="20"/>
              </w:rPr>
            </w:pPr>
            <w:r w:rsidRPr="00273627">
              <w:rPr>
                <w:rFonts w:ascii="Calibri" w:hAnsi="Calibri"/>
                <w:szCs w:val="20"/>
              </w:rPr>
              <w:t xml:space="preserve">bon ( </w:t>
            </w:r>
            <w:r w:rsidRPr="00273627">
              <w:rPr>
                <w:rFonts w:ascii="Calibri" w:hAnsi="Calibri"/>
                <w:i/>
                <w:iCs/>
                <w:szCs w:val="20"/>
              </w:rPr>
              <w:t xml:space="preserve">good </w:t>
            </w:r>
            <w:r w:rsidRPr="00273627">
              <w:rPr>
                <w:rFonts w:ascii="Calibri" w:hAnsi="Calibri"/>
                <w:szCs w:val="20"/>
              </w:rPr>
              <w:t>)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9F024" w14:textId="77777777" w:rsidR="00273627" w:rsidRPr="00273627" w:rsidRDefault="00273627" w:rsidP="00273627">
            <w:pPr>
              <w:spacing w:line="240" w:lineRule="auto"/>
              <w:jc w:val="center"/>
              <w:rPr>
                <w:rFonts w:ascii="Calibri" w:hAnsi="Calibri"/>
                <w:szCs w:val="20"/>
              </w:rPr>
            </w:pPr>
            <w:r w:rsidRPr="00273627">
              <w:rPr>
                <w:rFonts w:ascii="Calibri" w:hAnsi="Calibri"/>
                <w:szCs w:val="20"/>
              </w:rPr>
              <w:t>meilleur(e) (</w:t>
            </w:r>
            <w:r w:rsidRPr="00273627">
              <w:rPr>
                <w:rFonts w:ascii="Calibri" w:hAnsi="Calibri"/>
                <w:i/>
                <w:iCs/>
                <w:szCs w:val="20"/>
              </w:rPr>
              <w:t>better</w:t>
            </w:r>
            <w:r w:rsidRPr="00273627">
              <w:rPr>
                <w:rFonts w:ascii="Calibri" w:hAnsi="Calibri"/>
                <w:szCs w:val="20"/>
              </w:rPr>
              <w:t>)</w:t>
            </w:r>
          </w:p>
        </w:tc>
      </w:tr>
      <w:tr w:rsidR="00273627" w:rsidRPr="000D6179" w14:paraId="7281D742" w14:textId="77777777" w:rsidTr="00273627">
        <w:trPr>
          <w:trHeight w:val="317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A17DF" w14:textId="77777777" w:rsidR="00273627" w:rsidRPr="00273627" w:rsidRDefault="00273627" w:rsidP="00273627">
            <w:pPr>
              <w:spacing w:line="240" w:lineRule="auto"/>
              <w:jc w:val="center"/>
              <w:rPr>
                <w:rFonts w:ascii="Calibri" w:hAnsi="Calibri"/>
                <w:szCs w:val="20"/>
              </w:rPr>
            </w:pPr>
            <w:r w:rsidRPr="00273627">
              <w:rPr>
                <w:rFonts w:ascii="Calibri" w:hAnsi="Calibri"/>
                <w:szCs w:val="20"/>
              </w:rPr>
              <w:t>mauvais (</w:t>
            </w:r>
            <w:r w:rsidRPr="00273627">
              <w:rPr>
                <w:rFonts w:ascii="Calibri" w:hAnsi="Calibri"/>
                <w:i/>
                <w:iCs/>
                <w:szCs w:val="20"/>
              </w:rPr>
              <w:t xml:space="preserve"> bad</w:t>
            </w:r>
            <w:r w:rsidRPr="00273627">
              <w:rPr>
                <w:rFonts w:ascii="Calibri" w:hAnsi="Calibri"/>
                <w:szCs w:val="20"/>
              </w:rPr>
              <w:t xml:space="preserve"> )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2B761" w14:textId="77777777" w:rsidR="00273627" w:rsidRPr="00273627" w:rsidRDefault="00273627" w:rsidP="00273627">
            <w:pPr>
              <w:spacing w:line="240" w:lineRule="auto"/>
              <w:jc w:val="center"/>
              <w:rPr>
                <w:rFonts w:ascii="Calibri" w:hAnsi="Calibri"/>
                <w:szCs w:val="20"/>
                <w:lang w:val="fr-FR"/>
              </w:rPr>
            </w:pPr>
            <w:r w:rsidRPr="00273627">
              <w:rPr>
                <w:rFonts w:ascii="Calibri" w:hAnsi="Calibri"/>
                <w:szCs w:val="20"/>
                <w:lang w:val="fr-FR"/>
              </w:rPr>
              <w:t>plus mauvais(e) / pire (</w:t>
            </w:r>
            <w:r w:rsidRPr="00273627">
              <w:rPr>
                <w:rFonts w:ascii="Calibri" w:hAnsi="Calibri"/>
                <w:i/>
                <w:iCs/>
                <w:szCs w:val="20"/>
                <w:lang w:val="fr-FR"/>
              </w:rPr>
              <w:t>worse</w:t>
            </w:r>
            <w:r w:rsidRPr="00273627">
              <w:rPr>
                <w:rFonts w:ascii="Calibri" w:hAnsi="Calibri"/>
                <w:szCs w:val="20"/>
                <w:lang w:val="fr-FR"/>
              </w:rPr>
              <w:t>)</w:t>
            </w:r>
          </w:p>
        </w:tc>
      </w:tr>
      <w:tr w:rsidR="00273627" w14:paraId="56948F7C" w14:textId="77777777" w:rsidTr="00273627">
        <w:trPr>
          <w:trHeight w:val="300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2BE2B4" w14:textId="77777777" w:rsidR="00273627" w:rsidRPr="00273627" w:rsidRDefault="00273627" w:rsidP="00273627">
            <w:pPr>
              <w:spacing w:line="240" w:lineRule="auto"/>
              <w:jc w:val="center"/>
              <w:rPr>
                <w:rFonts w:ascii="Calibri" w:hAnsi="Calibri"/>
                <w:b/>
                <w:bCs/>
                <w:szCs w:val="20"/>
              </w:rPr>
            </w:pPr>
            <w:r w:rsidRPr="00273627">
              <w:rPr>
                <w:rFonts w:ascii="Calibri" w:hAnsi="Calibri"/>
                <w:b/>
                <w:bCs/>
                <w:szCs w:val="20"/>
              </w:rPr>
              <w:t>Adverbs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0A50A9B" w14:textId="08CBC7A3" w:rsidR="00273627" w:rsidRPr="00273627" w:rsidRDefault="006A0E25" w:rsidP="00273627">
            <w:pPr>
              <w:spacing w:line="240" w:lineRule="auto"/>
              <w:jc w:val="center"/>
              <w:rPr>
                <w:rFonts w:ascii="Calibri" w:hAnsi="Calibri"/>
                <w:b/>
                <w:bCs/>
                <w:szCs w:val="20"/>
              </w:rPr>
            </w:pPr>
            <w:r>
              <w:rPr>
                <w:rFonts w:ascii="Calibri" w:hAnsi="Calibri"/>
                <w:b/>
                <w:bCs/>
                <w:szCs w:val="20"/>
              </w:rPr>
              <w:t xml:space="preserve">Irregular </w:t>
            </w:r>
            <w:r w:rsidR="00273627" w:rsidRPr="00273627">
              <w:rPr>
                <w:rFonts w:ascii="Calibri" w:hAnsi="Calibri"/>
                <w:b/>
                <w:bCs/>
                <w:szCs w:val="20"/>
              </w:rPr>
              <w:t>Comparative forms</w:t>
            </w:r>
          </w:p>
        </w:tc>
      </w:tr>
      <w:tr w:rsidR="00273627" w14:paraId="7A9A9DED" w14:textId="77777777" w:rsidTr="00273627">
        <w:trPr>
          <w:trHeight w:val="346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16436" w14:textId="77777777" w:rsidR="00273627" w:rsidRPr="00273627" w:rsidRDefault="00273627" w:rsidP="00273627">
            <w:pPr>
              <w:spacing w:line="240" w:lineRule="auto"/>
              <w:jc w:val="center"/>
              <w:rPr>
                <w:rFonts w:ascii="Calibri" w:hAnsi="Calibri"/>
                <w:szCs w:val="20"/>
              </w:rPr>
            </w:pPr>
            <w:r w:rsidRPr="00273627">
              <w:rPr>
                <w:rFonts w:ascii="Calibri" w:hAnsi="Calibri"/>
                <w:szCs w:val="20"/>
              </w:rPr>
              <w:t xml:space="preserve">bien ( </w:t>
            </w:r>
            <w:r w:rsidRPr="00273627">
              <w:rPr>
                <w:rFonts w:ascii="Calibri" w:hAnsi="Calibri"/>
                <w:i/>
                <w:iCs/>
                <w:szCs w:val="20"/>
              </w:rPr>
              <w:t xml:space="preserve">well </w:t>
            </w:r>
            <w:r w:rsidRPr="00273627">
              <w:rPr>
                <w:rFonts w:ascii="Calibri" w:hAnsi="Calibri"/>
                <w:szCs w:val="20"/>
              </w:rPr>
              <w:t>)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E3A97" w14:textId="77777777" w:rsidR="00273627" w:rsidRPr="00273627" w:rsidRDefault="00273627" w:rsidP="00273627">
            <w:pPr>
              <w:spacing w:line="240" w:lineRule="auto"/>
              <w:jc w:val="center"/>
              <w:rPr>
                <w:rFonts w:ascii="Calibri" w:hAnsi="Calibri"/>
                <w:szCs w:val="20"/>
              </w:rPr>
            </w:pPr>
            <w:r w:rsidRPr="00273627">
              <w:rPr>
                <w:rFonts w:ascii="Calibri" w:hAnsi="Calibri"/>
                <w:szCs w:val="20"/>
              </w:rPr>
              <w:t>mieux (</w:t>
            </w:r>
            <w:r w:rsidRPr="00273627">
              <w:rPr>
                <w:rFonts w:ascii="Calibri" w:hAnsi="Calibri"/>
                <w:i/>
                <w:iCs/>
                <w:szCs w:val="20"/>
              </w:rPr>
              <w:t>better</w:t>
            </w:r>
            <w:r w:rsidRPr="00273627">
              <w:rPr>
                <w:rFonts w:ascii="Calibri" w:hAnsi="Calibri"/>
                <w:szCs w:val="20"/>
              </w:rPr>
              <w:t>)</w:t>
            </w:r>
          </w:p>
        </w:tc>
      </w:tr>
      <w:tr w:rsidR="00273627" w14:paraId="2CAC637A" w14:textId="77777777" w:rsidTr="00273627">
        <w:trPr>
          <w:trHeight w:val="604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97CAB" w14:textId="77777777" w:rsidR="00273627" w:rsidRPr="00273627" w:rsidRDefault="00273627" w:rsidP="00273627">
            <w:pPr>
              <w:spacing w:line="240" w:lineRule="auto"/>
              <w:jc w:val="center"/>
              <w:rPr>
                <w:rFonts w:ascii="Calibri" w:hAnsi="Calibri"/>
                <w:szCs w:val="20"/>
              </w:rPr>
            </w:pPr>
            <w:r w:rsidRPr="00273627">
              <w:rPr>
                <w:rFonts w:ascii="Calibri" w:hAnsi="Calibri"/>
                <w:szCs w:val="20"/>
              </w:rPr>
              <w:t xml:space="preserve">mal ( </w:t>
            </w:r>
            <w:r w:rsidRPr="00273627">
              <w:rPr>
                <w:rFonts w:ascii="Calibri" w:hAnsi="Calibri"/>
                <w:i/>
                <w:iCs/>
                <w:szCs w:val="20"/>
              </w:rPr>
              <w:t xml:space="preserve">badly </w:t>
            </w:r>
            <w:r w:rsidRPr="00273627">
              <w:rPr>
                <w:rFonts w:ascii="Calibri" w:hAnsi="Calibri"/>
                <w:szCs w:val="20"/>
              </w:rPr>
              <w:t>)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0716E" w14:textId="6300C45B" w:rsidR="00273627" w:rsidRPr="00273627" w:rsidRDefault="00273627" w:rsidP="00273627">
            <w:pPr>
              <w:spacing w:line="240" w:lineRule="auto"/>
              <w:jc w:val="center"/>
              <w:rPr>
                <w:rFonts w:ascii="Calibri" w:hAnsi="Calibri"/>
                <w:szCs w:val="20"/>
              </w:rPr>
            </w:pPr>
            <w:r w:rsidRPr="00273627">
              <w:rPr>
                <w:rFonts w:ascii="Calibri" w:hAnsi="Calibri"/>
                <w:szCs w:val="20"/>
              </w:rPr>
              <w:t>plus mal/ pis (only used as “tant pis”</w:t>
            </w:r>
            <w:r w:rsidR="006A0E25">
              <w:rPr>
                <w:rFonts w:ascii="Calibri" w:hAnsi="Calibri"/>
                <w:szCs w:val="20"/>
              </w:rPr>
              <w:t xml:space="preserve"> – “too bad”</w:t>
            </w:r>
            <w:r>
              <w:rPr>
                <w:rFonts w:ascii="Calibri" w:hAnsi="Calibri"/>
                <w:szCs w:val="20"/>
              </w:rPr>
              <w:t>)</w:t>
            </w:r>
          </w:p>
        </w:tc>
      </w:tr>
    </w:tbl>
    <w:p w14:paraId="0BFD4B88" w14:textId="2B9A7107" w:rsidR="00A951AE" w:rsidRDefault="00A951AE" w:rsidP="00A951AE"/>
    <w:p w14:paraId="6D8479AC" w14:textId="5EEEE286" w:rsidR="00945865" w:rsidRDefault="00273627" w:rsidP="00273627">
      <w:r w:rsidRPr="00F241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051BBA0E" wp14:editId="7560F4D1">
                <wp:simplePos x="0" y="0"/>
                <wp:positionH relativeFrom="column">
                  <wp:posOffset>3494101</wp:posOffset>
                </wp:positionH>
                <wp:positionV relativeFrom="paragraph">
                  <wp:posOffset>249914</wp:posOffset>
                </wp:positionV>
                <wp:extent cx="2600077" cy="1552575"/>
                <wp:effectExtent l="0" t="0" r="10160" b="2857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077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37D37" w14:textId="77777777" w:rsidR="00BB1BD2" w:rsidRPr="009C48E9" w:rsidRDefault="00BB1BD2" w:rsidP="00A951AE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 w:rsidRPr="009C48E9">
                              <w:rPr>
                                <w:b/>
                                <w:lang w:val="fr-FR"/>
                              </w:rPr>
                              <w:t>bad = mauvais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ab/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ab/>
                              <w:t>worse = pire</w:t>
                            </w:r>
                          </w:p>
                          <w:p w14:paraId="799779EC" w14:textId="77777777" w:rsidR="00BB1BD2" w:rsidRDefault="00BB1BD2" w:rsidP="00273627">
                            <w:pPr>
                              <w:rPr>
                                <w:i/>
                              </w:rPr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Nathan est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mauvais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en anglais.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</w:r>
                            <w:r w:rsidRPr="009C48E9">
                              <w:rPr>
                                <w:i/>
                                <w:lang w:val="fr-FR"/>
                              </w:rPr>
                              <w:t xml:space="preserve">     </w:t>
                            </w:r>
                            <w:r>
                              <w:rPr>
                                <w:i/>
                              </w:rPr>
                              <w:t>Nathan is poor at English.</w:t>
                            </w:r>
                          </w:p>
                          <w:p w14:paraId="432D55DC" w14:textId="77777777" w:rsidR="00BB1BD2" w:rsidRPr="00F24124" w:rsidRDefault="00BB1BD2" w:rsidP="00273627">
                            <w:pPr>
                              <w:rPr>
                                <w:i/>
                              </w:rPr>
                            </w:pPr>
                            <w:r>
                              <w:t xml:space="preserve"> 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Laurent est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pire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que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Sam! 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i/>
                              </w:rPr>
                              <w:t>Laurent is worse than Sam!</w:t>
                            </w:r>
                          </w:p>
                          <w:p w14:paraId="3D43ADF7" w14:textId="77777777" w:rsidR="00BB1BD2" w:rsidRDefault="00BB1BD2" w:rsidP="00A951AE"/>
                          <w:p w14:paraId="6875BCC9" w14:textId="77777777" w:rsidR="00BB1BD2" w:rsidRDefault="00BB1BD2" w:rsidP="00A951AE"/>
                          <w:p w14:paraId="07D865FB" w14:textId="77777777" w:rsidR="00BB1BD2" w:rsidRDefault="00BB1BD2" w:rsidP="00A951AE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BBA0E" id="_x0000_s1084" type="#_x0000_t202" style="position:absolute;margin-left:275.15pt;margin-top:19.7pt;width:204.75pt;height:122.2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">
                <v:textbox inset=",2mm">
                  <w:txbxContent>
                    <w:p w14:paraId="50737D37" w14:textId="77777777" w:rsidR="00BB1BD2" w:rsidRPr="009C48E9" w:rsidRDefault="00BB1BD2" w:rsidP="00A951AE">
                      <w:pPr>
                        <w:rPr>
                          <w:b/>
                          <w:lang w:val="fr-FR"/>
                        </w:rPr>
                      </w:pPr>
                      <w:proofErr w:type="gramStart"/>
                      <w:r w:rsidRPr="009C48E9">
                        <w:rPr>
                          <w:b/>
                          <w:lang w:val="fr-FR"/>
                        </w:rPr>
                        <w:t>bad</w:t>
                      </w:r>
                      <w:proofErr w:type="gramEnd"/>
                      <w:r w:rsidRPr="009C48E9">
                        <w:rPr>
                          <w:b/>
                          <w:lang w:val="fr-FR"/>
                        </w:rPr>
                        <w:t xml:space="preserve"> = mauvais</w:t>
                      </w:r>
                      <w:r w:rsidRPr="009C48E9">
                        <w:rPr>
                          <w:b/>
                          <w:lang w:val="fr-FR"/>
                        </w:rPr>
                        <w:tab/>
                      </w:r>
                      <w:r w:rsidRPr="009C48E9">
                        <w:rPr>
                          <w:b/>
                          <w:lang w:val="fr-FR"/>
                        </w:rPr>
                        <w:tab/>
                        <w:t>worse = pire</w:t>
                      </w:r>
                    </w:p>
                    <w:p w14:paraId="799779EC" w14:textId="77777777" w:rsidR="00BB1BD2" w:rsidRDefault="00BB1BD2" w:rsidP="00273627">
                      <w:pPr>
                        <w:rPr>
                          <w:i/>
                        </w:rPr>
                      </w:pPr>
                      <w:r w:rsidRPr="009C48E9">
                        <w:rPr>
                          <w:lang w:val="fr-FR"/>
                        </w:rPr>
                        <w:t xml:space="preserve">Nathan est </w:t>
                      </w:r>
                      <w:r w:rsidRPr="009C48E9">
                        <w:rPr>
                          <w:b/>
                          <w:lang w:val="fr-FR"/>
                        </w:rPr>
                        <w:t>mauvais</w:t>
                      </w:r>
                      <w:r w:rsidRPr="009C48E9">
                        <w:rPr>
                          <w:lang w:val="fr-FR"/>
                        </w:rPr>
                        <w:t xml:space="preserve"> en anglais.</w:t>
                      </w:r>
                      <w:r w:rsidRPr="009C48E9">
                        <w:rPr>
                          <w:lang w:val="fr-FR"/>
                        </w:rPr>
                        <w:br/>
                      </w:r>
                      <w:r w:rsidRPr="009C48E9">
                        <w:rPr>
                          <w:i/>
                          <w:lang w:val="fr-FR"/>
                        </w:rPr>
                        <w:t xml:space="preserve">     </w:t>
                      </w:r>
                      <w:r>
                        <w:rPr>
                          <w:i/>
                        </w:rPr>
                        <w:t>Nathan is poor at English.</w:t>
                      </w:r>
                    </w:p>
                    <w:p w14:paraId="432D55DC" w14:textId="77777777" w:rsidR="00BB1BD2" w:rsidRPr="00F24124" w:rsidRDefault="00BB1BD2" w:rsidP="00273627">
                      <w:pPr>
                        <w:rPr>
                          <w:i/>
                        </w:rPr>
                      </w:pPr>
                      <w:r>
                        <w:t xml:space="preserve"> </w:t>
                      </w:r>
                      <w:r w:rsidRPr="009C48E9">
                        <w:rPr>
                          <w:lang w:val="fr-FR"/>
                        </w:rPr>
                        <w:t xml:space="preserve">Laurent est </w:t>
                      </w:r>
                      <w:r w:rsidRPr="009C48E9">
                        <w:rPr>
                          <w:b/>
                          <w:lang w:val="fr-FR"/>
                        </w:rPr>
                        <w:t>pire</w:t>
                      </w:r>
                      <w:r w:rsidRPr="009C48E9">
                        <w:rPr>
                          <w:lang w:val="fr-FR"/>
                        </w:rPr>
                        <w:t xml:space="preserve"> </w:t>
                      </w:r>
                      <w:r w:rsidRPr="009C48E9">
                        <w:rPr>
                          <w:b/>
                          <w:lang w:val="fr-FR"/>
                        </w:rPr>
                        <w:t>que</w:t>
                      </w:r>
                      <w:r w:rsidRPr="009C48E9">
                        <w:rPr>
                          <w:lang w:val="fr-FR"/>
                        </w:rPr>
                        <w:t xml:space="preserve"> Sam! </w:t>
                      </w:r>
                      <w:r w:rsidRPr="009C48E9">
                        <w:rPr>
                          <w:lang w:val="fr-FR"/>
                        </w:rPr>
                        <w:br/>
                        <w:t xml:space="preserve">     </w:t>
                      </w:r>
                      <w:r>
                        <w:rPr>
                          <w:i/>
                        </w:rPr>
                        <w:t>Laurent is worse than Sam!</w:t>
                      </w:r>
                    </w:p>
                    <w:p w14:paraId="3D43ADF7" w14:textId="77777777" w:rsidR="00BB1BD2" w:rsidRDefault="00BB1BD2" w:rsidP="00A951AE"/>
                    <w:p w14:paraId="6875BCC9" w14:textId="77777777" w:rsidR="00BB1BD2" w:rsidRDefault="00BB1BD2" w:rsidP="00A951AE"/>
                    <w:p w14:paraId="07D865FB" w14:textId="77777777" w:rsidR="00BB1BD2" w:rsidRDefault="00BB1BD2" w:rsidP="00A951AE"/>
                  </w:txbxContent>
                </v:textbox>
              </v:shape>
            </w:pict>
          </mc:Fallback>
        </mc:AlternateContent>
      </w:r>
    </w:p>
    <w:p w14:paraId="4838E072" w14:textId="77777777" w:rsidR="00945865" w:rsidRDefault="00945865" w:rsidP="00273627">
      <w:pPr>
        <w:rPr>
          <w:b/>
          <w:sz w:val="28"/>
          <w:szCs w:val="24"/>
        </w:rPr>
      </w:pPr>
    </w:p>
    <w:p w14:paraId="797567CA" w14:textId="77777777" w:rsidR="00273627" w:rsidRDefault="00273627" w:rsidP="00273627">
      <w:pPr>
        <w:rPr>
          <w:b/>
          <w:sz w:val="28"/>
          <w:szCs w:val="24"/>
        </w:rPr>
      </w:pPr>
    </w:p>
    <w:p w14:paraId="4721B562" w14:textId="77777777" w:rsidR="00273627" w:rsidRDefault="00273627" w:rsidP="00A951AE">
      <w:pPr>
        <w:pBdr>
          <w:bottom w:val="single" w:sz="4" w:space="1" w:color="auto"/>
        </w:pBdr>
        <w:rPr>
          <w:b/>
          <w:sz w:val="28"/>
          <w:szCs w:val="24"/>
        </w:rPr>
      </w:pPr>
    </w:p>
    <w:p w14:paraId="512DC6FD" w14:textId="77777777" w:rsidR="00273627" w:rsidRDefault="00273627" w:rsidP="00A951AE">
      <w:pPr>
        <w:pBdr>
          <w:bottom w:val="single" w:sz="4" w:space="1" w:color="auto"/>
        </w:pBdr>
        <w:rPr>
          <w:b/>
          <w:sz w:val="28"/>
          <w:szCs w:val="24"/>
        </w:rPr>
      </w:pPr>
    </w:p>
    <w:p w14:paraId="6CF55B9F" w14:textId="7357DE81" w:rsidR="00A951AE" w:rsidRPr="00BE08BC" w:rsidRDefault="006A0E25" w:rsidP="00A951AE">
      <w:pPr>
        <w:pBdr>
          <w:bottom w:val="single" w:sz="4" w:space="1" w:color="auto"/>
        </w:pBdr>
        <w:rPr>
          <w:b/>
          <w:sz w:val="28"/>
          <w:szCs w:val="24"/>
        </w:rPr>
      </w:pPr>
      <w:r w:rsidRPr="00C604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4C5EABE1" wp14:editId="0CFFF9DF">
                <wp:simplePos x="0" y="0"/>
                <wp:positionH relativeFrom="margin">
                  <wp:align>left</wp:align>
                </wp:positionH>
                <wp:positionV relativeFrom="paragraph">
                  <wp:posOffset>313690</wp:posOffset>
                </wp:positionV>
                <wp:extent cx="2987749" cy="1952625"/>
                <wp:effectExtent l="0" t="0" r="22225" b="2857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749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8756C" w14:textId="77777777" w:rsidR="00BB1BD2" w:rsidRPr="009C48E9" w:rsidRDefault="00BB1BD2" w:rsidP="00A951AE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 w:rsidRPr="009C48E9">
                              <w:rPr>
                                <w:b/>
                                <w:lang w:val="fr-FR"/>
                              </w:rPr>
                              <w:t>The most …/ the …est  =</w:t>
                            </w:r>
                            <w:r>
                              <w:rPr>
                                <w:b/>
                                <w:lang w:val="fr-FR"/>
                              </w:rPr>
                              <w:t xml:space="preserve">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 xml:space="preserve"> le/la /les plus</w:t>
                            </w:r>
                          </w:p>
                          <w:p w14:paraId="6B8D9E4D" w14:textId="77777777" w:rsidR="00BB1BD2" w:rsidRPr="00BE08BC" w:rsidRDefault="00BB1BD2" w:rsidP="00A951AE">
                            <w:pPr>
                              <w:ind w:left="720"/>
                              <w:rPr>
                                <w:i/>
                                <w:lang w:val="fr-FR"/>
                              </w:rPr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Marc est </w:t>
                            </w:r>
                            <w:r w:rsidRPr="009C48E9">
                              <w:rPr>
                                <w:b/>
                                <w:color w:val="1F497D" w:themeColor="text2"/>
                                <w:u w:val="single"/>
                                <w:lang w:val="fr-FR"/>
                              </w:rPr>
                              <w:t>le</w:t>
                            </w:r>
                            <w:r w:rsidRPr="009C48E9">
                              <w:rPr>
                                <w:color w:val="1F497D" w:themeColor="text2"/>
                                <w:lang w:val="fr-FR"/>
                              </w:rPr>
                              <w:t xml:space="preserve"> </w:t>
                            </w:r>
                            <w:r w:rsidRPr="009C48E9">
                              <w:rPr>
                                <w:lang w:val="fr-FR"/>
                              </w:rPr>
                              <w:t>plus sportif.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  <w:t xml:space="preserve">   </w:t>
                            </w:r>
                            <w:r w:rsidRPr="00BE08BC">
                              <w:rPr>
                                <w:i/>
                                <w:lang w:val="fr-FR"/>
                              </w:rPr>
                              <w:t>Marc is the sportiest.</w:t>
                            </w:r>
                          </w:p>
                          <w:p w14:paraId="32FEE9BB" w14:textId="77777777" w:rsidR="00BB1BD2" w:rsidRPr="00BE08BC" w:rsidRDefault="00BB1BD2" w:rsidP="00A951AE">
                            <w:pPr>
                              <w:ind w:left="720"/>
                              <w:rPr>
                                <w:lang w:val="fr-FR"/>
                              </w:rPr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Lisa est </w:t>
                            </w:r>
                            <w:r w:rsidRPr="009C48E9">
                              <w:rPr>
                                <w:b/>
                                <w:color w:val="FF0000"/>
                                <w:u w:val="single"/>
                                <w:lang w:val="fr-FR"/>
                              </w:rPr>
                              <w:t>la</w:t>
                            </w:r>
                            <w:r w:rsidRPr="009C48E9">
                              <w:rPr>
                                <w:color w:val="FF0000"/>
                                <w:lang w:val="fr-FR"/>
                              </w:rPr>
                              <w:t xml:space="preserve"> </w:t>
                            </w:r>
                            <w:r w:rsidRPr="009C48E9">
                              <w:rPr>
                                <w:lang w:val="fr-FR"/>
                              </w:rPr>
                              <w:t>plus grand</w:t>
                            </w:r>
                            <w:r w:rsidRPr="00273627">
                              <w:rPr>
                                <w:b/>
                                <w:bCs/>
                                <w:color w:val="FF0000"/>
                                <w:lang w:val="fr-FR"/>
                              </w:rPr>
                              <w:t>e</w:t>
                            </w:r>
                            <w:r w:rsidRPr="00273627">
                              <w:rPr>
                                <w:b/>
                                <w:bCs/>
                                <w:lang w:val="fr-FR"/>
                              </w:rPr>
                              <w:t>.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  <w:t xml:space="preserve">   </w:t>
                            </w:r>
                            <w:r w:rsidRPr="00BE08BC">
                              <w:rPr>
                                <w:i/>
                                <w:lang w:val="fr-FR"/>
                              </w:rPr>
                              <w:t>Lisa is the tallest.</w:t>
                            </w:r>
                          </w:p>
                          <w:p w14:paraId="78598B37" w14:textId="3BD22E50" w:rsidR="00BB1BD2" w:rsidRPr="00C6041A" w:rsidRDefault="00BB1BD2" w:rsidP="00A951AE">
                            <w:pPr>
                              <w:ind w:left="720"/>
                              <w:rPr>
                                <w:i/>
                              </w:rPr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Ils sont </w:t>
                            </w:r>
                            <w:r w:rsidRPr="009C48E9">
                              <w:rPr>
                                <w:b/>
                                <w:color w:val="00B050"/>
                                <w:u w:val="single"/>
                                <w:lang w:val="fr-FR"/>
                              </w:rPr>
                              <w:t>les</w:t>
                            </w:r>
                            <w:r w:rsidRPr="009C48E9">
                              <w:rPr>
                                <w:color w:val="00B050"/>
                                <w:lang w:val="fr-FR"/>
                              </w:rPr>
                              <w:t xml:space="preserve"> </w:t>
                            </w:r>
                            <w:r w:rsidRPr="009C48E9">
                              <w:rPr>
                                <w:lang w:val="fr-FR"/>
                              </w:rPr>
                              <w:t>plus intelligent</w:t>
                            </w:r>
                            <w:r w:rsidRPr="00794024">
                              <w:rPr>
                                <w:b/>
                                <w:bCs/>
                                <w:color w:val="00B050"/>
                                <w:lang w:val="fr-FR"/>
                              </w:rPr>
                              <w:t>s</w:t>
                            </w:r>
                            <w:r w:rsidRPr="009C48E9">
                              <w:rPr>
                                <w:lang w:val="fr-FR"/>
                              </w:rPr>
                              <w:t>.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  <w:t xml:space="preserve">   </w:t>
                            </w:r>
                            <w:r w:rsidRPr="00C6041A">
                              <w:rPr>
                                <w:i/>
                              </w:rPr>
                              <w:t>They are the most intelligent.</w:t>
                            </w:r>
                          </w:p>
                          <w:p w14:paraId="1E3EA67B" w14:textId="77777777" w:rsidR="00BB1BD2" w:rsidRDefault="00BB1BD2" w:rsidP="00A951AE"/>
                          <w:p w14:paraId="64858CEE" w14:textId="77777777" w:rsidR="00BB1BD2" w:rsidRDefault="00BB1BD2" w:rsidP="00A951AE"/>
                          <w:p w14:paraId="727C74E7" w14:textId="77777777" w:rsidR="00BB1BD2" w:rsidRDefault="00BB1BD2" w:rsidP="00A951AE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EABE1" id="_x0000_s1085" type="#_x0000_t202" style="position:absolute;margin-left:0;margin-top:24.7pt;width:235.25pt;height:153.75pt;z-index:25205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">
                <v:textbox inset=",2mm">
                  <w:txbxContent>
                    <w:p w14:paraId="7C08756C" w14:textId="77777777" w:rsidR="00BB1BD2" w:rsidRPr="009C48E9" w:rsidRDefault="00BB1BD2" w:rsidP="00A951AE">
                      <w:pPr>
                        <w:rPr>
                          <w:b/>
                          <w:lang w:val="fr-FR"/>
                        </w:rPr>
                      </w:pPr>
                      <w:r w:rsidRPr="009C48E9">
                        <w:rPr>
                          <w:b/>
                          <w:lang w:val="fr-FR"/>
                        </w:rPr>
                        <w:t>The most …/ the …est  =</w:t>
                      </w:r>
                      <w:r>
                        <w:rPr>
                          <w:b/>
                          <w:lang w:val="fr-FR"/>
                        </w:rPr>
                        <w:t xml:space="preserve"> </w:t>
                      </w:r>
                      <w:r w:rsidRPr="009C48E9">
                        <w:rPr>
                          <w:b/>
                          <w:lang w:val="fr-FR"/>
                        </w:rPr>
                        <w:t xml:space="preserve"> le/la /les plus</w:t>
                      </w:r>
                    </w:p>
                    <w:p w14:paraId="6B8D9E4D" w14:textId="77777777" w:rsidR="00BB1BD2" w:rsidRPr="00BE08BC" w:rsidRDefault="00BB1BD2" w:rsidP="00A951AE">
                      <w:pPr>
                        <w:ind w:left="720"/>
                        <w:rPr>
                          <w:i/>
                          <w:lang w:val="fr-FR"/>
                        </w:rPr>
                      </w:pPr>
                      <w:r w:rsidRPr="009C48E9">
                        <w:rPr>
                          <w:lang w:val="fr-FR"/>
                        </w:rPr>
                        <w:t xml:space="preserve">Marc est </w:t>
                      </w:r>
                      <w:r w:rsidRPr="009C48E9">
                        <w:rPr>
                          <w:b/>
                          <w:color w:val="1F497D" w:themeColor="text2"/>
                          <w:u w:val="single"/>
                          <w:lang w:val="fr-FR"/>
                        </w:rPr>
                        <w:t>le</w:t>
                      </w:r>
                      <w:r w:rsidRPr="009C48E9">
                        <w:rPr>
                          <w:color w:val="1F497D" w:themeColor="text2"/>
                          <w:lang w:val="fr-FR"/>
                        </w:rPr>
                        <w:t xml:space="preserve"> </w:t>
                      </w:r>
                      <w:r w:rsidRPr="009C48E9">
                        <w:rPr>
                          <w:lang w:val="fr-FR"/>
                        </w:rPr>
                        <w:t>plus sportif.</w:t>
                      </w:r>
                      <w:r w:rsidRPr="009C48E9">
                        <w:rPr>
                          <w:lang w:val="fr-FR"/>
                        </w:rPr>
                        <w:br/>
                        <w:t xml:space="preserve">   </w:t>
                      </w:r>
                      <w:r w:rsidRPr="00BE08BC">
                        <w:rPr>
                          <w:i/>
                          <w:lang w:val="fr-FR"/>
                        </w:rPr>
                        <w:t>Marc is the sportiest.</w:t>
                      </w:r>
                    </w:p>
                    <w:p w14:paraId="32FEE9BB" w14:textId="77777777" w:rsidR="00BB1BD2" w:rsidRPr="00BE08BC" w:rsidRDefault="00BB1BD2" w:rsidP="00A951AE">
                      <w:pPr>
                        <w:ind w:left="720"/>
                        <w:rPr>
                          <w:lang w:val="fr-FR"/>
                        </w:rPr>
                      </w:pPr>
                      <w:r w:rsidRPr="009C48E9">
                        <w:rPr>
                          <w:lang w:val="fr-FR"/>
                        </w:rPr>
                        <w:t xml:space="preserve">Lisa est </w:t>
                      </w:r>
                      <w:r w:rsidRPr="009C48E9">
                        <w:rPr>
                          <w:b/>
                          <w:color w:val="FF0000"/>
                          <w:u w:val="single"/>
                          <w:lang w:val="fr-FR"/>
                        </w:rPr>
                        <w:t>la</w:t>
                      </w:r>
                      <w:r w:rsidRPr="009C48E9">
                        <w:rPr>
                          <w:color w:val="FF0000"/>
                          <w:lang w:val="fr-FR"/>
                        </w:rPr>
                        <w:t xml:space="preserve"> </w:t>
                      </w:r>
                      <w:r w:rsidRPr="009C48E9">
                        <w:rPr>
                          <w:lang w:val="fr-FR"/>
                        </w:rPr>
                        <w:t>plus grand</w:t>
                      </w:r>
                      <w:r w:rsidRPr="00273627">
                        <w:rPr>
                          <w:b/>
                          <w:bCs/>
                          <w:color w:val="FF0000"/>
                          <w:lang w:val="fr-FR"/>
                        </w:rPr>
                        <w:t>e</w:t>
                      </w:r>
                      <w:r w:rsidRPr="00273627">
                        <w:rPr>
                          <w:b/>
                          <w:bCs/>
                          <w:lang w:val="fr-FR"/>
                        </w:rPr>
                        <w:t>.</w:t>
                      </w:r>
                      <w:r w:rsidRPr="009C48E9">
                        <w:rPr>
                          <w:lang w:val="fr-FR"/>
                        </w:rPr>
                        <w:br/>
                        <w:t xml:space="preserve">   </w:t>
                      </w:r>
                      <w:r w:rsidRPr="00BE08BC">
                        <w:rPr>
                          <w:i/>
                          <w:lang w:val="fr-FR"/>
                        </w:rPr>
                        <w:t>Lisa is the tallest.</w:t>
                      </w:r>
                    </w:p>
                    <w:p w14:paraId="78598B37" w14:textId="3BD22E50" w:rsidR="00BB1BD2" w:rsidRPr="00C6041A" w:rsidRDefault="00BB1BD2" w:rsidP="00A951AE">
                      <w:pPr>
                        <w:ind w:left="720"/>
                        <w:rPr>
                          <w:i/>
                        </w:rPr>
                      </w:pPr>
                      <w:r w:rsidRPr="009C48E9">
                        <w:rPr>
                          <w:lang w:val="fr-FR"/>
                        </w:rPr>
                        <w:t xml:space="preserve">Ils sont </w:t>
                      </w:r>
                      <w:r w:rsidRPr="009C48E9">
                        <w:rPr>
                          <w:b/>
                          <w:color w:val="00B050"/>
                          <w:u w:val="single"/>
                          <w:lang w:val="fr-FR"/>
                        </w:rPr>
                        <w:t>les</w:t>
                      </w:r>
                      <w:r w:rsidRPr="009C48E9">
                        <w:rPr>
                          <w:color w:val="00B050"/>
                          <w:lang w:val="fr-FR"/>
                        </w:rPr>
                        <w:t xml:space="preserve"> </w:t>
                      </w:r>
                      <w:r w:rsidRPr="009C48E9">
                        <w:rPr>
                          <w:lang w:val="fr-FR"/>
                        </w:rPr>
                        <w:t>plus intelligent</w:t>
                      </w:r>
                      <w:r w:rsidRPr="00794024">
                        <w:rPr>
                          <w:b/>
                          <w:bCs/>
                          <w:color w:val="00B050"/>
                          <w:lang w:val="fr-FR"/>
                        </w:rPr>
                        <w:t>s</w:t>
                      </w:r>
                      <w:r w:rsidRPr="009C48E9">
                        <w:rPr>
                          <w:lang w:val="fr-FR"/>
                        </w:rPr>
                        <w:t>.</w:t>
                      </w:r>
                      <w:r w:rsidRPr="009C48E9">
                        <w:rPr>
                          <w:lang w:val="fr-FR"/>
                        </w:rPr>
                        <w:br/>
                        <w:t xml:space="preserve">   </w:t>
                      </w:r>
                      <w:r w:rsidRPr="00C6041A">
                        <w:rPr>
                          <w:i/>
                        </w:rPr>
                        <w:t>They are the most intelligent.</w:t>
                      </w:r>
                    </w:p>
                    <w:p w14:paraId="1E3EA67B" w14:textId="77777777" w:rsidR="00BB1BD2" w:rsidRDefault="00BB1BD2" w:rsidP="00A951AE"/>
                    <w:p w14:paraId="64858CEE" w14:textId="77777777" w:rsidR="00BB1BD2" w:rsidRDefault="00BB1BD2" w:rsidP="00A951AE"/>
                    <w:p w14:paraId="727C74E7" w14:textId="77777777" w:rsidR="00BB1BD2" w:rsidRDefault="00BB1BD2" w:rsidP="00A951AE"/>
                  </w:txbxContent>
                </v:textbox>
                <w10:wrap anchorx="margin"/>
              </v:shape>
            </w:pict>
          </mc:Fallback>
        </mc:AlternateContent>
      </w:r>
      <w:r w:rsidR="00A951AE" w:rsidRPr="00C604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6185BBA2" wp14:editId="6AF22F0F">
                <wp:simplePos x="0" y="0"/>
                <wp:positionH relativeFrom="margin">
                  <wp:align>right</wp:align>
                </wp:positionH>
                <wp:positionV relativeFrom="paragraph">
                  <wp:posOffset>314767</wp:posOffset>
                </wp:positionV>
                <wp:extent cx="2910178" cy="1963972"/>
                <wp:effectExtent l="0" t="0" r="24130" b="1778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178" cy="1963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D046F" w14:textId="77777777" w:rsidR="00BB1BD2" w:rsidRPr="009C48E9" w:rsidRDefault="00BB1BD2" w:rsidP="00A951AE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 w:rsidRPr="009C48E9">
                              <w:rPr>
                                <w:b/>
                                <w:lang w:val="fr-FR"/>
                              </w:rPr>
                              <w:t>The least … = le/la /les moins</w:t>
                            </w:r>
                          </w:p>
                          <w:p w14:paraId="3B2FDD48" w14:textId="77777777" w:rsidR="00BB1BD2" w:rsidRPr="00F547F4" w:rsidRDefault="00BB1BD2" w:rsidP="00A951AE">
                            <w:pPr>
                              <w:spacing w:line="240" w:lineRule="auto"/>
                              <w:ind w:left="720"/>
                              <w:rPr>
                                <w:i/>
                              </w:rPr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Marc est </w:t>
                            </w:r>
                            <w:r w:rsidRPr="009C48E9">
                              <w:rPr>
                                <w:b/>
                                <w:color w:val="1F497D" w:themeColor="text2"/>
                                <w:u w:val="single"/>
                                <w:lang w:val="fr-FR"/>
                              </w:rPr>
                              <w:t>le</w:t>
                            </w:r>
                            <w:r w:rsidRPr="009C48E9">
                              <w:rPr>
                                <w:color w:val="1F497D" w:themeColor="text2"/>
                                <w:lang w:val="fr-FR"/>
                              </w:rPr>
                              <w:t xml:space="preserve"> </w:t>
                            </w:r>
                            <w:r w:rsidRPr="009C48E9">
                              <w:rPr>
                                <w:lang w:val="fr-FR"/>
                              </w:rPr>
                              <w:t>moins sportif</w:t>
                            </w:r>
                            <w:r>
                              <w:rPr>
                                <w:lang w:val="fr-FR"/>
                              </w:rPr>
                              <w:t xml:space="preserve">.                                   </w:t>
                            </w:r>
                            <w:r w:rsidRPr="00F547F4">
                              <w:rPr>
                                <w:i/>
                              </w:rPr>
                              <w:t>Marc is the least sporty.</w:t>
                            </w:r>
                          </w:p>
                          <w:p w14:paraId="3648ED85" w14:textId="77777777" w:rsidR="00BB1BD2" w:rsidRPr="002023BD" w:rsidRDefault="00BB1BD2" w:rsidP="00A951AE">
                            <w:pPr>
                              <w:spacing w:line="240" w:lineRule="auto"/>
                              <w:ind w:left="720"/>
                              <w:rPr>
                                <w:lang w:val="fr-FR"/>
                              </w:rPr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Lisa est </w:t>
                            </w:r>
                            <w:r w:rsidRPr="009C48E9">
                              <w:rPr>
                                <w:b/>
                                <w:color w:val="FF0000"/>
                                <w:u w:val="single"/>
                                <w:lang w:val="fr-FR"/>
                              </w:rPr>
                              <w:t>la</w:t>
                            </w:r>
                            <w:r w:rsidRPr="009C48E9">
                              <w:rPr>
                                <w:color w:val="FF0000"/>
                                <w:lang w:val="fr-FR"/>
                              </w:rPr>
                              <w:t xml:space="preserve"> </w:t>
                            </w:r>
                            <w:r w:rsidRPr="009C48E9">
                              <w:rPr>
                                <w:lang w:val="fr-FR"/>
                              </w:rPr>
                              <w:t>moins sport</w:t>
                            </w:r>
                            <w:r w:rsidRPr="00273627">
                              <w:rPr>
                                <w:lang w:val="fr-FR"/>
                              </w:rPr>
                              <w:t>i</w:t>
                            </w:r>
                            <w:r w:rsidRPr="00273627">
                              <w:rPr>
                                <w:b/>
                                <w:bCs/>
                                <w:color w:val="FF0000"/>
                                <w:lang w:val="fr-FR"/>
                              </w:rPr>
                              <w:t>ve</w:t>
                            </w:r>
                            <w:r w:rsidRPr="009C48E9">
                              <w:rPr>
                                <w:lang w:val="fr-FR"/>
                              </w:rPr>
                              <w:t>.</w:t>
                            </w:r>
                            <w:r>
                              <w:rPr>
                                <w:lang w:val="fr-FR"/>
                              </w:rPr>
                              <w:t xml:space="preserve">                                          </w:t>
                            </w:r>
                            <w:r w:rsidRPr="002023BD">
                              <w:rPr>
                                <w:i/>
                                <w:iCs/>
                                <w:lang w:val="fr-FR"/>
                              </w:rPr>
                              <w:t>Li</w:t>
                            </w:r>
                            <w:r w:rsidRPr="002023BD">
                              <w:rPr>
                                <w:i/>
                                <w:lang w:val="fr-FR"/>
                              </w:rPr>
                              <w:t>sa is the least sporty.</w:t>
                            </w:r>
                          </w:p>
                          <w:p w14:paraId="26CCE368" w14:textId="77777777" w:rsidR="00BB1BD2" w:rsidRPr="00F547F4" w:rsidRDefault="00BB1BD2" w:rsidP="00A951AE">
                            <w:pPr>
                              <w:spacing w:line="240" w:lineRule="auto"/>
                              <w:ind w:left="720"/>
                              <w:rPr>
                                <w:i/>
                              </w:rPr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Marc et Lisa sont </w:t>
                            </w:r>
                            <w:r w:rsidRPr="009C48E9">
                              <w:rPr>
                                <w:b/>
                                <w:color w:val="00B050"/>
                                <w:u w:val="single"/>
                                <w:lang w:val="fr-FR"/>
                              </w:rPr>
                              <w:t>les</w:t>
                            </w:r>
                            <w:r w:rsidRPr="009C48E9">
                              <w:rPr>
                                <w:color w:val="00B050"/>
                                <w:lang w:val="fr-FR"/>
                              </w:rPr>
                              <w:t xml:space="preserve"> </w:t>
                            </w:r>
                            <w:r w:rsidRPr="009C48E9">
                              <w:rPr>
                                <w:lang w:val="fr-FR"/>
                              </w:rPr>
                              <w:t>moins sportif</w:t>
                            </w:r>
                            <w:r w:rsidRPr="00BE08BC">
                              <w:rPr>
                                <w:b/>
                                <w:color w:val="00B050"/>
                                <w:lang w:val="fr-FR"/>
                              </w:rPr>
                              <w:t>s</w:t>
                            </w:r>
                            <w:r w:rsidRPr="009C48E9">
                              <w:rPr>
                                <w:lang w:val="fr-FR"/>
                              </w:rPr>
                              <w:t>.</w:t>
                            </w:r>
                            <w:r w:rsidRPr="00E2313E">
                              <w:rPr>
                                <w:i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lang w:val="fr-FR"/>
                              </w:rPr>
                              <w:t xml:space="preserve">              </w:t>
                            </w:r>
                            <w:r w:rsidRPr="00F547F4">
                              <w:rPr>
                                <w:i/>
                              </w:rPr>
                              <w:t>Marc</w:t>
                            </w:r>
                            <w:r>
                              <w:rPr>
                                <w:i/>
                              </w:rPr>
                              <w:t xml:space="preserve"> and Lisa are the least</w:t>
                            </w:r>
                            <w:r w:rsidRPr="00F547F4">
                              <w:rPr>
                                <w:i/>
                              </w:rPr>
                              <w:t xml:space="preserve"> sporty.</w:t>
                            </w:r>
                          </w:p>
                          <w:p w14:paraId="1D3CC953" w14:textId="77777777" w:rsidR="00BB1BD2" w:rsidRPr="00E2313E" w:rsidRDefault="00BB1BD2" w:rsidP="00A951AE">
                            <w:pPr>
                              <w:spacing w:line="240" w:lineRule="auto"/>
                              <w:ind w:left="720"/>
                            </w:pPr>
                          </w:p>
                          <w:p w14:paraId="40044600" w14:textId="77777777" w:rsidR="00BB1BD2" w:rsidRPr="00E2313E" w:rsidRDefault="00BB1BD2" w:rsidP="00A951AE"/>
                          <w:p w14:paraId="7EFE4776" w14:textId="77777777" w:rsidR="00BB1BD2" w:rsidRPr="00E2313E" w:rsidRDefault="00BB1BD2" w:rsidP="00A951AE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5BBA2" id="_x0000_s1086" type="#_x0000_t202" style="position:absolute;margin-left:177.95pt;margin-top:24.8pt;width:229.15pt;height:154.65pt;z-index:25205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">
                <v:textbox inset=",2mm">
                  <w:txbxContent>
                    <w:p w14:paraId="13CD046F" w14:textId="77777777" w:rsidR="00BB1BD2" w:rsidRPr="009C48E9" w:rsidRDefault="00BB1BD2" w:rsidP="00A951AE">
                      <w:pPr>
                        <w:rPr>
                          <w:b/>
                          <w:lang w:val="fr-FR"/>
                        </w:rPr>
                      </w:pPr>
                      <w:r w:rsidRPr="009C48E9">
                        <w:rPr>
                          <w:b/>
                          <w:lang w:val="fr-FR"/>
                        </w:rPr>
                        <w:t>The least … = le/la /les moins</w:t>
                      </w:r>
                    </w:p>
                    <w:p w14:paraId="3B2FDD48" w14:textId="77777777" w:rsidR="00BB1BD2" w:rsidRPr="00F547F4" w:rsidRDefault="00BB1BD2" w:rsidP="00A951AE">
                      <w:pPr>
                        <w:spacing w:line="240" w:lineRule="auto"/>
                        <w:ind w:left="720"/>
                        <w:rPr>
                          <w:i/>
                        </w:rPr>
                      </w:pPr>
                      <w:r w:rsidRPr="009C48E9">
                        <w:rPr>
                          <w:lang w:val="fr-FR"/>
                        </w:rPr>
                        <w:t xml:space="preserve">Marc est </w:t>
                      </w:r>
                      <w:r w:rsidRPr="009C48E9">
                        <w:rPr>
                          <w:b/>
                          <w:color w:val="1F497D" w:themeColor="text2"/>
                          <w:u w:val="single"/>
                          <w:lang w:val="fr-FR"/>
                        </w:rPr>
                        <w:t>le</w:t>
                      </w:r>
                      <w:r w:rsidRPr="009C48E9">
                        <w:rPr>
                          <w:color w:val="1F497D" w:themeColor="text2"/>
                          <w:lang w:val="fr-FR"/>
                        </w:rPr>
                        <w:t xml:space="preserve"> </w:t>
                      </w:r>
                      <w:r w:rsidRPr="009C48E9">
                        <w:rPr>
                          <w:lang w:val="fr-FR"/>
                        </w:rPr>
                        <w:t>moins sportif</w:t>
                      </w:r>
                      <w:r>
                        <w:rPr>
                          <w:lang w:val="fr-FR"/>
                        </w:rPr>
                        <w:t xml:space="preserve">.                                   </w:t>
                      </w:r>
                      <w:r w:rsidRPr="00F547F4">
                        <w:rPr>
                          <w:i/>
                        </w:rPr>
                        <w:t>Marc is the least sporty.</w:t>
                      </w:r>
                    </w:p>
                    <w:p w14:paraId="3648ED85" w14:textId="77777777" w:rsidR="00BB1BD2" w:rsidRPr="002023BD" w:rsidRDefault="00BB1BD2" w:rsidP="00A951AE">
                      <w:pPr>
                        <w:spacing w:line="240" w:lineRule="auto"/>
                        <w:ind w:left="720"/>
                        <w:rPr>
                          <w:lang w:val="fr-FR"/>
                        </w:rPr>
                      </w:pPr>
                      <w:r w:rsidRPr="009C48E9">
                        <w:rPr>
                          <w:lang w:val="fr-FR"/>
                        </w:rPr>
                        <w:t xml:space="preserve">Lisa est </w:t>
                      </w:r>
                      <w:r w:rsidRPr="009C48E9">
                        <w:rPr>
                          <w:b/>
                          <w:color w:val="FF0000"/>
                          <w:u w:val="single"/>
                          <w:lang w:val="fr-FR"/>
                        </w:rPr>
                        <w:t>la</w:t>
                      </w:r>
                      <w:r w:rsidRPr="009C48E9">
                        <w:rPr>
                          <w:color w:val="FF0000"/>
                          <w:lang w:val="fr-FR"/>
                        </w:rPr>
                        <w:t xml:space="preserve"> </w:t>
                      </w:r>
                      <w:r w:rsidRPr="009C48E9">
                        <w:rPr>
                          <w:lang w:val="fr-FR"/>
                        </w:rPr>
                        <w:t>moins sport</w:t>
                      </w:r>
                      <w:r w:rsidRPr="00273627">
                        <w:rPr>
                          <w:lang w:val="fr-FR"/>
                        </w:rPr>
                        <w:t>i</w:t>
                      </w:r>
                      <w:r w:rsidRPr="00273627">
                        <w:rPr>
                          <w:b/>
                          <w:bCs/>
                          <w:color w:val="FF0000"/>
                          <w:lang w:val="fr-FR"/>
                        </w:rPr>
                        <w:t>ve</w:t>
                      </w:r>
                      <w:r w:rsidRPr="009C48E9">
                        <w:rPr>
                          <w:lang w:val="fr-FR"/>
                        </w:rPr>
                        <w:t>.</w:t>
                      </w:r>
                      <w:r>
                        <w:rPr>
                          <w:lang w:val="fr-FR"/>
                        </w:rPr>
                        <w:t xml:space="preserve">                                          </w:t>
                      </w:r>
                      <w:r w:rsidRPr="002023BD">
                        <w:rPr>
                          <w:i/>
                          <w:iCs/>
                          <w:lang w:val="fr-FR"/>
                        </w:rPr>
                        <w:t>Li</w:t>
                      </w:r>
                      <w:r w:rsidRPr="002023BD">
                        <w:rPr>
                          <w:i/>
                          <w:lang w:val="fr-FR"/>
                        </w:rPr>
                        <w:t>sa is the least sporty.</w:t>
                      </w:r>
                    </w:p>
                    <w:p w14:paraId="26CCE368" w14:textId="77777777" w:rsidR="00BB1BD2" w:rsidRPr="00F547F4" w:rsidRDefault="00BB1BD2" w:rsidP="00A951AE">
                      <w:pPr>
                        <w:spacing w:line="240" w:lineRule="auto"/>
                        <w:ind w:left="720"/>
                        <w:rPr>
                          <w:i/>
                        </w:rPr>
                      </w:pPr>
                      <w:r w:rsidRPr="009C48E9">
                        <w:rPr>
                          <w:lang w:val="fr-FR"/>
                        </w:rPr>
                        <w:t xml:space="preserve">Marc et Lisa sont </w:t>
                      </w:r>
                      <w:r w:rsidRPr="009C48E9">
                        <w:rPr>
                          <w:b/>
                          <w:color w:val="00B050"/>
                          <w:u w:val="single"/>
                          <w:lang w:val="fr-FR"/>
                        </w:rPr>
                        <w:t>les</w:t>
                      </w:r>
                      <w:r w:rsidRPr="009C48E9">
                        <w:rPr>
                          <w:color w:val="00B050"/>
                          <w:lang w:val="fr-FR"/>
                        </w:rPr>
                        <w:t xml:space="preserve"> </w:t>
                      </w:r>
                      <w:r w:rsidRPr="009C48E9">
                        <w:rPr>
                          <w:lang w:val="fr-FR"/>
                        </w:rPr>
                        <w:t>moins sportif</w:t>
                      </w:r>
                      <w:r w:rsidRPr="00BE08BC">
                        <w:rPr>
                          <w:b/>
                          <w:color w:val="00B050"/>
                          <w:lang w:val="fr-FR"/>
                        </w:rPr>
                        <w:t>s</w:t>
                      </w:r>
                      <w:r w:rsidRPr="009C48E9">
                        <w:rPr>
                          <w:lang w:val="fr-FR"/>
                        </w:rPr>
                        <w:t>.</w:t>
                      </w:r>
                      <w:r w:rsidRPr="00E2313E">
                        <w:rPr>
                          <w:i/>
                          <w:lang w:val="fr-FR"/>
                        </w:rPr>
                        <w:t xml:space="preserve"> </w:t>
                      </w:r>
                      <w:r>
                        <w:rPr>
                          <w:i/>
                          <w:lang w:val="fr-FR"/>
                        </w:rPr>
                        <w:t xml:space="preserve">              </w:t>
                      </w:r>
                      <w:r w:rsidRPr="00F547F4">
                        <w:rPr>
                          <w:i/>
                        </w:rPr>
                        <w:t>Marc</w:t>
                      </w:r>
                      <w:r>
                        <w:rPr>
                          <w:i/>
                        </w:rPr>
                        <w:t xml:space="preserve"> and Lisa are the least</w:t>
                      </w:r>
                      <w:r w:rsidRPr="00F547F4">
                        <w:rPr>
                          <w:i/>
                        </w:rPr>
                        <w:t xml:space="preserve"> sporty.</w:t>
                      </w:r>
                    </w:p>
                    <w:p w14:paraId="1D3CC953" w14:textId="77777777" w:rsidR="00BB1BD2" w:rsidRPr="00E2313E" w:rsidRDefault="00BB1BD2" w:rsidP="00A951AE">
                      <w:pPr>
                        <w:spacing w:line="240" w:lineRule="auto"/>
                        <w:ind w:left="720"/>
                      </w:pPr>
                    </w:p>
                    <w:p w14:paraId="40044600" w14:textId="77777777" w:rsidR="00BB1BD2" w:rsidRPr="00E2313E" w:rsidRDefault="00BB1BD2" w:rsidP="00A951AE"/>
                    <w:p w14:paraId="7EFE4776" w14:textId="77777777" w:rsidR="00BB1BD2" w:rsidRPr="00E2313E" w:rsidRDefault="00BB1BD2" w:rsidP="00A951AE"/>
                  </w:txbxContent>
                </v:textbox>
                <w10:wrap anchorx="margin"/>
              </v:shape>
            </w:pict>
          </mc:Fallback>
        </mc:AlternateContent>
      </w:r>
      <w:r w:rsidR="00A951AE" w:rsidRPr="00C32459">
        <w:rPr>
          <w:b/>
          <w:sz w:val="28"/>
          <w:szCs w:val="24"/>
        </w:rPr>
        <w:t>The Superlative</w:t>
      </w:r>
      <w:r w:rsidR="00A951AE">
        <w:rPr>
          <w:b/>
          <w:sz w:val="28"/>
          <w:szCs w:val="24"/>
        </w:rPr>
        <w:t xml:space="preserve"> – It’s the best!</w:t>
      </w:r>
    </w:p>
    <w:p w14:paraId="1BC8CD63" w14:textId="77777777" w:rsidR="00A951AE" w:rsidRDefault="00A951AE" w:rsidP="00A951AE"/>
    <w:p w14:paraId="017C14BA" w14:textId="77777777" w:rsidR="00A951AE" w:rsidRDefault="00A951AE" w:rsidP="00A951AE"/>
    <w:p w14:paraId="1033DB2C" w14:textId="7342343B" w:rsidR="00A951AE" w:rsidRDefault="00A951AE" w:rsidP="00A951AE"/>
    <w:p w14:paraId="306BD1EC" w14:textId="77777777" w:rsidR="00A951AE" w:rsidRDefault="00A951AE" w:rsidP="00A951AE"/>
    <w:p w14:paraId="33610CC9" w14:textId="77777777" w:rsidR="00A951AE" w:rsidRDefault="00A951AE" w:rsidP="00A951AE"/>
    <w:p w14:paraId="2D344623" w14:textId="4CF4D265" w:rsidR="00A951AE" w:rsidRDefault="00A951AE" w:rsidP="00A951AE"/>
    <w:p w14:paraId="6AFFE4FD" w14:textId="298AE9AB" w:rsidR="00945865" w:rsidRDefault="00273627" w:rsidP="00A951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5B075B76" wp14:editId="76B86D60">
                <wp:simplePos x="0" y="0"/>
                <wp:positionH relativeFrom="page">
                  <wp:posOffset>1662706</wp:posOffset>
                </wp:positionH>
                <wp:positionV relativeFrom="paragraph">
                  <wp:posOffset>172278</wp:posOffset>
                </wp:positionV>
                <wp:extent cx="4562475" cy="530860"/>
                <wp:effectExtent l="57150" t="38100" r="85725" b="97790"/>
                <wp:wrapNone/>
                <wp:docPr id="298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530860"/>
                        </a:xfrm>
                        <a:prstGeom prst="wedgeRoundRectCallout">
                          <a:avLst>
                            <a:gd name="adj1" fmla="val -15"/>
                            <a:gd name="adj2" fmla="val 4018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BC256" w14:textId="77777777" w:rsidR="00BB1BD2" w:rsidRPr="00273627" w:rsidRDefault="00BB1BD2" w:rsidP="00A951AE">
                            <w:pPr>
                              <w:jc w:val="center"/>
                            </w:pPr>
                            <w:r w:rsidRPr="00273627">
                              <w:t xml:space="preserve">Again here, work out whether you could replace “best” with: </w:t>
                            </w:r>
                            <w:r w:rsidRPr="00273627">
                              <w:br/>
                              <w:t>“good”  - use “meilleur” /  “well”   use “mieux”</w:t>
                            </w:r>
                          </w:p>
                          <w:p w14:paraId="444B4CBC" w14:textId="77777777" w:rsidR="00BB1BD2" w:rsidRDefault="00BB1BD2" w:rsidP="00A951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75B76" id="Rounded Rectangular Callout 25" o:spid="_x0000_s1087" type="#_x0000_t62" style="position:absolute;margin-left:130.9pt;margin-top:13.55pt;width:359.25pt;height:41.8pt;z-index:2520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" adj="10797,19479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CABC256" w14:textId="77777777" w:rsidR="00BB1BD2" w:rsidRPr="00273627" w:rsidRDefault="00BB1BD2" w:rsidP="00A951AE">
                      <w:pPr>
                        <w:jc w:val="center"/>
                      </w:pPr>
                      <w:r w:rsidRPr="00273627">
                        <w:t xml:space="preserve">Again here, work out whether you could replace “best” with: </w:t>
                      </w:r>
                      <w:r w:rsidRPr="00273627">
                        <w:br/>
                        <w:t>“good</w:t>
                      </w:r>
                      <w:proofErr w:type="gramStart"/>
                      <w:r w:rsidRPr="00273627">
                        <w:t>”  -</w:t>
                      </w:r>
                      <w:proofErr w:type="gramEnd"/>
                      <w:r w:rsidRPr="00273627">
                        <w:t xml:space="preserve"> use “meilleur” /  “well”   use “mieux”</w:t>
                      </w:r>
                    </w:p>
                    <w:p w14:paraId="444B4CBC" w14:textId="77777777" w:rsidR="00BB1BD2" w:rsidRDefault="00BB1BD2" w:rsidP="00A951A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2874AF" w14:textId="7B2A8706" w:rsidR="00945865" w:rsidRDefault="00945865" w:rsidP="00A951AE"/>
    <w:p w14:paraId="49737702" w14:textId="18C4A6E7" w:rsidR="00A951AE" w:rsidRDefault="006A0E25" w:rsidP="00A951AE">
      <w:r w:rsidRPr="001515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4D5E5EA5" wp14:editId="689AEE7E">
                <wp:simplePos x="0" y="0"/>
                <wp:positionH relativeFrom="margin">
                  <wp:align>right</wp:align>
                </wp:positionH>
                <wp:positionV relativeFrom="paragraph">
                  <wp:posOffset>45168</wp:posOffset>
                </wp:positionV>
                <wp:extent cx="2941982" cy="1903228"/>
                <wp:effectExtent l="0" t="0" r="10795" b="2095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82" cy="19032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BACEE" w14:textId="77777777" w:rsidR="00BB1BD2" w:rsidRPr="009C48E9" w:rsidRDefault="00BB1BD2" w:rsidP="00A951AE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 w:rsidRPr="009C48E9">
                              <w:rPr>
                                <w:b/>
                                <w:lang w:val="fr-FR"/>
                              </w:rPr>
                              <w:t>The best … = le/la /les mieux</w:t>
                            </w:r>
                          </w:p>
                          <w:p w14:paraId="7BB5D7C3" w14:textId="77777777" w:rsidR="00BB1BD2" w:rsidRDefault="00BB1BD2" w:rsidP="00A951AE">
                            <w:pPr>
                              <w:ind w:left="720"/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Marc est </w:t>
                            </w:r>
                            <w:r w:rsidRPr="009C48E9">
                              <w:rPr>
                                <w:b/>
                                <w:color w:val="1F497D" w:themeColor="text2"/>
                                <w:u w:val="single"/>
                                <w:lang w:val="fr-FR"/>
                              </w:rPr>
                              <w:t>le</w:t>
                            </w:r>
                            <w:r w:rsidRPr="009C48E9">
                              <w:rPr>
                                <w:color w:val="1F497D" w:themeColor="text2"/>
                                <w:lang w:val="fr-FR"/>
                              </w:rPr>
                              <w:t xml:space="preserve">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mieux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pay</w:t>
                            </w:r>
                            <w:r w:rsidRPr="009C48E9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9C48E9">
                              <w:rPr>
                                <w:lang w:val="fr-FR"/>
                              </w:rPr>
                              <w:t>.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  <w:t xml:space="preserve">   </w:t>
                            </w:r>
                            <w:r w:rsidRPr="00151502">
                              <w:rPr>
                                <w:i/>
                              </w:rPr>
                              <w:t>Marc is the best paid.</w:t>
                            </w:r>
                          </w:p>
                          <w:p w14:paraId="0A23419D" w14:textId="77777777" w:rsidR="00BB1BD2" w:rsidRDefault="00BB1BD2" w:rsidP="00A951AE">
                            <w:pPr>
                              <w:ind w:left="720"/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Lisa est </w:t>
                            </w:r>
                            <w:r w:rsidRPr="009C48E9">
                              <w:rPr>
                                <w:b/>
                                <w:color w:val="FF0000"/>
                                <w:u w:val="single"/>
                                <w:lang w:val="fr-FR"/>
                              </w:rPr>
                              <w:t>la</w:t>
                            </w:r>
                            <w:r w:rsidRPr="009C48E9">
                              <w:rPr>
                                <w:color w:val="FF0000"/>
                                <w:lang w:val="fr-FR"/>
                              </w:rPr>
                              <w:t xml:space="preserve">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mieux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habill</w:t>
                            </w:r>
                            <w:r w:rsidRPr="009C48E9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273627">
                              <w:rPr>
                                <w:b/>
                                <w:bCs/>
                                <w:color w:val="FF0000"/>
                                <w:lang w:val="fr-FR"/>
                              </w:rPr>
                              <w:t>e</w:t>
                            </w:r>
                            <w:r w:rsidRPr="00273627">
                              <w:rPr>
                                <w:b/>
                                <w:bCs/>
                                <w:lang w:val="fr-FR"/>
                              </w:rPr>
                              <w:t>.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  <w:t xml:space="preserve">   </w:t>
                            </w:r>
                            <w:r w:rsidRPr="00151502">
                              <w:rPr>
                                <w:i/>
                              </w:rPr>
                              <w:t>Lisa is the best dressed.</w:t>
                            </w:r>
                          </w:p>
                          <w:p w14:paraId="0598DB90" w14:textId="6C809A40" w:rsidR="00BB1BD2" w:rsidRPr="006A0E25" w:rsidRDefault="00BB1BD2" w:rsidP="00A951AE">
                            <w:pPr>
                              <w:ind w:left="720"/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Ils sont </w:t>
                            </w:r>
                            <w:r w:rsidRPr="009C48E9">
                              <w:rPr>
                                <w:b/>
                                <w:color w:val="00B050"/>
                                <w:u w:val="single"/>
                                <w:lang w:val="fr-FR"/>
                              </w:rPr>
                              <w:t>les</w:t>
                            </w:r>
                            <w:r w:rsidRPr="009C48E9">
                              <w:rPr>
                                <w:color w:val="00B050"/>
                                <w:lang w:val="fr-FR"/>
                              </w:rPr>
                              <w:t xml:space="preserve"> 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>mieux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pay</w:t>
                            </w:r>
                            <w:r w:rsidRPr="009C48E9">
                              <w:rPr>
                                <w:rFonts w:cstheme="minorHAnsi"/>
                                <w:lang w:val="fr-FR"/>
                              </w:rPr>
                              <w:t>é</w:t>
                            </w:r>
                            <w:r w:rsidRPr="00BE08BC">
                              <w:rPr>
                                <w:b/>
                                <w:color w:val="00B050"/>
                                <w:lang w:val="fr-FR"/>
                              </w:rPr>
                              <w:t>s</w:t>
                            </w:r>
                            <w:r>
                              <w:rPr>
                                <w:lang w:val="fr-FR"/>
                              </w:rPr>
                              <w:t xml:space="preserve"> du monde.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  <w:t xml:space="preserve">   </w:t>
                            </w:r>
                            <w:r w:rsidRPr="006A0E25">
                              <w:rPr>
                                <w:i/>
                              </w:rPr>
                              <w:t>They are the best paid in</w:t>
                            </w:r>
                            <w:r>
                              <w:rPr>
                                <w:i/>
                              </w:rPr>
                              <w:t xml:space="preserve"> the world.</w:t>
                            </w:r>
                          </w:p>
                          <w:p w14:paraId="542BC747" w14:textId="77777777" w:rsidR="00BB1BD2" w:rsidRPr="006A0E25" w:rsidRDefault="00BB1BD2" w:rsidP="00A951AE"/>
                          <w:p w14:paraId="2E88CFD4" w14:textId="77777777" w:rsidR="00BB1BD2" w:rsidRPr="006A0E25" w:rsidRDefault="00BB1BD2" w:rsidP="00A951AE"/>
                          <w:p w14:paraId="5199B41B" w14:textId="77777777" w:rsidR="00BB1BD2" w:rsidRPr="006A0E25" w:rsidRDefault="00BB1BD2" w:rsidP="00A951AE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E5EA5" id="_x0000_s1088" type="#_x0000_t202" style="position:absolute;margin-left:180.45pt;margin-top:3.55pt;width:231.65pt;height:149.85pt;z-index:25205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">
                <v:textbox inset=",2mm">
                  <w:txbxContent>
                    <w:p w14:paraId="17CBACEE" w14:textId="77777777" w:rsidR="00BB1BD2" w:rsidRPr="009C48E9" w:rsidRDefault="00BB1BD2" w:rsidP="00A951AE">
                      <w:pPr>
                        <w:rPr>
                          <w:b/>
                          <w:lang w:val="fr-FR"/>
                        </w:rPr>
                      </w:pPr>
                      <w:r w:rsidRPr="009C48E9">
                        <w:rPr>
                          <w:b/>
                          <w:lang w:val="fr-FR"/>
                        </w:rPr>
                        <w:t>The best … = le/la /les mieux</w:t>
                      </w:r>
                    </w:p>
                    <w:p w14:paraId="7BB5D7C3" w14:textId="77777777" w:rsidR="00BB1BD2" w:rsidRDefault="00BB1BD2" w:rsidP="00A951AE">
                      <w:pPr>
                        <w:ind w:left="720"/>
                      </w:pPr>
                      <w:r w:rsidRPr="009C48E9">
                        <w:rPr>
                          <w:lang w:val="fr-FR"/>
                        </w:rPr>
                        <w:t xml:space="preserve">Marc est </w:t>
                      </w:r>
                      <w:r w:rsidRPr="009C48E9">
                        <w:rPr>
                          <w:b/>
                          <w:color w:val="1F497D" w:themeColor="text2"/>
                          <w:u w:val="single"/>
                          <w:lang w:val="fr-FR"/>
                        </w:rPr>
                        <w:t>le</w:t>
                      </w:r>
                      <w:r w:rsidRPr="009C48E9">
                        <w:rPr>
                          <w:color w:val="1F497D" w:themeColor="text2"/>
                          <w:lang w:val="fr-FR"/>
                        </w:rPr>
                        <w:t xml:space="preserve"> </w:t>
                      </w:r>
                      <w:r w:rsidRPr="009C48E9">
                        <w:rPr>
                          <w:b/>
                          <w:lang w:val="fr-FR"/>
                        </w:rPr>
                        <w:t>mieux</w:t>
                      </w:r>
                      <w:r w:rsidRPr="009C48E9">
                        <w:rPr>
                          <w:lang w:val="fr-FR"/>
                        </w:rPr>
                        <w:t xml:space="preserve"> pay</w:t>
                      </w:r>
                      <w:r w:rsidRPr="009C48E9">
                        <w:rPr>
                          <w:rFonts w:cstheme="minorHAnsi"/>
                          <w:lang w:val="fr-FR"/>
                        </w:rPr>
                        <w:t>é</w:t>
                      </w:r>
                      <w:r w:rsidRPr="009C48E9">
                        <w:rPr>
                          <w:lang w:val="fr-FR"/>
                        </w:rPr>
                        <w:t>.</w:t>
                      </w:r>
                      <w:r w:rsidRPr="009C48E9">
                        <w:rPr>
                          <w:lang w:val="fr-FR"/>
                        </w:rPr>
                        <w:br/>
                        <w:t xml:space="preserve">   </w:t>
                      </w:r>
                      <w:r w:rsidRPr="00151502">
                        <w:rPr>
                          <w:i/>
                        </w:rPr>
                        <w:t>Marc is the best paid.</w:t>
                      </w:r>
                    </w:p>
                    <w:p w14:paraId="0A23419D" w14:textId="77777777" w:rsidR="00BB1BD2" w:rsidRDefault="00BB1BD2" w:rsidP="00A951AE">
                      <w:pPr>
                        <w:ind w:left="720"/>
                      </w:pPr>
                      <w:r w:rsidRPr="009C48E9">
                        <w:rPr>
                          <w:lang w:val="fr-FR"/>
                        </w:rPr>
                        <w:t xml:space="preserve">Lisa est </w:t>
                      </w:r>
                      <w:r w:rsidRPr="009C48E9">
                        <w:rPr>
                          <w:b/>
                          <w:color w:val="FF0000"/>
                          <w:u w:val="single"/>
                          <w:lang w:val="fr-FR"/>
                        </w:rPr>
                        <w:t>la</w:t>
                      </w:r>
                      <w:r w:rsidRPr="009C48E9">
                        <w:rPr>
                          <w:color w:val="FF0000"/>
                          <w:lang w:val="fr-FR"/>
                        </w:rPr>
                        <w:t xml:space="preserve"> </w:t>
                      </w:r>
                      <w:r w:rsidRPr="009C48E9">
                        <w:rPr>
                          <w:b/>
                          <w:lang w:val="fr-FR"/>
                        </w:rPr>
                        <w:t>mieux</w:t>
                      </w:r>
                      <w:r w:rsidRPr="009C48E9">
                        <w:rPr>
                          <w:lang w:val="fr-FR"/>
                        </w:rPr>
                        <w:t xml:space="preserve"> habill</w:t>
                      </w:r>
                      <w:r w:rsidRPr="009C48E9">
                        <w:rPr>
                          <w:rFonts w:cstheme="minorHAnsi"/>
                          <w:lang w:val="fr-FR"/>
                        </w:rPr>
                        <w:t>é</w:t>
                      </w:r>
                      <w:r w:rsidRPr="00273627">
                        <w:rPr>
                          <w:b/>
                          <w:bCs/>
                          <w:color w:val="FF0000"/>
                          <w:lang w:val="fr-FR"/>
                        </w:rPr>
                        <w:t>e</w:t>
                      </w:r>
                      <w:r w:rsidRPr="00273627">
                        <w:rPr>
                          <w:b/>
                          <w:bCs/>
                          <w:lang w:val="fr-FR"/>
                        </w:rPr>
                        <w:t>.</w:t>
                      </w:r>
                      <w:r w:rsidRPr="009C48E9">
                        <w:rPr>
                          <w:lang w:val="fr-FR"/>
                        </w:rPr>
                        <w:br/>
                        <w:t xml:space="preserve">   </w:t>
                      </w:r>
                      <w:r w:rsidRPr="00151502">
                        <w:rPr>
                          <w:i/>
                        </w:rPr>
                        <w:t>Lisa is the best dressed.</w:t>
                      </w:r>
                    </w:p>
                    <w:p w14:paraId="0598DB90" w14:textId="6C809A40" w:rsidR="00BB1BD2" w:rsidRPr="006A0E25" w:rsidRDefault="00BB1BD2" w:rsidP="00A951AE">
                      <w:pPr>
                        <w:ind w:left="720"/>
                      </w:pPr>
                      <w:r w:rsidRPr="009C48E9">
                        <w:rPr>
                          <w:lang w:val="fr-FR"/>
                        </w:rPr>
                        <w:t xml:space="preserve">Ils sont </w:t>
                      </w:r>
                      <w:r w:rsidRPr="009C48E9">
                        <w:rPr>
                          <w:b/>
                          <w:color w:val="00B050"/>
                          <w:u w:val="single"/>
                          <w:lang w:val="fr-FR"/>
                        </w:rPr>
                        <w:t>les</w:t>
                      </w:r>
                      <w:r w:rsidRPr="009C48E9">
                        <w:rPr>
                          <w:color w:val="00B050"/>
                          <w:lang w:val="fr-FR"/>
                        </w:rPr>
                        <w:t xml:space="preserve"> </w:t>
                      </w:r>
                      <w:r w:rsidRPr="009C48E9">
                        <w:rPr>
                          <w:b/>
                          <w:lang w:val="fr-FR"/>
                        </w:rPr>
                        <w:t>mieux</w:t>
                      </w:r>
                      <w:r w:rsidRPr="009C48E9">
                        <w:rPr>
                          <w:lang w:val="fr-FR"/>
                        </w:rPr>
                        <w:t xml:space="preserve"> pay</w:t>
                      </w:r>
                      <w:r w:rsidRPr="009C48E9">
                        <w:rPr>
                          <w:rFonts w:cstheme="minorHAnsi"/>
                          <w:lang w:val="fr-FR"/>
                        </w:rPr>
                        <w:t>é</w:t>
                      </w:r>
                      <w:r w:rsidRPr="00BE08BC">
                        <w:rPr>
                          <w:b/>
                          <w:color w:val="00B050"/>
                          <w:lang w:val="fr-FR"/>
                        </w:rPr>
                        <w:t>s</w:t>
                      </w:r>
                      <w:r>
                        <w:rPr>
                          <w:lang w:val="fr-FR"/>
                        </w:rPr>
                        <w:t xml:space="preserve"> du monde.</w:t>
                      </w:r>
                      <w:r w:rsidRPr="009C48E9">
                        <w:rPr>
                          <w:lang w:val="fr-FR"/>
                        </w:rPr>
                        <w:br/>
                        <w:t xml:space="preserve">   </w:t>
                      </w:r>
                      <w:r w:rsidRPr="006A0E25">
                        <w:rPr>
                          <w:i/>
                        </w:rPr>
                        <w:t>They are the best paid in</w:t>
                      </w:r>
                      <w:r>
                        <w:rPr>
                          <w:i/>
                        </w:rPr>
                        <w:t xml:space="preserve"> the world.</w:t>
                      </w:r>
                    </w:p>
                    <w:p w14:paraId="542BC747" w14:textId="77777777" w:rsidR="00BB1BD2" w:rsidRPr="006A0E25" w:rsidRDefault="00BB1BD2" w:rsidP="00A951AE"/>
                    <w:p w14:paraId="2E88CFD4" w14:textId="77777777" w:rsidR="00BB1BD2" w:rsidRPr="006A0E25" w:rsidRDefault="00BB1BD2" w:rsidP="00A951AE"/>
                    <w:p w14:paraId="5199B41B" w14:textId="77777777" w:rsidR="00BB1BD2" w:rsidRPr="006A0E25" w:rsidRDefault="00BB1BD2" w:rsidP="00A951AE"/>
                  </w:txbxContent>
                </v:textbox>
                <w10:wrap anchorx="margin"/>
              </v:shape>
            </w:pict>
          </mc:Fallback>
        </mc:AlternateContent>
      </w:r>
      <w:r w:rsidRPr="001515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17E781EB" wp14:editId="3FA414DB">
                <wp:simplePos x="0" y="0"/>
                <wp:positionH relativeFrom="margin">
                  <wp:align>left</wp:align>
                </wp:positionH>
                <wp:positionV relativeFrom="paragraph">
                  <wp:posOffset>6460</wp:posOffset>
                </wp:positionV>
                <wp:extent cx="2819400" cy="1943100"/>
                <wp:effectExtent l="0" t="0" r="19050" b="1905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F6393" w14:textId="77777777" w:rsidR="00BB1BD2" w:rsidRPr="009C48E9" w:rsidRDefault="00BB1BD2" w:rsidP="00A951AE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 w:rsidRPr="009C48E9">
                              <w:rPr>
                                <w:b/>
                                <w:lang w:val="fr-FR"/>
                              </w:rPr>
                              <w:t>The best … = le/la /les meilleur</w:t>
                            </w:r>
                            <w:r>
                              <w:rPr>
                                <w:b/>
                                <w:lang w:val="fr-FR"/>
                              </w:rPr>
                              <w:t>(e) (s)</w:t>
                            </w:r>
                            <w:r w:rsidRPr="009C48E9">
                              <w:rPr>
                                <w:b/>
                                <w:lang w:val="fr-FR"/>
                              </w:rPr>
                              <w:t xml:space="preserve">   </w:t>
                            </w:r>
                          </w:p>
                          <w:p w14:paraId="4DBBCA3B" w14:textId="77777777" w:rsidR="00BB1BD2" w:rsidRPr="00B83005" w:rsidRDefault="00BB1BD2" w:rsidP="00A951AE">
                            <w:pPr>
                              <w:ind w:left="720"/>
                              <w:rPr>
                                <w:i/>
                              </w:rPr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Marc est </w:t>
                            </w:r>
                            <w:r w:rsidRPr="009C48E9">
                              <w:rPr>
                                <w:b/>
                                <w:color w:val="1F497D" w:themeColor="text2"/>
                                <w:u w:val="single"/>
                                <w:lang w:val="fr-FR"/>
                              </w:rPr>
                              <w:t>le</w:t>
                            </w:r>
                            <w:r w:rsidRPr="009C48E9">
                              <w:rPr>
                                <w:color w:val="1F497D" w:themeColor="text2"/>
                                <w:lang w:val="fr-FR"/>
                              </w:rPr>
                              <w:t xml:space="preserve"> </w:t>
                            </w:r>
                            <w:r w:rsidRPr="006A0E25">
                              <w:rPr>
                                <w:b/>
                                <w:bCs/>
                                <w:lang w:val="fr-FR"/>
                              </w:rPr>
                              <w:t>meilleur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chanteur.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  <w:t xml:space="preserve">  </w:t>
                            </w:r>
                            <w:r w:rsidRPr="00B83005">
                              <w:rPr>
                                <w:i/>
                              </w:rPr>
                              <w:t>Marc is the best singer.</w:t>
                            </w:r>
                          </w:p>
                          <w:p w14:paraId="384A0C61" w14:textId="77777777" w:rsidR="00BB1BD2" w:rsidRDefault="00BB1BD2" w:rsidP="00A951AE">
                            <w:pPr>
                              <w:ind w:left="720"/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Lisa est </w:t>
                            </w:r>
                            <w:r w:rsidRPr="009C48E9">
                              <w:rPr>
                                <w:b/>
                                <w:color w:val="FF0000"/>
                                <w:u w:val="single"/>
                                <w:lang w:val="fr-FR"/>
                              </w:rPr>
                              <w:t>la</w:t>
                            </w:r>
                            <w:r w:rsidRPr="009C48E9">
                              <w:rPr>
                                <w:color w:val="FF0000"/>
                                <w:lang w:val="fr-FR"/>
                              </w:rPr>
                              <w:t xml:space="preserve"> </w:t>
                            </w:r>
                            <w:r w:rsidRPr="006A0E25">
                              <w:rPr>
                                <w:b/>
                                <w:bCs/>
                                <w:color w:val="000000" w:themeColor="text1"/>
                                <w:lang w:val="fr-FR"/>
                              </w:rPr>
                              <w:t>meilleur</w:t>
                            </w:r>
                            <w:r w:rsidRPr="00273627">
                              <w:rPr>
                                <w:b/>
                                <w:bCs/>
                                <w:color w:val="FF0000"/>
                                <w:lang w:val="fr-FR"/>
                              </w:rPr>
                              <w:t>e</w:t>
                            </w:r>
                            <w:r w:rsidRPr="009C48E9">
                              <w:rPr>
                                <w:color w:val="000000" w:themeColor="text1"/>
                                <w:lang w:val="fr-FR"/>
                              </w:rPr>
                              <w:t xml:space="preserve"> des deux.</w:t>
                            </w:r>
                            <w:r w:rsidRPr="009C48E9">
                              <w:rPr>
                                <w:color w:val="000000" w:themeColor="text1"/>
                                <w:lang w:val="fr-FR"/>
                              </w:rPr>
                              <w:br/>
                              <w:t xml:space="preserve">   </w:t>
                            </w:r>
                            <w:r w:rsidRPr="00F547F4">
                              <w:rPr>
                                <w:i/>
                                <w:color w:val="000000" w:themeColor="text1"/>
                              </w:rPr>
                              <w:t>Lisa is the best of the two.</w:t>
                            </w:r>
                          </w:p>
                          <w:p w14:paraId="0BC9C201" w14:textId="2B8AC91A" w:rsidR="00BB1BD2" w:rsidRPr="00F547F4" w:rsidRDefault="00BB1BD2" w:rsidP="00A951AE">
                            <w:pPr>
                              <w:ind w:left="720"/>
                              <w:rPr>
                                <w:i/>
                              </w:rPr>
                            </w:pPr>
                            <w:r w:rsidRPr="009C48E9">
                              <w:rPr>
                                <w:lang w:val="fr-FR"/>
                              </w:rPr>
                              <w:t xml:space="preserve">Elles sont </w:t>
                            </w:r>
                            <w:r w:rsidRPr="009C48E9">
                              <w:rPr>
                                <w:b/>
                                <w:color w:val="00B050"/>
                                <w:u w:val="single"/>
                                <w:lang w:val="fr-FR"/>
                              </w:rPr>
                              <w:t>les</w:t>
                            </w:r>
                            <w:r w:rsidRPr="009C48E9">
                              <w:rPr>
                                <w:color w:val="00B050"/>
                                <w:lang w:val="fr-FR"/>
                              </w:rPr>
                              <w:t xml:space="preserve"> </w:t>
                            </w:r>
                            <w:r w:rsidRPr="006A0E25">
                              <w:rPr>
                                <w:b/>
                                <w:bCs/>
                                <w:lang w:val="fr-FR"/>
                              </w:rPr>
                              <w:t>meilleur</w:t>
                            </w:r>
                            <w:r w:rsidRPr="00BE08BC">
                              <w:rPr>
                                <w:b/>
                                <w:color w:val="00B050"/>
                                <w:lang w:val="fr-FR"/>
                              </w:rPr>
                              <w:t>es</w:t>
                            </w:r>
                            <w:r w:rsidRPr="009C48E9">
                              <w:rPr>
                                <w:lang w:val="fr-FR"/>
                              </w:rPr>
                              <w:t xml:space="preserve"> de la classe.</w:t>
                            </w:r>
                            <w:r w:rsidRPr="009C48E9">
                              <w:rPr>
                                <w:lang w:val="fr-FR"/>
                              </w:rPr>
                              <w:br/>
                              <w:t xml:space="preserve">   </w:t>
                            </w:r>
                            <w:r w:rsidRPr="00F547F4">
                              <w:rPr>
                                <w:i/>
                              </w:rPr>
                              <w:t xml:space="preserve">They are the best </w:t>
                            </w:r>
                            <w:r>
                              <w:rPr>
                                <w:i/>
                              </w:rPr>
                              <w:t xml:space="preserve">of/in </w:t>
                            </w:r>
                            <w:r w:rsidRPr="00F547F4">
                              <w:rPr>
                                <w:i/>
                              </w:rPr>
                              <w:t>the class.</w:t>
                            </w:r>
                          </w:p>
                          <w:p w14:paraId="56244EE5" w14:textId="77777777" w:rsidR="00BB1BD2" w:rsidRDefault="00BB1BD2" w:rsidP="00A951AE"/>
                          <w:p w14:paraId="49F37950" w14:textId="77777777" w:rsidR="00BB1BD2" w:rsidRDefault="00BB1BD2" w:rsidP="00A951AE"/>
                          <w:p w14:paraId="1C81CEE7" w14:textId="77777777" w:rsidR="00BB1BD2" w:rsidRDefault="00BB1BD2" w:rsidP="00A951AE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781EB" id="_x0000_s1089" type="#_x0000_t202" style="position:absolute;margin-left:0;margin-top:.5pt;width:222pt;height:153pt;z-index:25205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">
                <v:textbox inset=",2mm">
                  <w:txbxContent>
                    <w:p w14:paraId="109F6393" w14:textId="77777777" w:rsidR="00BB1BD2" w:rsidRPr="009C48E9" w:rsidRDefault="00BB1BD2" w:rsidP="00A951AE">
                      <w:pPr>
                        <w:rPr>
                          <w:b/>
                          <w:lang w:val="fr-FR"/>
                        </w:rPr>
                      </w:pPr>
                      <w:r w:rsidRPr="009C48E9">
                        <w:rPr>
                          <w:b/>
                          <w:lang w:val="fr-FR"/>
                        </w:rPr>
                        <w:t>The best … = le/la /les meilleur</w:t>
                      </w:r>
                      <w:r>
                        <w:rPr>
                          <w:b/>
                          <w:lang w:val="fr-FR"/>
                        </w:rPr>
                        <w:t>(e) (s)</w:t>
                      </w:r>
                      <w:r w:rsidRPr="009C48E9">
                        <w:rPr>
                          <w:b/>
                          <w:lang w:val="fr-FR"/>
                        </w:rPr>
                        <w:t xml:space="preserve">   </w:t>
                      </w:r>
                    </w:p>
                    <w:p w14:paraId="4DBBCA3B" w14:textId="77777777" w:rsidR="00BB1BD2" w:rsidRPr="00B83005" w:rsidRDefault="00BB1BD2" w:rsidP="00A951AE">
                      <w:pPr>
                        <w:ind w:left="720"/>
                        <w:rPr>
                          <w:i/>
                        </w:rPr>
                      </w:pPr>
                      <w:r w:rsidRPr="009C48E9">
                        <w:rPr>
                          <w:lang w:val="fr-FR"/>
                        </w:rPr>
                        <w:t xml:space="preserve">Marc est </w:t>
                      </w:r>
                      <w:r w:rsidRPr="009C48E9">
                        <w:rPr>
                          <w:b/>
                          <w:color w:val="1F497D" w:themeColor="text2"/>
                          <w:u w:val="single"/>
                          <w:lang w:val="fr-FR"/>
                        </w:rPr>
                        <w:t>le</w:t>
                      </w:r>
                      <w:r w:rsidRPr="009C48E9">
                        <w:rPr>
                          <w:color w:val="1F497D" w:themeColor="text2"/>
                          <w:lang w:val="fr-FR"/>
                        </w:rPr>
                        <w:t xml:space="preserve"> </w:t>
                      </w:r>
                      <w:r w:rsidRPr="006A0E25">
                        <w:rPr>
                          <w:b/>
                          <w:bCs/>
                          <w:lang w:val="fr-FR"/>
                        </w:rPr>
                        <w:t>meilleur</w:t>
                      </w:r>
                      <w:r w:rsidRPr="009C48E9">
                        <w:rPr>
                          <w:lang w:val="fr-FR"/>
                        </w:rPr>
                        <w:t xml:space="preserve"> chanteur.</w:t>
                      </w:r>
                      <w:r w:rsidRPr="009C48E9">
                        <w:rPr>
                          <w:lang w:val="fr-FR"/>
                        </w:rPr>
                        <w:br/>
                        <w:t xml:space="preserve">  </w:t>
                      </w:r>
                      <w:r w:rsidRPr="00B83005">
                        <w:rPr>
                          <w:i/>
                        </w:rPr>
                        <w:t>Marc is the best singer.</w:t>
                      </w:r>
                    </w:p>
                    <w:p w14:paraId="384A0C61" w14:textId="77777777" w:rsidR="00BB1BD2" w:rsidRDefault="00BB1BD2" w:rsidP="00A951AE">
                      <w:pPr>
                        <w:ind w:left="720"/>
                      </w:pPr>
                      <w:r w:rsidRPr="009C48E9">
                        <w:rPr>
                          <w:lang w:val="fr-FR"/>
                        </w:rPr>
                        <w:t xml:space="preserve">Lisa est </w:t>
                      </w:r>
                      <w:r w:rsidRPr="009C48E9">
                        <w:rPr>
                          <w:b/>
                          <w:color w:val="FF0000"/>
                          <w:u w:val="single"/>
                          <w:lang w:val="fr-FR"/>
                        </w:rPr>
                        <w:t>la</w:t>
                      </w:r>
                      <w:r w:rsidRPr="009C48E9">
                        <w:rPr>
                          <w:color w:val="FF0000"/>
                          <w:lang w:val="fr-FR"/>
                        </w:rPr>
                        <w:t xml:space="preserve"> </w:t>
                      </w:r>
                      <w:r w:rsidRPr="006A0E25">
                        <w:rPr>
                          <w:b/>
                          <w:bCs/>
                          <w:color w:val="000000" w:themeColor="text1"/>
                          <w:lang w:val="fr-FR"/>
                        </w:rPr>
                        <w:t>meilleur</w:t>
                      </w:r>
                      <w:r w:rsidRPr="00273627">
                        <w:rPr>
                          <w:b/>
                          <w:bCs/>
                          <w:color w:val="FF0000"/>
                          <w:lang w:val="fr-FR"/>
                        </w:rPr>
                        <w:t>e</w:t>
                      </w:r>
                      <w:r w:rsidRPr="009C48E9">
                        <w:rPr>
                          <w:color w:val="000000" w:themeColor="text1"/>
                          <w:lang w:val="fr-FR"/>
                        </w:rPr>
                        <w:t xml:space="preserve"> des deux.</w:t>
                      </w:r>
                      <w:r w:rsidRPr="009C48E9">
                        <w:rPr>
                          <w:color w:val="000000" w:themeColor="text1"/>
                          <w:lang w:val="fr-FR"/>
                        </w:rPr>
                        <w:br/>
                        <w:t xml:space="preserve">   </w:t>
                      </w:r>
                      <w:r w:rsidRPr="00F547F4">
                        <w:rPr>
                          <w:i/>
                          <w:color w:val="000000" w:themeColor="text1"/>
                        </w:rPr>
                        <w:t xml:space="preserve">Lisa is the </w:t>
                      </w:r>
                      <w:proofErr w:type="gramStart"/>
                      <w:r w:rsidRPr="00F547F4">
                        <w:rPr>
                          <w:i/>
                          <w:color w:val="000000" w:themeColor="text1"/>
                        </w:rPr>
                        <w:t>best</w:t>
                      </w:r>
                      <w:proofErr w:type="gramEnd"/>
                      <w:r w:rsidRPr="00F547F4">
                        <w:rPr>
                          <w:i/>
                          <w:color w:val="000000" w:themeColor="text1"/>
                        </w:rPr>
                        <w:t xml:space="preserve"> of the two.</w:t>
                      </w:r>
                    </w:p>
                    <w:p w14:paraId="0BC9C201" w14:textId="2B8AC91A" w:rsidR="00BB1BD2" w:rsidRPr="00F547F4" w:rsidRDefault="00BB1BD2" w:rsidP="00A951AE">
                      <w:pPr>
                        <w:ind w:left="720"/>
                        <w:rPr>
                          <w:i/>
                        </w:rPr>
                      </w:pPr>
                      <w:r w:rsidRPr="009C48E9">
                        <w:rPr>
                          <w:lang w:val="fr-FR"/>
                        </w:rPr>
                        <w:t xml:space="preserve">Elles sont </w:t>
                      </w:r>
                      <w:r w:rsidRPr="009C48E9">
                        <w:rPr>
                          <w:b/>
                          <w:color w:val="00B050"/>
                          <w:u w:val="single"/>
                          <w:lang w:val="fr-FR"/>
                        </w:rPr>
                        <w:t>les</w:t>
                      </w:r>
                      <w:r w:rsidRPr="009C48E9">
                        <w:rPr>
                          <w:color w:val="00B050"/>
                          <w:lang w:val="fr-FR"/>
                        </w:rPr>
                        <w:t xml:space="preserve"> </w:t>
                      </w:r>
                      <w:r w:rsidRPr="006A0E25">
                        <w:rPr>
                          <w:b/>
                          <w:bCs/>
                          <w:lang w:val="fr-FR"/>
                        </w:rPr>
                        <w:t>meilleur</w:t>
                      </w:r>
                      <w:r w:rsidRPr="00BE08BC">
                        <w:rPr>
                          <w:b/>
                          <w:color w:val="00B050"/>
                          <w:lang w:val="fr-FR"/>
                        </w:rPr>
                        <w:t>es</w:t>
                      </w:r>
                      <w:r w:rsidRPr="009C48E9">
                        <w:rPr>
                          <w:lang w:val="fr-FR"/>
                        </w:rPr>
                        <w:t xml:space="preserve"> de la classe.</w:t>
                      </w:r>
                      <w:r w:rsidRPr="009C48E9">
                        <w:rPr>
                          <w:lang w:val="fr-FR"/>
                        </w:rPr>
                        <w:br/>
                        <w:t xml:space="preserve">   </w:t>
                      </w:r>
                      <w:r w:rsidRPr="00F547F4">
                        <w:rPr>
                          <w:i/>
                        </w:rPr>
                        <w:t xml:space="preserve">They are the best </w:t>
                      </w:r>
                      <w:r>
                        <w:rPr>
                          <w:i/>
                        </w:rPr>
                        <w:t xml:space="preserve">of/in </w:t>
                      </w:r>
                      <w:r w:rsidRPr="00F547F4">
                        <w:rPr>
                          <w:i/>
                        </w:rPr>
                        <w:t>the class.</w:t>
                      </w:r>
                    </w:p>
                    <w:p w14:paraId="56244EE5" w14:textId="77777777" w:rsidR="00BB1BD2" w:rsidRDefault="00BB1BD2" w:rsidP="00A951AE"/>
                    <w:p w14:paraId="49F37950" w14:textId="77777777" w:rsidR="00BB1BD2" w:rsidRDefault="00BB1BD2" w:rsidP="00A951AE"/>
                    <w:p w14:paraId="1C81CEE7" w14:textId="77777777" w:rsidR="00BB1BD2" w:rsidRDefault="00BB1BD2" w:rsidP="00A951AE"/>
                  </w:txbxContent>
                </v:textbox>
                <w10:wrap anchorx="margin"/>
              </v:shape>
            </w:pict>
          </mc:Fallback>
        </mc:AlternateContent>
      </w:r>
    </w:p>
    <w:p w14:paraId="6DA95217" w14:textId="3BAA9639" w:rsidR="00A951AE" w:rsidRDefault="00A951AE" w:rsidP="00A951AE"/>
    <w:p w14:paraId="13BF3418" w14:textId="2E6500BA" w:rsidR="00A951AE" w:rsidRDefault="00A951AE" w:rsidP="00A951AE"/>
    <w:p w14:paraId="293E3A63" w14:textId="0616E5EB" w:rsidR="00A951AE" w:rsidRDefault="00A951AE" w:rsidP="00A951AE"/>
    <w:p w14:paraId="5352AE3F" w14:textId="1B8CA0AF" w:rsidR="00A951AE" w:rsidRDefault="00A951AE" w:rsidP="00A951AE"/>
    <w:p w14:paraId="36927824" w14:textId="540880C2" w:rsidR="00945865" w:rsidRPr="009716FF" w:rsidRDefault="00945865" w:rsidP="006A0E25">
      <w:pPr>
        <w:rPr>
          <w:b/>
          <w:sz w:val="32"/>
          <w:szCs w:val="32"/>
        </w:rPr>
      </w:pPr>
    </w:p>
    <w:p w14:paraId="2A6E9D9B" w14:textId="50922748" w:rsidR="00945865" w:rsidRPr="009716FF" w:rsidRDefault="006A0E25" w:rsidP="006A0E25">
      <w:pPr>
        <w:rPr>
          <w:b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55368D09" wp14:editId="0EA1ACE8">
                <wp:simplePos x="0" y="0"/>
                <wp:positionH relativeFrom="margin">
                  <wp:align>center</wp:align>
                </wp:positionH>
                <wp:positionV relativeFrom="paragraph">
                  <wp:posOffset>69353</wp:posOffset>
                </wp:positionV>
                <wp:extent cx="4562475" cy="678180"/>
                <wp:effectExtent l="57150" t="247650" r="85725" b="102870"/>
                <wp:wrapNone/>
                <wp:docPr id="114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44044" y="5198828"/>
                          <a:ext cx="4562475" cy="678180"/>
                        </a:xfrm>
                        <a:prstGeom prst="wedgeRoundRectCallout">
                          <a:avLst>
                            <a:gd name="adj1" fmla="val 47911"/>
                            <a:gd name="adj2" fmla="val -8115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4981A" w14:textId="77777777" w:rsidR="00BB1BD2" w:rsidRPr="006A0E25" w:rsidRDefault="00BB1BD2" w:rsidP="006A0E25">
                            <w:pPr>
                              <w:rPr>
                                <w:rFonts w:ascii="Calibri" w:hAnsi="Calibri"/>
                              </w:rPr>
                            </w:pPr>
                            <w:r w:rsidRPr="006A0E25">
                              <w:rPr>
                                <w:rFonts w:ascii="Calibri" w:hAnsi="Calibri"/>
                              </w:rPr>
                              <w:t xml:space="preserve">In expressions using the superlative, “in” will be translated by </w:t>
                            </w:r>
                          </w:p>
                          <w:p w14:paraId="389BF9AF" w14:textId="77777777" w:rsidR="00BB1BD2" w:rsidRPr="006A0E25" w:rsidRDefault="00BB1BD2" w:rsidP="006A0E25">
                            <w:pPr>
                              <w:jc w:val="center"/>
                              <w:rPr>
                                <w:rFonts w:ascii="Calibri" w:hAnsi="Calibri"/>
                                <w:lang w:val="fr-FR"/>
                              </w:rPr>
                            </w:pPr>
                            <w:r w:rsidRPr="006A0E25">
                              <w:rPr>
                                <w:rFonts w:ascii="Calibri" w:hAnsi="Calibri"/>
                                <w:lang w:val="fr-FR"/>
                              </w:rPr>
                              <w:t>“ de " or “de la” or “du” or “des”.</w:t>
                            </w:r>
                          </w:p>
                          <w:p w14:paraId="29F6477B" w14:textId="77777777" w:rsidR="00BB1BD2" w:rsidRPr="006A0E25" w:rsidRDefault="00BB1BD2" w:rsidP="006A0E25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68D09" id="_x0000_s1090" type="#_x0000_t62" style="position:absolute;margin-left:0;margin-top:5.45pt;width:359.25pt;height:53.4pt;z-index:252091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" adj="21149,-6729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D94981A" w14:textId="77777777" w:rsidR="00BB1BD2" w:rsidRPr="006A0E25" w:rsidRDefault="00BB1BD2" w:rsidP="006A0E25">
                      <w:pPr>
                        <w:rPr>
                          <w:rFonts w:ascii="Calibri" w:hAnsi="Calibri"/>
                        </w:rPr>
                      </w:pPr>
                      <w:r w:rsidRPr="006A0E25">
                        <w:rPr>
                          <w:rFonts w:ascii="Calibri" w:hAnsi="Calibri"/>
                        </w:rPr>
                        <w:t xml:space="preserve">In expressions using the superlative, “in” will be translated by </w:t>
                      </w:r>
                    </w:p>
                    <w:p w14:paraId="389BF9AF" w14:textId="77777777" w:rsidR="00BB1BD2" w:rsidRPr="006A0E25" w:rsidRDefault="00BB1BD2" w:rsidP="006A0E25">
                      <w:pPr>
                        <w:jc w:val="center"/>
                        <w:rPr>
                          <w:rFonts w:ascii="Calibri" w:hAnsi="Calibri"/>
                          <w:lang w:val="fr-FR"/>
                        </w:rPr>
                      </w:pPr>
                      <w:r w:rsidRPr="006A0E25">
                        <w:rPr>
                          <w:rFonts w:ascii="Calibri" w:hAnsi="Calibri"/>
                          <w:lang w:val="fr-FR"/>
                        </w:rPr>
                        <w:t xml:space="preserve">“ </w:t>
                      </w:r>
                      <w:proofErr w:type="gramStart"/>
                      <w:r w:rsidRPr="006A0E25">
                        <w:rPr>
                          <w:rFonts w:ascii="Calibri" w:hAnsi="Calibri"/>
                          <w:lang w:val="fr-FR"/>
                        </w:rPr>
                        <w:t>de</w:t>
                      </w:r>
                      <w:proofErr w:type="gramEnd"/>
                      <w:r w:rsidRPr="006A0E25">
                        <w:rPr>
                          <w:rFonts w:ascii="Calibri" w:hAnsi="Calibri"/>
                          <w:lang w:val="fr-FR"/>
                        </w:rPr>
                        <w:t> " or “de la” or “du” or “des”.</w:t>
                      </w:r>
                    </w:p>
                    <w:p w14:paraId="29F6477B" w14:textId="77777777" w:rsidR="00BB1BD2" w:rsidRPr="006A0E25" w:rsidRDefault="00BB1BD2" w:rsidP="006A0E25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C3AE5B" w14:textId="0B21E529" w:rsidR="006A0E25" w:rsidRPr="006A0E25" w:rsidRDefault="006A0E25" w:rsidP="006A0E25">
      <w:pPr>
        <w:rPr>
          <w:rFonts w:ascii="Calibri" w:hAnsi="Calibri"/>
          <w:sz w:val="24"/>
          <w:szCs w:val="24"/>
        </w:rPr>
      </w:pPr>
    </w:p>
    <w:p w14:paraId="32D4AAA6" w14:textId="32C7B91E" w:rsidR="006A0E25" w:rsidRPr="006A0E25" w:rsidRDefault="006A0E25" w:rsidP="006A0E25">
      <w:pPr>
        <w:rPr>
          <w:rFonts w:ascii="Calibri" w:hAnsi="Calibri"/>
          <w:sz w:val="24"/>
          <w:szCs w:val="24"/>
          <w:u w:val="single"/>
        </w:rPr>
      </w:pPr>
      <w:r w:rsidRPr="006A0E25">
        <w:rPr>
          <w:rFonts w:ascii="Calibri" w:hAnsi="Calibri"/>
          <w:sz w:val="24"/>
          <w:szCs w:val="24"/>
        </w:rPr>
        <w:t xml:space="preserve">           </w:t>
      </w:r>
    </w:p>
    <w:tbl>
      <w:tblPr>
        <w:tblW w:w="78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2"/>
        <w:gridCol w:w="5646"/>
      </w:tblGrid>
      <w:tr w:rsidR="006A0E25" w:rsidRPr="006A0E25" w14:paraId="745E0DA6" w14:textId="77777777" w:rsidTr="006A0E25">
        <w:trPr>
          <w:trHeight w:val="363"/>
          <w:jc w:val="center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A370AF" w14:textId="77777777" w:rsidR="006A0E25" w:rsidRPr="006A0E25" w:rsidRDefault="006A0E25" w:rsidP="00F30BC0">
            <w:pPr>
              <w:pStyle w:val="Heading1"/>
              <w:jc w:val="center"/>
              <w:rPr>
                <w:rFonts w:ascii="Calibri" w:hAnsi="Calibri"/>
                <w:sz w:val="24"/>
              </w:rPr>
            </w:pPr>
            <w:r w:rsidRPr="006A0E25">
              <w:rPr>
                <w:rFonts w:ascii="Calibri" w:hAnsi="Calibri"/>
                <w:sz w:val="24"/>
              </w:rPr>
              <w:t>Adjectives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0269CE6" w14:textId="3465ABF1" w:rsidR="006A0E25" w:rsidRPr="006A0E25" w:rsidRDefault="006A0E25" w:rsidP="00F30BC0">
            <w:pPr>
              <w:pStyle w:val="Heading1"/>
              <w:jc w:val="center"/>
              <w:rPr>
                <w:rFonts w:ascii="Calibri" w:hAnsi="Calibri"/>
                <w:sz w:val="24"/>
              </w:rPr>
            </w:pPr>
            <w:r w:rsidRPr="006A0E25">
              <w:rPr>
                <w:rFonts w:ascii="Calibri" w:hAnsi="Calibri"/>
                <w:sz w:val="24"/>
              </w:rPr>
              <w:t>Irregular superlative form</w:t>
            </w:r>
          </w:p>
        </w:tc>
      </w:tr>
      <w:tr w:rsidR="006A0E25" w:rsidRPr="000D6179" w14:paraId="6BEBF271" w14:textId="77777777" w:rsidTr="00F30BC0">
        <w:trPr>
          <w:trHeight w:val="411"/>
          <w:jc w:val="center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EA14C" w14:textId="77777777" w:rsidR="006A0E25" w:rsidRPr="006A0E25" w:rsidRDefault="006A0E25" w:rsidP="00F30BC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A0E25">
              <w:rPr>
                <w:rFonts w:ascii="Calibri" w:hAnsi="Calibri"/>
                <w:sz w:val="24"/>
                <w:szCs w:val="24"/>
              </w:rPr>
              <w:t>bon (</w:t>
            </w:r>
            <w:r w:rsidRPr="006A0E25">
              <w:rPr>
                <w:rFonts w:ascii="Calibri" w:hAnsi="Calibri"/>
                <w:i/>
                <w:iCs/>
                <w:sz w:val="24"/>
                <w:szCs w:val="24"/>
              </w:rPr>
              <w:t>good</w:t>
            </w:r>
            <w:r w:rsidRPr="006A0E25">
              <w:rPr>
                <w:rFonts w:ascii="Calibri" w:hAnsi="Calibri"/>
                <w:sz w:val="24"/>
                <w:szCs w:val="24"/>
              </w:rPr>
              <w:t xml:space="preserve"> )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ED487" w14:textId="4232A3FE" w:rsidR="006A0E25" w:rsidRPr="006A0E25" w:rsidRDefault="006A0E25" w:rsidP="00F30BC0">
            <w:pPr>
              <w:jc w:val="center"/>
              <w:rPr>
                <w:rFonts w:ascii="Calibri" w:hAnsi="Calibri"/>
                <w:i/>
                <w:iCs/>
                <w:sz w:val="24"/>
                <w:szCs w:val="24"/>
                <w:lang w:val="fr-FR"/>
              </w:rPr>
            </w:pPr>
            <w:r w:rsidRPr="006A0E25">
              <w:rPr>
                <w:rFonts w:ascii="Calibri" w:hAnsi="Calibri"/>
                <w:sz w:val="24"/>
                <w:szCs w:val="24"/>
                <w:lang w:val="fr-FR"/>
              </w:rPr>
              <w:t>le/ la/ les meilleur (e) (s)</w:t>
            </w:r>
            <w:r>
              <w:rPr>
                <w:rFonts w:ascii="Calibri" w:hAnsi="Calibri"/>
                <w:sz w:val="24"/>
                <w:szCs w:val="24"/>
                <w:lang w:val="fr-FR"/>
              </w:rPr>
              <w:t xml:space="preserve">      </w:t>
            </w:r>
            <w:r>
              <w:rPr>
                <w:rFonts w:ascii="Calibri" w:hAnsi="Calibri"/>
                <w:i/>
                <w:iCs/>
                <w:sz w:val="24"/>
                <w:szCs w:val="24"/>
                <w:lang w:val="fr-FR"/>
              </w:rPr>
              <w:t>(the best)</w:t>
            </w:r>
          </w:p>
        </w:tc>
      </w:tr>
      <w:tr w:rsidR="006A0E25" w:rsidRPr="000D6179" w14:paraId="63966FDD" w14:textId="77777777" w:rsidTr="00F30BC0">
        <w:trPr>
          <w:trHeight w:val="416"/>
          <w:jc w:val="center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0CA1E" w14:textId="77777777" w:rsidR="006A0E25" w:rsidRPr="006A0E25" w:rsidRDefault="006A0E25" w:rsidP="00F30BC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A0E25">
              <w:rPr>
                <w:rFonts w:ascii="Calibri" w:hAnsi="Calibri"/>
                <w:sz w:val="24"/>
                <w:szCs w:val="24"/>
              </w:rPr>
              <w:t>mauvais (</w:t>
            </w:r>
            <w:r w:rsidRPr="006A0E25">
              <w:rPr>
                <w:rFonts w:ascii="Calibri" w:hAnsi="Calibri"/>
                <w:i/>
                <w:iCs/>
                <w:sz w:val="24"/>
                <w:szCs w:val="24"/>
              </w:rPr>
              <w:t>bad</w:t>
            </w:r>
            <w:r w:rsidRPr="006A0E25">
              <w:rPr>
                <w:rFonts w:ascii="Calibri" w:hAnsi="Calibri"/>
                <w:sz w:val="24"/>
                <w:szCs w:val="24"/>
              </w:rPr>
              <w:t>)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6BE7B" w14:textId="3E04AA5D" w:rsidR="006A0E25" w:rsidRPr="006A0E25" w:rsidRDefault="006A0E25" w:rsidP="00F30BC0">
            <w:pPr>
              <w:jc w:val="center"/>
              <w:rPr>
                <w:rFonts w:ascii="Calibri" w:hAnsi="Calibri"/>
                <w:i/>
                <w:iCs/>
                <w:sz w:val="24"/>
                <w:szCs w:val="24"/>
                <w:lang w:val="fr-FR"/>
              </w:rPr>
            </w:pPr>
            <w:r w:rsidRPr="006A0E25">
              <w:rPr>
                <w:rFonts w:ascii="Calibri" w:hAnsi="Calibri"/>
                <w:sz w:val="24"/>
                <w:szCs w:val="24"/>
                <w:lang w:val="fr-FR"/>
              </w:rPr>
              <w:t>le / la / les plus mauvais (e) (s) / pire (s)</w:t>
            </w:r>
            <w:r>
              <w:rPr>
                <w:rFonts w:ascii="Calibri" w:hAnsi="Calibri"/>
                <w:sz w:val="24"/>
                <w:szCs w:val="24"/>
                <w:lang w:val="fr-FR"/>
              </w:rPr>
              <w:t xml:space="preserve">         </w:t>
            </w:r>
            <w:r>
              <w:rPr>
                <w:rFonts w:ascii="Calibri" w:hAnsi="Calibri"/>
                <w:i/>
                <w:iCs/>
                <w:sz w:val="24"/>
                <w:szCs w:val="24"/>
                <w:lang w:val="fr-FR"/>
              </w:rPr>
              <w:t>(the worst)</w:t>
            </w:r>
          </w:p>
        </w:tc>
      </w:tr>
      <w:tr w:rsidR="006A0E25" w:rsidRPr="006A0E25" w14:paraId="0BFD9812" w14:textId="77777777" w:rsidTr="006A0E25">
        <w:trPr>
          <w:trHeight w:val="329"/>
          <w:jc w:val="center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0F8B34D" w14:textId="77777777" w:rsidR="006A0E25" w:rsidRPr="006A0E25" w:rsidRDefault="006A0E25" w:rsidP="00F30BC0">
            <w:pPr>
              <w:pStyle w:val="Heading1"/>
              <w:jc w:val="center"/>
              <w:rPr>
                <w:rFonts w:ascii="Calibri" w:hAnsi="Calibri"/>
                <w:sz w:val="24"/>
              </w:rPr>
            </w:pPr>
            <w:r w:rsidRPr="006A0E25">
              <w:rPr>
                <w:rFonts w:ascii="Calibri" w:hAnsi="Calibri"/>
                <w:sz w:val="24"/>
              </w:rPr>
              <w:t>Adverbs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0035C6D" w14:textId="06E1602E" w:rsidR="006A0E25" w:rsidRPr="006A0E25" w:rsidRDefault="006A0E25" w:rsidP="00F30BC0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6A0E25">
              <w:rPr>
                <w:rFonts w:ascii="Calibri" w:hAnsi="Calibri"/>
                <w:b/>
                <w:bCs/>
                <w:sz w:val="24"/>
                <w:szCs w:val="24"/>
              </w:rPr>
              <w:t>Irregular superlative form</w:t>
            </w:r>
          </w:p>
        </w:tc>
      </w:tr>
      <w:tr w:rsidR="006A0E25" w:rsidRPr="006A0E25" w14:paraId="7C76ABA9" w14:textId="77777777" w:rsidTr="00F30BC0">
        <w:trPr>
          <w:trHeight w:val="418"/>
          <w:jc w:val="center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F8F2E" w14:textId="77777777" w:rsidR="006A0E25" w:rsidRPr="006A0E25" w:rsidRDefault="006A0E25" w:rsidP="00F30BC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A0E25">
              <w:rPr>
                <w:rFonts w:ascii="Calibri" w:hAnsi="Calibri"/>
                <w:sz w:val="24"/>
                <w:szCs w:val="24"/>
              </w:rPr>
              <w:t xml:space="preserve">bien ( </w:t>
            </w:r>
            <w:r w:rsidRPr="006A0E25">
              <w:rPr>
                <w:rFonts w:ascii="Calibri" w:hAnsi="Calibri"/>
                <w:i/>
                <w:iCs/>
                <w:sz w:val="24"/>
                <w:szCs w:val="24"/>
              </w:rPr>
              <w:t>well</w:t>
            </w:r>
            <w:r w:rsidRPr="006A0E25">
              <w:rPr>
                <w:rFonts w:ascii="Calibri" w:hAnsi="Calibri"/>
                <w:sz w:val="24"/>
                <w:szCs w:val="24"/>
              </w:rPr>
              <w:t xml:space="preserve"> )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4AABB" w14:textId="77777777" w:rsidR="006A0E25" w:rsidRPr="006A0E25" w:rsidRDefault="006A0E25" w:rsidP="00F30BC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A0E25">
              <w:rPr>
                <w:rFonts w:ascii="Calibri" w:hAnsi="Calibri"/>
                <w:sz w:val="24"/>
                <w:szCs w:val="24"/>
              </w:rPr>
              <w:t>le / la / les mieux</w:t>
            </w:r>
          </w:p>
        </w:tc>
      </w:tr>
      <w:tr w:rsidR="006A0E25" w:rsidRPr="000D6179" w14:paraId="44722F0C" w14:textId="77777777" w:rsidTr="00F30BC0">
        <w:trPr>
          <w:trHeight w:val="411"/>
          <w:jc w:val="center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46987" w14:textId="77777777" w:rsidR="006A0E25" w:rsidRPr="006A0E25" w:rsidRDefault="006A0E25" w:rsidP="00F30BC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A0E25">
              <w:rPr>
                <w:rFonts w:ascii="Calibri" w:hAnsi="Calibri"/>
                <w:sz w:val="24"/>
                <w:szCs w:val="24"/>
              </w:rPr>
              <w:t>mal (</w:t>
            </w:r>
            <w:r w:rsidRPr="006A0E25">
              <w:rPr>
                <w:rFonts w:ascii="Calibri" w:hAnsi="Calibri"/>
                <w:i/>
                <w:iCs/>
                <w:sz w:val="24"/>
                <w:szCs w:val="24"/>
              </w:rPr>
              <w:t xml:space="preserve"> badly</w:t>
            </w:r>
            <w:r w:rsidRPr="006A0E25">
              <w:rPr>
                <w:rFonts w:ascii="Calibri" w:hAnsi="Calibri"/>
                <w:sz w:val="24"/>
                <w:szCs w:val="24"/>
              </w:rPr>
              <w:t xml:space="preserve"> )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1590E" w14:textId="77777777" w:rsidR="006A0E25" w:rsidRPr="006A0E25" w:rsidRDefault="006A0E25" w:rsidP="00F30BC0">
            <w:pPr>
              <w:jc w:val="center"/>
              <w:rPr>
                <w:rFonts w:ascii="Calibri" w:hAnsi="Calibri"/>
                <w:sz w:val="24"/>
                <w:szCs w:val="24"/>
                <w:lang w:val="fr-FR"/>
              </w:rPr>
            </w:pPr>
            <w:r w:rsidRPr="006A0E25">
              <w:rPr>
                <w:rFonts w:ascii="Calibri" w:hAnsi="Calibri"/>
                <w:sz w:val="24"/>
                <w:szCs w:val="24"/>
                <w:lang w:val="fr-FR"/>
              </w:rPr>
              <w:t>le / la / les plus mal</w:t>
            </w:r>
          </w:p>
        </w:tc>
      </w:tr>
    </w:tbl>
    <w:p w14:paraId="485C4FE3" w14:textId="13F04D9E" w:rsidR="003C1601" w:rsidRPr="006A0E25" w:rsidRDefault="003C1601" w:rsidP="00EC3C29">
      <w:pPr>
        <w:rPr>
          <w:b/>
          <w:sz w:val="32"/>
          <w:szCs w:val="32"/>
          <w:lang w:val="fr-FR"/>
        </w:rPr>
      </w:pPr>
    </w:p>
    <w:p w14:paraId="59B799CC" w14:textId="77777777" w:rsidR="003C1601" w:rsidRPr="006A0E25" w:rsidRDefault="003C1601" w:rsidP="00EC3C29">
      <w:pPr>
        <w:rPr>
          <w:b/>
          <w:sz w:val="32"/>
          <w:szCs w:val="32"/>
          <w:lang w:val="fr-FR"/>
        </w:rPr>
      </w:pPr>
    </w:p>
    <w:p w14:paraId="12176361" w14:textId="77777777" w:rsidR="003C1601" w:rsidRPr="006A0E25" w:rsidRDefault="003C1601" w:rsidP="00EC3C29">
      <w:pPr>
        <w:rPr>
          <w:b/>
          <w:sz w:val="32"/>
          <w:szCs w:val="32"/>
          <w:lang w:val="fr-FR"/>
        </w:rPr>
      </w:pPr>
    </w:p>
    <w:p w14:paraId="57BB9EDF" w14:textId="77777777" w:rsidR="003C1601" w:rsidRPr="006A0E25" w:rsidRDefault="003C1601" w:rsidP="00EC3C29">
      <w:pPr>
        <w:rPr>
          <w:b/>
          <w:sz w:val="32"/>
          <w:szCs w:val="32"/>
          <w:lang w:val="fr-FR"/>
        </w:rPr>
      </w:pPr>
    </w:p>
    <w:p w14:paraId="25F38F44" w14:textId="6754AF0E" w:rsidR="00A951AE" w:rsidRPr="002023BD" w:rsidRDefault="00A951AE" w:rsidP="00A951AE">
      <w:pPr>
        <w:pBdr>
          <w:bottom w:val="single" w:sz="4" w:space="1" w:color="auto"/>
        </w:pBdr>
        <w:rPr>
          <w:b/>
          <w:sz w:val="32"/>
          <w:szCs w:val="32"/>
          <w:lang w:val="fr-FR"/>
        </w:rPr>
      </w:pPr>
      <w:r w:rsidRPr="002023BD">
        <w:rPr>
          <w:b/>
          <w:sz w:val="32"/>
          <w:szCs w:val="32"/>
          <w:lang w:val="fr-FR"/>
        </w:rPr>
        <w:t>On se rencontre (Let’s meet up)</w:t>
      </w:r>
    </w:p>
    <w:p w14:paraId="0BCBD828" w14:textId="77777777" w:rsidR="00A951AE" w:rsidRDefault="00A951AE" w:rsidP="00A951AE">
      <w:pPr>
        <w:rPr>
          <w:b/>
          <w:sz w:val="26"/>
          <w:szCs w:val="26"/>
          <w:lang w:val="fr-FR"/>
        </w:rPr>
      </w:pPr>
      <w:r w:rsidRPr="002023BD">
        <w:rPr>
          <w:b/>
          <w:sz w:val="26"/>
          <w:szCs w:val="26"/>
          <w:lang w:val="fr-FR"/>
        </w:rPr>
        <w:t>Les Gens</w:t>
      </w:r>
      <w:r>
        <w:rPr>
          <w:b/>
          <w:sz w:val="26"/>
          <w:szCs w:val="26"/>
          <w:lang w:val="fr-FR"/>
        </w:rPr>
        <w:t xml:space="preserve"> (people)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794024" w14:paraId="178D5861" w14:textId="77777777" w:rsidTr="009716FF">
        <w:tc>
          <w:tcPr>
            <w:tcW w:w="2477" w:type="dxa"/>
          </w:tcPr>
          <w:p w14:paraId="26302FB4" w14:textId="77777777" w:rsidR="00794024" w:rsidRDefault="00794024" w:rsidP="00794024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 homme</w:t>
            </w:r>
          </w:p>
        </w:tc>
        <w:tc>
          <w:tcPr>
            <w:tcW w:w="2478" w:type="dxa"/>
          </w:tcPr>
          <w:p w14:paraId="21A2D692" w14:textId="77777777" w:rsidR="00794024" w:rsidRPr="002023BD" w:rsidRDefault="00794024" w:rsidP="00794024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2023BD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man</w:t>
            </w:r>
          </w:p>
        </w:tc>
        <w:tc>
          <w:tcPr>
            <w:tcW w:w="2478" w:type="dxa"/>
          </w:tcPr>
          <w:p w14:paraId="7F0E7222" w14:textId="2CE07563" w:rsidR="00794024" w:rsidRDefault="00794024" w:rsidP="00794024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Une fille</w:t>
            </w:r>
          </w:p>
        </w:tc>
        <w:tc>
          <w:tcPr>
            <w:tcW w:w="2478" w:type="dxa"/>
          </w:tcPr>
          <w:p w14:paraId="683D6D0C" w14:textId="3A042471" w:rsidR="00794024" w:rsidRPr="002023BD" w:rsidRDefault="00794024" w:rsidP="00794024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girl</w:t>
            </w:r>
          </w:p>
        </w:tc>
      </w:tr>
      <w:tr w:rsidR="00794024" w14:paraId="21D8950D" w14:textId="77777777" w:rsidTr="009716FF">
        <w:tc>
          <w:tcPr>
            <w:tcW w:w="2477" w:type="dxa"/>
          </w:tcPr>
          <w:p w14:paraId="607B4F8D" w14:textId="2981915F" w:rsidR="00794024" w:rsidRDefault="00794024" w:rsidP="00794024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 garçon</w:t>
            </w:r>
          </w:p>
        </w:tc>
        <w:tc>
          <w:tcPr>
            <w:tcW w:w="2478" w:type="dxa"/>
          </w:tcPr>
          <w:p w14:paraId="75A7CCC8" w14:textId="7736E82D" w:rsidR="00794024" w:rsidRPr="002023BD" w:rsidRDefault="00794024" w:rsidP="00794024">
            <w:pP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boy</w:t>
            </w:r>
          </w:p>
        </w:tc>
        <w:tc>
          <w:tcPr>
            <w:tcW w:w="2478" w:type="dxa"/>
          </w:tcPr>
          <w:p w14:paraId="4167F876" w14:textId="4BF6D5D9" w:rsidR="00794024" w:rsidRDefault="00794024" w:rsidP="00794024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Une femme</w:t>
            </w:r>
          </w:p>
        </w:tc>
        <w:tc>
          <w:tcPr>
            <w:tcW w:w="2478" w:type="dxa"/>
          </w:tcPr>
          <w:p w14:paraId="4CB39E9C" w14:textId="5776B4A8" w:rsidR="00794024" w:rsidRPr="002023BD" w:rsidRDefault="00794024" w:rsidP="00794024">
            <w:pP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2023BD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woman</w:t>
            </w:r>
          </w:p>
        </w:tc>
      </w:tr>
      <w:tr w:rsidR="00794024" w14:paraId="536ABBDC" w14:textId="77777777" w:rsidTr="009716FF">
        <w:tc>
          <w:tcPr>
            <w:tcW w:w="2477" w:type="dxa"/>
          </w:tcPr>
          <w:p w14:paraId="24842DBF" w14:textId="77777777" w:rsidR="00794024" w:rsidRDefault="00794024" w:rsidP="00794024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 monsieur</w:t>
            </w:r>
          </w:p>
        </w:tc>
        <w:tc>
          <w:tcPr>
            <w:tcW w:w="2478" w:type="dxa"/>
          </w:tcPr>
          <w:p w14:paraId="7DDBCE2D" w14:textId="77777777" w:rsidR="00794024" w:rsidRPr="002023BD" w:rsidRDefault="00794024" w:rsidP="00794024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2023BD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gentleman</w:t>
            </w:r>
          </w:p>
        </w:tc>
        <w:tc>
          <w:tcPr>
            <w:tcW w:w="2478" w:type="dxa"/>
          </w:tcPr>
          <w:p w14:paraId="748193B9" w14:textId="7FFD6E2A" w:rsidR="00794024" w:rsidRDefault="00794024" w:rsidP="00794024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 xml:space="preserve">Une dame </w:t>
            </w:r>
          </w:p>
        </w:tc>
        <w:tc>
          <w:tcPr>
            <w:tcW w:w="2478" w:type="dxa"/>
          </w:tcPr>
          <w:p w14:paraId="2A0D1852" w14:textId="387838FE" w:rsidR="00794024" w:rsidRPr="002023BD" w:rsidRDefault="00794024" w:rsidP="00794024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2023BD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lady</w:t>
            </w:r>
          </w:p>
        </w:tc>
      </w:tr>
      <w:tr w:rsidR="00794024" w14:paraId="4FA2B4B9" w14:textId="77777777" w:rsidTr="009716FF">
        <w:tc>
          <w:tcPr>
            <w:tcW w:w="2477" w:type="dxa"/>
          </w:tcPr>
          <w:p w14:paraId="40B5B7FF" w14:textId="77777777" w:rsidR="00794024" w:rsidRDefault="00794024" w:rsidP="00794024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Un(e) adolescent</w:t>
            </w:r>
          </w:p>
        </w:tc>
        <w:tc>
          <w:tcPr>
            <w:tcW w:w="2478" w:type="dxa"/>
          </w:tcPr>
          <w:p w14:paraId="166079A5" w14:textId="77777777" w:rsidR="00794024" w:rsidRPr="002023BD" w:rsidRDefault="00794024" w:rsidP="00794024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2023BD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teenager</w:t>
            </w:r>
          </w:p>
        </w:tc>
        <w:tc>
          <w:tcPr>
            <w:tcW w:w="2478" w:type="dxa"/>
          </w:tcPr>
          <w:p w14:paraId="0E2777C6" w14:textId="1647D7B7" w:rsidR="00794024" w:rsidRDefault="00794024" w:rsidP="00794024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2478" w:type="dxa"/>
          </w:tcPr>
          <w:p w14:paraId="1B2AAFB0" w14:textId="6AE2B508" w:rsidR="00794024" w:rsidRPr="002023BD" w:rsidRDefault="00794024" w:rsidP="00794024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</w:p>
        </w:tc>
      </w:tr>
      <w:tr w:rsidR="00794024" w14:paraId="1380A824" w14:textId="77777777" w:rsidTr="009716FF">
        <w:tc>
          <w:tcPr>
            <w:tcW w:w="2477" w:type="dxa"/>
          </w:tcPr>
          <w:p w14:paraId="2FFC097B" w14:textId="77777777" w:rsidR="00794024" w:rsidRDefault="00794024" w:rsidP="00794024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 ami/copain</w:t>
            </w:r>
          </w:p>
        </w:tc>
        <w:tc>
          <w:tcPr>
            <w:tcW w:w="2478" w:type="dxa"/>
          </w:tcPr>
          <w:p w14:paraId="73047937" w14:textId="77777777" w:rsidR="00794024" w:rsidRPr="002023BD" w:rsidRDefault="00794024" w:rsidP="00794024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2023BD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friend</w:t>
            </w:r>
          </w:p>
        </w:tc>
        <w:tc>
          <w:tcPr>
            <w:tcW w:w="2478" w:type="dxa"/>
          </w:tcPr>
          <w:p w14:paraId="0DAB2267" w14:textId="77777777" w:rsidR="00794024" w:rsidRDefault="00794024" w:rsidP="00794024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Une amie / copine</w:t>
            </w:r>
          </w:p>
        </w:tc>
        <w:tc>
          <w:tcPr>
            <w:tcW w:w="2478" w:type="dxa"/>
          </w:tcPr>
          <w:p w14:paraId="795380C9" w14:textId="77777777" w:rsidR="00794024" w:rsidRPr="002023BD" w:rsidRDefault="00794024" w:rsidP="00794024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2023BD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friend (f)</w:t>
            </w:r>
          </w:p>
        </w:tc>
      </w:tr>
      <w:tr w:rsidR="00794024" w14:paraId="46E60161" w14:textId="77777777" w:rsidTr="009716FF">
        <w:tc>
          <w:tcPr>
            <w:tcW w:w="2477" w:type="dxa"/>
          </w:tcPr>
          <w:p w14:paraId="49BF3024" w14:textId="77777777" w:rsidR="00794024" w:rsidRDefault="00794024" w:rsidP="00794024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Un(e) enfant</w:t>
            </w:r>
          </w:p>
        </w:tc>
        <w:tc>
          <w:tcPr>
            <w:tcW w:w="2478" w:type="dxa"/>
          </w:tcPr>
          <w:p w14:paraId="46A69E5C" w14:textId="77777777" w:rsidR="00794024" w:rsidRPr="002023BD" w:rsidRDefault="00794024" w:rsidP="00794024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2023BD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child</w:t>
            </w:r>
          </w:p>
        </w:tc>
        <w:tc>
          <w:tcPr>
            <w:tcW w:w="2478" w:type="dxa"/>
          </w:tcPr>
          <w:p w14:paraId="0115FBA1" w14:textId="20318B39" w:rsidR="00794024" w:rsidRDefault="00794024" w:rsidP="00794024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Une personne</w:t>
            </w:r>
          </w:p>
        </w:tc>
        <w:tc>
          <w:tcPr>
            <w:tcW w:w="2478" w:type="dxa"/>
          </w:tcPr>
          <w:p w14:paraId="4362F88D" w14:textId="27B6C3C8" w:rsidR="00794024" w:rsidRDefault="00794024" w:rsidP="00794024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2023BD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person</w:t>
            </w:r>
          </w:p>
        </w:tc>
      </w:tr>
      <w:tr w:rsidR="00794024" w14:paraId="34CE3091" w14:textId="77777777" w:rsidTr="009716FF">
        <w:tc>
          <w:tcPr>
            <w:tcW w:w="2477" w:type="dxa"/>
          </w:tcPr>
          <w:p w14:paraId="00CFC879" w14:textId="77777777" w:rsidR="00794024" w:rsidRDefault="00794024" w:rsidP="00794024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Le frère aîné</w:t>
            </w:r>
          </w:p>
        </w:tc>
        <w:tc>
          <w:tcPr>
            <w:tcW w:w="2478" w:type="dxa"/>
          </w:tcPr>
          <w:p w14:paraId="3E4A8274" w14:textId="77777777" w:rsidR="00794024" w:rsidRPr="002023BD" w:rsidRDefault="00794024" w:rsidP="00794024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The oldest brother</w:t>
            </w:r>
          </w:p>
        </w:tc>
        <w:tc>
          <w:tcPr>
            <w:tcW w:w="2478" w:type="dxa"/>
          </w:tcPr>
          <w:p w14:paraId="4B7B7455" w14:textId="77777777" w:rsidR="00794024" w:rsidRDefault="00794024" w:rsidP="00794024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La sœur aînée</w:t>
            </w:r>
          </w:p>
        </w:tc>
        <w:tc>
          <w:tcPr>
            <w:tcW w:w="2478" w:type="dxa"/>
          </w:tcPr>
          <w:p w14:paraId="5A2ABE2A" w14:textId="77777777" w:rsidR="00794024" w:rsidRPr="002023BD" w:rsidRDefault="00794024" w:rsidP="00794024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2023BD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The oldest sister</w:t>
            </w:r>
          </w:p>
        </w:tc>
      </w:tr>
      <w:tr w:rsidR="00794024" w14:paraId="71074B51" w14:textId="77777777" w:rsidTr="009716FF">
        <w:tc>
          <w:tcPr>
            <w:tcW w:w="2477" w:type="dxa"/>
          </w:tcPr>
          <w:p w14:paraId="652A0650" w14:textId="77777777" w:rsidR="00794024" w:rsidRDefault="00794024" w:rsidP="00794024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Le frère cadet</w:t>
            </w:r>
          </w:p>
        </w:tc>
        <w:tc>
          <w:tcPr>
            <w:tcW w:w="2478" w:type="dxa"/>
          </w:tcPr>
          <w:p w14:paraId="18410A86" w14:textId="77777777" w:rsidR="00794024" w:rsidRPr="002023BD" w:rsidRDefault="00794024" w:rsidP="00794024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The youngest brother</w:t>
            </w:r>
          </w:p>
        </w:tc>
        <w:tc>
          <w:tcPr>
            <w:tcW w:w="2478" w:type="dxa"/>
          </w:tcPr>
          <w:p w14:paraId="123D79E5" w14:textId="77777777" w:rsidR="00794024" w:rsidRDefault="00794024" w:rsidP="00794024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La sœur cadette</w:t>
            </w:r>
          </w:p>
        </w:tc>
        <w:tc>
          <w:tcPr>
            <w:tcW w:w="2478" w:type="dxa"/>
          </w:tcPr>
          <w:p w14:paraId="5B79F70B" w14:textId="77777777" w:rsidR="00794024" w:rsidRPr="002023BD" w:rsidRDefault="00794024" w:rsidP="00794024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2023BD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The youngest sister</w:t>
            </w:r>
          </w:p>
        </w:tc>
      </w:tr>
    </w:tbl>
    <w:p w14:paraId="2115B1BB" w14:textId="77777777" w:rsidR="006A0E25" w:rsidRDefault="006A0E25" w:rsidP="00A951AE">
      <w:pPr>
        <w:rPr>
          <w:b/>
          <w:sz w:val="26"/>
          <w:szCs w:val="26"/>
        </w:rPr>
      </w:pPr>
    </w:p>
    <w:p w14:paraId="431EBCFE" w14:textId="40128218" w:rsidR="00A951AE" w:rsidRPr="002023BD" w:rsidRDefault="00A951AE" w:rsidP="00A951AE">
      <w:pPr>
        <w:rPr>
          <w:b/>
          <w:sz w:val="26"/>
          <w:szCs w:val="26"/>
        </w:rPr>
      </w:pPr>
      <w:r w:rsidRPr="002023BD">
        <w:rPr>
          <w:b/>
          <w:sz w:val="26"/>
          <w:szCs w:val="26"/>
        </w:rPr>
        <w:t xml:space="preserve">Useful </w:t>
      </w:r>
      <w:r>
        <w:rPr>
          <w:b/>
          <w:sz w:val="26"/>
          <w:szCs w:val="26"/>
        </w:rPr>
        <w:t>V</w:t>
      </w:r>
      <w:r w:rsidRPr="002023BD">
        <w:rPr>
          <w:b/>
          <w:sz w:val="26"/>
          <w:szCs w:val="26"/>
        </w:rPr>
        <w:t>erbs</w:t>
      </w:r>
      <w:r>
        <w:rPr>
          <w:b/>
          <w:sz w:val="26"/>
          <w:szCs w:val="26"/>
        </w:rPr>
        <w:t>:</w:t>
      </w:r>
    </w:p>
    <w:p w14:paraId="0D453E22" w14:textId="77777777" w:rsidR="00A951AE" w:rsidRPr="00FD03D0" w:rsidRDefault="00A951AE" w:rsidP="00A951AE">
      <w:pPr>
        <w:rPr>
          <w:bCs/>
          <w:i/>
          <w:iCs/>
          <w:sz w:val="26"/>
          <w:szCs w:val="26"/>
        </w:rPr>
      </w:pPr>
      <w:r w:rsidRPr="00FD03D0">
        <w:rPr>
          <w:bCs/>
          <w:sz w:val="26"/>
          <w:szCs w:val="26"/>
        </w:rPr>
        <w:t>Rencontrer</w:t>
      </w:r>
      <w:r w:rsidRPr="00FD03D0">
        <w:rPr>
          <w:bCs/>
          <w:sz w:val="26"/>
          <w:szCs w:val="26"/>
        </w:rPr>
        <w:tab/>
      </w:r>
      <w:r w:rsidRPr="00FD03D0">
        <w:rPr>
          <w:bCs/>
          <w:sz w:val="26"/>
          <w:szCs w:val="26"/>
        </w:rPr>
        <w:tab/>
      </w:r>
      <w:r w:rsidRPr="00FD03D0">
        <w:rPr>
          <w:bCs/>
          <w:sz w:val="26"/>
          <w:szCs w:val="26"/>
        </w:rPr>
        <w:tab/>
      </w:r>
      <w:r w:rsidRPr="00FD03D0">
        <w:rPr>
          <w:bCs/>
          <w:sz w:val="26"/>
          <w:szCs w:val="26"/>
        </w:rPr>
        <w:tab/>
      </w:r>
      <w:r w:rsidRPr="00FD03D0">
        <w:rPr>
          <w:bCs/>
          <w:i/>
          <w:iCs/>
          <w:sz w:val="26"/>
          <w:szCs w:val="26"/>
        </w:rPr>
        <w:t>to meet</w:t>
      </w:r>
    </w:p>
    <w:p w14:paraId="346D5A5F" w14:textId="77777777" w:rsidR="00A951AE" w:rsidRPr="003349EC" w:rsidRDefault="00A951AE" w:rsidP="00A951AE">
      <w:pPr>
        <w:rPr>
          <w:bCs/>
          <w:i/>
          <w:iCs/>
          <w:sz w:val="26"/>
          <w:szCs w:val="26"/>
        </w:rPr>
      </w:pPr>
      <w:r w:rsidRPr="003349EC">
        <w:rPr>
          <w:bCs/>
          <w:sz w:val="26"/>
          <w:szCs w:val="26"/>
        </w:rPr>
        <w:t>Se rencontrer / se retrouver</w:t>
      </w:r>
      <w:r w:rsidRPr="003349EC">
        <w:rPr>
          <w:bCs/>
          <w:sz w:val="26"/>
          <w:szCs w:val="26"/>
        </w:rPr>
        <w:tab/>
      </w:r>
      <w:r w:rsidRPr="003349EC">
        <w:rPr>
          <w:bCs/>
          <w:i/>
          <w:iCs/>
          <w:sz w:val="26"/>
          <w:szCs w:val="26"/>
        </w:rPr>
        <w:t>to meet up with each oth</w:t>
      </w:r>
      <w:r>
        <w:rPr>
          <w:bCs/>
          <w:i/>
          <w:iCs/>
          <w:sz w:val="26"/>
          <w:szCs w:val="26"/>
        </w:rPr>
        <w:t>er</w:t>
      </w:r>
    </w:p>
    <w:p w14:paraId="6230B4F1" w14:textId="77777777" w:rsidR="00A951AE" w:rsidRPr="003349EC" w:rsidRDefault="00A951AE" w:rsidP="00A951AE">
      <w:pPr>
        <w:rPr>
          <w:bCs/>
          <w:i/>
          <w:iCs/>
          <w:sz w:val="26"/>
          <w:szCs w:val="26"/>
        </w:rPr>
      </w:pPr>
      <w:r w:rsidRPr="003349EC">
        <w:rPr>
          <w:bCs/>
          <w:sz w:val="26"/>
          <w:szCs w:val="26"/>
        </w:rPr>
        <w:t>Passer</w:t>
      </w:r>
      <w:r w:rsidRPr="003349EC">
        <w:rPr>
          <w:bCs/>
          <w:sz w:val="26"/>
          <w:szCs w:val="26"/>
        </w:rPr>
        <w:tab/>
        <w:t>de bons moments</w:t>
      </w:r>
      <w:r w:rsidRPr="003349EC">
        <w:rPr>
          <w:bCs/>
          <w:sz w:val="26"/>
          <w:szCs w:val="26"/>
        </w:rPr>
        <w:tab/>
      </w:r>
      <w:r w:rsidRPr="003349EC">
        <w:rPr>
          <w:bCs/>
          <w:sz w:val="26"/>
          <w:szCs w:val="26"/>
        </w:rPr>
        <w:tab/>
      </w:r>
      <w:r w:rsidRPr="003349EC">
        <w:rPr>
          <w:bCs/>
          <w:i/>
          <w:iCs/>
          <w:sz w:val="26"/>
          <w:szCs w:val="26"/>
        </w:rPr>
        <w:t>to have a go</w:t>
      </w:r>
      <w:r>
        <w:rPr>
          <w:bCs/>
          <w:i/>
          <w:iCs/>
          <w:sz w:val="26"/>
          <w:szCs w:val="26"/>
        </w:rPr>
        <w:t>od time</w:t>
      </w:r>
    </w:p>
    <w:p w14:paraId="019A77DE" w14:textId="77777777" w:rsidR="00A951AE" w:rsidRPr="004C5A77" w:rsidRDefault="00A951AE" w:rsidP="00A951AE">
      <w:pPr>
        <w:rPr>
          <w:bCs/>
          <w:i/>
          <w:iCs/>
          <w:sz w:val="26"/>
          <w:szCs w:val="26"/>
        </w:rPr>
      </w:pPr>
      <w:r w:rsidRPr="004C5A77">
        <w:rPr>
          <w:bCs/>
          <w:sz w:val="26"/>
          <w:szCs w:val="26"/>
        </w:rPr>
        <w:t>S’amuser</w:t>
      </w:r>
      <w:r w:rsidRPr="004C5A77">
        <w:rPr>
          <w:bCs/>
          <w:sz w:val="26"/>
          <w:szCs w:val="26"/>
        </w:rPr>
        <w:tab/>
      </w:r>
      <w:r w:rsidRPr="004C5A77">
        <w:rPr>
          <w:bCs/>
          <w:sz w:val="26"/>
          <w:szCs w:val="26"/>
        </w:rPr>
        <w:tab/>
      </w:r>
      <w:r w:rsidRPr="004C5A77">
        <w:rPr>
          <w:bCs/>
          <w:sz w:val="26"/>
          <w:szCs w:val="26"/>
        </w:rPr>
        <w:tab/>
      </w:r>
      <w:r w:rsidRPr="004C5A77">
        <w:rPr>
          <w:bCs/>
          <w:sz w:val="26"/>
          <w:szCs w:val="26"/>
        </w:rPr>
        <w:tab/>
      </w:r>
      <w:r w:rsidRPr="004C5A77">
        <w:rPr>
          <w:bCs/>
          <w:i/>
          <w:iCs/>
          <w:sz w:val="26"/>
          <w:szCs w:val="26"/>
        </w:rPr>
        <w:t>to enjoy oneself</w:t>
      </w:r>
    </w:p>
    <w:p w14:paraId="1DF52BDC" w14:textId="77777777" w:rsidR="00A951AE" w:rsidRPr="003349EC" w:rsidRDefault="00A951AE" w:rsidP="00A951AE">
      <w:pPr>
        <w:rPr>
          <w:bCs/>
          <w:i/>
          <w:iCs/>
          <w:sz w:val="26"/>
          <w:szCs w:val="26"/>
        </w:rPr>
      </w:pPr>
      <w:r w:rsidRPr="003349EC">
        <w:rPr>
          <w:bCs/>
          <w:sz w:val="26"/>
          <w:szCs w:val="26"/>
        </w:rPr>
        <w:t>S’entendre (bien) avec</w:t>
      </w:r>
      <w:r w:rsidRPr="003349EC">
        <w:rPr>
          <w:bCs/>
          <w:sz w:val="26"/>
          <w:szCs w:val="26"/>
        </w:rPr>
        <w:tab/>
      </w:r>
      <w:r w:rsidRPr="003349EC">
        <w:rPr>
          <w:bCs/>
          <w:sz w:val="26"/>
          <w:szCs w:val="26"/>
        </w:rPr>
        <w:tab/>
      </w:r>
      <w:r w:rsidRPr="003349EC">
        <w:rPr>
          <w:bCs/>
          <w:i/>
          <w:iCs/>
          <w:sz w:val="26"/>
          <w:szCs w:val="26"/>
        </w:rPr>
        <w:t>to get on (we</w:t>
      </w:r>
      <w:r>
        <w:rPr>
          <w:bCs/>
          <w:i/>
          <w:iCs/>
          <w:sz w:val="26"/>
          <w:szCs w:val="26"/>
        </w:rPr>
        <w:t>ll) with</w:t>
      </w:r>
    </w:p>
    <w:p w14:paraId="61A050D7" w14:textId="77777777" w:rsidR="00A951AE" w:rsidRPr="003349EC" w:rsidRDefault="00A951AE" w:rsidP="00A951AE">
      <w:pPr>
        <w:rPr>
          <w:bCs/>
          <w:i/>
          <w:iCs/>
          <w:sz w:val="26"/>
          <w:szCs w:val="26"/>
        </w:rPr>
      </w:pPr>
      <w:r w:rsidRPr="003349EC">
        <w:rPr>
          <w:bCs/>
          <w:sz w:val="26"/>
          <w:szCs w:val="26"/>
        </w:rPr>
        <w:t>S’intéresser à</w:t>
      </w:r>
      <w:r w:rsidRPr="003349EC">
        <w:rPr>
          <w:bCs/>
          <w:sz w:val="26"/>
          <w:szCs w:val="26"/>
        </w:rPr>
        <w:tab/>
      </w:r>
      <w:r w:rsidRPr="003349EC">
        <w:rPr>
          <w:bCs/>
          <w:sz w:val="26"/>
          <w:szCs w:val="26"/>
        </w:rPr>
        <w:tab/>
      </w:r>
      <w:r w:rsidRPr="003349EC">
        <w:rPr>
          <w:bCs/>
          <w:sz w:val="26"/>
          <w:szCs w:val="26"/>
        </w:rPr>
        <w:tab/>
      </w:r>
      <w:r w:rsidRPr="003349EC">
        <w:rPr>
          <w:bCs/>
          <w:sz w:val="26"/>
          <w:szCs w:val="26"/>
        </w:rPr>
        <w:tab/>
      </w:r>
      <w:r w:rsidRPr="003349EC">
        <w:rPr>
          <w:bCs/>
          <w:i/>
          <w:iCs/>
          <w:sz w:val="26"/>
          <w:szCs w:val="26"/>
        </w:rPr>
        <w:t>to be interested i</w:t>
      </w:r>
      <w:r>
        <w:rPr>
          <w:bCs/>
          <w:i/>
          <w:iCs/>
          <w:sz w:val="26"/>
          <w:szCs w:val="26"/>
        </w:rPr>
        <w:t>n</w:t>
      </w:r>
    </w:p>
    <w:p w14:paraId="5E4A3D1B" w14:textId="77777777" w:rsidR="00A951AE" w:rsidRDefault="00A951AE" w:rsidP="00A951AE">
      <w:pPr>
        <w:rPr>
          <w:bCs/>
          <w:i/>
          <w:iCs/>
          <w:sz w:val="26"/>
          <w:szCs w:val="26"/>
          <w:lang w:val="fr-FR"/>
        </w:rPr>
      </w:pPr>
      <w:r>
        <w:rPr>
          <w:bCs/>
          <w:sz w:val="26"/>
          <w:szCs w:val="26"/>
          <w:lang w:val="fr-FR"/>
        </w:rPr>
        <w:t>Rendre visite à</w:t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i/>
          <w:iCs/>
          <w:sz w:val="26"/>
          <w:szCs w:val="26"/>
          <w:lang w:val="fr-FR"/>
        </w:rPr>
        <w:t>to visit (A PERSON)</w:t>
      </w:r>
    </w:p>
    <w:p w14:paraId="611713AB" w14:textId="585012B2" w:rsidR="00A951AE" w:rsidRPr="003349EC" w:rsidRDefault="00A951AE" w:rsidP="00A951AE">
      <w:pPr>
        <w:jc w:val="both"/>
        <w:rPr>
          <w:bCs/>
          <w:i/>
          <w:iCs/>
          <w:sz w:val="26"/>
          <w:szCs w:val="26"/>
          <w:lang w:val="fr-FR"/>
        </w:rPr>
      </w:pPr>
      <w:r>
        <w:rPr>
          <w:bCs/>
          <w:i/>
          <w:iCs/>
          <w:sz w:val="26"/>
          <w:szCs w:val="26"/>
          <w:lang w:val="fr-FR"/>
        </w:rPr>
        <w:tab/>
        <w:t>Ex.</w:t>
      </w:r>
      <w:r w:rsidR="006A0E25">
        <w:rPr>
          <w:bCs/>
          <w:i/>
          <w:iCs/>
          <w:sz w:val="26"/>
          <w:szCs w:val="26"/>
          <w:lang w:val="fr-FR"/>
        </w:rPr>
        <w:t xml:space="preserve"> </w:t>
      </w:r>
      <w:r>
        <w:rPr>
          <w:bCs/>
          <w:i/>
          <w:iCs/>
          <w:sz w:val="26"/>
          <w:szCs w:val="26"/>
          <w:lang w:val="fr-FR"/>
        </w:rPr>
        <w:t xml:space="preserve">Je rends visite à ma tante à Newcastle. </w:t>
      </w:r>
    </w:p>
    <w:p w14:paraId="4D5A5F50" w14:textId="77777777" w:rsidR="00A951AE" w:rsidRDefault="00A951AE" w:rsidP="00A951AE">
      <w:pPr>
        <w:rPr>
          <w:bCs/>
          <w:i/>
          <w:iCs/>
          <w:sz w:val="26"/>
          <w:szCs w:val="26"/>
          <w:lang w:val="fr-FR"/>
        </w:rPr>
      </w:pPr>
      <w:r>
        <w:rPr>
          <w:bCs/>
          <w:sz w:val="26"/>
          <w:szCs w:val="26"/>
          <w:lang w:val="fr-FR"/>
        </w:rPr>
        <w:t>Aller voir</w:t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i/>
          <w:iCs/>
          <w:sz w:val="26"/>
          <w:szCs w:val="26"/>
          <w:lang w:val="fr-FR"/>
        </w:rPr>
        <w:t>to visit (A PERSON)</w:t>
      </w:r>
    </w:p>
    <w:p w14:paraId="1F0751E3" w14:textId="77777777" w:rsidR="00A951AE" w:rsidRDefault="00A951AE" w:rsidP="00A951AE">
      <w:pPr>
        <w:jc w:val="both"/>
        <w:rPr>
          <w:bCs/>
          <w:sz w:val="26"/>
          <w:szCs w:val="26"/>
          <w:lang w:val="fr-FR"/>
        </w:rPr>
      </w:pPr>
      <w:r>
        <w:rPr>
          <w:bCs/>
          <w:i/>
          <w:iCs/>
          <w:sz w:val="26"/>
          <w:szCs w:val="26"/>
          <w:lang w:val="fr-FR"/>
        </w:rPr>
        <w:tab/>
        <w:t>Ex. Je suis allé voir mes grands-parents en Italie.</w:t>
      </w:r>
    </w:p>
    <w:p w14:paraId="76DD326D" w14:textId="77777777" w:rsidR="00A951AE" w:rsidRPr="003349EC" w:rsidRDefault="00A951AE" w:rsidP="00A951AE">
      <w:pPr>
        <w:rPr>
          <w:bCs/>
          <w:sz w:val="26"/>
          <w:szCs w:val="26"/>
        </w:rPr>
      </w:pPr>
      <w:r w:rsidRPr="003349EC">
        <w:rPr>
          <w:bCs/>
          <w:sz w:val="26"/>
          <w:szCs w:val="26"/>
        </w:rPr>
        <w:t xml:space="preserve">Visiter </w:t>
      </w:r>
      <w:r w:rsidRPr="003349EC">
        <w:rPr>
          <w:bCs/>
          <w:sz w:val="26"/>
          <w:szCs w:val="26"/>
        </w:rPr>
        <w:tab/>
      </w:r>
      <w:r w:rsidRPr="003349EC">
        <w:rPr>
          <w:bCs/>
          <w:sz w:val="26"/>
          <w:szCs w:val="26"/>
        </w:rPr>
        <w:tab/>
      </w:r>
      <w:r w:rsidRPr="003349EC">
        <w:rPr>
          <w:bCs/>
          <w:sz w:val="26"/>
          <w:szCs w:val="26"/>
        </w:rPr>
        <w:tab/>
      </w:r>
      <w:r w:rsidRPr="003349EC">
        <w:rPr>
          <w:bCs/>
          <w:sz w:val="26"/>
          <w:szCs w:val="26"/>
        </w:rPr>
        <w:tab/>
      </w:r>
      <w:r w:rsidRPr="003349EC">
        <w:rPr>
          <w:bCs/>
          <w:i/>
          <w:iCs/>
          <w:sz w:val="26"/>
          <w:szCs w:val="26"/>
        </w:rPr>
        <w:t>to visit (A PLACE)</w:t>
      </w:r>
    </w:p>
    <w:p w14:paraId="1EE46BF2" w14:textId="77777777" w:rsidR="00A951AE" w:rsidRPr="003349EC" w:rsidRDefault="00A951AE" w:rsidP="00A951AE">
      <w:pPr>
        <w:ind w:firstLine="720"/>
        <w:rPr>
          <w:bCs/>
          <w:sz w:val="26"/>
          <w:szCs w:val="26"/>
          <w:lang w:val="fr-FR"/>
        </w:rPr>
      </w:pPr>
      <w:r>
        <w:rPr>
          <w:bCs/>
          <w:i/>
          <w:iCs/>
          <w:sz w:val="26"/>
          <w:szCs w:val="26"/>
          <w:lang w:val="fr-FR"/>
        </w:rPr>
        <w:t>Ex. Je vais visiter la Tour Eiffel à Paris.</w:t>
      </w:r>
    </w:p>
    <w:p w14:paraId="794FEDC3" w14:textId="77777777" w:rsidR="00945865" w:rsidRDefault="00945865" w:rsidP="00A951AE">
      <w:pPr>
        <w:rPr>
          <w:b/>
          <w:sz w:val="26"/>
          <w:szCs w:val="26"/>
          <w:lang w:val="fr-FR"/>
        </w:rPr>
      </w:pPr>
    </w:p>
    <w:p w14:paraId="3C0DEF91" w14:textId="74B9070A" w:rsidR="00A951AE" w:rsidRPr="003349EC" w:rsidRDefault="00A951AE" w:rsidP="00A951AE">
      <w:pPr>
        <w:rPr>
          <w:b/>
          <w:sz w:val="26"/>
          <w:szCs w:val="26"/>
          <w:lang w:val="fr-FR"/>
        </w:rPr>
      </w:pPr>
      <w:r w:rsidRPr="003349EC">
        <w:rPr>
          <w:b/>
          <w:sz w:val="26"/>
          <w:szCs w:val="26"/>
          <w:lang w:val="fr-FR"/>
        </w:rPr>
        <w:t>Useful Questions</w:t>
      </w:r>
      <w:r>
        <w:rPr>
          <w:b/>
          <w:sz w:val="26"/>
          <w:szCs w:val="26"/>
          <w:lang w:val="fr-FR"/>
        </w:rPr>
        <w:t xml:space="preserve"> and Phrases :</w:t>
      </w:r>
    </w:p>
    <w:p w14:paraId="7DAC608B" w14:textId="77777777" w:rsidR="00A951AE" w:rsidRPr="003349EC" w:rsidRDefault="00A951AE" w:rsidP="00A951AE">
      <w:pPr>
        <w:rPr>
          <w:bCs/>
          <w:i/>
          <w:iCs/>
          <w:sz w:val="26"/>
          <w:szCs w:val="26"/>
        </w:rPr>
      </w:pPr>
      <w:r w:rsidRPr="003349EC">
        <w:rPr>
          <w:bCs/>
          <w:sz w:val="26"/>
          <w:szCs w:val="26"/>
          <w:lang w:val="fr-FR"/>
        </w:rPr>
        <w:t>Est-ce q</w:t>
      </w:r>
      <w:r>
        <w:rPr>
          <w:bCs/>
          <w:sz w:val="26"/>
          <w:szCs w:val="26"/>
          <w:lang w:val="fr-FR"/>
        </w:rPr>
        <w:t>ue tu veux…………….. ? / Tu veux……. ?</w:t>
      </w:r>
      <w:r>
        <w:rPr>
          <w:bCs/>
          <w:sz w:val="26"/>
          <w:szCs w:val="26"/>
          <w:lang w:val="fr-FR"/>
        </w:rPr>
        <w:tab/>
      </w:r>
      <w:r w:rsidRPr="003349EC">
        <w:rPr>
          <w:bCs/>
          <w:i/>
          <w:iCs/>
          <w:sz w:val="26"/>
          <w:szCs w:val="26"/>
        </w:rPr>
        <w:t>Do you want to</w:t>
      </w:r>
      <w:r>
        <w:rPr>
          <w:bCs/>
          <w:i/>
          <w:iCs/>
          <w:sz w:val="26"/>
          <w:szCs w:val="26"/>
        </w:rPr>
        <w:t>…..?</w:t>
      </w:r>
    </w:p>
    <w:p w14:paraId="5900B0A7" w14:textId="77777777" w:rsidR="00A951AE" w:rsidRPr="003349EC" w:rsidRDefault="00A951AE" w:rsidP="00A951AE">
      <w:pPr>
        <w:rPr>
          <w:bCs/>
          <w:i/>
          <w:iCs/>
          <w:sz w:val="26"/>
          <w:szCs w:val="26"/>
        </w:rPr>
      </w:pPr>
      <w:r w:rsidRPr="000D6179">
        <w:rPr>
          <w:bCs/>
          <w:sz w:val="26"/>
          <w:szCs w:val="26"/>
        </w:rPr>
        <w:t>On va au cinéma ce week-end ?</w:t>
      </w:r>
      <w:r w:rsidRPr="000D6179">
        <w:rPr>
          <w:bCs/>
          <w:sz w:val="26"/>
          <w:szCs w:val="26"/>
        </w:rPr>
        <w:tab/>
      </w:r>
      <w:r w:rsidRPr="000D6179">
        <w:rPr>
          <w:bCs/>
          <w:sz w:val="26"/>
          <w:szCs w:val="26"/>
        </w:rPr>
        <w:tab/>
      </w:r>
      <w:r w:rsidRPr="000D6179">
        <w:rPr>
          <w:bCs/>
          <w:sz w:val="26"/>
          <w:szCs w:val="26"/>
        </w:rPr>
        <w:tab/>
      </w:r>
      <w:r>
        <w:rPr>
          <w:bCs/>
          <w:i/>
          <w:iCs/>
          <w:sz w:val="26"/>
          <w:szCs w:val="26"/>
        </w:rPr>
        <w:t>Shall we go to the cinema this weekend?</w:t>
      </w:r>
    </w:p>
    <w:p w14:paraId="0A85CFC3" w14:textId="77777777" w:rsidR="00A951AE" w:rsidRPr="003349EC" w:rsidRDefault="00A951AE" w:rsidP="00A951AE">
      <w:pPr>
        <w:rPr>
          <w:bCs/>
          <w:i/>
          <w:iCs/>
          <w:sz w:val="26"/>
          <w:szCs w:val="26"/>
        </w:rPr>
      </w:pPr>
      <w:r>
        <w:rPr>
          <w:bCs/>
          <w:sz w:val="26"/>
          <w:szCs w:val="26"/>
          <w:lang w:val="fr-FR"/>
        </w:rPr>
        <w:t>Rendez-vous en ville à midi ?</w:t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 w:rsidRPr="003349EC">
        <w:rPr>
          <w:bCs/>
          <w:i/>
          <w:iCs/>
          <w:sz w:val="26"/>
          <w:szCs w:val="26"/>
        </w:rPr>
        <w:t>Shall w</w:t>
      </w:r>
      <w:r>
        <w:rPr>
          <w:bCs/>
          <w:i/>
          <w:iCs/>
          <w:sz w:val="26"/>
          <w:szCs w:val="26"/>
        </w:rPr>
        <w:t>e meet in town at midday?</w:t>
      </w:r>
    </w:p>
    <w:p w14:paraId="4A801E31" w14:textId="515CBEE4" w:rsidR="00A951AE" w:rsidRDefault="00A951AE" w:rsidP="00A951AE">
      <w:pPr>
        <w:spacing w:line="240" w:lineRule="auto"/>
        <w:rPr>
          <w:bCs/>
          <w:i/>
          <w:iCs/>
          <w:sz w:val="26"/>
          <w:szCs w:val="26"/>
        </w:rPr>
      </w:pPr>
      <w:r w:rsidRPr="003349EC">
        <w:rPr>
          <w:bCs/>
          <w:sz w:val="26"/>
          <w:szCs w:val="26"/>
        </w:rPr>
        <w:t>À demain / samedi !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i/>
          <w:iCs/>
          <w:sz w:val="26"/>
          <w:szCs w:val="26"/>
        </w:rPr>
        <w:t>See you tomorrow / Saturday!</w:t>
      </w:r>
    </w:p>
    <w:p w14:paraId="6E14038C" w14:textId="10980C5D" w:rsidR="00530667" w:rsidRPr="00530667" w:rsidRDefault="00530667" w:rsidP="00530667">
      <w:pPr>
        <w:pBdr>
          <w:bottom w:val="single" w:sz="4" w:space="1" w:color="auto"/>
        </w:pBdr>
        <w:spacing w:line="240" w:lineRule="auto"/>
        <w:rPr>
          <w:b/>
          <w:sz w:val="26"/>
          <w:szCs w:val="26"/>
        </w:rPr>
      </w:pPr>
      <w:r w:rsidRPr="00530667">
        <w:rPr>
          <w:b/>
          <w:sz w:val="26"/>
          <w:szCs w:val="26"/>
        </w:rPr>
        <w:t>Adverbs</w:t>
      </w:r>
    </w:p>
    <w:p w14:paraId="72631F2E" w14:textId="66B92DCA" w:rsidR="00530667" w:rsidRPr="00530667" w:rsidRDefault="00530667" w:rsidP="00530667">
      <w:pPr>
        <w:pStyle w:val="BodyText"/>
        <w:spacing w:line="240" w:lineRule="auto"/>
        <w:rPr>
          <w:rFonts w:ascii="Calibri" w:hAnsi="Calibri"/>
          <w:sz w:val="26"/>
          <w:szCs w:val="26"/>
        </w:rPr>
      </w:pPr>
      <w:r w:rsidRPr="00530667">
        <w:rPr>
          <w:rFonts w:ascii="Calibri" w:hAnsi="Calibri"/>
          <w:sz w:val="26"/>
          <w:szCs w:val="26"/>
        </w:rPr>
        <w:t xml:space="preserve">Adverbs in French as in English modify a verb. They are as easy to make as they are in English and are based on the adjective form.  </w:t>
      </w:r>
    </w:p>
    <w:p w14:paraId="691E9418" w14:textId="77777777" w:rsidR="00530667" w:rsidRPr="00530667" w:rsidRDefault="00530667" w:rsidP="00530667">
      <w:pPr>
        <w:pStyle w:val="BodyText"/>
        <w:spacing w:line="240" w:lineRule="auto"/>
        <w:rPr>
          <w:rFonts w:ascii="Calibri" w:hAnsi="Calibri"/>
          <w:sz w:val="26"/>
          <w:szCs w:val="26"/>
        </w:rPr>
      </w:pPr>
    </w:p>
    <w:p w14:paraId="5FB0242A" w14:textId="77777777" w:rsidR="00530667" w:rsidRPr="00530667" w:rsidRDefault="00530667" w:rsidP="00530667">
      <w:pPr>
        <w:pStyle w:val="BodyText"/>
        <w:numPr>
          <w:ilvl w:val="0"/>
          <w:numId w:val="28"/>
        </w:numPr>
        <w:spacing w:line="240" w:lineRule="auto"/>
        <w:rPr>
          <w:rFonts w:ascii="Calibri" w:hAnsi="Calibri"/>
          <w:sz w:val="26"/>
          <w:szCs w:val="26"/>
        </w:rPr>
      </w:pPr>
      <w:r w:rsidRPr="00530667">
        <w:rPr>
          <w:rFonts w:ascii="Calibri" w:hAnsi="Calibri"/>
          <w:sz w:val="26"/>
          <w:szCs w:val="26"/>
        </w:rPr>
        <w:t>Take your adjective in the feminine form</w:t>
      </w:r>
    </w:p>
    <w:p w14:paraId="5473D6F0" w14:textId="53C5CF93" w:rsidR="00530667" w:rsidRPr="00530667" w:rsidRDefault="00530667" w:rsidP="00530667">
      <w:pPr>
        <w:pStyle w:val="BodyText"/>
        <w:ind w:left="360"/>
        <w:rPr>
          <w:rFonts w:ascii="Calibri" w:hAnsi="Calibri"/>
          <w:sz w:val="26"/>
          <w:szCs w:val="26"/>
          <w:lang w:val="fr-FR"/>
        </w:rPr>
      </w:pPr>
      <w:r w:rsidRPr="00530667">
        <w:rPr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5E9615C9" wp14:editId="3ECE9B95">
                <wp:simplePos x="0" y="0"/>
                <wp:positionH relativeFrom="column">
                  <wp:posOffset>2743200</wp:posOffset>
                </wp:positionH>
                <wp:positionV relativeFrom="paragraph">
                  <wp:posOffset>55880</wp:posOffset>
                </wp:positionV>
                <wp:extent cx="342900" cy="114300"/>
                <wp:effectExtent l="0" t="19050" r="38100" b="38100"/>
                <wp:wrapNone/>
                <wp:docPr id="127" name="Right Arrow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0DD4D32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8" o:spid="_x0000_s1026" type="#_x0000_t13" style="position:absolute;margin-left:3in;margin-top:4.4pt;width:27pt;height:9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"/>
            </w:pict>
          </mc:Fallback>
        </mc:AlternateContent>
      </w:r>
      <w:r w:rsidRPr="000D6179">
        <w:rPr>
          <w:rFonts w:ascii="Calibri" w:hAnsi="Calibri"/>
          <w:sz w:val="26"/>
          <w:szCs w:val="26"/>
          <w:lang w:val="fr-FR"/>
        </w:rPr>
        <w:t xml:space="preserve">            </w:t>
      </w:r>
      <w:r w:rsidRPr="00530667">
        <w:rPr>
          <w:rFonts w:ascii="Calibri" w:hAnsi="Calibri"/>
          <w:sz w:val="26"/>
          <w:szCs w:val="26"/>
          <w:lang w:val="fr-FR"/>
        </w:rPr>
        <w:t xml:space="preserve">Exemple :       heureux (m)                           heureuse ( </w:t>
      </w:r>
      <w:r w:rsidRPr="00530667">
        <w:rPr>
          <w:rFonts w:ascii="Calibri" w:hAnsi="Calibri"/>
          <w:i/>
          <w:iCs/>
          <w:sz w:val="26"/>
          <w:szCs w:val="26"/>
          <w:lang w:val="fr-FR"/>
        </w:rPr>
        <w:t>happy</w:t>
      </w:r>
      <w:r w:rsidRPr="00530667">
        <w:rPr>
          <w:rFonts w:ascii="Calibri" w:hAnsi="Calibri"/>
          <w:sz w:val="26"/>
          <w:szCs w:val="26"/>
          <w:lang w:val="fr-FR"/>
        </w:rPr>
        <w:t xml:space="preserve"> )</w:t>
      </w:r>
    </w:p>
    <w:p w14:paraId="7B0992EB" w14:textId="77777777" w:rsidR="00530667" w:rsidRPr="00530667" w:rsidRDefault="00530667" w:rsidP="00530667">
      <w:pPr>
        <w:pStyle w:val="BodyText"/>
        <w:numPr>
          <w:ilvl w:val="0"/>
          <w:numId w:val="28"/>
        </w:numPr>
        <w:spacing w:line="240" w:lineRule="auto"/>
        <w:rPr>
          <w:rFonts w:ascii="Calibri" w:hAnsi="Calibri"/>
          <w:sz w:val="26"/>
          <w:szCs w:val="26"/>
          <w:lang w:val="fr-FR"/>
        </w:rPr>
      </w:pPr>
      <w:r w:rsidRPr="00530667">
        <w:rPr>
          <w:rFonts w:ascii="Calibri" w:hAnsi="Calibri"/>
          <w:sz w:val="26"/>
          <w:szCs w:val="26"/>
          <w:lang w:val="fr-FR"/>
        </w:rPr>
        <w:t xml:space="preserve">  Add “ment</w:t>
      </w:r>
      <w:r w:rsidRPr="00530667">
        <w:rPr>
          <w:rFonts w:ascii="Calibri" w:hAnsi="Calibri"/>
          <w:sz w:val="26"/>
          <w:szCs w:val="26"/>
        </w:rPr>
        <w:t>”</w:t>
      </w:r>
    </w:p>
    <w:p w14:paraId="39564A7E" w14:textId="712EC9E2" w:rsidR="00530667" w:rsidRPr="00530667" w:rsidRDefault="00530667" w:rsidP="00530667">
      <w:pPr>
        <w:pStyle w:val="BodyText"/>
        <w:rPr>
          <w:rFonts w:ascii="Calibri" w:hAnsi="Calibri"/>
          <w:sz w:val="26"/>
          <w:szCs w:val="26"/>
          <w:lang w:val="fr-FR"/>
        </w:rPr>
      </w:pPr>
      <w:r w:rsidRPr="00530667">
        <w:rPr>
          <w:rFonts w:ascii="Calibri" w:hAnsi="Calibri"/>
          <w:sz w:val="26"/>
          <w:szCs w:val="26"/>
          <w:lang w:val="fr-FR"/>
        </w:rPr>
        <w:t xml:space="preserve">                 Exemple :        heureuse + ment    =    </w:t>
      </w:r>
      <w:r w:rsidRPr="00530667">
        <w:rPr>
          <w:rFonts w:ascii="Calibri" w:hAnsi="Calibri"/>
          <w:b/>
          <w:bCs/>
          <w:sz w:val="26"/>
          <w:szCs w:val="26"/>
          <w:lang w:val="fr-FR"/>
        </w:rPr>
        <w:t>heureusement</w:t>
      </w:r>
      <w:r w:rsidRPr="00530667">
        <w:rPr>
          <w:rFonts w:ascii="Calibri" w:hAnsi="Calibri"/>
          <w:sz w:val="26"/>
          <w:szCs w:val="26"/>
          <w:lang w:val="fr-FR"/>
        </w:rPr>
        <w:t xml:space="preserve"> (</w:t>
      </w:r>
      <w:r w:rsidRPr="00530667">
        <w:rPr>
          <w:rFonts w:ascii="Calibri" w:hAnsi="Calibri"/>
          <w:i/>
          <w:iCs/>
          <w:sz w:val="26"/>
          <w:szCs w:val="26"/>
          <w:lang w:val="fr-FR"/>
        </w:rPr>
        <w:t xml:space="preserve"> happily</w:t>
      </w:r>
      <w:r w:rsidRPr="00530667">
        <w:rPr>
          <w:rFonts w:ascii="Calibri" w:hAnsi="Calibri"/>
          <w:sz w:val="26"/>
          <w:szCs w:val="26"/>
          <w:lang w:val="fr-FR"/>
        </w:rPr>
        <w:t xml:space="preserve"> </w:t>
      </w:r>
      <w:r>
        <w:rPr>
          <w:rFonts w:ascii="Calibri" w:hAnsi="Calibri"/>
          <w:sz w:val="26"/>
          <w:szCs w:val="26"/>
          <w:lang w:val="fr-FR"/>
        </w:rPr>
        <w:t xml:space="preserve"> </w:t>
      </w:r>
      <w:r w:rsidRPr="00530667">
        <w:rPr>
          <w:rFonts w:ascii="Calibri" w:hAnsi="Calibri"/>
          <w:i/>
          <w:iCs/>
          <w:sz w:val="26"/>
          <w:szCs w:val="26"/>
          <w:lang w:val="fr-FR"/>
        </w:rPr>
        <w:t>/ fortunately)</w:t>
      </w:r>
    </w:p>
    <w:p w14:paraId="3E7486D6" w14:textId="263924A6" w:rsidR="00530667" w:rsidRPr="00530667" w:rsidRDefault="00530667" w:rsidP="00530667">
      <w:pPr>
        <w:pStyle w:val="BodyText"/>
        <w:spacing w:line="240" w:lineRule="auto"/>
        <w:rPr>
          <w:rFonts w:ascii="Calibri" w:hAnsi="Calibri"/>
          <w:sz w:val="26"/>
          <w:szCs w:val="26"/>
          <w:lang w:val="fr-FR"/>
        </w:rPr>
      </w:pPr>
      <w:r w:rsidRPr="00530667">
        <w:rPr>
          <w:rFonts w:ascii="Calibri" w:hAnsi="Calibri"/>
          <w:sz w:val="26"/>
          <w:szCs w:val="26"/>
          <w:lang w:val="fr-FR"/>
        </w:rPr>
        <w:t xml:space="preserve">Exemples :  </w:t>
      </w:r>
      <w:r w:rsidRPr="00530667">
        <w:rPr>
          <w:rFonts w:ascii="Calibri" w:hAnsi="Calibri"/>
          <w:sz w:val="26"/>
          <w:szCs w:val="26"/>
          <w:lang w:val="fr-FR"/>
        </w:rPr>
        <w:tab/>
      </w:r>
      <w:r w:rsidRPr="00530667">
        <w:rPr>
          <w:rFonts w:ascii="Calibri" w:hAnsi="Calibri"/>
          <w:b/>
          <w:sz w:val="26"/>
          <w:szCs w:val="26"/>
          <w:lang w:val="fr-FR"/>
        </w:rPr>
        <w:t>lentement</w:t>
      </w:r>
      <w:r w:rsidRPr="00530667">
        <w:rPr>
          <w:rFonts w:ascii="Calibri" w:hAnsi="Calibri"/>
          <w:sz w:val="26"/>
          <w:szCs w:val="26"/>
          <w:lang w:val="fr-FR"/>
        </w:rPr>
        <w:t xml:space="preserve">     </w:t>
      </w:r>
      <w:r w:rsidRPr="00530667">
        <w:rPr>
          <w:rFonts w:ascii="Calibri" w:hAnsi="Calibri"/>
          <w:i/>
          <w:iCs/>
          <w:sz w:val="26"/>
          <w:szCs w:val="26"/>
          <w:lang w:val="fr-FR"/>
        </w:rPr>
        <w:t>slowly</w:t>
      </w:r>
      <w:r w:rsidRPr="00530667">
        <w:rPr>
          <w:rFonts w:ascii="Calibri" w:hAnsi="Calibri"/>
          <w:sz w:val="26"/>
          <w:szCs w:val="26"/>
          <w:lang w:val="fr-FR"/>
        </w:rPr>
        <w:t xml:space="preserve">   - Le train roule lentement à la gare.                       </w:t>
      </w:r>
    </w:p>
    <w:p w14:paraId="17658906" w14:textId="77777777" w:rsidR="00530667" w:rsidRPr="00530667" w:rsidRDefault="00530667" w:rsidP="00530667">
      <w:pPr>
        <w:pStyle w:val="BodyText"/>
        <w:spacing w:line="240" w:lineRule="auto"/>
        <w:rPr>
          <w:rFonts w:ascii="Calibri" w:hAnsi="Calibri"/>
          <w:sz w:val="26"/>
          <w:szCs w:val="26"/>
          <w:lang w:val="fr-FR"/>
        </w:rPr>
      </w:pPr>
      <w:r w:rsidRPr="00530667">
        <w:rPr>
          <w:rFonts w:ascii="Calibri" w:hAnsi="Calibri"/>
          <w:sz w:val="26"/>
          <w:szCs w:val="26"/>
          <w:lang w:val="fr-FR"/>
        </w:rPr>
        <w:t xml:space="preserve">                    </w:t>
      </w:r>
      <w:r w:rsidRPr="00530667">
        <w:rPr>
          <w:rFonts w:ascii="Calibri" w:hAnsi="Calibri"/>
          <w:sz w:val="26"/>
          <w:szCs w:val="26"/>
          <w:lang w:val="fr-FR"/>
        </w:rPr>
        <w:tab/>
      </w:r>
      <w:r w:rsidRPr="00530667">
        <w:rPr>
          <w:rFonts w:ascii="Calibri" w:hAnsi="Calibri"/>
          <w:b/>
          <w:sz w:val="26"/>
          <w:szCs w:val="26"/>
          <w:lang w:val="fr-FR"/>
        </w:rPr>
        <w:t>rapidement</w:t>
      </w:r>
      <w:r w:rsidRPr="00530667">
        <w:rPr>
          <w:rFonts w:ascii="Calibri" w:hAnsi="Calibri"/>
          <w:sz w:val="26"/>
          <w:szCs w:val="26"/>
          <w:lang w:val="fr-FR"/>
        </w:rPr>
        <w:t xml:space="preserve">   </w:t>
      </w:r>
      <w:r w:rsidRPr="00530667">
        <w:rPr>
          <w:rFonts w:ascii="Calibri" w:hAnsi="Calibri"/>
          <w:i/>
          <w:iCs/>
          <w:sz w:val="26"/>
          <w:szCs w:val="26"/>
          <w:lang w:val="fr-FR"/>
        </w:rPr>
        <w:t>quickly</w:t>
      </w:r>
      <w:r w:rsidRPr="00530667">
        <w:rPr>
          <w:rFonts w:ascii="Calibri" w:hAnsi="Calibri"/>
          <w:sz w:val="26"/>
          <w:szCs w:val="26"/>
          <w:lang w:val="fr-FR"/>
        </w:rPr>
        <w:t xml:space="preserve"> -  Il marche rapidement quand il va à l’école.</w:t>
      </w:r>
    </w:p>
    <w:p w14:paraId="035EBA08" w14:textId="4E3D27FC" w:rsidR="00530667" w:rsidRPr="00530667" w:rsidRDefault="00530667" w:rsidP="00530667">
      <w:pPr>
        <w:pStyle w:val="BodyText"/>
        <w:spacing w:line="240" w:lineRule="auto"/>
        <w:rPr>
          <w:rFonts w:ascii="Calibri" w:hAnsi="Calibri"/>
          <w:sz w:val="26"/>
          <w:szCs w:val="26"/>
          <w:lang w:val="fr-FR"/>
        </w:rPr>
      </w:pPr>
      <w:r w:rsidRPr="00530667">
        <w:rPr>
          <w:rFonts w:ascii="Calibri" w:hAnsi="Calibri"/>
          <w:sz w:val="26"/>
          <w:szCs w:val="26"/>
          <w:lang w:val="fr-FR"/>
        </w:rPr>
        <w:t xml:space="preserve">                    </w:t>
      </w:r>
      <w:r w:rsidRPr="00530667">
        <w:rPr>
          <w:rFonts w:ascii="Calibri" w:hAnsi="Calibri"/>
          <w:sz w:val="26"/>
          <w:szCs w:val="26"/>
          <w:lang w:val="fr-FR"/>
        </w:rPr>
        <w:tab/>
      </w:r>
      <w:r w:rsidRPr="00530667">
        <w:rPr>
          <w:rFonts w:ascii="Calibri" w:hAnsi="Calibri"/>
          <w:b/>
          <w:sz w:val="26"/>
          <w:szCs w:val="26"/>
          <w:lang w:val="fr-FR"/>
        </w:rPr>
        <w:t>doucement</w:t>
      </w:r>
      <w:r w:rsidRPr="00530667">
        <w:rPr>
          <w:rFonts w:ascii="Calibri" w:hAnsi="Calibri"/>
          <w:sz w:val="26"/>
          <w:szCs w:val="26"/>
          <w:lang w:val="fr-FR"/>
        </w:rPr>
        <w:t xml:space="preserve">    </w:t>
      </w:r>
      <w:r w:rsidRPr="00530667">
        <w:rPr>
          <w:rFonts w:ascii="Calibri" w:hAnsi="Calibri"/>
          <w:i/>
          <w:iCs/>
          <w:sz w:val="26"/>
          <w:szCs w:val="26"/>
          <w:lang w:val="fr-FR"/>
        </w:rPr>
        <w:t xml:space="preserve">quietly – </w:t>
      </w:r>
      <w:r w:rsidRPr="00530667">
        <w:rPr>
          <w:rFonts w:ascii="Calibri" w:hAnsi="Calibri"/>
          <w:sz w:val="26"/>
          <w:szCs w:val="26"/>
          <w:lang w:val="fr-FR"/>
        </w:rPr>
        <w:t>Les filles parlent doucement dans la bibliothèque.</w:t>
      </w:r>
      <w:r w:rsidRPr="00530667">
        <w:rPr>
          <w:rFonts w:ascii="Calibri" w:hAnsi="Calibri"/>
          <w:i/>
          <w:iCs/>
          <w:sz w:val="26"/>
          <w:szCs w:val="26"/>
          <w:lang w:val="fr-FR"/>
        </w:rPr>
        <w:t xml:space="preserve"> </w:t>
      </w:r>
      <w:r w:rsidRPr="00530667">
        <w:rPr>
          <w:rFonts w:ascii="Calibri" w:hAnsi="Calibri"/>
          <w:sz w:val="26"/>
          <w:szCs w:val="26"/>
          <w:lang w:val="fr-FR"/>
        </w:rPr>
        <w:t xml:space="preserve">                                                </w:t>
      </w:r>
    </w:p>
    <w:p w14:paraId="1B33C5EA" w14:textId="77777777" w:rsidR="00530667" w:rsidRPr="00530667" w:rsidRDefault="00530667" w:rsidP="00530667">
      <w:pPr>
        <w:pStyle w:val="BodyText"/>
        <w:spacing w:line="240" w:lineRule="auto"/>
        <w:rPr>
          <w:rFonts w:ascii="Calibri" w:hAnsi="Calibri"/>
          <w:sz w:val="26"/>
          <w:szCs w:val="26"/>
          <w:lang w:val="fr-FR"/>
        </w:rPr>
      </w:pPr>
    </w:p>
    <w:p w14:paraId="641366B2" w14:textId="77777777" w:rsidR="00530667" w:rsidRPr="00530667" w:rsidRDefault="00530667" w:rsidP="00530667">
      <w:pPr>
        <w:pStyle w:val="BodyText"/>
        <w:numPr>
          <w:ilvl w:val="0"/>
          <w:numId w:val="28"/>
        </w:numPr>
        <w:spacing w:line="240" w:lineRule="auto"/>
        <w:rPr>
          <w:rFonts w:ascii="Calibri" w:hAnsi="Calibri"/>
          <w:sz w:val="26"/>
          <w:szCs w:val="26"/>
        </w:rPr>
      </w:pPr>
      <w:r w:rsidRPr="00530667">
        <w:rPr>
          <w:rFonts w:ascii="Calibri" w:hAnsi="Calibri"/>
          <w:sz w:val="26"/>
          <w:szCs w:val="26"/>
        </w:rPr>
        <w:t>Adjectives ending in “</w:t>
      </w:r>
      <w:r w:rsidRPr="00530667">
        <w:rPr>
          <w:rFonts w:ascii="Calibri" w:hAnsi="Calibri"/>
          <w:b/>
          <w:bCs/>
          <w:sz w:val="26"/>
          <w:szCs w:val="26"/>
        </w:rPr>
        <w:t>ent</w:t>
      </w:r>
      <w:r w:rsidRPr="00530667">
        <w:rPr>
          <w:rFonts w:ascii="Calibri" w:hAnsi="Calibri"/>
          <w:sz w:val="26"/>
          <w:szCs w:val="26"/>
        </w:rPr>
        <w:t>” will have adverbs ending in “</w:t>
      </w:r>
      <w:r w:rsidRPr="00530667">
        <w:rPr>
          <w:rFonts w:ascii="Calibri" w:hAnsi="Calibri"/>
          <w:b/>
          <w:bCs/>
          <w:sz w:val="26"/>
          <w:szCs w:val="26"/>
        </w:rPr>
        <w:t>emment</w:t>
      </w:r>
      <w:r w:rsidRPr="00530667">
        <w:rPr>
          <w:rFonts w:ascii="Calibri" w:hAnsi="Calibri"/>
          <w:sz w:val="26"/>
          <w:szCs w:val="26"/>
        </w:rPr>
        <w:t xml:space="preserve">”               </w:t>
      </w:r>
    </w:p>
    <w:p w14:paraId="26375337" w14:textId="77777777" w:rsidR="00530667" w:rsidRPr="00530667" w:rsidRDefault="00530667" w:rsidP="00530667">
      <w:pPr>
        <w:pStyle w:val="BodyText"/>
        <w:spacing w:line="240" w:lineRule="auto"/>
        <w:ind w:left="720"/>
        <w:rPr>
          <w:rFonts w:ascii="Calibri" w:hAnsi="Calibri"/>
          <w:sz w:val="26"/>
          <w:szCs w:val="26"/>
        </w:rPr>
      </w:pPr>
    </w:p>
    <w:p w14:paraId="5B32CD9F" w14:textId="2B03D7D7" w:rsidR="00530667" w:rsidRPr="00530667" w:rsidRDefault="00530667" w:rsidP="00530667">
      <w:pPr>
        <w:pStyle w:val="BodyText"/>
        <w:spacing w:line="240" w:lineRule="auto"/>
        <w:ind w:left="720" w:firstLine="720"/>
        <w:rPr>
          <w:rFonts w:ascii="Calibri" w:hAnsi="Calibri"/>
          <w:i/>
          <w:sz w:val="26"/>
          <w:szCs w:val="26"/>
        </w:rPr>
      </w:pPr>
      <w:r w:rsidRPr="00530667">
        <w:rPr>
          <w:rFonts w:ascii="Calibri" w:hAnsi="Calibri"/>
          <w:sz w:val="26"/>
          <w:szCs w:val="26"/>
        </w:rPr>
        <w:t xml:space="preserve">évident – </w:t>
      </w:r>
      <w:r w:rsidRPr="00530667">
        <w:rPr>
          <w:rFonts w:ascii="Calibri" w:hAnsi="Calibri"/>
          <w:b/>
          <w:sz w:val="26"/>
          <w:szCs w:val="26"/>
        </w:rPr>
        <w:t>évidemment</w:t>
      </w:r>
      <w:r w:rsidRPr="00530667">
        <w:rPr>
          <w:rFonts w:ascii="Calibri" w:hAnsi="Calibri"/>
          <w:sz w:val="26"/>
          <w:szCs w:val="26"/>
        </w:rPr>
        <w:t xml:space="preserve">     </w:t>
      </w:r>
      <w:r w:rsidRPr="00530667"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</w:r>
      <w:r w:rsidRPr="00530667">
        <w:rPr>
          <w:rFonts w:ascii="Calibri" w:hAnsi="Calibri"/>
          <w:i/>
          <w:sz w:val="26"/>
          <w:szCs w:val="26"/>
        </w:rPr>
        <w:t>obviously</w:t>
      </w:r>
    </w:p>
    <w:p w14:paraId="470735A9" w14:textId="77777777" w:rsidR="00530667" w:rsidRPr="00530667" w:rsidRDefault="00530667" w:rsidP="00530667">
      <w:pPr>
        <w:pStyle w:val="BodyText"/>
        <w:spacing w:line="240" w:lineRule="auto"/>
        <w:ind w:left="720"/>
        <w:rPr>
          <w:rFonts w:ascii="Calibri" w:hAnsi="Calibri"/>
          <w:sz w:val="26"/>
          <w:szCs w:val="26"/>
        </w:rPr>
      </w:pPr>
    </w:p>
    <w:p w14:paraId="7AA2799F" w14:textId="77777777" w:rsidR="00530667" w:rsidRPr="00530667" w:rsidRDefault="00530667" w:rsidP="00530667">
      <w:pPr>
        <w:pStyle w:val="BodyText"/>
        <w:numPr>
          <w:ilvl w:val="0"/>
          <w:numId w:val="28"/>
        </w:numPr>
        <w:spacing w:line="240" w:lineRule="auto"/>
        <w:rPr>
          <w:rFonts w:ascii="Calibri" w:hAnsi="Calibri"/>
          <w:sz w:val="26"/>
          <w:szCs w:val="26"/>
        </w:rPr>
      </w:pPr>
      <w:r w:rsidRPr="00530667">
        <w:rPr>
          <w:rFonts w:ascii="Calibri" w:hAnsi="Calibri"/>
          <w:sz w:val="26"/>
          <w:szCs w:val="26"/>
        </w:rPr>
        <w:t>Adjectives ending in “</w:t>
      </w:r>
      <w:r w:rsidRPr="00530667">
        <w:rPr>
          <w:rFonts w:ascii="Calibri" w:hAnsi="Calibri"/>
          <w:b/>
          <w:bCs/>
          <w:sz w:val="26"/>
          <w:szCs w:val="26"/>
        </w:rPr>
        <w:t>ant</w:t>
      </w:r>
      <w:r w:rsidRPr="00530667">
        <w:rPr>
          <w:rFonts w:ascii="Calibri" w:hAnsi="Calibri"/>
          <w:sz w:val="26"/>
          <w:szCs w:val="26"/>
        </w:rPr>
        <w:t>” will have adverbs ending in “</w:t>
      </w:r>
      <w:r w:rsidRPr="00530667">
        <w:rPr>
          <w:rFonts w:ascii="Calibri" w:hAnsi="Calibri"/>
          <w:b/>
          <w:bCs/>
          <w:sz w:val="26"/>
          <w:szCs w:val="26"/>
        </w:rPr>
        <w:t>amment</w:t>
      </w:r>
      <w:r w:rsidRPr="00530667">
        <w:rPr>
          <w:rFonts w:ascii="Calibri" w:hAnsi="Calibri"/>
          <w:sz w:val="26"/>
          <w:szCs w:val="26"/>
        </w:rPr>
        <w:t xml:space="preserve">”               </w:t>
      </w:r>
    </w:p>
    <w:p w14:paraId="4620B1D0" w14:textId="77777777" w:rsidR="00530667" w:rsidRPr="00530667" w:rsidRDefault="00530667" w:rsidP="00530667">
      <w:pPr>
        <w:pStyle w:val="BodyText"/>
        <w:spacing w:line="240" w:lineRule="auto"/>
        <w:ind w:left="720"/>
        <w:rPr>
          <w:rFonts w:ascii="Calibri" w:hAnsi="Calibri"/>
          <w:sz w:val="26"/>
          <w:szCs w:val="26"/>
        </w:rPr>
      </w:pPr>
    </w:p>
    <w:p w14:paraId="6F524583" w14:textId="77777777" w:rsidR="00530667" w:rsidRPr="00530667" w:rsidRDefault="00530667" w:rsidP="00530667">
      <w:pPr>
        <w:pStyle w:val="BodyText"/>
        <w:spacing w:line="240" w:lineRule="auto"/>
        <w:ind w:left="720" w:firstLine="720"/>
        <w:rPr>
          <w:rFonts w:ascii="Calibri" w:hAnsi="Calibri"/>
          <w:sz w:val="26"/>
          <w:szCs w:val="26"/>
        </w:rPr>
      </w:pPr>
      <w:r w:rsidRPr="00530667">
        <w:rPr>
          <w:rFonts w:ascii="Calibri" w:hAnsi="Calibri"/>
          <w:sz w:val="26"/>
          <w:szCs w:val="26"/>
        </w:rPr>
        <w:t xml:space="preserve">constant – </w:t>
      </w:r>
      <w:r w:rsidRPr="00530667">
        <w:rPr>
          <w:rFonts w:ascii="Calibri" w:hAnsi="Calibri"/>
          <w:b/>
          <w:sz w:val="26"/>
          <w:szCs w:val="26"/>
        </w:rPr>
        <w:t>constamment</w:t>
      </w:r>
      <w:r w:rsidRPr="00530667">
        <w:rPr>
          <w:rFonts w:ascii="Calibri" w:hAnsi="Calibri"/>
          <w:sz w:val="26"/>
          <w:szCs w:val="26"/>
        </w:rPr>
        <w:t xml:space="preserve">     </w:t>
      </w:r>
      <w:r w:rsidRPr="00530667">
        <w:rPr>
          <w:rFonts w:ascii="Calibri" w:hAnsi="Calibri"/>
          <w:sz w:val="26"/>
          <w:szCs w:val="26"/>
        </w:rPr>
        <w:tab/>
      </w:r>
      <w:r w:rsidRPr="00530667">
        <w:rPr>
          <w:rFonts w:ascii="Calibri" w:hAnsi="Calibri"/>
          <w:i/>
          <w:sz w:val="26"/>
          <w:szCs w:val="26"/>
        </w:rPr>
        <w:t>constantly</w:t>
      </w:r>
    </w:p>
    <w:p w14:paraId="087444D2" w14:textId="77777777" w:rsidR="00530667" w:rsidRPr="00530667" w:rsidRDefault="00530667" w:rsidP="00530667">
      <w:pPr>
        <w:pStyle w:val="BodyText"/>
        <w:rPr>
          <w:rFonts w:ascii="Calibri" w:hAnsi="Calibri"/>
          <w:sz w:val="26"/>
          <w:szCs w:val="26"/>
          <w:lang w:val="en-US"/>
        </w:rPr>
      </w:pPr>
    </w:p>
    <w:p w14:paraId="6AD725B3" w14:textId="29A5F631" w:rsidR="00530667" w:rsidRPr="00530667" w:rsidRDefault="00530667" w:rsidP="00530667">
      <w:pPr>
        <w:pStyle w:val="BodyText"/>
        <w:rPr>
          <w:rFonts w:ascii="Calibri" w:hAnsi="Calibri"/>
          <w:sz w:val="26"/>
          <w:szCs w:val="26"/>
          <w:lang w:val="en-US"/>
        </w:rPr>
      </w:pPr>
      <w:r w:rsidRPr="00530667">
        <w:rPr>
          <w:rFonts w:ascii="Calibri" w:hAnsi="Calibri"/>
          <w:b/>
          <w:bCs/>
          <w:sz w:val="26"/>
          <w:szCs w:val="26"/>
          <w:u w:val="single"/>
          <w:lang w:val="en-US"/>
        </w:rPr>
        <w:t>Position of adverb </w:t>
      </w:r>
      <w:r w:rsidRPr="00530667">
        <w:rPr>
          <w:rFonts w:ascii="Calibri" w:hAnsi="Calibri"/>
          <w:b/>
          <w:bCs/>
          <w:sz w:val="26"/>
          <w:szCs w:val="26"/>
          <w:lang w:val="en-US"/>
        </w:rPr>
        <w:t>:</w:t>
      </w:r>
      <w:r w:rsidRPr="00530667">
        <w:rPr>
          <w:rFonts w:ascii="Calibri" w:hAnsi="Calibri"/>
          <w:sz w:val="26"/>
          <w:szCs w:val="26"/>
          <w:lang w:val="en-US"/>
        </w:rPr>
        <w:t xml:space="preserve"> </w:t>
      </w:r>
    </w:p>
    <w:p w14:paraId="5ACE2C7A" w14:textId="77777777" w:rsidR="00530667" w:rsidRPr="00530667" w:rsidRDefault="00530667" w:rsidP="00530667">
      <w:pPr>
        <w:pStyle w:val="BodyText"/>
        <w:spacing w:line="240" w:lineRule="auto"/>
        <w:rPr>
          <w:rFonts w:ascii="Calibri" w:hAnsi="Calibri"/>
          <w:sz w:val="26"/>
          <w:szCs w:val="26"/>
          <w:lang w:val="en-US"/>
        </w:rPr>
      </w:pPr>
      <w:r w:rsidRPr="00530667">
        <w:rPr>
          <w:rFonts w:ascii="Calibri" w:hAnsi="Calibri"/>
          <w:sz w:val="26"/>
          <w:szCs w:val="26"/>
          <w:lang w:val="en-US"/>
        </w:rPr>
        <w:t xml:space="preserve">The best place for the adverb in French is usually </w:t>
      </w:r>
      <w:r w:rsidRPr="00530667">
        <w:rPr>
          <w:rFonts w:ascii="Calibri" w:hAnsi="Calibri"/>
          <w:b/>
          <w:sz w:val="26"/>
          <w:szCs w:val="26"/>
          <w:u w:val="single"/>
          <w:lang w:val="en-US"/>
        </w:rPr>
        <w:t>after the verb</w:t>
      </w:r>
      <w:r w:rsidRPr="00530667">
        <w:rPr>
          <w:rFonts w:ascii="Calibri" w:hAnsi="Calibri"/>
          <w:sz w:val="26"/>
          <w:szCs w:val="26"/>
          <w:lang w:val="en-US"/>
        </w:rPr>
        <w:t>. However, some adverbs can be best placed at the beginning of the sentence or straight after a phrase for instance if it benefits the balance of the sentence.</w:t>
      </w:r>
    </w:p>
    <w:p w14:paraId="1E35D7F2" w14:textId="5972170F" w:rsidR="00530667" w:rsidRPr="00491E2F" w:rsidRDefault="00530667" w:rsidP="00530667">
      <w:pPr>
        <w:pStyle w:val="BodyText"/>
        <w:spacing w:line="276" w:lineRule="auto"/>
        <w:rPr>
          <w:rFonts w:ascii="Calibri" w:hAnsi="Calibri"/>
          <w:sz w:val="26"/>
          <w:szCs w:val="26"/>
        </w:rPr>
      </w:pPr>
    </w:p>
    <w:p w14:paraId="6C014E99" w14:textId="1B2BFAF5" w:rsidR="00530667" w:rsidRPr="00530667" w:rsidRDefault="00530667" w:rsidP="00530667">
      <w:pPr>
        <w:pStyle w:val="BodyText"/>
        <w:spacing w:line="276" w:lineRule="auto"/>
        <w:rPr>
          <w:rFonts w:ascii="Calibri" w:hAnsi="Calibri"/>
          <w:sz w:val="26"/>
          <w:szCs w:val="26"/>
          <w:lang w:val="fr-FR"/>
        </w:rPr>
      </w:pPr>
      <w:r w:rsidRPr="00530667">
        <w:rPr>
          <w:rFonts w:ascii="Calibri" w:hAnsi="Calibri"/>
          <w:sz w:val="26"/>
          <w:szCs w:val="26"/>
          <w:lang w:val="fr-FR"/>
        </w:rPr>
        <w:t xml:space="preserve">Ex: La maison </w:t>
      </w:r>
      <w:r>
        <w:rPr>
          <w:rFonts w:ascii="Calibri" w:hAnsi="Calibri"/>
          <w:sz w:val="26"/>
          <w:szCs w:val="26"/>
          <w:lang w:val="fr-FR"/>
        </w:rPr>
        <w:t>est</w:t>
      </w:r>
      <w:r w:rsidRPr="00530667">
        <w:rPr>
          <w:rFonts w:ascii="Calibri" w:hAnsi="Calibri"/>
          <w:sz w:val="26"/>
          <w:szCs w:val="26"/>
          <w:lang w:val="fr-FR"/>
        </w:rPr>
        <w:t xml:space="preserve"> </w:t>
      </w:r>
      <w:r w:rsidRPr="00530667">
        <w:rPr>
          <w:rFonts w:ascii="Calibri" w:hAnsi="Calibri"/>
          <w:b/>
          <w:sz w:val="26"/>
          <w:szCs w:val="26"/>
          <w:lang w:val="fr-FR"/>
        </w:rPr>
        <w:t>simplement</w:t>
      </w:r>
      <w:r w:rsidRPr="00530667">
        <w:rPr>
          <w:rFonts w:ascii="Calibri" w:hAnsi="Calibri"/>
          <w:sz w:val="26"/>
          <w:szCs w:val="26"/>
          <w:lang w:val="fr-FR"/>
        </w:rPr>
        <w:t xml:space="preserve"> décorée.</w:t>
      </w:r>
    </w:p>
    <w:p w14:paraId="09312C43" w14:textId="77777777" w:rsidR="00530667" w:rsidRPr="00530667" w:rsidRDefault="00530667" w:rsidP="00530667">
      <w:pPr>
        <w:pStyle w:val="BodyText"/>
        <w:spacing w:line="276" w:lineRule="auto"/>
        <w:rPr>
          <w:rFonts w:ascii="Calibri" w:hAnsi="Calibri"/>
          <w:sz w:val="26"/>
          <w:szCs w:val="26"/>
          <w:lang w:val="fr-FR"/>
        </w:rPr>
      </w:pPr>
      <w:r w:rsidRPr="00530667">
        <w:rPr>
          <w:rFonts w:ascii="Calibri" w:hAnsi="Calibri"/>
          <w:sz w:val="26"/>
          <w:szCs w:val="26"/>
          <w:lang w:val="fr-FR"/>
        </w:rPr>
        <w:t xml:space="preserve">       </w:t>
      </w:r>
      <w:r w:rsidRPr="00530667">
        <w:rPr>
          <w:rFonts w:ascii="Calibri" w:hAnsi="Calibri"/>
          <w:b/>
          <w:sz w:val="26"/>
          <w:szCs w:val="26"/>
          <w:lang w:val="fr-FR"/>
        </w:rPr>
        <w:t>Quelquefois,</w:t>
      </w:r>
      <w:r w:rsidRPr="00530667">
        <w:rPr>
          <w:rFonts w:ascii="Calibri" w:hAnsi="Calibri"/>
          <w:sz w:val="26"/>
          <w:szCs w:val="26"/>
          <w:lang w:val="fr-FR"/>
        </w:rPr>
        <w:t xml:space="preserve"> c’était le grand frère qui rangeait les jouets.</w:t>
      </w:r>
    </w:p>
    <w:p w14:paraId="3E7BB060" w14:textId="426C2737" w:rsidR="00530667" w:rsidRPr="00530667" w:rsidRDefault="00530667" w:rsidP="00530667">
      <w:pPr>
        <w:pStyle w:val="BodyText"/>
        <w:spacing w:line="276" w:lineRule="auto"/>
        <w:rPr>
          <w:rFonts w:ascii="Calibri" w:hAnsi="Calibri"/>
          <w:sz w:val="26"/>
          <w:szCs w:val="26"/>
          <w:lang w:val="fr-FR"/>
        </w:rPr>
      </w:pPr>
      <w:r w:rsidRPr="00530667">
        <w:rPr>
          <w:rFonts w:ascii="Calibri" w:hAnsi="Calibri"/>
          <w:sz w:val="26"/>
          <w:szCs w:val="26"/>
          <w:lang w:val="fr-FR"/>
        </w:rPr>
        <w:t xml:space="preserve">       Je suis allé à l’école avec mon frère </w:t>
      </w:r>
      <w:r w:rsidRPr="00530667">
        <w:rPr>
          <w:rFonts w:ascii="Calibri" w:hAnsi="Calibri"/>
          <w:b/>
          <w:sz w:val="26"/>
          <w:szCs w:val="26"/>
          <w:lang w:val="fr-FR"/>
        </w:rPr>
        <w:t>très souvent</w:t>
      </w:r>
      <w:r w:rsidRPr="00530667">
        <w:rPr>
          <w:rFonts w:ascii="Calibri" w:hAnsi="Calibri"/>
          <w:sz w:val="26"/>
          <w:szCs w:val="26"/>
          <w:lang w:val="fr-FR"/>
        </w:rPr>
        <w:t xml:space="preserve"> pendant les vacances     </w:t>
      </w:r>
    </w:p>
    <w:p w14:paraId="2A2A28E5" w14:textId="77777777" w:rsidR="00530667" w:rsidRPr="00530667" w:rsidRDefault="00530667" w:rsidP="00530667">
      <w:pPr>
        <w:pStyle w:val="BodyText"/>
        <w:spacing w:line="276" w:lineRule="auto"/>
        <w:rPr>
          <w:rFonts w:ascii="Calibri" w:hAnsi="Calibri"/>
          <w:sz w:val="26"/>
          <w:szCs w:val="26"/>
          <w:lang w:val="fr-FR"/>
        </w:rPr>
      </w:pPr>
      <w:r w:rsidRPr="00530667">
        <w:rPr>
          <w:rFonts w:ascii="Calibri" w:hAnsi="Calibri"/>
          <w:sz w:val="26"/>
          <w:szCs w:val="26"/>
          <w:lang w:val="fr-FR"/>
        </w:rPr>
        <w:t xml:space="preserve">       parce que nous voulions jouer sur les terrains de rugby.</w:t>
      </w:r>
    </w:p>
    <w:p w14:paraId="0EB1745D" w14:textId="4A31927C" w:rsidR="00530667" w:rsidRPr="00491E2F" w:rsidRDefault="00530667" w:rsidP="00530667">
      <w:pPr>
        <w:pStyle w:val="BodyText"/>
        <w:spacing w:line="240" w:lineRule="auto"/>
        <w:rPr>
          <w:rFonts w:ascii="Calibri" w:hAnsi="Calibri"/>
          <w:b/>
          <w:sz w:val="26"/>
          <w:szCs w:val="26"/>
          <w:u w:val="single"/>
          <w:lang w:val="fr-FR"/>
        </w:rPr>
      </w:pPr>
    </w:p>
    <w:p w14:paraId="0B76AB23" w14:textId="5FC961D5" w:rsidR="00530667" w:rsidRPr="00530667" w:rsidRDefault="00530667" w:rsidP="00530667">
      <w:pPr>
        <w:pStyle w:val="BodyText"/>
        <w:spacing w:line="240" w:lineRule="auto"/>
        <w:rPr>
          <w:rFonts w:ascii="Calibri" w:hAnsi="Calibri"/>
          <w:sz w:val="26"/>
          <w:szCs w:val="26"/>
        </w:rPr>
      </w:pPr>
      <w:r w:rsidRPr="00530667">
        <w:rPr>
          <w:rFonts w:ascii="Calibri" w:hAnsi="Calibri"/>
          <w:b/>
          <w:sz w:val="26"/>
          <w:szCs w:val="26"/>
          <w:u w:val="single"/>
        </w:rPr>
        <w:t>Attention</w:t>
      </w:r>
      <w:r w:rsidRPr="00530667">
        <w:rPr>
          <w:rFonts w:ascii="Calibri" w:hAnsi="Calibri"/>
          <w:b/>
          <w:sz w:val="26"/>
          <w:szCs w:val="26"/>
        </w:rPr>
        <w:t>!</w:t>
      </w:r>
      <w:r w:rsidRPr="00530667">
        <w:rPr>
          <w:rFonts w:ascii="Calibri" w:hAnsi="Calibri"/>
          <w:sz w:val="26"/>
          <w:szCs w:val="26"/>
        </w:rPr>
        <w:t xml:space="preserve">        If the adjective ends with an “e” or any vowel in the masculine form, then the masculine form will be used.</w:t>
      </w:r>
    </w:p>
    <w:p w14:paraId="629018D5" w14:textId="08EB7B7C" w:rsidR="00530667" w:rsidRPr="00530667" w:rsidRDefault="00530667" w:rsidP="00530667">
      <w:pPr>
        <w:pStyle w:val="BodyText"/>
        <w:spacing w:line="240" w:lineRule="auto"/>
        <w:rPr>
          <w:rFonts w:ascii="Calibri" w:hAnsi="Calibri"/>
          <w:sz w:val="26"/>
          <w:szCs w:val="26"/>
        </w:rPr>
      </w:pPr>
      <w:r w:rsidRPr="00530667">
        <w:rPr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17337B9F" wp14:editId="4116F69D">
                <wp:simplePos x="0" y="0"/>
                <wp:positionH relativeFrom="column">
                  <wp:posOffset>-77294</wp:posOffset>
                </wp:positionH>
                <wp:positionV relativeFrom="paragraph">
                  <wp:posOffset>210322</wp:posOffset>
                </wp:positionV>
                <wp:extent cx="5728335" cy="1539089"/>
                <wp:effectExtent l="0" t="0" r="24765" b="2349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335" cy="153908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F00D6" w14:textId="77777777" w:rsidR="00BB1BD2" w:rsidRDefault="00BB1BD2" w:rsidP="005306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37B9F" id="Text Box 128" o:spid="_x0000_s1091" type="#_x0000_t202" style="position:absolute;margin-left:-6.1pt;margin-top:16.55pt;width:451.05pt;height:121.2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">
                <v:fill opacity="0"/>
                <v:textbox>
                  <w:txbxContent>
                    <w:p w14:paraId="341F00D6" w14:textId="77777777" w:rsidR="00BB1BD2" w:rsidRDefault="00BB1BD2" w:rsidP="00530667"/>
                  </w:txbxContent>
                </v:textbox>
              </v:shape>
            </w:pict>
          </mc:Fallback>
        </mc:AlternateContent>
      </w:r>
    </w:p>
    <w:p w14:paraId="4D158948" w14:textId="5805F8F4" w:rsidR="00530667" w:rsidRDefault="00530667" w:rsidP="00530667">
      <w:pPr>
        <w:pStyle w:val="BodyText"/>
        <w:spacing w:line="240" w:lineRule="auto"/>
        <w:rPr>
          <w:rFonts w:ascii="Calibri" w:hAnsi="Calibri"/>
          <w:sz w:val="26"/>
          <w:szCs w:val="26"/>
        </w:rPr>
      </w:pPr>
      <w:r w:rsidRPr="00530667">
        <w:rPr>
          <w:rFonts w:ascii="Calibri" w:hAnsi="Calibri"/>
          <w:sz w:val="26"/>
          <w:szCs w:val="26"/>
        </w:rPr>
        <w:t>There are of course lots of other irregular adverbs, such as:</w:t>
      </w:r>
    </w:p>
    <w:p w14:paraId="7E50C8A6" w14:textId="29717A84" w:rsidR="00530667" w:rsidRPr="00530667" w:rsidRDefault="00530667" w:rsidP="00530667">
      <w:pPr>
        <w:pStyle w:val="BodyText"/>
        <w:spacing w:line="240" w:lineRule="auto"/>
        <w:rPr>
          <w:rFonts w:ascii="Calibri" w:hAnsi="Calibri"/>
          <w:sz w:val="26"/>
          <w:szCs w:val="26"/>
        </w:rPr>
      </w:pPr>
    </w:p>
    <w:p w14:paraId="4E406A32" w14:textId="71254CD6" w:rsidR="00530667" w:rsidRPr="00530667" w:rsidRDefault="00530667" w:rsidP="00530667">
      <w:pPr>
        <w:pStyle w:val="BodyText"/>
        <w:spacing w:line="240" w:lineRule="auto"/>
        <w:rPr>
          <w:rFonts w:ascii="Calibri" w:hAnsi="Calibri"/>
          <w:b/>
          <w:sz w:val="26"/>
          <w:szCs w:val="26"/>
        </w:rPr>
      </w:pPr>
      <w:r w:rsidRPr="00530667">
        <w:rPr>
          <w:rFonts w:ascii="Calibri" w:hAnsi="Calibri"/>
          <w:b/>
          <w:sz w:val="26"/>
          <w:szCs w:val="26"/>
        </w:rPr>
        <w:t>bien</w:t>
      </w:r>
      <w:r w:rsidRPr="00530667">
        <w:rPr>
          <w:rFonts w:ascii="Calibri" w:hAnsi="Calibri"/>
          <w:sz w:val="26"/>
          <w:szCs w:val="26"/>
        </w:rPr>
        <w:t xml:space="preserve"> </w:t>
      </w:r>
      <w:r w:rsidRPr="00530667">
        <w:rPr>
          <w:rFonts w:ascii="Calibri" w:hAnsi="Calibri"/>
          <w:sz w:val="26"/>
          <w:szCs w:val="26"/>
        </w:rPr>
        <w:tab/>
      </w:r>
      <w:r w:rsidRPr="00530667">
        <w:rPr>
          <w:rFonts w:ascii="Calibri" w:hAnsi="Calibri"/>
          <w:sz w:val="26"/>
          <w:szCs w:val="26"/>
        </w:rPr>
        <w:tab/>
      </w:r>
      <w:r w:rsidRPr="00530667">
        <w:rPr>
          <w:rFonts w:ascii="Calibri" w:hAnsi="Calibri"/>
          <w:sz w:val="26"/>
          <w:szCs w:val="26"/>
        </w:rPr>
        <w:tab/>
      </w:r>
      <w:r w:rsidRPr="00530667">
        <w:rPr>
          <w:rFonts w:ascii="Calibri" w:hAnsi="Calibri"/>
          <w:sz w:val="26"/>
          <w:szCs w:val="26"/>
        </w:rPr>
        <w:tab/>
      </w:r>
      <w:r w:rsidRPr="00530667">
        <w:rPr>
          <w:rFonts w:ascii="Calibri" w:hAnsi="Calibri"/>
          <w:i/>
          <w:iCs/>
          <w:sz w:val="26"/>
          <w:szCs w:val="26"/>
        </w:rPr>
        <w:t xml:space="preserve">well </w:t>
      </w:r>
      <w:r w:rsidRPr="00530667">
        <w:rPr>
          <w:rFonts w:ascii="Calibri" w:hAnsi="Calibri"/>
          <w:sz w:val="26"/>
          <w:szCs w:val="26"/>
        </w:rPr>
        <w:t xml:space="preserve">                                </w:t>
      </w:r>
      <w:r w:rsidRPr="00530667">
        <w:rPr>
          <w:rFonts w:ascii="Calibri" w:hAnsi="Calibri"/>
          <w:b/>
          <w:sz w:val="26"/>
          <w:szCs w:val="26"/>
        </w:rPr>
        <w:t>vite</w:t>
      </w:r>
      <w:r w:rsidRPr="00530667">
        <w:rPr>
          <w:rFonts w:ascii="Calibri" w:hAnsi="Calibri"/>
          <w:sz w:val="26"/>
          <w:szCs w:val="26"/>
        </w:rPr>
        <w:t xml:space="preserve"> </w:t>
      </w:r>
      <w:r w:rsidRPr="00530667">
        <w:rPr>
          <w:rFonts w:ascii="Calibri" w:hAnsi="Calibri"/>
          <w:sz w:val="26"/>
          <w:szCs w:val="26"/>
        </w:rPr>
        <w:tab/>
      </w:r>
      <w:r w:rsidRPr="00530667">
        <w:rPr>
          <w:rFonts w:ascii="Calibri" w:hAnsi="Calibri"/>
          <w:i/>
          <w:iCs/>
          <w:sz w:val="26"/>
          <w:szCs w:val="26"/>
        </w:rPr>
        <w:tab/>
      </w:r>
      <w:r>
        <w:rPr>
          <w:rFonts w:ascii="Calibri" w:hAnsi="Calibri"/>
          <w:i/>
          <w:iCs/>
          <w:sz w:val="26"/>
          <w:szCs w:val="26"/>
        </w:rPr>
        <w:tab/>
      </w:r>
      <w:r w:rsidRPr="00530667">
        <w:rPr>
          <w:rFonts w:ascii="Calibri" w:hAnsi="Calibri"/>
          <w:i/>
          <w:iCs/>
          <w:sz w:val="26"/>
          <w:szCs w:val="26"/>
        </w:rPr>
        <w:t>quickly</w:t>
      </w:r>
    </w:p>
    <w:p w14:paraId="1836CE3E" w14:textId="164BB32C" w:rsidR="00530667" w:rsidRPr="00530667" w:rsidRDefault="00530667" w:rsidP="00530667">
      <w:pPr>
        <w:pStyle w:val="BodyText"/>
        <w:spacing w:line="240" w:lineRule="auto"/>
        <w:rPr>
          <w:rFonts w:ascii="Calibri" w:hAnsi="Calibri"/>
          <w:sz w:val="26"/>
          <w:szCs w:val="26"/>
        </w:rPr>
      </w:pPr>
      <w:r w:rsidRPr="00530667">
        <w:rPr>
          <w:rFonts w:ascii="Calibri" w:hAnsi="Calibri"/>
          <w:b/>
          <w:sz w:val="26"/>
          <w:szCs w:val="26"/>
        </w:rPr>
        <w:t xml:space="preserve">mal </w:t>
      </w:r>
      <w:r w:rsidRPr="00530667">
        <w:rPr>
          <w:rFonts w:ascii="Calibri" w:hAnsi="Calibri"/>
          <w:sz w:val="26"/>
          <w:szCs w:val="26"/>
        </w:rPr>
        <w:tab/>
      </w:r>
      <w:r w:rsidRPr="00530667">
        <w:rPr>
          <w:rFonts w:ascii="Calibri" w:hAnsi="Calibri"/>
          <w:sz w:val="26"/>
          <w:szCs w:val="26"/>
        </w:rPr>
        <w:tab/>
      </w:r>
      <w:r w:rsidRPr="00530667">
        <w:rPr>
          <w:rFonts w:ascii="Calibri" w:hAnsi="Calibri"/>
          <w:sz w:val="26"/>
          <w:szCs w:val="26"/>
        </w:rPr>
        <w:tab/>
      </w:r>
      <w:r w:rsidRPr="00530667">
        <w:rPr>
          <w:rFonts w:ascii="Calibri" w:hAnsi="Calibri"/>
          <w:sz w:val="26"/>
          <w:szCs w:val="26"/>
        </w:rPr>
        <w:tab/>
      </w:r>
      <w:r w:rsidRPr="00530667">
        <w:rPr>
          <w:rFonts w:ascii="Calibri" w:hAnsi="Calibri"/>
          <w:i/>
          <w:iCs/>
          <w:sz w:val="26"/>
          <w:szCs w:val="26"/>
        </w:rPr>
        <w:t xml:space="preserve">badly    </w:t>
      </w:r>
      <w:r w:rsidRPr="00530667">
        <w:rPr>
          <w:rFonts w:ascii="Calibri" w:hAnsi="Calibri"/>
          <w:sz w:val="26"/>
          <w:szCs w:val="26"/>
        </w:rPr>
        <w:t xml:space="preserve">                           </w:t>
      </w:r>
      <w:r w:rsidRPr="00530667">
        <w:rPr>
          <w:rFonts w:ascii="Calibri" w:hAnsi="Calibri"/>
          <w:b/>
          <w:sz w:val="26"/>
          <w:szCs w:val="26"/>
        </w:rPr>
        <w:t>dur</w:t>
      </w:r>
      <w:r w:rsidRPr="00530667">
        <w:rPr>
          <w:rFonts w:ascii="Calibri" w:hAnsi="Calibri"/>
          <w:sz w:val="26"/>
          <w:szCs w:val="26"/>
        </w:rPr>
        <w:t xml:space="preserve"> </w:t>
      </w:r>
      <w:r w:rsidRPr="00530667">
        <w:rPr>
          <w:rFonts w:ascii="Calibri" w:hAnsi="Calibri"/>
          <w:sz w:val="26"/>
          <w:szCs w:val="26"/>
        </w:rPr>
        <w:tab/>
      </w:r>
      <w:r w:rsidRPr="00530667"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</w:r>
      <w:r w:rsidRPr="00530667">
        <w:rPr>
          <w:rFonts w:ascii="Calibri" w:hAnsi="Calibri"/>
          <w:i/>
          <w:iCs/>
          <w:sz w:val="26"/>
          <w:szCs w:val="26"/>
        </w:rPr>
        <w:t xml:space="preserve">hard  </w:t>
      </w:r>
      <w:r w:rsidRPr="00530667">
        <w:rPr>
          <w:rFonts w:ascii="Calibri" w:hAnsi="Calibri"/>
          <w:sz w:val="26"/>
          <w:szCs w:val="26"/>
        </w:rPr>
        <w:t xml:space="preserve">                                                                                        </w:t>
      </w:r>
    </w:p>
    <w:p w14:paraId="0992DE58" w14:textId="3C3D6892" w:rsidR="00530667" w:rsidRPr="00530667" w:rsidRDefault="00530667" w:rsidP="00530667">
      <w:pPr>
        <w:pStyle w:val="BodyText"/>
        <w:spacing w:line="240" w:lineRule="auto"/>
        <w:rPr>
          <w:rFonts w:ascii="Calibri" w:hAnsi="Calibri"/>
          <w:i/>
          <w:iCs/>
          <w:sz w:val="26"/>
          <w:szCs w:val="26"/>
          <w:lang w:val="fr-FR"/>
        </w:rPr>
      </w:pPr>
      <w:r w:rsidRPr="00530667">
        <w:rPr>
          <w:rFonts w:ascii="Calibri" w:hAnsi="Calibri"/>
          <w:b/>
          <w:sz w:val="26"/>
          <w:szCs w:val="26"/>
          <w:lang w:val="fr-FR"/>
        </w:rPr>
        <w:t>souvent</w:t>
      </w:r>
      <w:r w:rsidRPr="00530667">
        <w:rPr>
          <w:rFonts w:ascii="Calibri" w:hAnsi="Calibri"/>
          <w:sz w:val="26"/>
          <w:szCs w:val="26"/>
          <w:lang w:val="fr-FR"/>
        </w:rPr>
        <w:t xml:space="preserve"> </w:t>
      </w:r>
      <w:r w:rsidRPr="00530667">
        <w:rPr>
          <w:rFonts w:ascii="Calibri" w:hAnsi="Calibri"/>
          <w:sz w:val="26"/>
          <w:szCs w:val="26"/>
          <w:lang w:val="fr-FR"/>
        </w:rPr>
        <w:tab/>
      </w:r>
      <w:r w:rsidRPr="00530667">
        <w:rPr>
          <w:rFonts w:ascii="Calibri" w:hAnsi="Calibri"/>
          <w:sz w:val="26"/>
          <w:szCs w:val="26"/>
          <w:lang w:val="fr-FR"/>
        </w:rPr>
        <w:tab/>
      </w:r>
      <w:r w:rsidRPr="00530667">
        <w:rPr>
          <w:rFonts w:ascii="Calibri" w:hAnsi="Calibri"/>
          <w:i/>
          <w:iCs/>
          <w:sz w:val="26"/>
          <w:szCs w:val="26"/>
          <w:lang w:val="fr-FR"/>
        </w:rPr>
        <w:tab/>
        <w:t>often</w:t>
      </w:r>
      <w:r w:rsidRPr="00530667">
        <w:rPr>
          <w:rFonts w:ascii="Calibri" w:hAnsi="Calibri"/>
          <w:sz w:val="26"/>
          <w:szCs w:val="26"/>
          <w:lang w:val="fr-FR"/>
        </w:rPr>
        <w:t xml:space="preserve">                              </w:t>
      </w:r>
      <w:r>
        <w:rPr>
          <w:rFonts w:ascii="Calibri" w:hAnsi="Calibri"/>
          <w:sz w:val="26"/>
          <w:szCs w:val="26"/>
          <w:lang w:val="fr-FR"/>
        </w:rPr>
        <w:t xml:space="preserve"> </w:t>
      </w:r>
      <w:r w:rsidRPr="00530667">
        <w:rPr>
          <w:rFonts w:ascii="Calibri" w:hAnsi="Calibri"/>
          <w:b/>
          <w:sz w:val="26"/>
          <w:szCs w:val="26"/>
          <w:lang w:val="fr-FR"/>
        </w:rPr>
        <w:t>même</w:t>
      </w:r>
      <w:r w:rsidRPr="00530667">
        <w:rPr>
          <w:rFonts w:ascii="Calibri" w:hAnsi="Calibri"/>
          <w:sz w:val="26"/>
          <w:szCs w:val="26"/>
          <w:lang w:val="fr-FR"/>
        </w:rPr>
        <w:tab/>
      </w:r>
      <w:r w:rsidRPr="00530667">
        <w:rPr>
          <w:rFonts w:ascii="Calibri" w:hAnsi="Calibri"/>
          <w:sz w:val="26"/>
          <w:szCs w:val="26"/>
          <w:lang w:val="fr-FR"/>
        </w:rPr>
        <w:tab/>
      </w:r>
      <w:r w:rsidRPr="00530667">
        <w:rPr>
          <w:rFonts w:ascii="Calibri" w:hAnsi="Calibri"/>
          <w:i/>
          <w:iCs/>
          <w:sz w:val="26"/>
          <w:szCs w:val="26"/>
          <w:lang w:val="fr-FR"/>
        </w:rPr>
        <w:t xml:space="preserve">even     </w:t>
      </w:r>
      <w:r w:rsidRPr="00530667">
        <w:rPr>
          <w:rFonts w:ascii="Calibri" w:hAnsi="Calibri"/>
          <w:sz w:val="26"/>
          <w:szCs w:val="26"/>
          <w:lang w:val="fr-FR"/>
        </w:rPr>
        <w:t xml:space="preserve">                           </w:t>
      </w:r>
      <w:r w:rsidRPr="00530667">
        <w:rPr>
          <w:rFonts w:ascii="Calibri" w:hAnsi="Calibri"/>
          <w:b/>
          <w:sz w:val="26"/>
          <w:szCs w:val="26"/>
          <w:lang w:val="fr-FR"/>
        </w:rPr>
        <w:t>quelquefois</w:t>
      </w:r>
      <w:r w:rsidRPr="00530667">
        <w:rPr>
          <w:rFonts w:ascii="Calibri" w:hAnsi="Calibri"/>
          <w:sz w:val="26"/>
          <w:szCs w:val="26"/>
          <w:lang w:val="fr-FR"/>
        </w:rPr>
        <w:tab/>
      </w:r>
      <w:r w:rsidRPr="00530667">
        <w:rPr>
          <w:rFonts w:ascii="Calibri" w:hAnsi="Calibri"/>
          <w:sz w:val="26"/>
          <w:szCs w:val="26"/>
          <w:lang w:val="fr-FR"/>
        </w:rPr>
        <w:tab/>
      </w:r>
      <w:r w:rsidRPr="00530667">
        <w:rPr>
          <w:rFonts w:ascii="Calibri" w:hAnsi="Calibri"/>
          <w:sz w:val="26"/>
          <w:szCs w:val="26"/>
          <w:lang w:val="fr-FR"/>
        </w:rPr>
        <w:tab/>
      </w:r>
      <w:r w:rsidRPr="00530667">
        <w:rPr>
          <w:rFonts w:ascii="Calibri" w:hAnsi="Calibri"/>
          <w:i/>
          <w:iCs/>
          <w:sz w:val="26"/>
          <w:szCs w:val="26"/>
          <w:lang w:val="fr-FR"/>
        </w:rPr>
        <w:t>sometimes</w:t>
      </w:r>
      <w:r w:rsidRPr="00530667">
        <w:rPr>
          <w:rFonts w:ascii="Calibri" w:hAnsi="Calibri"/>
          <w:i/>
          <w:iCs/>
          <w:sz w:val="26"/>
          <w:szCs w:val="26"/>
          <w:lang w:val="fr-FR"/>
        </w:rPr>
        <w:tab/>
      </w:r>
      <w:r w:rsidRPr="00530667">
        <w:rPr>
          <w:rFonts w:ascii="Calibri" w:hAnsi="Calibri"/>
          <w:i/>
          <w:iCs/>
          <w:sz w:val="26"/>
          <w:szCs w:val="26"/>
          <w:lang w:val="fr-FR"/>
        </w:rPr>
        <w:tab/>
        <w:t xml:space="preserve">    </w:t>
      </w:r>
      <w:r w:rsidRPr="00530667">
        <w:rPr>
          <w:rFonts w:ascii="Calibri" w:hAnsi="Calibri"/>
          <w:b/>
          <w:sz w:val="26"/>
          <w:szCs w:val="26"/>
          <w:lang w:val="fr-FR"/>
        </w:rPr>
        <w:t>toujours</w:t>
      </w:r>
      <w:r w:rsidRPr="00530667">
        <w:rPr>
          <w:rFonts w:ascii="Calibri" w:hAnsi="Calibri"/>
          <w:sz w:val="26"/>
          <w:szCs w:val="26"/>
          <w:lang w:val="fr-FR"/>
        </w:rPr>
        <w:tab/>
      </w:r>
      <w:r w:rsidRPr="00530667">
        <w:rPr>
          <w:rFonts w:ascii="Calibri" w:hAnsi="Calibri"/>
          <w:sz w:val="26"/>
          <w:szCs w:val="26"/>
          <w:lang w:val="fr-FR"/>
        </w:rPr>
        <w:tab/>
      </w:r>
      <w:r w:rsidRPr="00530667">
        <w:rPr>
          <w:rFonts w:ascii="Calibri" w:hAnsi="Calibri"/>
          <w:i/>
          <w:iCs/>
          <w:sz w:val="26"/>
          <w:szCs w:val="26"/>
          <w:lang w:val="fr-FR"/>
        </w:rPr>
        <w:t>always</w:t>
      </w:r>
      <w:r w:rsidRPr="00530667">
        <w:rPr>
          <w:rFonts w:ascii="Calibri" w:hAnsi="Calibri"/>
          <w:i/>
          <w:iCs/>
          <w:sz w:val="26"/>
          <w:szCs w:val="26"/>
          <w:lang w:val="fr-FR"/>
        </w:rPr>
        <w:tab/>
      </w:r>
    </w:p>
    <w:p w14:paraId="626883D3" w14:textId="77777777" w:rsidR="00530667" w:rsidRPr="00491E2F" w:rsidRDefault="00530667" w:rsidP="00530667">
      <w:pPr>
        <w:pStyle w:val="BodyText"/>
        <w:spacing w:line="240" w:lineRule="auto"/>
        <w:rPr>
          <w:rFonts w:ascii="Calibri" w:hAnsi="Calibri"/>
          <w:sz w:val="26"/>
          <w:szCs w:val="26"/>
          <w:lang w:val="fr-FR"/>
        </w:rPr>
      </w:pPr>
      <w:r w:rsidRPr="00491E2F">
        <w:rPr>
          <w:rFonts w:ascii="Calibri" w:hAnsi="Calibri"/>
          <w:b/>
          <w:sz w:val="26"/>
          <w:szCs w:val="26"/>
          <w:lang w:val="fr-FR"/>
        </w:rPr>
        <w:t>de temps en temps</w:t>
      </w:r>
      <w:r w:rsidRPr="00491E2F">
        <w:rPr>
          <w:rFonts w:ascii="Calibri" w:hAnsi="Calibri"/>
          <w:sz w:val="26"/>
          <w:szCs w:val="26"/>
          <w:lang w:val="fr-FR"/>
        </w:rPr>
        <w:t xml:space="preserve">  </w:t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i/>
          <w:iCs/>
          <w:sz w:val="26"/>
          <w:szCs w:val="26"/>
          <w:lang w:val="fr-FR"/>
        </w:rPr>
        <w:t>from time to time</w:t>
      </w:r>
      <w:r w:rsidRPr="00491E2F">
        <w:rPr>
          <w:rFonts w:ascii="Calibri" w:hAnsi="Calibri"/>
          <w:sz w:val="26"/>
          <w:szCs w:val="26"/>
          <w:lang w:val="fr-FR"/>
        </w:rPr>
        <w:t xml:space="preserve">         </w:t>
      </w:r>
    </w:p>
    <w:p w14:paraId="6FE4E098" w14:textId="3A89258C" w:rsidR="00530667" w:rsidRPr="00491E2F" w:rsidRDefault="00530667" w:rsidP="00A951AE">
      <w:pPr>
        <w:spacing w:line="240" w:lineRule="auto"/>
        <w:rPr>
          <w:bCs/>
          <w:i/>
          <w:iCs/>
          <w:sz w:val="26"/>
          <w:szCs w:val="26"/>
          <w:lang w:val="fr-FR"/>
        </w:rPr>
      </w:pPr>
    </w:p>
    <w:p w14:paraId="3A724F4A" w14:textId="77777777" w:rsidR="00530667" w:rsidRPr="00491E2F" w:rsidRDefault="00530667" w:rsidP="00A951AE">
      <w:pPr>
        <w:spacing w:line="240" w:lineRule="auto"/>
        <w:rPr>
          <w:bCs/>
          <w:i/>
          <w:iCs/>
          <w:sz w:val="26"/>
          <w:szCs w:val="26"/>
          <w:lang w:val="fr-FR"/>
        </w:rPr>
      </w:pPr>
    </w:p>
    <w:p w14:paraId="22DC786E" w14:textId="77777777" w:rsidR="009716FF" w:rsidRPr="009716FF" w:rsidRDefault="009716FF" w:rsidP="009716FF">
      <w:pPr>
        <w:pStyle w:val="BodyText"/>
        <w:pBdr>
          <w:bottom w:val="single" w:sz="4" w:space="1" w:color="auto"/>
        </w:pBdr>
        <w:spacing w:line="240" w:lineRule="auto"/>
        <w:rPr>
          <w:rFonts w:ascii="Calibri" w:eastAsiaTheme="minorHAnsi" w:hAnsi="Calibri" w:cstheme="minorBidi"/>
          <w:b/>
          <w:sz w:val="32"/>
          <w:szCs w:val="32"/>
          <w:lang w:val="fr-FR"/>
        </w:rPr>
      </w:pPr>
      <w:r w:rsidRPr="009716FF">
        <w:rPr>
          <w:rFonts w:ascii="Calibri" w:eastAsiaTheme="minorHAnsi" w:hAnsi="Calibri" w:cstheme="minorBidi"/>
          <w:b/>
          <w:sz w:val="32"/>
          <w:szCs w:val="32"/>
          <w:lang w:val="fr-FR"/>
        </w:rPr>
        <w:t>La Nourriture et Les Boissons (Food and Drink)</w:t>
      </w:r>
    </w:p>
    <w:tbl>
      <w:tblPr>
        <w:tblStyle w:val="TableGrid"/>
        <w:tblpPr w:leftFromText="180" w:rightFromText="180" w:vertAnchor="text" w:horzAnchor="margin" w:tblpXSpec="right" w:tblpY="367"/>
        <w:tblW w:w="5387" w:type="dxa"/>
        <w:tblLook w:val="04A0" w:firstRow="1" w:lastRow="0" w:firstColumn="1" w:lastColumn="0" w:noHBand="0" w:noVBand="1"/>
      </w:tblPr>
      <w:tblGrid>
        <w:gridCol w:w="1130"/>
        <w:gridCol w:w="1157"/>
        <w:gridCol w:w="1105"/>
        <w:gridCol w:w="1101"/>
        <w:gridCol w:w="894"/>
      </w:tblGrid>
      <w:tr w:rsidR="009716FF" w14:paraId="3EFB4182" w14:textId="77777777" w:rsidTr="009716FF">
        <w:trPr>
          <w:trHeight w:val="558"/>
        </w:trPr>
        <w:tc>
          <w:tcPr>
            <w:tcW w:w="1130" w:type="dxa"/>
          </w:tcPr>
          <w:p w14:paraId="7F04D153" w14:textId="77777777" w:rsidR="009716FF" w:rsidRPr="007A1B1D" w:rsidRDefault="009716FF" w:rsidP="009716FF">
            <w:pPr>
              <w:rPr>
                <w:rFonts w:ascii="Calibri" w:hAnsi="Calibri"/>
                <w:b/>
                <w:bCs/>
                <w:lang w:val="fr-FR"/>
              </w:rPr>
            </w:pPr>
            <w:bookmarkStart w:id="1" w:name="_Hlk5616865"/>
          </w:p>
        </w:tc>
        <w:tc>
          <w:tcPr>
            <w:tcW w:w="1157" w:type="dxa"/>
          </w:tcPr>
          <w:p w14:paraId="76DF5449" w14:textId="77777777" w:rsidR="009716FF" w:rsidRPr="00BC502B" w:rsidRDefault="009716FF" w:rsidP="009716FF">
            <w:pPr>
              <w:jc w:val="center"/>
              <w:rPr>
                <w:rFonts w:ascii="Calibri" w:hAnsi="Calibri"/>
                <w:b/>
                <w:bCs/>
              </w:rPr>
            </w:pPr>
            <w:r w:rsidRPr="00BC502B">
              <w:rPr>
                <w:rFonts w:ascii="Calibri" w:hAnsi="Calibri"/>
                <w:b/>
                <w:bCs/>
              </w:rPr>
              <w:t>Masculine</w:t>
            </w:r>
          </w:p>
        </w:tc>
        <w:tc>
          <w:tcPr>
            <w:tcW w:w="1105" w:type="dxa"/>
          </w:tcPr>
          <w:p w14:paraId="70B16D87" w14:textId="77777777" w:rsidR="009716FF" w:rsidRPr="00BC502B" w:rsidRDefault="009716FF" w:rsidP="009716FF">
            <w:pPr>
              <w:jc w:val="center"/>
              <w:rPr>
                <w:rFonts w:ascii="Calibri" w:hAnsi="Calibri"/>
                <w:b/>
                <w:bCs/>
              </w:rPr>
            </w:pPr>
            <w:r w:rsidRPr="00BC502B">
              <w:rPr>
                <w:rFonts w:ascii="Calibri" w:hAnsi="Calibri"/>
                <w:b/>
                <w:bCs/>
              </w:rPr>
              <w:t>Feminine</w:t>
            </w:r>
          </w:p>
        </w:tc>
        <w:tc>
          <w:tcPr>
            <w:tcW w:w="1101" w:type="dxa"/>
          </w:tcPr>
          <w:p w14:paraId="61C3BB5E" w14:textId="77777777" w:rsidR="009716FF" w:rsidRPr="00BC502B" w:rsidRDefault="009716FF" w:rsidP="009716FF">
            <w:pPr>
              <w:jc w:val="center"/>
              <w:rPr>
                <w:rFonts w:ascii="Calibri" w:hAnsi="Calibri"/>
                <w:b/>
                <w:bCs/>
              </w:rPr>
            </w:pPr>
            <w:r w:rsidRPr="00BC502B">
              <w:rPr>
                <w:rFonts w:ascii="Calibri" w:hAnsi="Calibri"/>
                <w:b/>
                <w:bCs/>
              </w:rPr>
              <w:t>Vowel / silent “h”</w:t>
            </w:r>
          </w:p>
        </w:tc>
        <w:tc>
          <w:tcPr>
            <w:tcW w:w="894" w:type="dxa"/>
          </w:tcPr>
          <w:p w14:paraId="2CF7F192" w14:textId="77777777" w:rsidR="009716FF" w:rsidRPr="00BC502B" w:rsidRDefault="009716FF" w:rsidP="009716FF">
            <w:pPr>
              <w:jc w:val="center"/>
              <w:rPr>
                <w:rFonts w:ascii="Calibri" w:hAnsi="Calibri"/>
                <w:b/>
                <w:bCs/>
              </w:rPr>
            </w:pPr>
            <w:r w:rsidRPr="00BC502B">
              <w:rPr>
                <w:rFonts w:ascii="Calibri" w:hAnsi="Calibri"/>
                <w:b/>
                <w:bCs/>
              </w:rPr>
              <w:t>Plural</w:t>
            </w:r>
          </w:p>
        </w:tc>
      </w:tr>
      <w:tr w:rsidR="009716FF" w14:paraId="1D09F746" w14:textId="77777777" w:rsidTr="009716FF">
        <w:trPr>
          <w:trHeight w:val="458"/>
        </w:trPr>
        <w:tc>
          <w:tcPr>
            <w:tcW w:w="1130" w:type="dxa"/>
          </w:tcPr>
          <w:p w14:paraId="480CFF67" w14:textId="77777777" w:rsidR="009716FF" w:rsidRPr="00BC502B" w:rsidRDefault="009716FF" w:rsidP="009716FF">
            <w:pPr>
              <w:jc w:val="center"/>
              <w:rPr>
                <w:rFonts w:ascii="Calibri" w:hAnsi="Calibri"/>
                <w:b/>
                <w:lang w:val="fr-FR"/>
              </w:rPr>
            </w:pPr>
            <w:r w:rsidRPr="00BC502B">
              <w:rPr>
                <w:rFonts w:ascii="Calibri" w:hAnsi="Calibri"/>
                <w:lang w:val="fr-FR"/>
              </w:rPr>
              <w:t>Indefinite articles</w:t>
            </w:r>
          </w:p>
          <w:p w14:paraId="35AEF0D4" w14:textId="77777777" w:rsidR="009716FF" w:rsidRPr="00BC502B" w:rsidRDefault="009716FF" w:rsidP="009716FF">
            <w:pPr>
              <w:jc w:val="center"/>
              <w:rPr>
                <w:rFonts w:ascii="Calibri" w:hAnsi="Calibri"/>
                <w:b/>
                <w:bCs/>
              </w:rPr>
            </w:pPr>
            <w:r w:rsidRPr="00BC502B">
              <w:rPr>
                <w:rFonts w:ascii="Calibri" w:hAnsi="Calibri"/>
                <w:b/>
                <w:lang w:val="fr-FR"/>
              </w:rPr>
              <w:t>(a)</w:t>
            </w:r>
          </w:p>
        </w:tc>
        <w:tc>
          <w:tcPr>
            <w:tcW w:w="1157" w:type="dxa"/>
          </w:tcPr>
          <w:p w14:paraId="1359C9C3" w14:textId="77777777" w:rsidR="009716FF" w:rsidRPr="00C81974" w:rsidRDefault="009716FF" w:rsidP="009716FF">
            <w:pPr>
              <w:jc w:val="center"/>
              <w:rPr>
                <w:rFonts w:ascii="Calibri" w:hAnsi="Calibri"/>
                <w:bCs/>
                <w:sz w:val="28"/>
              </w:rPr>
            </w:pPr>
            <w:r w:rsidRPr="00C81974">
              <w:rPr>
                <w:rFonts w:ascii="Calibri" w:hAnsi="Calibri"/>
                <w:bCs/>
                <w:sz w:val="28"/>
              </w:rPr>
              <w:t>un</w:t>
            </w:r>
          </w:p>
        </w:tc>
        <w:tc>
          <w:tcPr>
            <w:tcW w:w="1105" w:type="dxa"/>
          </w:tcPr>
          <w:p w14:paraId="769E0206" w14:textId="77777777" w:rsidR="009716FF" w:rsidRPr="00C81974" w:rsidRDefault="009716FF" w:rsidP="009716FF">
            <w:pPr>
              <w:jc w:val="center"/>
              <w:rPr>
                <w:rFonts w:ascii="Calibri" w:hAnsi="Calibri"/>
                <w:bCs/>
                <w:sz w:val="28"/>
              </w:rPr>
            </w:pPr>
            <w:r w:rsidRPr="00C81974">
              <w:rPr>
                <w:rFonts w:ascii="Calibri" w:hAnsi="Calibri"/>
                <w:bCs/>
                <w:sz w:val="28"/>
              </w:rPr>
              <w:t>une</w:t>
            </w:r>
          </w:p>
        </w:tc>
        <w:tc>
          <w:tcPr>
            <w:tcW w:w="1101" w:type="dxa"/>
          </w:tcPr>
          <w:p w14:paraId="26C08543" w14:textId="77777777" w:rsidR="009716FF" w:rsidRPr="00C81974" w:rsidRDefault="009716FF" w:rsidP="009716FF">
            <w:pPr>
              <w:jc w:val="center"/>
              <w:rPr>
                <w:rFonts w:ascii="Calibri" w:hAnsi="Calibri"/>
                <w:bCs/>
                <w:sz w:val="28"/>
              </w:rPr>
            </w:pPr>
            <w:r w:rsidRPr="00C81974">
              <w:rPr>
                <w:rFonts w:ascii="Calibri" w:hAnsi="Calibri"/>
                <w:bCs/>
                <w:sz w:val="28"/>
              </w:rPr>
              <w:t>un/une</w:t>
            </w:r>
          </w:p>
        </w:tc>
        <w:tc>
          <w:tcPr>
            <w:tcW w:w="894" w:type="dxa"/>
            <w:shd w:val="clear" w:color="auto" w:fill="000000" w:themeFill="text1"/>
          </w:tcPr>
          <w:p w14:paraId="42C5102A" w14:textId="77777777" w:rsidR="009716FF" w:rsidRPr="00C81974" w:rsidRDefault="009716FF" w:rsidP="009716FF">
            <w:pPr>
              <w:jc w:val="center"/>
              <w:rPr>
                <w:rFonts w:ascii="Calibri" w:hAnsi="Calibri"/>
                <w:bCs/>
                <w:sz w:val="28"/>
              </w:rPr>
            </w:pPr>
          </w:p>
        </w:tc>
      </w:tr>
      <w:tr w:rsidR="009716FF" w14:paraId="5CAA963A" w14:textId="77777777" w:rsidTr="009716FF">
        <w:trPr>
          <w:trHeight w:val="468"/>
        </w:trPr>
        <w:tc>
          <w:tcPr>
            <w:tcW w:w="1130" w:type="dxa"/>
          </w:tcPr>
          <w:p w14:paraId="225FEE01" w14:textId="77777777" w:rsidR="009716FF" w:rsidRPr="00BC502B" w:rsidRDefault="009716FF" w:rsidP="009716FF">
            <w:pPr>
              <w:jc w:val="center"/>
              <w:rPr>
                <w:rFonts w:ascii="Calibri" w:hAnsi="Calibri"/>
                <w:lang w:val="fr-FR"/>
              </w:rPr>
            </w:pPr>
            <w:r w:rsidRPr="00BC502B">
              <w:rPr>
                <w:rFonts w:ascii="Calibri" w:hAnsi="Calibri"/>
                <w:lang w:val="fr-FR"/>
              </w:rPr>
              <w:t>Definite articles</w:t>
            </w:r>
          </w:p>
          <w:p w14:paraId="553A7155" w14:textId="77777777" w:rsidR="009716FF" w:rsidRPr="00BC502B" w:rsidRDefault="009716FF" w:rsidP="009716FF">
            <w:pPr>
              <w:jc w:val="center"/>
              <w:rPr>
                <w:rFonts w:ascii="Calibri" w:hAnsi="Calibri"/>
                <w:b/>
                <w:lang w:val="fr-FR"/>
              </w:rPr>
            </w:pPr>
            <w:r w:rsidRPr="00BC502B">
              <w:rPr>
                <w:rFonts w:ascii="Calibri" w:hAnsi="Calibri"/>
                <w:b/>
                <w:lang w:val="fr-FR"/>
              </w:rPr>
              <w:t>(the)</w:t>
            </w:r>
          </w:p>
        </w:tc>
        <w:tc>
          <w:tcPr>
            <w:tcW w:w="1157" w:type="dxa"/>
          </w:tcPr>
          <w:p w14:paraId="3E1AA2F8" w14:textId="77777777" w:rsidR="009716FF" w:rsidRPr="00C81974" w:rsidRDefault="009716FF" w:rsidP="009716FF">
            <w:pPr>
              <w:jc w:val="center"/>
              <w:rPr>
                <w:rFonts w:ascii="Calibri" w:hAnsi="Calibri"/>
                <w:bCs/>
                <w:sz w:val="28"/>
              </w:rPr>
            </w:pPr>
            <w:r w:rsidRPr="00C81974">
              <w:rPr>
                <w:rFonts w:ascii="Calibri" w:hAnsi="Calibri"/>
                <w:bCs/>
                <w:sz w:val="28"/>
              </w:rPr>
              <w:t>le</w:t>
            </w:r>
          </w:p>
        </w:tc>
        <w:tc>
          <w:tcPr>
            <w:tcW w:w="1105" w:type="dxa"/>
          </w:tcPr>
          <w:p w14:paraId="1EEADCD0" w14:textId="77777777" w:rsidR="009716FF" w:rsidRPr="00C81974" w:rsidRDefault="009716FF" w:rsidP="009716FF">
            <w:pPr>
              <w:jc w:val="center"/>
              <w:rPr>
                <w:rFonts w:ascii="Calibri" w:hAnsi="Calibri"/>
                <w:bCs/>
                <w:sz w:val="28"/>
              </w:rPr>
            </w:pPr>
            <w:r w:rsidRPr="00C81974">
              <w:rPr>
                <w:rFonts w:ascii="Calibri" w:hAnsi="Calibri"/>
                <w:bCs/>
                <w:sz w:val="28"/>
              </w:rPr>
              <w:t>la</w:t>
            </w:r>
          </w:p>
        </w:tc>
        <w:tc>
          <w:tcPr>
            <w:tcW w:w="1101" w:type="dxa"/>
          </w:tcPr>
          <w:p w14:paraId="3325CD70" w14:textId="77777777" w:rsidR="009716FF" w:rsidRPr="00C81974" w:rsidRDefault="009716FF" w:rsidP="009716FF">
            <w:pPr>
              <w:jc w:val="center"/>
              <w:rPr>
                <w:rFonts w:ascii="Calibri" w:hAnsi="Calibri"/>
                <w:bCs/>
                <w:sz w:val="28"/>
              </w:rPr>
            </w:pPr>
            <w:r w:rsidRPr="00C81974">
              <w:rPr>
                <w:rFonts w:ascii="Calibri" w:hAnsi="Calibri"/>
                <w:bCs/>
                <w:sz w:val="28"/>
              </w:rPr>
              <w:t>l’</w:t>
            </w:r>
          </w:p>
        </w:tc>
        <w:tc>
          <w:tcPr>
            <w:tcW w:w="894" w:type="dxa"/>
          </w:tcPr>
          <w:p w14:paraId="4C470C2A" w14:textId="77777777" w:rsidR="009716FF" w:rsidRPr="00C81974" w:rsidRDefault="009716FF" w:rsidP="009716FF">
            <w:pPr>
              <w:jc w:val="center"/>
              <w:rPr>
                <w:rFonts w:ascii="Calibri" w:hAnsi="Calibri"/>
                <w:bCs/>
                <w:sz w:val="28"/>
              </w:rPr>
            </w:pPr>
            <w:r w:rsidRPr="00C81974">
              <w:rPr>
                <w:rFonts w:ascii="Calibri" w:hAnsi="Calibri"/>
                <w:bCs/>
                <w:sz w:val="28"/>
              </w:rPr>
              <w:t>les</w:t>
            </w:r>
          </w:p>
        </w:tc>
      </w:tr>
      <w:tr w:rsidR="009716FF" w14:paraId="54369F3E" w14:textId="77777777" w:rsidTr="009716FF">
        <w:trPr>
          <w:trHeight w:val="238"/>
        </w:trPr>
        <w:tc>
          <w:tcPr>
            <w:tcW w:w="1130" w:type="dxa"/>
          </w:tcPr>
          <w:p w14:paraId="17520949" w14:textId="77777777" w:rsidR="009716FF" w:rsidRPr="00BC502B" w:rsidRDefault="009716FF" w:rsidP="009716FF">
            <w:pPr>
              <w:jc w:val="center"/>
              <w:rPr>
                <w:rFonts w:ascii="Calibri" w:hAnsi="Calibri"/>
                <w:b/>
                <w:lang w:val="fr-FR"/>
              </w:rPr>
            </w:pPr>
            <w:r w:rsidRPr="00BC502B">
              <w:rPr>
                <w:rFonts w:ascii="Calibri" w:hAnsi="Calibri"/>
                <w:lang w:val="fr-FR"/>
              </w:rPr>
              <w:t xml:space="preserve">Quantifier </w:t>
            </w:r>
            <w:r w:rsidRPr="00BC502B">
              <w:rPr>
                <w:rFonts w:ascii="Calibri" w:hAnsi="Calibri"/>
                <w:b/>
                <w:lang w:val="fr-FR"/>
              </w:rPr>
              <w:t>(some)</w:t>
            </w:r>
          </w:p>
        </w:tc>
        <w:tc>
          <w:tcPr>
            <w:tcW w:w="1157" w:type="dxa"/>
          </w:tcPr>
          <w:p w14:paraId="413B03AC" w14:textId="77777777" w:rsidR="009716FF" w:rsidRPr="001225ED" w:rsidRDefault="009716FF" w:rsidP="009716FF">
            <w:pPr>
              <w:jc w:val="center"/>
              <w:rPr>
                <w:rFonts w:ascii="Calibri" w:hAnsi="Calibri"/>
                <w:b/>
                <w:sz w:val="28"/>
              </w:rPr>
            </w:pPr>
            <w:r w:rsidRPr="001225ED">
              <w:rPr>
                <w:rFonts w:ascii="Calibri" w:hAnsi="Calibri"/>
                <w:b/>
                <w:sz w:val="28"/>
              </w:rPr>
              <w:t>du</w:t>
            </w:r>
          </w:p>
        </w:tc>
        <w:tc>
          <w:tcPr>
            <w:tcW w:w="1105" w:type="dxa"/>
          </w:tcPr>
          <w:p w14:paraId="1008A246" w14:textId="77777777" w:rsidR="009716FF" w:rsidRPr="001225ED" w:rsidRDefault="009716FF" w:rsidP="009716FF">
            <w:pPr>
              <w:jc w:val="center"/>
              <w:rPr>
                <w:rFonts w:ascii="Calibri" w:hAnsi="Calibri"/>
                <w:b/>
                <w:sz w:val="28"/>
              </w:rPr>
            </w:pPr>
            <w:r w:rsidRPr="001225ED">
              <w:rPr>
                <w:rFonts w:ascii="Calibri" w:hAnsi="Calibri"/>
                <w:b/>
                <w:sz w:val="28"/>
              </w:rPr>
              <w:t>de la</w:t>
            </w:r>
          </w:p>
        </w:tc>
        <w:tc>
          <w:tcPr>
            <w:tcW w:w="1101" w:type="dxa"/>
          </w:tcPr>
          <w:p w14:paraId="3646012A" w14:textId="77777777" w:rsidR="009716FF" w:rsidRPr="001225ED" w:rsidRDefault="009716FF" w:rsidP="009716FF">
            <w:pPr>
              <w:jc w:val="center"/>
              <w:rPr>
                <w:rFonts w:ascii="Calibri" w:hAnsi="Calibri"/>
                <w:b/>
                <w:sz w:val="28"/>
              </w:rPr>
            </w:pPr>
            <w:r w:rsidRPr="001225ED">
              <w:rPr>
                <w:rFonts w:ascii="Calibri" w:hAnsi="Calibri"/>
                <w:b/>
                <w:sz w:val="28"/>
              </w:rPr>
              <w:t>de l’</w:t>
            </w:r>
          </w:p>
        </w:tc>
        <w:tc>
          <w:tcPr>
            <w:tcW w:w="894" w:type="dxa"/>
          </w:tcPr>
          <w:p w14:paraId="36A788C4" w14:textId="77777777" w:rsidR="009716FF" w:rsidRPr="001225ED" w:rsidRDefault="009716FF" w:rsidP="009716FF">
            <w:pPr>
              <w:jc w:val="center"/>
              <w:rPr>
                <w:rFonts w:ascii="Calibri" w:hAnsi="Calibri"/>
                <w:b/>
                <w:sz w:val="28"/>
              </w:rPr>
            </w:pPr>
            <w:r w:rsidRPr="001225ED">
              <w:rPr>
                <w:rFonts w:ascii="Calibri" w:hAnsi="Calibri"/>
                <w:b/>
                <w:sz w:val="28"/>
              </w:rPr>
              <w:t>des</w:t>
            </w:r>
          </w:p>
        </w:tc>
      </w:tr>
      <w:bookmarkEnd w:id="1"/>
    </w:tbl>
    <w:p w14:paraId="4E87F7C5" w14:textId="77777777" w:rsidR="009716FF" w:rsidRDefault="009716FF" w:rsidP="009716FF">
      <w:pPr>
        <w:rPr>
          <w:lang w:val="fr-FR"/>
        </w:rPr>
      </w:pPr>
    </w:p>
    <w:p w14:paraId="51393022" w14:textId="77777777" w:rsidR="009716FF" w:rsidRPr="002B187A" w:rsidRDefault="009716FF" w:rsidP="009716FF">
      <w:pPr>
        <w:rPr>
          <w:i/>
          <w:sz w:val="26"/>
          <w:szCs w:val="26"/>
          <w:lang w:val="fr-FR"/>
        </w:rPr>
      </w:pPr>
      <w:r w:rsidRPr="002B187A">
        <w:rPr>
          <w:sz w:val="26"/>
          <w:szCs w:val="26"/>
          <w:lang w:val="fr-FR"/>
        </w:rPr>
        <w:t>un repas</w:t>
      </w:r>
      <w:r w:rsidRPr="002B187A">
        <w:rPr>
          <w:sz w:val="26"/>
          <w:szCs w:val="26"/>
          <w:lang w:val="fr-FR"/>
        </w:rPr>
        <w:tab/>
      </w:r>
      <w:r w:rsidRPr="002B187A">
        <w:rPr>
          <w:sz w:val="26"/>
          <w:szCs w:val="26"/>
          <w:lang w:val="fr-FR"/>
        </w:rPr>
        <w:tab/>
      </w:r>
      <w:r w:rsidRPr="002B187A">
        <w:rPr>
          <w:i/>
          <w:sz w:val="26"/>
          <w:szCs w:val="26"/>
          <w:lang w:val="fr-FR"/>
        </w:rPr>
        <w:t>a meal</w:t>
      </w:r>
    </w:p>
    <w:p w14:paraId="19F873F4" w14:textId="77777777" w:rsidR="009716FF" w:rsidRPr="002B187A" w:rsidRDefault="009716FF" w:rsidP="009716FF">
      <w:pPr>
        <w:pStyle w:val="Heading3"/>
        <w:spacing w:line="276" w:lineRule="auto"/>
        <w:rPr>
          <w:rFonts w:ascii="Calibri" w:hAnsi="Calibri"/>
          <w:sz w:val="26"/>
          <w:szCs w:val="26"/>
          <w:u w:val="none"/>
          <w:lang w:val="fr-FR"/>
        </w:rPr>
      </w:pPr>
      <w:r w:rsidRPr="002B187A">
        <w:rPr>
          <w:rFonts w:ascii="Calibri" w:hAnsi="Calibri"/>
          <w:sz w:val="26"/>
          <w:szCs w:val="26"/>
          <w:u w:val="none"/>
          <w:lang w:val="fr-FR"/>
        </w:rPr>
        <w:t xml:space="preserve">le petit déjeuner </w:t>
      </w:r>
      <w:r w:rsidRPr="002B187A">
        <w:rPr>
          <w:rFonts w:ascii="Calibri" w:hAnsi="Calibri"/>
          <w:sz w:val="26"/>
          <w:szCs w:val="26"/>
          <w:u w:val="none"/>
          <w:lang w:val="fr-FR"/>
        </w:rPr>
        <w:tab/>
      </w:r>
      <w:r w:rsidRPr="002B187A">
        <w:rPr>
          <w:rFonts w:ascii="Calibri" w:hAnsi="Calibri"/>
          <w:i/>
          <w:sz w:val="26"/>
          <w:szCs w:val="26"/>
          <w:u w:val="none"/>
          <w:lang w:val="fr-FR"/>
        </w:rPr>
        <w:t>breakfast</w:t>
      </w:r>
    </w:p>
    <w:p w14:paraId="6B8504D2" w14:textId="77777777" w:rsidR="009716FF" w:rsidRPr="002B187A" w:rsidRDefault="009716FF" w:rsidP="009716FF">
      <w:pPr>
        <w:pStyle w:val="Heading3"/>
        <w:spacing w:line="276" w:lineRule="auto"/>
        <w:rPr>
          <w:rFonts w:ascii="Calibri" w:hAnsi="Calibri"/>
          <w:sz w:val="26"/>
          <w:szCs w:val="26"/>
          <w:u w:val="none"/>
          <w:lang w:val="fr-FR"/>
        </w:rPr>
      </w:pPr>
      <w:r w:rsidRPr="002B187A">
        <w:rPr>
          <w:rFonts w:ascii="Calibri" w:hAnsi="Calibri"/>
          <w:sz w:val="26"/>
          <w:szCs w:val="26"/>
          <w:u w:val="none"/>
          <w:lang w:val="fr-FR"/>
        </w:rPr>
        <w:t xml:space="preserve">le déjeuner </w:t>
      </w:r>
      <w:r w:rsidRPr="002B187A">
        <w:rPr>
          <w:rFonts w:ascii="Calibri" w:hAnsi="Calibri"/>
          <w:sz w:val="26"/>
          <w:szCs w:val="26"/>
          <w:u w:val="none"/>
          <w:lang w:val="fr-FR"/>
        </w:rPr>
        <w:tab/>
      </w:r>
      <w:r w:rsidRPr="002B187A">
        <w:rPr>
          <w:rFonts w:ascii="Calibri" w:hAnsi="Calibri"/>
          <w:sz w:val="26"/>
          <w:szCs w:val="26"/>
          <w:u w:val="none"/>
          <w:lang w:val="fr-FR"/>
        </w:rPr>
        <w:tab/>
      </w:r>
      <w:r w:rsidRPr="002B187A">
        <w:rPr>
          <w:rFonts w:ascii="Calibri" w:hAnsi="Calibri"/>
          <w:i/>
          <w:sz w:val="26"/>
          <w:szCs w:val="26"/>
          <w:u w:val="none"/>
          <w:lang w:val="fr-FR"/>
        </w:rPr>
        <w:t>lunch</w:t>
      </w:r>
    </w:p>
    <w:p w14:paraId="6916DA6E" w14:textId="77777777" w:rsidR="009716FF" w:rsidRPr="002B187A" w:rsidRDefault="009716FF" w:rsidP="009716FF">
      <w:pPr>
        <w:pStyle w:val="Heading3"/>
        <w:spacing w:line="276" w:lineRule="auto"/>
        <w:rPr>
          <w:rFonts w:ascii="Calibri" w:hAnsi="Calibri"/>
          <w:i/>
          <w:sz w:val="26"/>
          <w:szCs w:val="26"/>
          <w:u w:val="none"/>
          <w:lang w:val="fr-FR"/>
        </w:rPr>
      </w:pPr>
      <w:r w:rsidRPr="002B187A">
        <w:rPr>
          <w:rFonts w:ascii="Calibri" w:hAnsi="Calibri"/>
          <w:sz w:val="26"/>
          <w:szCs w:val="26"/>
          <w:u w:val="none"/>
          <w:lang w:val="fr-FR"/>
        </w:rPr>
        <w:t xml:space="preserve">le dîner </w:t>
      </w:r>
      <w:r w:rsidRPr="002B187A">
        <w:rPr>
          <w:rFonts w:ascii="Calibri" w:hAnsi="Calibri"/>
          <w:sz w:val="26"/>
          <w:szCs w:val="26"/>
          <w:u w:val="none"/>
          <w:lang w:val="fr-FR"/>
        </w:rPr>
        <w:tab/>
      </w:r>
      <w:r w:rsidRPr="002B187A">
        <w:rPr>
          <w:rFonts w:ascii="Calibri" w:hAnsi="Calibri"/>
          <w:sz w:val="26"/>
          <w:szCs w:val="26"/>
          <w:u w:val="none"/>
          <w:lang w:val="fr-FR"/>
        </w:rPr>
        <w:tab/>
      </w:r>
      <w:r w:rsidRPr="002B187A">
        <w:rPr>
          <w:rFonts w:ascii="Calibri" w:hAnsi="Calibri"/>
          <w:i/>
          <w:sz w:val="26"/>
          <w:szCs w:val="26"/>
          <w:u w:val="none"/>
          <w:lang w:val="fr-FR"/>
        </w:rPr>
        <w:t>dinner</w:t>
      </w:r>
    </w:p>
    <w:p w14:paraId="2CC6AEC4" w14:textId="77777777" w:rsidR="009716FF" w:rsidRPr="007A1B1D" w:rsidRDefault="009716FF" w:rsidP="009716FF">
      <w:pPr>
        <w:rPr>
          <w:i/>
          <w:sz w:val="26"/>
          <w:szCs w:val="26"/>
          <w:lang w:val="fr-FR"/>
        </w:rPr>
      </w:pPr>
      <w:r w:rsidRPr="002B187A">
        <w:rPr>
          <w:sz w:val="26"/>
          <w:szCs w:val="26"/>
          <w:lang w:val="fr-FR"/>
        </w:rPr>
        <w:t>le goûter</w:t>
      </w:r>
      <w:r w:rsidRPr="002B187A">
        <w:rPr>
          <w:sz w:val="26"/>
          <w:szCs w:val="26"/>
          <w:lang w:val="fr-FR"/>
        </w:rPr>
        <w:tab/>
      </w:r>
      <w:r w:rsidRPr="002B187A">
        <w:rPr>
          <w:sz w:val="26"/>
          <w:szCs w:val="26"/>
          <w:lang w:val="fr-FR"/>
        </w:rPr>
        <w:tab/>
      </w:r>
      <w:r w:rsidRPr="002B187A">
        <w:rPr>
          <w:i/>
          <w:sz w:val="26"/>
          <w:szCs w:val="26"/>
          <w:lang w:val="fr-FR"/>
        </w:rPr>
        <w:t>snack</w:t>
      </w:r>
    </w:p>
    <w:p w14:paraId="5D2B51E5" w14:textId="77777777" w:rsidR="009716FF" w:rsidRPr="00640655" w:rsidRDefault="009716FF" w:rsidP="009716FF">
      <w:pPr>
        <w:spacing w:line="240" w:lineRule="auto"/>
        <w:rPr>
          <w:b/>
          <w:bCs/>
          <w:iCs/>
          <w:sz w:val="26"/>
          <w:szCs w:val="26"/>
        </w:rPr>
      </w:pPr>
      <w:r w:rsidRPr="000D6179">
        <w:rPr>
          <w:b/>
          <w:bCs/>
          <w:iCs/>
          <w:sz w:val="26"/>
          <w:szCs w:val="26"/>
        </w:rPr>
        <w:t xml:space="preserve">À table ! </w:t>
      </w:r>
      <w:r w:rsidRPr="00640655">
        <w:rPr>
          <w:b/>
          <w:bCs/>
          <w:iCs/>
          <w:sz w:val="26"/>
          <w:szCs w:val="26"/>
        </w:rPr>
        <w:t>(Useful phrases at the table)</w:t>
      </w:r>
    </w:p>
    <w:p w14:paraId="61F19CF9" w14:textId="77777777" w:rsidR="009716FF" w:rsidRPr="002B187A" w:rsidRDefault="009716FF" w:rsidP="009716FF">
      <w:pPr>
        <w:spacing w:line="240" w:lineRule="auto"/>
        <w:rPr>
          <w:i/>
          <w:sz w:val="26"/>
          <w:szCs w:val="26"/>
          <w:lang w:val="fr-FR"/>
        </w:rPr>
      </w:pPr>
      <w:r w:rsidRPr="002B187A">
        <w:rPr>
          <w:sz w:val="26"/>
          <w:szCs w:val="26"/>
          <w:lang w:val="fr-FR"/>
        </w:rPr>
        <w:t>Passe-moi / passez-moi……s’il te/vous plaît.</w:t>
      </w:r>
      <w:r w:rsidRPr="002B187A">
        <w:rPr>
          <w:sz w:val="26"/>
          <w:szCs w:val="26"/>
          <w:lang w:val="fr-FR"/>
        </w:rPr>
        <w:tab/>
      </w:r>
      <w:r w:rsidRPr="002B187A">
        <w:rPr>
          <w:sz w:val="26"/>
          <w:szCs w:val="26"/>
          <w:lang w:val="fr-FR"/>
        </w:rPr>
        <w:tab/>
      </w:r>
      <w:r w:rsidRPr="002B187A">
        <w:rPr>
          <w:i/>
          <w:sz w:val="26"/>
          <w:szCs w:val="26"/>
          <w:lang w:val="fr-FR"/>
        </w:rPr>
        <w:t>Pass me the….please.</w:t>
      </w:r>
    </w:p>
    <w:p w14:paraId="0D1FF40C" w14:textId="77777777" w:rsidR="009716FF" w:rsidRPr="002B187A" w:rsidRDefault="009716FF" w:rsidP="009716FF">
      <w:pPr>
        <w:spacing w:line="240" w:lineRule="auto"/>
        <w:rPr>
          <w:i/>
          <w:sz w:val="26"/>
          <w:szCs w:val="26"/>
        </w:rPr>
      </w:pPr>
      <w:r w:rsidRPr="002B187A">
        <w:rPr>
          <w:sz w:val="26"/>
          <w:szCs w:val="26"/>
          <w:lang w:val="fr-FR"/>
        </w:rPr>
        <w:t>Je voudrais……</w:t>
      </w:r>
      <w:r w:rsidRPr="002B187A">
        <w:rPr>
          <w:sz w:val="26"/>
          <w:szCs w:val="26"/>
          <w:lang w:val="fr-FR"/>
        </w:rPr>
        <w:tab/>
      </w:r>
      <w:r w:rsidRPr="002B187A">
        <w:rPr>
          <w:sz w:val="26"/>
          <w:szCs w:val="26"/>
          <w:lang w:val="fr-FR"/>
        </w:rPr>
        <w:tab/>
      </w:r>
      <w:r w:rsidRPr="002B187A">
        <w:rPr>
          <w:sz w:val="26"/>
          <w:szCs w:val="26"/>
          <w:lang w:val="fr-FR"/>
        </w:rPr>
        <w:tab/>
      </w:r>
      <w:r w:rsidRPr="002B187A">
        <w:rPr>
          <w:sz w:val="26"/>
          <w:szCs w:val="26"/>
          <w:lang w:val="fr-FR"/>
        </w:rPr>
        <w:tab/>
      </w:r>
      <w:r w:rsidRPr="002B187A">
        <w:rPr>
          <w:sz w:val="26"/>
          <w:szCs w:val="26"/>
          <w:lang w:val="fr-FR"/>
        </w:rPr>
        <w:tab/>
      </w:r>
      <w:r w:rsidRPr="002B187A">
        <w:rPr>
          <w:sz w:val="26"/>
          <w:szCs w:val="26"/>
          <w:lang w:val="fr-FR"/>
        </w:rPr>
        <w:tab/>
      </w:r>
      <w:r w:rsidRPr="002B187A">
        <w:rPr>
          <w:i/>
          <w:sz w:val="26"/>
          <w:szCs w:val="26"/>
        </w:rPr>
        <w:t>I would like…</w:t>
      </w:r>
    </w:p>
    <w:p w14:paraId="1DE21FF1" w14:textId="77777777" w:rsidR="009716FF" w:rsidRPr="002B187A" w:rsidRDefault="009716FF" w:rsidP="009716FF">
      <w:pPr>
        <w:spacing w:line="240" w:lineRule="auto"/>
        <w:rPr>
          <w:sz w:val="26"/>
          <w:szCs w:val="26"/>
        </w:rPr>
      </w:pPr>
      <w:r w:rsidRPr="002B187A">
        <w:rPr>
          <w:sz w:val="26"/>
          <w:szCs w:val="26"/>
        </w:rPr>
        <w:t>Avez-vous……</w:t>
      </w:r>
      <w:r w:rsidRPr="002B187A">
        <w:rPr>
          <w:sz w:val="26"/>
          <w:szCs w:val="26"/>
        </w:rPr>
        <w:tab/>
      </w:r>
      <w:r>
        <w:rPr>
          <w:sz w:val="26"/>
          <w:szCs w:val="26"/>
        </w:rPr>
        <w:t>?</w:t>
      </w:r>
      <w:r w:rsidRPr="002B187A">
        <w:rPr>
          <w:sz w:val="26"/>
          <w:szCs w:val="26"/>
        </w:rPr>
        <w:tab/>
      </w:r>
      <w:r w:rsidRPr="002B187A">
        <w:rPr>
          <w:sz w:val="26"/>
          <w:szCs w:val="26"/>
        </w:rPr>
        <w:tab/>
      </w:r>
      <w:r w:rsidRPr="002B187A">
        <w:rPr>
          <w:sz w:val="26"/>
          <w:szCs w:val="26"/>
        </w:rPr>
        <w:tab/>
      </w:r>
      <w:r w:rsidRPr="002B187A">
        <w:rPr>
          <w:sz w:val="26"/>
          <w:szCs w:val="26"/>
        </w:rPr>
        <w:tab/>
      </w:r>
      <w:r w:rsidRPr="002B187A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640655">
        <w:rPr>
          <w:i/>
          <w:iCs/>
          <w:sz w:val="26"/>
          <w:szCs w:val="26"/>
        </w:rPr>
        <w:t>Do you have… ?</w:t>
      </w:r>
    </w:p>
    <w:p w14:paraId="06F02125" w14:textId="77777777" w:rsidR="009716FF" w:rsidRPr="000D6179" w:rsidRDefault="009716FF" w:rsidP="009716FF">
      <w:pPr>
        <w:spacing w:line="240" w:lineRule="auto"/>
        <w:rPr>
          <w:i/>
          <w:sz w:val="26"/>
          <w:szCs w:val="26"/>
          <w:lang w:val="fr-FR"/>
        </w:rPr>
      </w:pPr>
      <w:r w:rsidRPr="000D6179">
        <w:rPr>
          <w:sz w:val="26"/>
          <w:szCs w:val="26"/>
          <w:lang w:val="fr-FR"/>
        </w:rPr>
        <w:t>Encore</w:t>
      </w:r>
      <w:r w:rsidRPr="000D6179">
        <w:rPr>
          <w:sz w:val="26"/>
          <w:szCs w:val="26"/>
          <w:lang w:val="fr-FR"/>
        </w:rPr>
        <w:tab/>
      </w:r>
      <w:r w:rsidRPr="000D6179">
        <w:rPr>
          <w:sz w:val="26"/>
          <w:szCs w:val="26"/>
          <w:lang w:val="fr-FR"/>
        </w:rPr>
        <w:tab/>
      </w:r>
      <w:r w:rsidRPr="000D6179">
        <w:rPr>
          <w:sz w:val="26"/>
          <w:szCs w:val="26"/>
          <w:lang w:val="fr-FR"/>
        </w:rPr>
        <w:tab/>
      </w:r>
      <w:r w:rsidRPr="000D6179">
        <w:rPr>
          <w:sz w:val="26"/>
          <w:szCs w:val="26"/>
          <w:lang w:val="fr-FR"/>
        </w:rPr>
        <w:tab/>
      </w:r>
      <w:r w:rsidRPr="000D6179">
        <w:rPr>
          <w:sz w:val="26"/>
          <w:szCs w:val="26"/>
          <w:lang w:val="fr-FR"/>
        </w:rPr>
        <w:tab/>
      </w:r>
      <w:r w:rsidRPr="000D6179">
        <w:rPr>
          <w:sz w:val="26"/>
          <w:szCs w:val="26"/>
          <w:lang w:val="fr-FR"/>
        </w:rPr>
        <w:tab/>
      </w:r>
      <w:r w:rsidRPr="000D6179">
        <w:rPr>
          <w:sz w:val="26"/>
          <w:szCs w:val="26"/>
          <w:lang w:val="fr-FR"/>
        </w:rPr>
        <w:tab/>
      </w:r>
      <w:r w:rsidRPr="000D6179">
        <w:rPr>
          <w:i/>
          <w:sz w:val="26"/>
          <w:szCs w:val="26"/>
          <w:lang w:val="fr-FR"/>
        </w:rPr>
        <w:t>More</w:t>
      </w:r>
    </w:p>
    <w:p w14:paraId="45342B95" w14:textId="77777777" w:rsidR="009716FF" w:rsidRPr="00E46F3D" w:rsidRDefault="009716FF" w:rsidP="009716FF">
      <w:pPr>
        <w:spacing w:line="240" w:lineRule="auto"/>
        <w:rPr>
          <w:sz w:val="26"/>
          <w:szCs w:val="26"/>
          <w:lang w:val="fr-FR"/>
        </w:rPr>
      </w:pPr>
      <w:r w:rsidRPr="00E46F3D">
        <w:rPr>
          <w:sz w:val="26"/>
          <w:szCs w:val="26"/>
          <w:lang w:val="fr-FR"/>
        </w:rPr>
        <w:t>comme entrée/hors d’œuvre</w:t>
      </w:r>
      <w:r w:rsidRPr="00E46F3D">
        <w:rPr>
          <w:sz w:val="26"/>
          <w:szCs w:val="26"/>
          <w:lang w:val="fr-FR"/>
        </w:rPr>
        <w:tab/>
      </w:r>
      <w:r w:rsidRPr="00E46F3D">
        <w:rPr>
          <w:sz w:val="26"/>
          <w:szCs w:val="26"/>
          <w:lang w:val="fr-FR"/>
        </w:rPr>
        <w:tab/>
      </w:r>
      <w:r w:rsidRPr="00E46F3D">
        <w:rPr>
          <w:sz w:val="26"/>
          <w:szCs w:val="26"/>
          <w:lang w:val="fr-FR"/>
        </w:rPr>
        <w:tab/>
      </w:r>
      <w:r w:rsidRPr="00E46F3D">
        <w:rPr>
          <w:sz w:val="26"/>
          <w:szCs w:val="26"/>
          <w:lang w:val="fr-FR"/>
        </w:rPr>
        <w:tab/>
      </w:r>
      <w:r w:rsidRPr="00E46F3D">
        <w:rPr>
          <w:i/>
          <w:sz w:val="26"/>
          <w:szCs w:val="26"/>
          <w:lang w:val="fr-FR"/>
        </w:rPr>
        <w:t>as a starter</w:t>
      </w:r>
    </w:p>
    <w:p w14:paraId="7D78D43C" w14:textId="77777777" w:rsidR="009716FF" w:rsidRPr="00E46F3D" w:rsidRDefault="009716FF" w:rsidP="009716FF">
      <w:pPr>
        <w:spacing w:line="240" w:lineRule="auto"/>
        <w:rPr>
          <w:i/>
          <w:sz w:val="26"/>
          <w:szCs w:val="26"/>
          <w:lang w:val="fr-FR"/>
        </w:rPr>
      </w:pPr>
      <w:r w:rsidRPr="00E46F3D">
        <w:rPr>
          <w:sz w:val="26"/>
          <w:szCs w:val="26"/>
          <w:lang w:val="fr-FR"/>
        </w:rPr>
        <w:t>comme plat principal</w:t>
      </w:r>
      <w:r w:rsidRPr="00E46F3D">
        <w:rPr>
          <w:sz w:val="26"/>
          <w:szCs w:val="26"/>
          <w:lang w:val="fr-FR"/>
        </w:rPr>
        <w:tab/>
      </w:r>
      <w:r w:rsidRPr="00E46F3D">
        <w:rPr>
          <w:sz w:val="26"/>
          <w:szCs w:val="26"/>
          <w:lang w:val="fr-FR"/>
        </w:rPr>
        <w:tab/>
      </w:r>
      <w:r w:rsidRPr="00E46F3D">
        <w:rPr>
          <w:sz w:val="26"/>
          <w:szCs w:val="26"/>
          <w:lang w:val="fr-FR"/>
        </w:rPr>
        <w:tab/>
      </w:r>
      <w:r w:rsidRPr="00E46F3D">
        <w:rPr>
          <w:sz w:val="26"/>
          <w:szCs w:val="26"/>
          <w:lang w:val="fr-FR"/>
        </w:rPr>
        <w:tab/>
      </w:r>
      <w:r w:rsidRPr="00E46F3D">
        <w:rPr>
          <w:sz w:val="26"/>
          <w:szCs w:val="26"/>
          <w:lang w:val="fr-FR"/>
        </w:rPr>
        <w:tab/>
      </w:r>
      <w:r w:rsidRPr="00E46F3D">
        <w:rPr>
          <w:i/>
          <w:sz w:val="26"/>
          <w:szCs w:val="26"/>
          <w:lang w:val="fr-FR"/>
        </w:rPr>
        <w:t>as a main course</w:t>
      </w:r>
    </w:p>
    <w:p w14:paraId="1F72EB39" w14:textId="77777777" w:rsidR="009716FF" w:rsidRPr="00E46F3D" w:rsidRDefault="009716FF" w:rsidP="009716FF">
      <w:pPr>
        <w:spacing w:line="240" w:lineRule="auto"/>
        <w:rPr>
          <w:sz w:val="26"/>
          <w:szCs w:val="26"/>
          <w:lang w:val="fr-FR"/>
        </w:rPr>
      </w:pPr>
      <w:r w:rsidRPr="00E46F3D">
        <w:rPr>
          <w:sz w:val="26"/>
          <w:szCs w:val="26"/>
          <w:lang w:val="fr-FR"/>
        </w:rPr>
        <w:t>comme légumes</w:t>
      </w:r>
      <w:r w:rsidRPr="00E46F3D">
        <w:rPr>
          <w:sz w:val="26"/>
          <w:szCs w:val="26"/>
          <w:lang w:val="fr-FR"/>
        </w:rPr>
        <w:tab/>
      </w:r>
      <w:r w:rsidRPr="00E46F3D">
        <w:rPr>
          <w:sz w:val="26"/>
          <w:szCs w:val="26"/>
          <w:lang w:val="fr-FR"/>
        </w:rPr>
        <w:tab/>
      </w:r>
      <w:r w:rsidRPr="00E46F3D">
        <w:rPr>
          <w:sz w:val="26"/>
          <w:szCs w:val="26"/>
          <w:lang w:val="fr-FR"/>
        </w:rPr>
        <w:tab/>
      </w:r>
      <w:r w:rsidRPr="00E46F3D">
        <w:rPr>
          <w:sz w:val="26"/>
          <w:szCs w:val="26"/>
          <w:lang w:val="fr-FR"/>
        </w:rPr>
        <w:tab/>
      </w:r>
      <w:r w:rsidRPr="00E46F3D">
        <w:rPr>
          <w:sz w:val="26"/>
          <w:szCs w:val="26"/>
          <w:lang w:val="fr-FR"/>
        </w:rPr>
        <w:tab/>
      </w:r>
      <w:r w:rsidRPr="00E46F3D">
        <w:rPr>
          <w:sz w:val="26"/>
          <w:szCs w:val="26"/>
          <w:lang w:val="fr-FR"/>
        </w:rPr>
        <w:tab/>
      </w:r>
      <w:r w:rsidRPr="00E46F3D">
        <w:rPr>
          <w:i/>
          <w:sz w:val="26"/>
          <w:szCs w:val="26"/>
          <w:lang w:val="fr-FR"/>
        </w:rPr>
        <w:t>for vegetables</w:t>
      </w:r>
    </w:p>
    <w:p w14:paraId="16B6B311" w14:textId="77777777" w:rsidR="009716FF" w:rsidRPr="002B187A" w:rsidRDefault="009716FF" w:rsidP="009716FF">
      <w:pPr>
        <w:spacing w:line="240" w:lineRule="auto"/>
        <w:rPr>
          <w:sz w:val="26"/>
          <w:szCs w:val="26"/>
          <w:lang w:val="fr-FR"/>
        </w:rPr>
      </w:pPr>
      <w:r w:rsidRPr="002B187A">
        <w:rPr>
          <w:sz w:val="26"/>
          <w:szCs w:val="26"/>
          <w:lang w:val="fr-FR"/>
        </w:rPr>
        <w:t>comme dessert</w:t>
      </w:r>
      <w:r w:rsidRPr="002B187A">
        <w:rPr>
          <w:sz w:val="26"/>
          <w:szCs w:val="26"/>
          <w:lang w:val="fr-FR"/>
        </w:rPr>
        <w:tab/>
      </w:r>
      <w:r w:rsidRPr="002B187A">
        <w:rPr>
          <w:sz w:val="26"/>
          <w:szCs w:val="26"/>
          <w:lang w:val="fr-FR"/>
        </w:rPr>
        <w:tab/>
      </w:r>
      <w:r w:rsidRPr="002B187A">
        <w:rPr>
          <w:sz w:val="26"/>
          <w:szCs w:val="26"/>
          <w:lang w:val="fr-FR"/>
        </w:rPr>
        <w:tab/>
      </w:r>
      <w:r w:rsidRPr="002B187A">
        <w:rPr>
          <w:sz w:val="26"/>
          <w:szCs w:val="26"/>
          <w:lang w:val="fr-FR"/>
        </w:rPr>
        <w:tab/>
      </w:r>
      <w:r w:rsidRPr="002B187A">
        <w:rPr>
          <w:sz w:val="26"/>
          <w:szCs w:val="26"/>
          <w:lang w:val="fr-FR"/>
        </w:rPr>
        <w:tab/>
      </w:r>
      <w:r w:rsidRPr="002B187A">
        <w:rPr>
          <w:sz w:val="26"/>
          <w:szCs w:val="26"/>
          <w:lang w:val="fr-FR"/>
        </w:rPr>
        <w:tab/>
      </w:r>
      <w:r w:rsidRPr="002B187A">
        <w:rPr>
          <w:i/>
          <w:sz w:val="26"/>
          <w:szCs w:val="26"/>
          <w:lang w:val="fr-FR"/>
        </w:rPr>
        <w:t>as a dessert</w:t>
      </w:r>
    </w:p>
    <w:p w14:paraId="7A003FFB" w14:textId="77777777" w:rsidR="009716FF" w:rsidRPr="002B187A" w:rsidRDefault="009716FF" w:rsidP="009716FF">
      <w:pPr>
        <w:spacing w:line="240" w:lineRule="auto"/>
        <w:rPr>
          <w:i/>
          <w:sz w:val="26"/>
          <w:szCs w:val="26"/>
          <w:lang w:val="fr-FR"/>
        </w:rPr>
      </w:pPr>
      <w:r w:rsidRPr="002B187A">
        <w:rPr>
          <w:sz w:val="26"/>
          <w:szCs w:val="26"/>
          <w:lang w:val="fr-FR"/>
        </w:rPr>
        <w:t>comme boisson</w:t>
      </w:r>
      <w:r w:rsidRPr="002B187A">
        <w:rPr>
          <w:sz w:val="26"/>
          <w:szCs w:val="26"/>
          <w:lang w:val="fr-FR"/>
        </w:rPr>
        <w:tab/>
      </w:r>
      <w:r w:rsidRPr="002B187A">
        <w:rPr>
          <w:sz w:val="26"/>
          <w:szCs w:val="26"/>
          <w:lang w:val="fr-FR"/>
        </w:rPr>
        <w:tab/>
      </w:r>
      <w:r w:rsidRPr="002B187A">
        <w:rPr>
          <w:sz w:val="26"/>
          <w:szCs w:val="26"/>
          <w:lang w:val="fr-FR"/>
        </w:rPr>
        <w:tab/>
      </w:r>
      <w:r w:rsidRPr="002B187A">
        <w:rPr>
          <w:sz w:val="26"/>
          <w:szCs w:val="26"/>
          <w:lang w:val="fr-FR"/>
        </w:rPr>
        <w:tab/>
      </w:r>
      <w:r w:rsidRPr="002B187A">
        <w:rPr>
          <w:sz w:val="26"/>
          <w:szCs w:val="26"/>
          <w:lang w:val="fr-FR"/>
        </w:rPr>
        <w:tab/>
      </w:r>
      <w:r w:rsidRPr="002B187A">
        <w:rPr>
          <w:sz w:val="26"/>
          <w:szCs w:val="26"/>
          <w:lang w:val="fr-FR"/>
        </w:rPr>
        <w:tab/>
      </w:r>
      <w:r w:rsidRPr="002B187A">
        <w:rPr>
          <w:i/>
          <w:sz w:val="26"/>
          <w:szCs w:val="26"/>
          <w:lang w:val="fr-FR"/>
        </w:rPr>
        <w:t>for a drink</w:t>
      </w:r>
    </w:p>
    <w:tbl>
      <w:tblPr>
        <w:tblStyle w:val="TableGrid"/>
        <w:tblW w:w="9639" w:type="dxa"/>
        <w:tblInd w:w="137" w:type="dxa"/>
        <w:tblLook w:val="04A0" w:firstRow="1" w:lastRow="0" w:firstColumn="1" w:lastColumn="0" w:noHBand="0" w:noVBand="1"/>
      </w:tblPr>
      <w:tblGrid>
        <w:gridCol w:w="2410"/>
        <w:gridCol w:w="1843"/>
        <w:gridCol w:w="1559"/>
        <w:gridCol w:w="1276"/>
        <w:gridCol w:w="1218"/>
        <w:gridCol w:w="1333"/>
      </w:tblGrid>
      <w:tr w:rsidR="009716FF" w14:paraId="3E23CE6D" w14:textId="77777777" w:rsidTr="009716FF">
        <w:tc>
          <w:tcPr>
            <w:tcW w:w="2410" w:type="dxa"/>
          </w:tcPr>
          <w:p w14:paraId="76A371D9" w14:textId="77777777" w:rsidR="009716FF" w:rsidRPr="00FD03D0" w:rsidRDefault="009716FF" w:rsidP="009716FF">
            <w:pPr>
              <w:rPr>
                <w:rFonts w:ascii="Calibri" w:hAnsi="Calibri"/>
                <w:b/>
                <w:sz w:val="26"/>
                <w:szCs w:val="26"/>
                <w:lang w:val="fr-FR"/>
              </w:rPr>
            </w:pPr>
            <w:bookmarkStart w:id="2" w:name="_Hlk5616792"/>
          </w:p>
        </w:tc>
        <w:tc>
          <w:tcPr>
            <w:tcW w:w="1843" w:type="dxa"/>
          </w:tcPr>
          <w:p w14:paraId="775380CC" w14:textId="77777777" w:rsidR="009716FF" w:rsidRPr="00FD03D0" w:rsidRDefault="009716FF" w:rsidP="009716FF">
            <w:pPr>
              <w:rPr>
                <w:rFonts w:ascii="Calibri" w:hAnsi="Calibri"/>
                <w:b/>
                <w:sz w:val="26"/>
                <w:szCs w:val="26"/>
                <w:lang w:val="fr-FR"/>
              </w:rPr>
            </w:pPr>
          </w:p>
        </w:tc>
        <w:tc>
          <w:tcPr>
            <w:tcW w:w="1559" w:type="dxa"/>
          </w:tcPr>
          <w:p w14:paraId="598112C3" w14:textId="77777777" w:rsidR="009716FF" w:rsidRPr="00FD03D0" w:rsidRDefault="009716FF" w:rsidP="009716FF">
            <w:pPr>
              <w:rPr>
                <w:rFonts w:ascii="Calibri" w:hAnsi="Calibri"/>
                <w:b/>
                <w:sz w:val="26"/>
                <w:szCs w:val="26"/>
              </w:rPr>
            </w:pPr>
            <w:r w:rsidRPr="00FD03D0">
              <w:rPr>
                <w:rFonts w:ascii="Calibri" w:hAnsi="Calibri"/>
                <w:b/>
                <w:sz w:val="26"/>
                <w:szCs w:val="26"/>
              </w:rPr>
              <w:t>manger</w:t>
            </w:r>
          </w:p>
        </w:tc>
        <w:tc>
          <w:tcPr>
            <w:tcW w:w="1276" w:type="dxa"/>
          </w:tcPr>
          <w:p w14:paraId="47B99808" w14:textId="77777777" w:rsidR="009716FF" w:rsidRPr="00FD03D0" w:rsidRDefault="009716FF" w:rsidP="009716FF">
            <w:pPr>
              <w:rPr>
                <w:rFonts w:ascii="Calibri" w:hAnsi="Calibri"/>
                <w:b/>
                <w:sz w:val="26"/>
                <w:szCs w:val="26"/>
              </w:rPr>
            </w:pPr>
            <w:r w:rsidRPr="00FD03D0">
              <w:rPr>
                <w:rFonts w:ascii="Calibri" w:hAnsi="Calibri"/>
                <w:b/>
                <w:sz w:val="26"/>
                <w:szCs w:val="26"/>
              </w:rPr>
              <w:t>boire</w:t>
            </w:r>
          </w:p>
        </w:tc>
        <w:tc>
          <w:tcPr>
            <w:tcW w:w="1218" w:type="dxa"/>
          </w:tcPr>
          <w:p w14:paraId="360A58E7" w14:textId="77777777" w:rsidR="009716FF" w:rsidRPr="00FD03D0" w:rsidRDefault="009716FF" w:rsidP="009716FF">
            <w:pPr>
              <w:rPr>
                <w:rFonts w:ascii="Calibri" w:hAnsi="Calibri"/>
                <w:b/>
                <w:sz w:val="26"/>
                <w:szCs w:val="26"/>
              </w:rPr>
            </w:pPr>
            <w:r w:rsidRPr="00FD03D0">
              <w:rPr>
                <w:rFonts w:ascii="Calibri" w:hAnsi="Calibri"/>
                <w:b/>
                <w:sz w:val="26"/>
                <w:szCs w:val="26"/>
              </w:rPr>
              <w:t>prendre</w:t>
            </w:r>
          </w:p>
        </w:tc>
        <w:tc>
          <w:tcPr>
            <w:tcW w:w="1333" w:type="dxa"/>
          </w:tcPr>
          <w:p w14:paraId="46016245" w14:textId="77777777" w:rsidR="009716FF" w:rsidRPr="00FD03D0" w:rsidRDefault="009716FF" w:rsidP="009716FF">
            <w:pPr>
              <w:rPr>
                <w:rFonts w:ascii="Calibri" w:hAnsi="Calibri"/>
                <w:b/>
                <w:sz w:val="26"/>
                <w:szCs w:val="26"/>
              </w:rPr>
            </w:pPr>
            <w:r w:rsidRPr="00FD03D0">
              <w:rPr>
                <w:rFonts w:ascii="Calibri" w:hAnsi="Calibri"/>
                <w:b/>
                <w:sz w:val="26"/>
                <w:szCs w:val="26"/>
              </w:rPr>
              <w:t>vouloir</w:t>
            </w:r>
          </w:p>
        </w:tc>
      </w:tr>
      <w:tr w:rsidR="009716FF" w14:paraId="625E29D2" w14:textId="77777777" w:rsidTr="009716FF">
        <w:tc>
          <w:tcPr>
            <w:tcW w:w="2410" w:type="dxa"/>
          </w:tcPr>
          <w:p w14:paraId="7EB311DF" w14:textId="77777777" w:rsidR="009716FF" w:rsidRPr="00FD03D0" w:rsidRDefault="009716FF" w:rsidP="009716FF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1843" w:type="dxa"/>
          </w:tcPr>
          <w:p w14:paraId="36C195E4" w14:textId="77777777" w:rsidR="009716FF" w:rsidRPr="00FD03D0" w:rsidRDefault="009716FF" w:rsidP="009716FF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14:paraId="3BA02BA9" w14:textId="77777777" w:rsidR="009716FF" w:rsidRPr="00FD03D0" w:rsidRDefault="009716FF" w:rsidP="009716FF">
            <w:pPr>
              <w:rPr>
                <w:rFonts w:ascii="Calibri" w:hAnsi="Calibri"/>
                <w:b/>
                <w:i/>
                <w:sz w:val="26"/>
                <w:szCs w:val="26"/>
              </w:rPr>
            </w:pPr>
            <w:r w:rsidRPr="00FD03D0">
              <w:rPr>
                <w:rFonts w:ascii="Calibri" w:hAnsi="Calibri"/>
                <w:b/>
                <w:i/>
                <w:sz w:val="26"/>
                <w:szCs w:val="26"/>
              </w:rPr>
              <w:t>To eat</w:t>
            </w:r>
          </w:p>
        </w:tc>
        <w:tc>
          <w:tcPr>
            <w:tcW w:w="1276" w:type="dxa"/>
          </w:tcPr>
          <w:p w14:paraId="0AB7D873" w14:textId="77777777" w:rsidR="009716FF" w:rsidRPr="00FD03D0" w:rsidRDefault="009716FF" w:rsidP="009716FF">
            <w:pPr>
              <w:rPr>
                <w:rFonts w:ascii="Calibri" w:hAnsi="Calibri"/>
                <w:b/>
                <w:i/>
                <w:sz w:val="26"/>
                <w:szCs w:val="26"/>
              </w:rPr>
            </w:pPr>
            <w:r w:rsidRPr="00FD03D0">
              <w:rPr>
                <w:rFonts w:ascii="Calibri" w:hAnsi="Calibri"/>
                <w:b/>
                <w:i/>
                <w:sz w:val="26"/>
                <w:szCs w:val="26"/>
              </w:rPr>
              <w:t>To drink</w:t>
            </w:r>
          </w:p>
        </w:tc>
        <w:tc>
          <w:tcPr>
            <w:tcW w:w="1218" w:type="dxa"/>
          </w:tcPr>
          <w:p w14:paraId="49F77663" w14:textId="77777777" w:rsidR="009716FF" w:rsidRPr="00FD03D0" w:rsidRDefault="009716FF" w:rsidP="009716FF">
            <w:pPr>
              <w:rPr>
                <w:rFonts w:ascii="Calibri" w:hAnsi="Calibri"/>
                <w:b/>
                <w:i/>
                <w:sz w:val="26"/>
                <w:szCs w:val="26"/>
              </w:rPr>
            </w:pPr>
            <w:r w:rsidRPr="00FD03D0">
              <w:rPr>
                <w:rFonts w:ascii="Calibri" w:hAnsi="Calibri"/>
                <w:b/>
                <w:i/>
                <w:sz w:val="26"/>
                <w:szCs w:val="26"/>
              </w:rPr>
              <w:t>To take</w:t>
            </w:r>
          </w:p>
        </w:tc>
        <w:tc>
          <w:tcPr>
            <w:tcW w:w="1333" w:type="dxa"/>
          </w:tcPr>
          <w:p w14:paraId="3585A02A" w14:textId="77777777" w:rsidR="009716FF" w:rsidRPr="00FD03D0" w:rsidRDefault="009716FF" w:rsidP="009716FF">
            <w:pPr>
              <w:rPr>
                <w:rFonts w:ascii="Calibri" w:hAnsi="Calibri"/>
                <w:b/>
                <w:i/>
                <w:sz w:val="26"/>
                <w:szCs w:val="26"/>
              </w:rPr>
            </w:pPr>
            <w:r w:rsidRPr="00FD03D0">
              <w:rPr>
                <w:rFonts w:ascii="Calibri" w:hAnsi="Calibri"/>
                <w:b/>
                <w:i/>
                <w:sz w:val="26"/>
                <w:szCs w:val="26"/>
              </w:rPr>
              <w:t>To want</w:t>
            </w:r>
          </w:p>
        </w:tc>
      </w:tr>
      <w:tr w:rsidR="009716FF" w14:paraId="563A6F30" w14:textId="77777777" w:rsidTr="009716FF">
        <w:tc>
          <w:tcPr>
            <w:tcW w:w="2410" w:type="dxa"/>
          </w:tcPr>
          <w:p w14:paraId="517750D4" w14:textId="77777777" w:rsidR="009716FF" w:rsidRPr="00FD03D0" w:rsidRDefault="009716FF" w:rsidP="009716FF">
            <w:pPr>
              <w:rPr>
                <w:rFonts w:ascii="Calibri" w:hAnsi="Calibri"/>
                <w:b/>
                <w:sz w:val="26"/>
                <w:szCs w:val="26"/>
              </w:rPr>
            </w:pPr>
            <w:r w:rsidRPr="00FD03D0">
              <w:rPr>
                <w:rFonts w:ascii="Calibri" w:hAnsi="Calibri"/>
                <w:b/>
                <w:sz w:val="26"/>
                <w:szCs w:val="26"/>
              </w:rPr>
              <w:t>I</w:t>
            </w:r>
          </w:p>
        </w:tc>
        <w:tc>
          <w:tcPr>
            <w:tcW w:w="1843" w:type="dxa"/>
          </w:tcPr>
          <w:p w14:paraId="6964B24D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Je</w:t>
            </w:r>
          </w:p>
        </w:tc>
        <w:tc>
          <w:tcPr>
            <w:tcW w:w="1559" w:type="dxa"/>
          </w:tcPr>
          <w:p w14:paraId="57191348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mange</w:t>
            </w:r>
          </w:p>
        </w:tc>
        <w:tc>
          <w:tcPr>
            <w:tcW w:w="1276" w:type="dxa"/>
          </w:tcPr>
          <w:p w14:paraId="78058CCA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bois</w:t>
            </w:r>
          </w:p>
        </w:tc>
        <w:tc>
          <w:tcPr>
            <w:tcW w:w="1218" w:type="dxa"/>
          </w:tcPr>
          <w:p w14:paraId="07F72735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prends</w:t>
            </w:r>
          </w:p>
        </w:tc>
        <w:tc>
          <w:tcPr>
            <w:tcW w:w="1333" w:type="dxa"/>
          </w:tcPr>
          <w:p w14:paraId="2FA7DF9E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veux</w:t>
            </w:r>
          </w:p>
        </w:tc>
      </w:tr>
      <w:tr w:rsidR="009716FF" w14:paraId="07CB7E2C" w14:textId="77777777" w:rsidTr="009716FF">
        <w:tc>
          <w:tcPr>
            <w:tcW w:w="2410" w:type="dxa"/>
          </w:tcPr>
          <w:p w14:paraId="1AC86685" w14:textId="77777777" w:rsidR="009716FF" w:rsidRPr="00FD03D0" w:rsidRDefault="009716FF" w:rsidP="009716FF">
            <w:pPr>
              <w:rPr>
                <w:rFonts w:ascii="Calibri" w:hAnsi="Calibri"/>
                <w:b/>
                <w:sz w:val="26"/>
                <w:szCs w:val="26"/>
              </w:rPr>
            </w:pPr>
            <w:r w:rsidRPr="00FD03D0">
              <w:rPr>
                <w:rFonts w:ascii="Calibri" w:hAnsi="Calibri"/>
                <w:b/>
                <w:sz w:val="26"/>
                <w:szCs w:val="26"/>
              </w:rPr>
              <w:t>You (s)</w:t>
            </w:r>
          </w:p>
        </w:tc>
        <w:tc>
          <w:tcPr>
            <w:tcW w:w="1843" w:type="dxa"/>
          </w:tcPr>
          <w:p w14:paraId="1511CD3E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Tu</w:t>
            </w:r>
          </w:p>
        </w:tc>
        <w:tc>
          <w:tcPr>
            <w:tcW w:w="1559" w:type="dxa"/>
          </w:tcPr>
          <w:p w14:paraId="66FB7D97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manges</w:t>
            </w:r>
          </w:p>
        </w:tc>
        <w:tc>
          <w:tcPr>
            <w:tcW w:w="1276" w:type="dxa"/>
          </w:tcPr>
          <w:p w14:paraId="590E014A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bois</w:t>
            </w:r>
          </w:p>
        </w:tc>
        <w:tc>
          <w:tcPr>
            <w:tcW w:w="1218" w:type="dxa"/>
          </w:tcPr>
          <w:p w14:paraId="09546241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prends</w:t>
            </w:r>
          </w:p>
        </w:tc>
        <w:tc>
          <w:tcPr>
            <w:tcW w:w="1333" w:type="dxa"/>
          </w:tcPr>
          <w:p w14:paraId="054A2073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veux</w:t>
            </w:r>
          </w:p>
        </w:tc>
      </w:tr>
      <w:tr w:rsidR="009716FF" w14:paraId="7E61FA57" w14:textId="77777777" w:rsidTr="009716FF">
        <w:tc>
          <w:tcPr>
            <w:tcW w:w="2410" w:type="dxa"/>
          </w:tcPr>
          <w:p w14:paraId="24B41FC6" w14:textId="77777777" w:rsidR="009716FF" w:rsidRPr="00FD03D0" w:rsidRDefault="009716FF" w:rsidP="009716FF">
            <w:pPr>
              <w:rPr>
                <w:rFonts w:ascii="Calibri" w:hAnsi="Calibri"/>
                <w:b/>
                <w:sz w:val="26"/>
                <w:szCs w:val="26"/>
              </w:rPr>
            </w:pPr>
            <w:r w:rsidRPr="00FD03D0">
              <w:rPr>
                <w:rFonts w:ascii="Calibri" w:hAnsi="Calibri"/>
                <w:b/>
                <w:sz w:val="26"/>
                <w:szCs w:val="26"/>
              </w:rPr>
              <w:t>He / she / one (we)</w:t>
            </w:r>
          </w:p>
        </w:tc>
        <w:tc>
          <w:tcPr>
            <w:tcW w:w="1843" w:type="dxa"/>
          </w:tcPr>
          <w:p w14:paraId="2D33B4D7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 xml:space="preserve">Il / elle / on </w:t>
            </w:r>
          </w:p>
        </w:tc>
        <w:tc>
          <w:tcPr>
            <w:tcW w:w="1559" w:type="dxa"/>
          </w:tcPr>
          <w:p w14:paraId="33AD61A4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mange</w:t>
            </w:r>
          </w:p>
        </w:tc>
        <w:tc>
          <w:tcPr>
            <w:tcW w:w="1276" w:type="dxa"/>
          </w:tcPr>
          <w:p w14:paraId="1D8799A3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boit</w:t>
            </w:r>
          </w:p>
        </w:tc>
        <w:tc>
          <w:tcPr>
            <w:tcW w:w="1218" w:type="dxa"/>
          </w:tcPr>
          <w:p w14:paraId="761DB982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prend</w:t>
            </w:r>
          </w:p>
        </w:tc>
        <w:tc>
          <w:tcPr>
            <w:tcW w:w="1333" w:type="dxa"/>
          </w:tcPr>
          <w:p w14:paraId="6D62B260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veut</w:t>
            </w:r>
          </w:p>
        </w:tc>
      </w:tr>
      <w:tr w:rsidR="009716FF" w14:paraId="2E309055" w14:textId="77777777" w:rsidTr="009716FF">
        <w:tc>
          <w:tcPr>
            <w:tcW w:w="2410" w:type="dxa"/>
          </w:tcPr>
          <w:p w14:paraId="0FCDEA59" w14:textId="77777777" w:rsidR="009716FF" w:rsidRPr="00FD03D0" w:rsidRDefault="009716FF" w:rsidP="009716FF">
            <w:pPr>
              <w:rPr>
                <w:rFonts w:ascii="Calibri" w:hAnsi="Calibri"/>
                <w:b/>
                <w:sz w:val="26"/>
                <w:szCs w:val="26"/>
              </w:rPr>
            </w:pPr>
            <w:r w:rsidRPr="00FD03D0">
              <w:rPr>
                <w:rFonts w:ascii="Calibri" w:hAnsi="Calibri"/>
                <w:b/>
                <w:sz w:val="26"/>
                <w:szCs w:val="26"/>
              </w:rPr>
              <w:t>We</w:t>
            </w:r>
          </w:p>
        </w:tc>
        <w:tc>
          <w:tcPr>
            <w:tcW w:w="1843" w:type="dxa"/>
          </w:tcPr>
          <w:p w14:paraId="69A40CDB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 xml:space="preserve">Nous </w:t>
            </w:r>
          </w:p>
        </w:tc>
        <w:tc>
          <w:tcPr>
            <w:tcW w:w="1559" w:type="dxa"/>
          </w:tcPr>
          <w:p w14:paraId="558E140F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mang</w:t>
            </w:r>
            <w:r w:rsidRPr="00FD03D0">
              <w:rPr>
                <w:rFonts w:ascii="Calibri" w:hAnsi="Calibri"/>
                <w:b/>
                <w:sz w:val="26"/>
                <w:szCs w:val="26"/>
              </w:rPr>
              <w:t>e</w:t>
            </w:r>
            <w:r w:rsidRPr="00FD03D0">
              <w:rPr>
                <w:rFonts w:ascii="Calibri" w:hAnsi="Calibri"/>
                <w:sz w:val="26"/>
                <w:szCs w:val="26"/>
              </w:rPr>
              <w:t>ons</w:t>
            </w:r>
          </w:p>
        </w:tc>
        <w:tc>
          <w:tcPr>
            <w:tcW w:w="1276" w:type="dxa"/>
          </w:tcPr>
          <w:p w14:paraId="46A46FDF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b</w:t>
            </w:r>
            <w:r w:rsidRPr="00FD03D0">
              <w:rPr>
                <w:rFonts w:ascii="Calibri" w:hAnsi="Calibri"/>
                <w:b/>
                <w:sz w:val="26"/>
                <w:szCs w:val="26"/>
              </w:rPr>
              <w:t>uv</w:t>
            </w:r>
            <w:r w:rsidRPr="00FD03D0">
              <w:rPr>
                <w:rFonts w:ascii="Calibri" w:hAnsi="Calibri"/>
                <w:sz w:val="26"/>
                <w:szCs w:val="26"/>
              </w:rPr>
              <w:t>ons</w:t>
            </w:r>
          </w:p>
        </w:tc>
        <w:tc>
          <w:tcPr>
            <w:tcW w:w="1218" w:type="dxa"/>
          </w:tcPr>
          <w:p w14:paraId="2D64917C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prenons</w:t>
            </w:r>
          </w:p>
        </w:tc>
        <w:tc>
          <w:tcPr>
            <w:tcW w:w="1333" w:type="dxa"/>
          </w:tcPr>
          <w:p w14:paraId="062E02DD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voulons</w:t>
            </w:r>
          </w:p>
        </w:tc>
      </w:tr>
      <w:tr w:rsidR="009716FF" w14:paraId="1E4905B7" w14:textId="77777777" w:rsidTr="009716FF">
        <w:tc>
          <w:tcPr>
            <w:tcW w:w="2410" w:type="dxa"/>
          </w:tcPr>
          <w:p w14:paraId="181DE1A0" w14:textId="77777777" w:rsidR="009716FF" w:rsidRPr="00FD03D0" w:rsidRDefault="009716FF" w:rsidP="009716FF">
            <w:pPr>
              <w:rPr>
                <w:rFonts w:ascii="Calibri" w:hAnsi="Calibri"/>
                <w:b/>
                <w:sz w:val="26"/>
                <w:szCs w:val="26"/>
              </w:rPr>
            </w:pPr>
            <w:r w:rsidRPr="00FD03D0">
              <w:rPr>
                <w:rFonts w:ascii="Calibri" w:hAnsi="Calibri"/>
                <w:b/>
                <w:sz w:val="26"/>
                <w:szCs w:val="26"/>
              </w:rPr>
              <w:t>You (pl/pol)</w:t>
            </w:r>
          </w:p>
        </w:tc>
        <w:tc>
          <w:tcPr>
            <w:tcW w:w="1843" w:type="dxa"/>
          </w:tcPr>
          <w:p w14:paraId="4D657B4F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Vous</w:t>
            </w:r>
          </w:p>
        </w:tc>
        <w:tc>
          <w:tcPr>
            <w:tcW w:w="1559" w:type="dxa"/>
          </w:tcPr>
          <w:p w14:paraId="49386AC7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mangez</w:t>
            </w:r>
          </w:p>
        </w:tc>
        <w:tc>
          <w:tcPr>
            <w:tcW w:w="1276" w:type="dxa"/>
          </w:tcPr>
          <w:p w14:paraId="14652F69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b</w:t>
            </w:r>
            <w:r w:rsidRPr="00FD03D0">
              <w:rPr>
                <w:rFonts w:ascii="Calibri" w:hAnsi="Calibri"/>
                <w:b/>
                <w:sz w:val="26"/>
                <w:szCs w:val="26"/>
              </w:rPr>
              <w:t>uv</w:t>
            </w:r>
            <w:r w:rsidRPr="00FD03D0">
              <w:rPr>
                <w:rFonts w:ascii="Calibri" w:hAnsi="Calibri"/>
                <w:sz w:val="26"/>
                <w:szCs w:val="26"/>
              </w:rPr>
              <w:t>ez</w:t>
            </w:r>
          </w:p>
        </w:tc>
        <w:tc>
          <w:tcPr>
            <w:tcW w:w="1218" w:type="dxa"/>
          </w:tcPr>
          <w:p w14:paraId="08D87DD4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prenez</w:t>
            </w:r>
          </w:p>
        </w:tc>
        <w:tc>
          <w:tcPr>
            <w:tcW w:w="1333" w:type="dxa"/>
          </w:tcPr>
          <w:p w14:paraId="745FE7B5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voulez</w:t>
            </w:r>
          </w:p>
        </w:tc>
      </w:tr>
      <w:tr w:rsidR="009716FF" w14:paraId="0C9B260B" w14:textId="77777777" w:rsidTr="009716FF">
        <w:tc>
          <w:tcPr>
            <w:tcW w:w="2410" w:type="dxa"/>
          </w:tcPr>
          <w:p w14:paraId="726CF3CD" w14:textId="77777777" w:rsidR="009716FF" w:rsidRPr="00FD03D0" w:rsidRDefault="009716FF" w:rsidP="009716FF">
            <w:pPr>
              <w:rPr>
                <w:rFonts w:ascii="Calibri" w:hAnsi="Calibri"/>
                <w:b/>
                <w:sz w:val="26"/>
                <w:szCs w:val="26"/>
              </w:rPr>
            </w:pPr>
            <w:r w:rsidRPr="00FD03D0">
              <w:rPr>
                <w:rFonts w:ascii="Calibri" w:hAnsi="Calibri"/>
                <w:b/>
                <w:sz w:val="26"/>
                <w:szCs w:val="26"/>
              </w:rPr>
              <w:t>They (m/f)</w:t>
            </w:r>
          </w:p>
        </w:tc>
        <w:tc>
          <w:tcPr>
            <w:tcW w:w="1843" w:type="dxa"/>
          </w:tcPr>
          <w:p w14:paraId="58D1F3C3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Ils / elles</w:t>
            </w:r>
          </w:p>
        </w:tc>
        <w:tc>
          <w:tcPr>
            <w:tcW w:w="1559" w:type="dxa"/>
          </w:tcPr>
          <w:p w14:paraId="09815616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mangent</w:t>
            </w:r>
          </w:p>
        </w:tc>
        <w:tc>
          <w:tcPr>
            <w:tcW w:w="1276" w:type="dxa"/>
          </w:tcPr>
          <w:p w14:paraId="41D04017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boivent</w:t>
            </w:r>
          </w:p>
        </w:tc>
        <w:tc>
          <w:tcPr>
            <w:tcW w:w="1218" w:type="dxa"/>
          </w:tcPr>
          <w:p w14:paraId="6D3791BD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pren</w:t>
            </w:r>
            <w:r w:rsidRPr="00FD03D0">
              <w:rPr>
                <w:rFonts w:ascii="Calibri" w:hAnsi="Calibri"/>
                <w:b/>
                <w:sz w:val="26"/>
                <w:szCs w:val="26"/>
              </w:rPr>
              <w:t>n</w:t>
            </w:r>
            <w:r w:rsidRPr="00FD03D0">
              <w:rPr>
                <w:rFonts w:ascii="Calibri" w:hAnsi="Calibri"/>
                <w:sz w:val="26"/>
                <w:szCs w:val="26"/>
              </w:rPr>
              <w:t>ent</w:t>
            </w:r>
          </w:p>
        </w:tc>
        <w:tc>
          <w:tcPr>
            <w:tcW w:w="1333" w:type="dxa"/>
          </w:tcPr>
          <w:p w14:paraId="07DEE245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>veulent</w:t>
            </w:r>
          </w:p>
        </w:tc>
      </w:tr>
      <w:bookmarkEnd w:id="2"/>
    </w:tbl>
    <w:p w14:paraId="014BBB7D" w14:textId="77777777" w:rsidR="009716FF" w:rsidRDefault="009716FF" w:rsidP="009716FF">
      <w:pPr>
        <w:rPr>
          <w:rFonts w:ascii="Calibri" w:hAnsi="Calibri"/>
          <w:b/>
          <w:sz w:val="28"/>
          <w:szCs w:val="24"/>
          <w:lang w:val="fr-FR"/>
        </w:rPr>
      </w:pPr>
    </w:p>
    <w:p w14:paraId="5DD422D3" w14:textId="101B45A6" w:rsidR="009716FF" w:rsidRPr="00640655" w:rsidRDefault="009716FF" w:rsidP="009716FF">
      <w:pPr>
        <w:rPr>
          <w:rFonts w:ascii="Calibri" w:hAnsi="Calibri"/>
          <w:b/>
          <w:sz w:val="28"/>
          <w:szCs w:val="24"/>
          <w:lang w:val="fr-FR"/>
        </w:rPr>
      </w:pPr>
      <w:r w:rsidRPr="00640655">
        <w:rPr>
          <w:rFonts w:ascii="Calibri" w:hAnsi="Calibri"/>
          <w:b/>
          <w:sz w:val="28"/>
          <w:szCs w:val="24"/>
          <w:lang w:val="fr-FR"/>
        </w:rPr>
        <w:t>La Nourriture (Food)</w:t>
      </w:r>
    </w:p>
    <w:tbl>
      <w:tblPr>
        <w:tblStyle w:val="TableGrid"/>
        <w:tblW w:w="9464" w:type="dxa"/>
        <w:jc w:val="center"/>
        <w:tblLook w:val="04A0" w:firstRow="1" w:lastRow="0" w:firstColumn="1" w:lastColumn="0" w:noHBand="0" w:noVBand="1"/>
      </w:tblPr>
      <w:tblGrid>
        <w:gridCol w:w="2122"/>
        <w:gridCol w:w="2409"/>
        <w:gridCol w:w="2807"/>
        <w:gridCol w:w="2126"/>
      </w:tblGrid>
      <w:tr w:rsidR="009716FF" w:rsidRPr="00821B1B" w14:paraId="28AA9446" w14:textId="77777777" w:rsidTr="009716FF">
        <w:trPr>
          <w:jc w:val="center"/>
        </w:trPr>
        <w:tc>
          <w:tcPr>
            <w:tcW w:w="2122" w:type="dxa"/>
            <w:tcBorders>
              <w:bottom w:val="nil"/>
              <w:right w:val="nil"/>
            </w:tcBorders>
          </w:tcPr>
          <w:p w14:paraId="2E48CE5F" w14:textId="77777777" w:rsidR="009716FF" w:rsidRPr="00FD03D0" w:rsidRDefault="009716FF" w:rsidP="009716FF">
            <w:pPr>
              <w:rPr>
                <w:bCs/>
                <w:sz w:val="26"/>
                <w:szCs w:val="26"/>
              </w:rPr>
            </w:pPr>
            <w:r w:rsidRPr="00FD03D0">
              <w:rPr>
                <w:rFonts w:ascii="Calibri" w:hAnsi="Calibri"/>
                <w:bCs/>
                <w:sz w:val="26"/>
                <w:szCs w:val="26"/>
              </w:rPr>
              <w:t>un bifteck / steak</w:t>
            </w: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</w:tcPr>
          <w:p w14:paraId="3A21E48F" w14:textId="77777777" w:rsidR="009716FF" w:rsidRPr="00FD03D0" w:rsidRDefault="009716FF" w:rsidP="009716FF">
            <w:pPr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</w:rPr>
              <w:t>steak</w:t>
            </w:r>
          </w:p>
        </w:tc>
        <w:tc>
          <w:tcPr>
            <w:tcW w:w="2807" w:type="dxa"/>
            <w:tcBorders>
              <w:left w:val="nil"/>
              <w:bottom w:val="nil"/>
              <w:right w:val="nil"/>
            </w:tcBorders>
          </w:tcPr>
          <w:p w14:paraId="414A17D1" w14:textId="77777777" w:rsidR="009716FF" w:rsidRPr="00FD03D0" w:rsidRDefault="009716FF" w:rsidP="009716FF">
            <w:pPr>
              <w:rPr>
                <w:rFonts w:ascii="Calibri" w:hAnsi="Calibri"/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</w:rPr>
              <w:t>la viande</w:t>
            </w:r>
          </w:p>
        </w:tc>
        <w:tc>
          <w:tcPr>
            <w:tcW w:w="2126" w:type="dxa"/>
            <w:tcBorders>
              <w:left w:val="nil"/>
              <w:bottom w:val="nil"/>
            </w:tcBorders>
          </w:tcPr>
          <w:p w14:paraId="52808CE8" w14:textId="77777777" w:rsidR="009716FF" w:rsidRPr="00FD03D0" w:rsidRDefault="009716FF" w:rsidP="009716FF">
            <w:pPr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</w:rPr>
              <w:t>meat</w:t>
            </w:r>
          </w:p>
        </w:tc>
      </w:tr>
      <w:tr w:rsidR="009716FF" w:rsidRPr="00821B1B" w14:paraId="4858FE0D" w14:textId="77777777" w:rsidTr="009716FF">
        <w:trPr>
          <w:jc w:val="center"/>
        </w:trPr>
        <w:tc>
          <w:tcPr>
            <w:tcW w:w="2122" w:type="dxa"/>
            <w:tcBorders>
              <w:top w:val="nil"/>
              <w:bottom w:val="nil"/>
              <w:right w:val="nil"/>
            </w:tcBorders>
          </w:tcPr>
          <w:p w14:paraId="3306FBCD" w14:textId="77777777" w:rsidR="009716FF" w:rsidRPr="00FD03D0" w:rsidRDefault="009716FF" w:rsidP="009716FF">
            <w:pPr>
              <w:rPr>
                <w:bCs/>
                <w:sz w:val="26"/>
                <w:szCs w:val="26"/>
              </w:rPr>
            </w:pPr>
            <w:r w:rsidRPr="00FD03D0">
              <w:rPr>
                <w:rFonts w:ascii="Calibri" w:hAnsi="Calibri"/>
                <w:bCs/>
                <w:sz w:val="26"/>
                <w:szCs w:val="26"/>
                <w:lang w:val="fr-FR"/>
              </w:rPr>
              <w:t>le poisson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DF6AE0E" w14:textId="77777777" w:rsidR="009716FF" w:rsidRPr="00FD03D0" w:rsidRDefault="009716FF" w:rsidP="009716FF">
            <w:pPr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</w:rPr>
              <w:t>fish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</w:tcPr>
          <w:p w14:paraId="6B802CF8" w14:textId="77777777" w:rsidR="009716FF" w:rsidRPr="00FD03D0" w:rsidRDefault="009716FF" w:rsidP="009716FF">
            <w:pPr>
              <w:rPr>
                <w:rFonts w:ascii="Calibri" w:hAnsi="Calibri"/>
                <w:bCs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bCs/>
                <w:sz w:val="26"/>
                <w:szCs w:val="26"/>
                <w:lang w:val="fr-FR"/>
              </w:rPr>
              <w:t>la dinde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</w:tcBorders>
          </w:tcPr>
          <w:p w14:paraId="2F4A16CA" w14:textId="77777777" w:rsidR="009716FF" w:rsidRPr="00FD03D0" w:rsidRDefault="009716FF" w:rsidP="009716FF">
            <w:pPr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</w:rPr>
              <w:t>turkey</w:t>
            </w:r>
          </w:p>
        </w:tc>
      </w:tr>
      <w:tr w:rsidR="009716FF" w:rsidRPr="00821B1B" w14:paraId="78E325B1" w14:textId="77777777" w:rsidTr="009716FF">
        <w:trPr>
          <w:jc w:val="center"/>
        </w:trPr>
        <w:tc>
          <w:tcPr>
            <w:tcW w:w="2122" w:type="dxa"/>
            <w:tcBorders>
              <w:top w:val="nil"/>
              <w:bottom w:val="nil"/>
              <w:right w:val="nil"/>
            </w:tcBorders>
          </w:tcPr>
          <w:p w14:paraId="19171B2E" w14:textId="77777777" w:rsidR="009716FF" w:rsidRPr="00FD03D0" w:rsidRDefault="009716FF" w:rsidP="009716FF">
            <w:pPr>
              <w:rPr>
                <w:bCs/>
                <w:sz w:val="26"/>
                <w:szCs w:val="26"/>
              </w:rPr>
            </w:pPr>
            <w:r w:rsidRPr="00FD03D0">
              <w:rPr>
                <w:rFonts w:ascii="Calibri" w:hAnsi="Calibri"/>
                <w:bCs/>
                <w:sz w:val="26"/>
                <w:szCs w:val="26"/>
                <w:lang w:val="fr-FR"/>
              </w:rPr>
              <w:t>le jambon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67A811D" w14:textId="77777777" w:rsidR="009716FF" w:rsidRPr="00FD03D0" w:rsidRDefault="009716FF" w:rsidP="009716FF">
            <w:pPr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</w:rPr>
              <w:t>ham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</w:tcPr>
          <w:p w14:paraId="44B8015D" w14:textId="77777777" w:rsidR="009716FF" w:rsidRPr="00FD03D0" w:rsidRDefault="009716FF" w:rsidP="009716FF">
            <w:pPr>
              <w:rPr>
                <w:rFonts w:ascii="Calibri" w:hAnsi="Calibri"/>
                <w:bCs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bCs/>
                <w:sz w:val="26"/>
                <w:szCs w:val="26"/>
                <w:lang w:val="fr-FR"/>
              </w:rPr>
              <w:t>la saucisse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</w:tcBorders>
          </w:tcPr>
          <w:p w14:paraId="62191FBB" w14:textId="77777777" w:rsidR="009716FF" w:rsidRPr="00FD03D0" w:rsidRDefault="009716FF" w:rsidP="009716FF">
            <w:pPr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</w:rPr>
              <w:t>sausage</w:t>
            </w:r>
          </w:p>
        </w:tc>
      </w:tr>
      <w:tr w:rsidR="009716FF" w:rsidRPr="00821B1B" w14:paraId="08A10FDE" w14:textId="77777777" w:rsidTr="009716FF">
        <w:trPr>
          <w:jc w:val="center"/>
        </w:trPr>
        <w:tc>
          <w:tcPr>
            <w:tcW w:w="2122" w:type="dxa"/>
            <w:tcBorders>
              <w:top w:val="nil"/>
              <w:bottom w:val="nil"/>
              <w:right w:val="nil"/>
            </w:tcBorders>
          </w:tcPr>
          <w:p w14:paraId="3D29F28F" w14:textId="77777777" w:rsidR="009716FF" w:rsidRPr="00FD03D0" w:rsidRDefault="009716FF" w:rsidP="009716FF">
            <w:pPr>
              <w:rPr>
                <w:bCs/>
                <w:sz w:val="26"/>
                <w:szCs w:val="26"/>
              </w:rPr>
            </w:pPr>
            <w:r w:rsidRPr="00FD03D0">
              <w:rPr>
                <w:rFonts w:ascii="Calibri" w:hAnsi="Calibri"/>
                <w:bCs/>
                <w:sz w:val="26"/>
                <w:szCs w:val="26"/>
                <w:lang w:val="fr-FR"/>
              </w:rPr>
              <w:t>le saucisson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0D4B2A26" w14:textId="77777777" w:rsidR="009716FF" w:rsidRPr="00FD03D0" w:rsidRDefault="009716FF" w:rsidP="009716FF">
            <w:pPr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</w:rPr>
              <w:t>dry, cured sausage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</w:tcPr>
          <w:p w14:paraId="179CB140" w14:textId="77777777" w:rsidR="009716FF" w:rsidRPr="00FD03D0" w:rsidRDefault="009716FF" w:rsidP="009716FF">
            <w:pPr>
              <w:rPr>
                <w:bCs/>
                <w:sz w:val="26"/>
                <w:szCs w:val="26"/>
              </w:rPr>
            </w:pPr>
            <w:r w:rsidRPr="00FD03D0">
              <w:rPr>
                <w:rFonts w:ascii="Calibri" w:hAnsi="Calibri"/>
                <w:bCs/>
                <w:sz w:val="26"/>
                <w:szCs w:val="26"/>
                <w:lang w:val="fr-FR"/>
              </w:rPr>
              <w:t>la pizza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</w:tcBorders>
          </w:tcPr>
          <w:p w14:paraId="714895A0" w14:textId="77777777" w:rsidR="009716FF" w:rsidRPr="00FD03D0" w:rsidRDefault="009716FF" w:rsidP="009716FF">
            <w:pPr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</w:rPr>
              <w:t>pizza</w:t>
            </w:r>
          </w:p>
        </w:tc>
      </w:tr>
      <w:tr w:rsidR="009716FF" w:rsidRPr="00821B1B" w14:paraId="59CFA3D2" w14:textId="77777777" w:rsidTr="009716FF">
        <w:trPr>
          <w:jc w:val="center"/>
        </w:trPr>
        <w:tc>
          <w:tcPr>
            <w:tcW w:w="2122" w:type="dxa"/>
            <w:tcBorders>
              <w:top w:val="nil"/>
              <w:bottom w:val="nil"/>
              <w:right w:val="nil"/>
            </w:tcBorders>
          </w:tcPr>
          <w:p w14:paraId="25EA6B20" w14:textId="77777777" w:rsidR="009716FF" w:rsidRPr="00FD03D0" w:rsidRDefault="009716FF" w:rsidP="009716FF">
            <w:pPr>
              <w:rPr>
                <w:bCs/>
                <w:sz w:val="26"/>
                <w:szCs w:val="26"/>
              </w:rPr>
            </w:pPr>
            <w:r w:rsidRPr="00FD03D0">
              <w:rPr>
                <w:rFonts w:ascii="Calibri" w:hAnsi="Calibri"/>
                <w:bCs/>
                <w:sz w:val="26"/>
                <w:szCs w:val="26"/>
                <w:lang w:val="fr-FR"/>
              </w:rPr>
              <w:t>le poulet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D1C7C4C" w14:textId="77777777" w:rsidR="009716FF" w:rsidRPr="00FD03D0" w:rsidRDefault="009716FF" w:rsidP="009716FF">
            <w:pPr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</w:rPr>
              <w:t>chicken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</w:tcPr>
          <w:p w14:paraId="38D94900" w14:textId="77777777" w:rsidR="009716FF" w:rsidRPr="00FD03D0" w:rsidRDefault="009716FF" w:rsidP="009716FF">
            <w:pPr>
              <w:rPr>
                <w:bCs/>
                <w:sz w:val="26"/>
                <w:szCs w:val="26"/>
              </w:rPr>
            </w:pPr>
            <w:r w:rsidRPr="00FD03D0">
              <w:rPr>
                <w:rFonts w:ascii="Calibri" w:hAnsi="Calibri"/>
                <w:bCs/>
                <w:sz w:val="26"/>
                <w:szCs w:val="26"/>
                <w:lang w:val="fr-FR"/>
              </w:rPr>
              <w:t>la quiche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</w:tcBorders>
          </w:tcPr>
          <w:p w14:paraId="02D2533B" w14:textId="77777777" w:rsidR="009716FF" w:rsidRPr="00FD03D0" w:rsidRDefault="009716FF" w:rsidP="009716FF">
            <w:pPr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</w:rPr>
              <w:t>quiche</w:t>
            </w:r>
          </w:p>
        </w:tc>
      </w:tr>
      <w:tr w:rsidR="009716FF" w:rsidRPr="00821B1B" w14:paraId="6816B16B" w14:textId="77777777" w:rsidTr="009716FF">
        <w:trPr>
          <w:jc w:val="center"/>
        </w:trPr>
        <w:tc>
          <w:tcPr>
            <w:tcW w:w="2122" w:type="dxa"/>
            <w:tcBorders>
              <w:top w:val="nil"/>
              <w:bottom w:val="nil"/>
              <w:right w:val="nil"/>
            </w:tcBorders>
          </w:tcPr>
          <w:p w14:paraId="0DCCA1A3" w14:textId="77777777" w:rsidR="009716FF" w:rsidRPr="00FD03D0" w:rsidRDefault="009716FF" w:rsidP="009716FF">
            <w:pPr>
              <w:rPr>
                <w:bCs/>
                <w:sz w:val="26"/>
                <w:szCs w:val="26"/>
              </w:rPr>
            </w:pPr>
            <w:r w:rsidRPr="00FD03D0">
              <w:rPr>
                <w:rFonts w:ascii="Calibri" w:hAnsi="Calibri"/>
                <w:bCs/>
                <w:sz w:val="26"/>
                <w:szCs w:val="26"/>
                <w:lang w:val="fr-FR"/>
              </w:rPr>
              <w:t>le fromage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7E61955F" w14:textId="77777777" w:rsidR="009716FF" w:rsidRPr="00FD03D0" w:rsidRDefault="009716FF" w:rsidP="009716FF">
            <w:pPr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</w:rPr>
              <w:t>cheese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</w:tcPr>
          <w:p w14:paraId="00AC4F55" w14:textId="77777777" w:rsidR="009716FF" w:rsidRPr="00FD03D0" w:rsidRDefault="009716FF" w:rsidP="009716FF">
            <w:pPr>
              <w:rPr>
                <w:bCs/>
                <w:sz w:val="26"/>
                <w:szCs w:val="26"/>
              </w:rPr>
            </w:pPr>
            <w:r w:rsidRPr="00FD03D0">
              <w:rPr>
                <w:rFonts w:ascii="Calibri" w:hAnsi="Calibri"/>
                <w:bCs/>
                <w:sz w:val="26"/>
                <w:szCs w:val="26"/>
                <w:lang w:val="fr-FR"/>
              </w:rPr>
              <w:t>la soupe / le potage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</w:tcBorders>
          </w:tcPr>
          <w:p w14:paraId="6D6C200E" w14:textId="77777777" w:rsidR="009716FF" w:rsidRPr="00FD03D0" w:rsidRDefault="009716FF" w:rsidP="009716FF">
            <w:pPr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</w:rPr>
              <w:t>soup</w:t>
            </w:r>
          </w:p>
        </w:tc>
      </w:tr>
      <w:tr w:rsidR="009716FF" w:rsidRPr="00821B1B" w14:paraId="6F93F429" w14:textId="77777777" w:rsidTr="009716FF">
        <w:trPr>
          <w:jc w:val="center"/>
        </w:trPr>
        <w:tc>
          <w:tcPr>
            <w:tcW w:w="2122" w:type="dxa"/>
            <w:tcBorders>
              <w:top w:val="nil"/>
              <w:bottom w:val="nil"/>
              <w:right w:val="nil"/>
            </w:tcBorders>
          </w:tcPr>
          <w:p w14:paraId="49A156AC" w14:textId="77777777" w:rsidR="009716FF" w:rsidRPr="00FD03D0" w:rsidRDefault="009716FF" w:rsidP="009716FF">
            <w:pPr>
              <w:rPr>
                <w:bCs/>
                <w:sz w:val="26"/>
                <w:szCs w:val="26"/>
              </w:rPr>
            </w:pPr>
            <w:r w:rsidRPr="00FD03D0">
              <w:rPr>
                <w:rFonts w:ascii="Calibri" w:hAnsi="Calibri"/>
                <w:bCs/>
                <w:sz w:val="26"/>
                <w:szCs w:val="26"/>
                <w:lang w:val="fr-FR"/>
              </w:rPr>
              <w:t>le riz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D86E78A" w14:textId="77777777" w:rsidR="009716FF" w:rsidRPr="00FD03D0" w:rsidRDefault="009716FF" w:rsidP="009716FF">
            <w:pPr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</w:rPr>
              <w:t>rice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</w:tcPr>
          <w:p w14:paraId="4B6D77EB" w14:textId="77777777" w:rsidR="009716FF" w:rsidRPr="00FD03D0" w:rsidRDefault="009716FF" w:rsidP="009716FF">
            <w:pPr>
              <w:rPr>
                <w:bCs/>
                <w:sz w:val="26"/>
                <w:szCs w:val="26"/>
              </w:rPr>
            </w:pPr>
            <w:r w:rsidRPr="00FD03D0">
              <w:rPr>
                <w:rFonts w:ascii="Calibri" w:hAnsi="Calibri"/>
                <w:bCs/>
                <w:sz w:val="26"/>
                <w:szCs w:val="26"/>
                <w:lang w:val="fr-FR"/>
              </w:rPr>
              <w:t>une omelette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</w:tcBorders>
          </w:tcPr>
          <w:p w14:paraId="419E4398" w14:textId="77777777" w:rsidR="009716FF" w:rsidRPr="00FD03D0" w:rsidRDefault="009716FF" w:rsidP="009716FF">
            <w:pPr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</w:rPr>
              <w:t>an omelette</w:t>
            </w:r>
          </w:p>
        </w:tc>
      </w:tr>
      <w:tr w:rsidR="009716FF" w:rsidRPr="00821B1B" w14:paraId="0E88A82A" w14:textId="77777777" w:rsidTr="009716FF">
        <w:trPr>
          <w:jc w:val="center"/>
        </w:trPr>
        <w:tc>
          <w:tcPr>
            <w:tcW w:w="2122" w:type="dxa"/>
            <w:tcBorders>
              <w:top w:val="nil"/>
              <w:bottom w:val="nil"/>
              <w:right w:val="nil"/>
            </w:tcBorders>
          </w:tcPr>
          <w:p w14:paraId="1A0AAFD9" w14:textId="77777777" w:rsidR="009716FF" w:rsidRPr="00FD03D0" w:rsidRDefault="009716FF" w:rsidP="009716FF">
            <w:pPr>
              <w:rPr>
                <w:rFonts w:ascii="Calibri" w:hAnsi="Calibri"/>
                <w:bCs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bCs/>
                <w:sz w:val="26"/>
                <w:szCs w:val="26"/>
                <w:lang w:val="fr-FR"/>
              </w:rPr>
              <w:t>les spaghettis (m)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708E17D" w14:textId="77777777" w:rsidR="009716FF" w:rsidRPr="00FD03D0" w:rsidRDefault="009716FF" w:rsidP="009716FF">
            <w:pPr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</w:rPr>
              <w:t>spaghetti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</w:tcPr>
          <w:p w14:paraId="1ABF4118" w14:textId="77777777" w:rsidR="009716FF" w:rsidRPr="00FD03D0" w:rsidRDefault="009716FF" w:rsidP="009716FF">
            <w:pPr>
              <w:rPr>
                <w:rFonts w:ascii="Calibri" w:hAnsi="Calibri"/>
                <w:bCs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bCs/>
                <w:sz w:val="26"/>
                <w:szCs w:val="26"/>
                <w:lang w:val="fr-FR"/>
              </w:rPr>
              <w:t>la salade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</w:tcBorders>
          </w:tcPr>
          <w:p w14:paraId="3630F08A" w14:textId="77777777" w:rsidR="009716FF" w:rsidRPr="00FD03D0" w:rsidRDefault="009716FF" w:rsidP="009716FF">
            <w:pPr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salade</w:t>
            </w:r>
          </w:p>
        </w:tc>
      </w:tr>
      <w:tr w:rsidR="009716FF" w:rsidRPr="00821B1B" w14:paraId="50FDFD44" w14:textId="77777777" w:rsidTr="009716FF">
        <w:trPr>
          <w:trHeight w:val="67"/>
          <w:jc w:val="center"/>
        </w:trPr>
        <w:tc>
          <w:tcPr>
            <w:tcW w:w="2122" w:type="dxa"/>
            <w:tcBorders>
              <w:top w:val="nil"/>
              <w:bottom w:val="nil"/>
              <w:right w:val="nil"/>
            </w:tcBorders>
          </w:tcPr>
          <w:p w14:paraId="2BA8186B" w14:textId="77777777" w:rsidR="009716FF" w:rsidRPr="00FD03D0" w:rsidRDefault="009716FF" w:rsidP="009716FF">
            <w:pPr>
              <w:rPr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6ABD8D72" w14:textId="77777777" w:rsidR="009716FF" w:rsidRPr="00FD03D0" w:rsidRDefault="009716FF" w:rsidP="009716FF">
            <w:pPr>
              <w:rPr>
                <w:i/>
                <w:sz w:val="26"/>
                <w:szCs w:val="26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</w:tcPr>
          <w:p w14:paraId="04E840AF" w14:textId="77777777" w:rsidR="009716FF" w:rsidRPr="00FD03D0" w:rsidRDefault="009716FF" w:rsidP="009716FF">
            <w:pPr>
              <w:rPr>
                <w:bCs/>
                <w:sz w:val="26"/>
                <w:szCs w:val="26"/>
              </w:rPr>
            </w:pPr>
            <w:r w:rsidRPr="00FD03D0">
              <w:rPr>
                <w:rFonts w:ascii="Calibri" w:hAnsi="Calibri"/>
                <w:bCs/>
                <w:sz w:val="26"/>
                <w:szCs w:val="26"/>
                <w:lang w:val="fr-FR"/>
              </w:rPr>
              <w:t>les pâtes (f)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</w:tcBorders>
          </w:tcPr>
          <w:p w14:paraId="5D062D20" w14:textId="77777777" w:rsidR="009716FF" w:rsidRPr="00FD03D0" w:rsidRDefault="009716FF" w:rsidP="009716FF">
            <w:pPr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pasta</w:t>
            </w:r>
          </w:p>
        </w:tc>
      </w:tr>
      <w:tr w:rsidR="009716FF" w:rsidRPr="00760BAC" w14:paraId="04DDBEC0" w14:textId="77777777" w:rsidTr="009716FF">
        <w:trPr>
          <w:jc w:val="center"/>
        </w:trPr>
        <w:tc>
          <w:tcPr>
            <w:tcW w:w="2122" w:type="dxa"/>
            <w:tcBorders>
              <w:top w:val="nil"/>
              <w:bottom w:val="single" w:sz="4" w:space="0" w:color="auto"/>
              <w:right w:val="nil"/>
            </w:tcBorders>
          </w:tcPr>
          <w:p w14:paraId="3AE9EEF9" w14:textId="77777777" w:rsidR="009716FF" w:rsidRPr="00FD03D0" w:rsidRDefault="009716FF" w:rsidP="009716FF">
            <w:p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81950F" w14:textId="77777777" w:rsidR="009716FF" w:rsidRPr="00FD03D0" w:rsidRDefault="009716FF" w:rsidP="009716FF">
            <w:pPr>
              <w:rPr>
                <w:sz w:val="26"/>
                <w:szCs w:val="26"/>
                <w:lang w:val="fr-FR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4028AD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bCs/>
                <w:sz w:val="26"/>
                <w:szCs w:val="26"/>
                <w:lang w:val="fr-FR"/>
              </w:rPr>
              <w:t>des frites ( f 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</w:tcBorders>
          </w:tcPr>
          <w:p w14:paraId="396578F2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</w:rPr>
              <w:t>some chip</w:t>
            </w:r>
            <w:r>
              <w:rPr>
                <w:i/>
                <w:sz w:val="26"/>
                <w:szCs w:val="26"/>
              </w:rPr>
              <w:t>s</w:t>
            </w:r>
          </w:p>
        </w:tc>
      </w:tr>
    </w:tbl>
    <w:p w14:paraId="49EB6F44" w14:textId="77777777" w:rsidR="009716FF" w:rsidRPr="008E3D65" w:rsidRDefault="009716FF" w:rsidP="009716FF">
      <w:pPr>
        <w:rPr>
          <w:rFonts w:ascii="Calibri" w:hAnsi="Calibri"/>
          <w:b/>
          <w:sz w:val="28"/>
          <w:lang w:val="fr-FR"/>
        </w:rPr>
      </w:pPr>
      <w:r w:rsidRPr="008E3D65">
        <w:rPr>
          <w:rFonts w:ascii="Calibri" w:hAnsi="Calibri"/>
          <w:b/>
          <w:sz w:val="28"/>
          <w:lang w:val="fr-FR"/>
        </w:rPr>
        <w:t>Les Fruits et les Légumes</w:t>
      </w:r>
    </w:p>
    <w:tbl>
      <w:tblPr>
        <w:tblStyle w:val="TableGrid"/>
        <w:tblW w:w="1006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8"/>
        <w:gridCol w:w="2250"/>
        <w:gridCol w:w="2965"/>
        <w:gridCol w:w="2127"/>
      </w:tblGrid>
      <w:tr w:rsidR="009716FF" w:rsidRPr="00EE1394" w14:paraId="3425AAA1" w14:textId="77777777" w:rsidTr="008E3578">
        <w:tc>
          <w:tcPr>
            <w:tcW w:w="2718" w:type="dxa"/>
          </w:tcPr>
          <w:p w14:paraId="68186149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 oignon</w:t>
            </w:r>
          </w:p>
        </w:tc>
        <w:tc>
          <w:tcPr>
            <w:tcW w:w="2250" w:type="dxa"/>
          </w:tcPr>
          <w:p w14:paraId="0A5928B5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an onion</w:t>
            </w:r>
          </w:p>
        </w:tc>
        <w:tc>
          <w:tcPr>
            <w:tcW w:w="2965" w:type="dxa"/>
          </w:tcPr>
          <w:p w14:paraId="197B4C8C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une laitue</w:t>
            </w:r>
          </w:p>
        </w:tc>
        <w:tc>
          <w:tcPr>
            <w:tcW w:w="2127" w:type="dxa"/>
          </w:tcPr>
          <w:p w14:paraId="2A345174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lettuce</w:t>
            </w:r>
          </w:p>
        </w:tc>
      </w:tr>
      <w:tr w:rsidR="009716FF" w:rsidRPr="00EE1394" w14:paraId="1AB57952" w14:textId="77777777" w:rsidTr="008E3578">
        <w:tc>
          <w:tcPr>
            <w:tcW w:w="2718" w:type="dxa"/>
          </w:tcPr>
          <w:p w14:paraId="240FB403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 radis</w:t>
            </w:r>
          </w:p>
        </w:tc>
        <w:tc>
          <w:tcPr>
            <w:tcW w:w="2250" w:type="dxa"/>
          </w:tcPr>
          <w:p w14:paraId="0979A28C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radish</w:t>
            </w:r>
          </w:p>
        </w:tc>
        <w:tc>
          <w:tcPr>
            <w:tcW w:w="2965" w:type="dxa"/>
          </w:tcPr>
          <w:p w14:paraId="1A5D84F7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une tomate</w:t>
            </w:r>
          </w:p>
        </w:tc>
        <w:tc>
          <w:tcPr>
            <w:tcW w:w="2127" w:type="dxa"/>
          </w:tcPr>
          <w:p w14:paraId="10C2C2BD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tomato</w:t>
            </w:r>
          </w:p>
        </w:tc>
      </w:tr>
      <w:tr w:rsidR="009716FF" w:rsidRPr="00EE1394" w14:paraId="1FED80EC" w14:textId="77777777" w:rsidTr="008E3578">
        <w:tc>
          <w:tcPr>
            <w:tcW w:w="2718" w:type="dxa"/>
          </w:tcPr>
          <w:p w14:paraId="3EFBFC28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 concombre</w:t>
            </w:r>
          </w:p>
        </w:tc>
        <w:tc>
          <w:tcPr>
            <w:tcW w:w="2250" w:type="dxa"/>
          </w:tcPr>
          <w:p w14:paraId="64055B4D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cucumber</w:t>
            </w:r>
          </w:p>
        </w:tc>
        <w:tc>
          <w:tcPr>
            <w:tcW w:w="2965" w:type="dxa"/>
          </w:tcPr>
          <w:p w14:paraId="3C8C91D5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une pomme de terre</w:t>
            </w:r>
          </w:p>
        </w:tc>
        <w:tc>
          <w:tcPr>
            <w:tcW w:w="2127" w:type="dxa"/>
          </w:tcPr>
          <w:p w14:paraId="77C371B1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potato</w:t>
            </w:r>
          </w:p>
        </w:tc>
      </w:tr>
      <w:tr w:rsidR="009716FF" w:rsidRPr="00EE1394" w14:paraId="276B19EF" w14:textId="77777777" w:rsidTr="008E3578">
        <w:tc>
          <w:tcPr>
            <w:tcW w:w="2718" w:type="dxa"/>
          </w:tcPr>
          <w:p w14:paraId="7577ADAE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 chou</w:t>
            </w:r>
          </w:p>
        </w:tc>
        <w:tc>
          <w:tcPr>
            <w:tcW w:w="2250" w:type="dxa"/>
          </w:tcPr>
          <w:p w14:paraId="0B4EE526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cabbage</w:t>
            </w:r>
          </w:p>
        </w:tc>
        <w:tc>
          <w:tcPr>
            <w:tcW w:w="2965" w:type="dxa"/>
          </w:tcPr>
          <w:p w14:paraId="6CB99CDF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une carotte</w:t>
            </w:r>
          </w:p>
        </w:tc>
        <w:tc>
          <w:tcPr>
            <w:tcW w:w="2127" w:type="dxa"/>
          </w:tcPr>
          <w:p w14:paraId="27C40E73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carrot</w:t>
            </w:r>
          </w:p>
        </w:tc>
      </w:tr>
      <w:tr w:rsidR="009716FF" w:rsidRPr="00EE1394" w14:paraId="14B9B05C" w14:textId="77777777" w:rsidTr="008E3578">
        <w:tc>
          <w:tcPr>
            <w:tcW w:w="2718" w:type="dxa"/>
          </w:tcPr>
          <w:p w14:paraId="52CEBC97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 chou-fleur</w:t>
            </w:r>
          </w:p>
        </w:tc>
        <w:tc>
          <w:tcPr>
            <w:tcW w:w="2250" w:type="dxa"/>
          </w:tcPr>
          <w:p w14:paraId="6025D3BB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cauliflower</w:t>
            </w:r>
          </w:p>
        </w:tc>
        <w:tc>
          <w:tcPr>
            <w:tcW w:w="2965" w:type="dxa"/>
          </w:tcPr>
          <w:p w14:paraId="263895D6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de la salade</w:t>
            </w:r>
          </w:p>
        </w:tc>
        <w:tc>
          <w:tcPr>
            <w:tcW w:w="2127" w:type="dxa"/>
          </w:tcPr>
          <w:p w14:paraId="63D8F19B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some salad</w:t>
            </w:r>
          </w:p>
        </w:tc>
      </w:tr>
      <w:tr w:rsidR="009716FF" w:rsidRPr="00EE1394" w14:paraId="76791B57" w14:textId="77777777" w:rsidTr="008E3578">
        <w:tc>
          <w:tcPr>
            <w:tcW w:w="2718" w:type="dxa"/>
          </w:tcPr>
          <w:p w14:paraId="32AF8639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des petits pois (m)</w:t>
            </w:r>
          </w:p>
        </w:tc>
        <w:tc>
          <w:tcPr>
            <w:tcW w:w="2250" w:type="dxa"/>
          </w:tcPr>
          <w:p w14:paraId="12BD1984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some peas</w:t>
            </w:r>
          </w:p>
        </w:tc>
        <w:tc>
          <w:tcPr>
            <w:tcW w:w="2965" w:type="dxa"/>
          </w:tcPr>
          <w:p w14:paraId="7B88AA80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une orange</w:t>
            </w:r>
          </w:p>
        </w:tc>
        <w:tc>
          <w:tcPr>
            <w:tcW w:w="2127" w:type="dxa"/>
          </w:tcPr>
          <w:p w14:paraId="4501F0A1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an orange</w:t>
            </w:r>
          </w:p>
        </w:tc>
      </w:tr>
      <w:tr w:rsidR="009716FF" w:rsidRPr="00EE1394" w14:paraId="166A2FE4" w14:textId="77777777" w:rsidTr="008E3578">
        <w:tc>
          <w:tcPr>
            <w:tcW w:w="2718" w:type="dxa"/>
          </w:tcPr>
          <w:p w14:paraId="1F1AC40E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des haricots verts (m)</w:t>
            </w:r>
          </w:p>
        </w:tc>
        <w:tc>
          <w:tcPr>
            <w:tcW w:w="2250" w:type="dxa"/>
          </w:tcPr>
          <w:p w14:paraId="60E012D8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some green beans</w:t>
            </w:r>
          </w:p>
        </w:tc>
        <w:tc>
          <w:tcPr>
            <w:tcW w:w="2965" w:type="dxa"/>
          </w:tcPr>
          <w:p w14:paraId="0F3FC66F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une pomme</w:t>
            </w:r>
          </w:p>
        </w:tc>
        <w:tc>
          <w:tcPr>
            <w:tcW w:w="2127" w:type="dxa"/>
          </w:tcPr>
          <w:p w14:paraId="1CAC3B43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an apple</w:t>
            </w:r>
          </w:p>
        </w:tc>
      </w:tr>
      <w:tr w:rsidR="009716FF" w:rsidRPr="00EE1394" w14:paraId="3971E47C" w14:textId="77777777" w:rsidTr="008E3578">
        <w:tc>
          <w:tcPr>
            <w:tcW w:w="2718" w:type="dxa"/>
          </w:tcPr>
          <w:p w14:paraId="02BBFA4D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 melon</w:t>
            </w:r>
          </w:p>
        </w:tc>
        <w:tc>
          <w:tcPr>
            <w:tcW w:w="2250" w:type="dxa"/>
          </w:tcPr>
          <w:p w14:paraId="007DFF7E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melon</w:t>
            </w:r>
          </w:p>
        </w:tc>
        <w:tc>
          <w:tcPr>
            <w:tcW w:w="2965" w:type="dxa"/>
          </w:tcPr>
          <w:p w14:paraId="7CBF3BFF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une banane</w:t>
            </w:r>
          </w:p>
        </w:tc>
        <w:tc>
          <w:tcPr>
            <w:tcW w:w="2127" w:type="dxa"/>
          </w:tcPr>
          <w:p w14:paraId="4F6D9174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banana</w:t>
            </w:r>
          </w:p>
        </w:tc>
      </w:tr>
      <w:tr w:rsidR="009716FF" w:rsidRPr="00EE1394" w14:paraId="508B4B10" w14:textId="77777777" w:rsidTr="008E3578">
        <w:tc>
          <w:tcPr>
            <w:tcW w:w="2718" w:type="dxa"/>
          </w:tcPr>
          <w:p w14:paraId="61573E9D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 ananas</w:t>
            </w:r>
          </w:p>
        </w:tc>
        <w:tc>
          <w:tcPr>
            <w:tcW w:w="2250" w:type="dxa"/>
          </w:tcPr>
          <w:p w14:paraId="6B09F782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pineapple</w:t>
            </w:r>
          </w:p>
        </w:tc>
        <w:tc>
          <w:tcPr>
            <w:tcW w:w="2965" w:type="dxa"/>
          </w:tcPr>
          <w:p w14:paraId="78691455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une poire</w:t>
            </w:r>
          </w:p>
        </w:tc>
        <w:tc>
          <w:tcPr>
            <w:tcW w:w="2127" w:type="dxa"/>
          </w:tcPr>
          <w:p w14:paraId="723E0679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pear</w:t>
            </w:r>
          </w:p>
        </w:tc>
      </w:tr>
      <w:tr w:rsidR="009716FF" w:rsidRPr="00EE1394" w14:paraId="6D8858B1" w14:textId="77777777" w:rsidTr="008E3578">
        <w:trPr>
          <w:trHeight w:val="67"/>
        </w:trPr>
        <w:tc>
          <w:tcPr>
            <w:tcW w:w="2718" w:type="dxa"/>
          </w:tcPr>
          <w:p w14:paraId="0ACB8F70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des raisins (m)</w:t>
            </w:r>
          </w:p>
        </w:tc>
        <w:tc>
          <w:tcPr>
            <w:tcW w:w="2250" w:type="dxa"/>
          </w:tcPr>
          <w:p w14:paraId="3E4A815F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some grapes</w:t>
            </w:r>
          </w:p>
        </w:tc>
        <w:tc>
          <w:tcPr>
            <w:tcW w:w="2965" w:type="dxa"/>
          </w:tcPr>
          <w:p w14:paraId="4B51F081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une pêche</w:t>
            </w:r>
          </w:p>
        </w:tc>
        <w:tc>
          <w:tcPr>
            <w:tcW w:w="2127" w:type="dxa"/>
          </w:tcPr>
          <w:p w14:paraId="21845A49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peach</w:t>
            </w:r>
          </w:p>
        </w:tc>
      </w:tr>
      <w:tr w:rsidR="009716FF" w:rsidRPr="00EE1394" w14:paraId="4B06DF1E" w14:textId="77777777" w:rsidTr="008E3578">
        <w:tc>
          <w:tcPr>
            <w:tcW w:w="2718" w:type="dxa"/>
          </w:tcPr>
          <w:p w14:paraId="22BF64A8" w14:textId="77777777" w:rsidR="009716FF" w:rsidRPr="00FD03D0" w:rsidRDefault="009716FF" w:rsidP="009716FF">
            <w:pPr>
              <w:rPr>
                <w:sz w:val="26"/>
                <w:szCs w:val="26"/>
                <w:lang w:val="fr-FR"/>
              </w:rPr>
            </w:pPr>
          </w:p>
        </w:tc>
        <w:tc>
          <w:tcPr>
            <w:tcW w:w="2250" w:type="dxa"/>
          </w:tcPr>
          <w:p w14:paraId="2385394E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</w:p>
        </w:tc>
        <w:tc>
          <w:tcPr>
            <w:tcW w:w="2965" w:type="dxa"/>
          </w:tcPr>
          <w:p w14:paraId="48F4289F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une cerise</w:t>
            </w:r>
          </w:p>
        </w:tc>
        <w:tc>
          <w:tcPr>
            <w:tcW w:w="2127" w:type="dxa"/>
          </w:tcPr>
          <w:p w14:paraId="59C739F2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cherry</w:t>
            </w:r>
          </w:p>
        </w:tc>
      </w:tr>
      <w:tr w:rsidR="009716FF" w:rsidRPr="00EE1394" w14:paraId="3F89ED3F" w14:textId="77777777" w:rsidTr="008E3578">
        <w:tc>
          <w:tcPr>
            <w:tcW w:w="2718" w:type="dxa"/>
          </w:tcPr>
          <w:p w14:paraId="61AA5272" w14:textId="77777777" w:rsidR="009716FF" w:rsidRPr="00FD03D0" w:rsidRDefault="009716FF" w:rsidP="009716FF">
            <w:pPr>
              <w:rPr>
                <w:sz w:val="26"/>
                <w:szCs w:val="26"/>
                <w:lang w:val="fr-FR"/>
              </w:rPr>
            </w:pPr>
          </w:p>
        </w:tc>
        <w:tc>
          <w:tcPr>
            <w:tcW w:w="2250" w:type="dxa"/>
          </w:tcPr>
          <w:p w14:paraId="5E29C35E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</w:p>
        </w:tc>
        <w:tc>
          <w:tcPr>
            <w:tcW w:w="2965" w:type="dxa"/>
          </w:tcPr>
          <w:p w14:paraId="0338D2D5" w14:textId="77777777" w:rsidR="009716FF" w:rsidRPr="00FD03D0" w:rsidRDefault="009716FF" w:rsidP="009716FF">
            <w:pPr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une fraise</w:t>
            </w:r>
          </w:p>
        </w:tc>
        <w:tc>
          <w:tcPr>
            <w:tcW w:w="2127" w:type="dxa"/>
          </w:tcPr>
          <w:p w14:paraId="35FCD526" w14:textId="77777777" w:rsidR="009716FF" w:rsidRPr="00FD03D0" w:rsidRDefault="009716FF" w:rsidP="009716FF">
            <w:pPr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strawberry</w:t>
            </w:r>
          </w:p>
        </w:tc>
      </w:tr>
    </w:tbl>
    <w:p w14:paraId="295F5D95" w14:textId="77777777" w:rsidR="009716FF" w:rsidRDefault="009716FF" w:rsidP="009716FF">
      <w:pPr>
        <w:rPr>
          <w:rFonts w:ascii="Calibri" w:hAnsi="Calibri"/>
          <w:b/>
          <w:sz w:val="28"/>
          <w:lang w:val="fr-FR"/>
        </w:rPr>
      </w:pPr>
    </w:p>
    <w:p w14:paraId="4A95F2D9" w14:textId="2FEB3272" w:rsidR="009716FF" w:rsidRPr="007A1B1D" w:rsidRDefault="009716FF" w:rsidP="009716FF">
      <w:pPr>
        <w:rPr>
          <w:rFonts w:ascii="Calibri" w:hAnsi="Calibri"/>
          <w:b/>
          <w:sz w:val="28"/>
          <w:lang w:val="fr-FR"/>
        </w:rPr>
      </w:pPr>
      <w:r>
        <w:rPr>
          <w:rFonts w:ascii="Calibri" w:hAnsi="Calibri"/>
          <w:b/>
          <w:sz w:val="28"/>
          <w:lang w:val="fr-FR"/>
        </w:rPr>
        <w:t xml:space="preserve">Le Petit Déjeuner             </w:t>
      </w:r>
      <w:r w:rsidRPr="00FD03D0">
        <w:rPr>
          <w:rFonts w:ascii="Calibri" w:hAnsi="Calibri"/>
          <w:b/>
          <w:sz w:val="26"/>
          <w:szCs w:val="26"/>
          <w:lang w:val="fr-FR"/>
        </w:rPr>
        <w:t>Pour le petit déjeuner, je prends……..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8"/>
        <w:gridCol w:w="2250"/>
        <w:gridCol w:w="2340"/>
        <w:gridCol w:w="1934"/>
      </w:tblGrid>
      <w:tr w:rsidR="009716FF" w:rsidRPr="00FD03D0" w14:paraId="2EB42CAD" w14:textId="77777777" w:rsidTr="009716FF">
        <w:tc>
          <w:tcPr>
            <w:tcW w:w="2718" w:type="dxa"/>
          </w:tcPr>
          <w:p w14:paraId="759240E0" w14:textId="77777777" w:rsidR="009716FF" w:rsidRPr="00FD03D0" w:rsidRDefault="009716FF" w:rsidP="009716FF">
            <w:pPr>
              <w:spacing w:line="360" w:lineRule="auto"/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 croissant</w:t>
            </w:r>
          </w:p>
        </w:tc>
        <w:tc>
          <w:tcPr>
            <w:tcW w:w="2250" w:type="dxa"/>
          </w:tcPr>
          <w:p w14:paraId="06CFCD9C" w14:textId="77777777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croissant</w:t>
            </w:r>
          </w:p>
        </w:tc>
        <w:tc>
          <w:tcPr>
            <w:tcW w:w="2340" w:type="dxa"/>
          </w:tcPr>
          <w:p w14:paraId="6D0F9370" w14:textId="77777777" w:rsidR="009716FF" w:rsidRPr="00FD03D0" w:rsidRDefault="009716FF" w:rsidP="009716FF">
            <w:pPr>
              <w:spacing w:line="360" w:lineRule="auto"/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de la confiture</w:t>
            </w:r>
          </w:p>
        </w:tc>
        <w:tc>
          <w:tcPr>
            <w:tcW w:w="1934" w:type="dxa"/>
          </w:tcPr>
          <w:p w14:paraId="0998319E" w14:textId="7B40C431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Some jam</w:t>
            </w:r>
          </w:p>
        </w:tc>
      </w:tr>
      <w:tr w:rsidR="009716FF" w:rsidRPr="00FD03D0" w14:paraId="73B6BEE0" w14:textId="77777777" w:rsidTr="009716FF">
        <w:tc>
          <w:tcPr>
            <w:tcW w:w="2718" w:type="dxa"/>
          </w:tcPr>
          <w:p w14:paraId="5122BE1E" w14:textId="77777777" w:rsidR="009716FF" w:rsidRPr="00FD03D0" w:rsidRDefault="009716FF" w:rsidP="009716FF">
            <w:pPr>
              <w:spacing w:line="360" w:lineRule="auto"/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 pain au chocolat</w:t>
            </w:r>
          </w:p>
        </w:tc>
        <w:tc>
          <w:tcPr>
            <w:tcW w:w="2250" w:type="dxa"/>
          </w:tcPr>
          <w:p w14:paraId="3CE45380" w14:textId="77777777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pain au chocolat</w:t>
            </w:r>
          </w:p>
        </w:tc>
        <w:tc>
          <w:tcPr>
            <w:tcW w:w="2340" w:type="dxa"/>
          </w:tcPr>
          <w:p w14:paraId="1E641DBC" w14:textId="77777777" w:rsidR="009716FF" w:rsidRPr="00FD03D0" w:rsidRDefault="009716FF" w:rsidP="009716FF">
            <w:pPr>
              <w:spacing w:line="360" w:lineRule="auto"/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des céréales</w:t>
            </w:r>
          </w:p>
        </w:tc>
        <w:tc>
          <w:tcPr>
            <w:tcW w:w="1934" w:type="dxa"/>
          </w:tcPr>
          <w:p w14:paraId="01D56CAC" w14:textId="77777777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Some cereal</w:t>
            </w:r>
          </w:p>
        </w:tc>
      </w:tr>
      <w:tr w:rsidR="009716FF" w:rsidRPr="00FD03D0" w14:paraId="6A6459DC" w14:textId="77777777" w:rsidTr="009716FF">
        <w:tc>
          <w:tcPr>
            <w:tcW w:w="2718" w:type="dxa"/>
          </w:tcPr>
          <w:p w14:paraId="44C580A7" w14:textId="77777777" w:rsidR="009716FF" w:rsidRPr="00FD03D0" w:rsidRDefault="009716FF" w:rsidP="009716FF">
            <w:pPr>
              <w:spacing w:line="360" w:lineRule="auto"/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un toast</w:t>
            </w:r>
          </w:p>
        </w:tc>
        <w:tc>
          <w:tcPr>
            <w:tcW w:w="2250" w:type="dxa"/>
          </w:tcPr>
          <w:p w14:paraId="67E55903" w14:textId="77777777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piece of toast</w:t>
            </w:r>
          </w:p>
        </w:tc>
        <w:tc>
          <w:tcPr>
            <w:tcW w:w="2340" w:type="dxa"/>
          </w:tcPr>
          <w:p w14:paraId="6494B9D4" w14:textId="77777777" w:rsidR="009716FF" w:rsidRPr="00FD03D0" w:rsidRDefault="009716FF" w:rsidP="009716FF">
            <w:pPr>
              <w:spacing w:line="360" w:lineRule="auto"/>
              <w:rPr>
                <w:bCs/>
                <w:sz w:val="26"/>
                <w:szCs w:val="26"/>
                <w:lang w:val="fr-FR"/>
              </w:rPr>
            </w:pPr>
          </w:p>
        </w:tc>
        <w:tc>
          <w:tcPr>
            <w:tcW w:w="1934" w:type="dxa"/>
          </w:tcPr>
          <w:p w14:paraId="38A9EFE1" w14:textId="77777777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</w:p>
        </w:tc>
      </w:tr>
      <w:tr w:rsidR="009716FF" w:rsidRPr="00FD03D0" w14:paraId="15A26267" w14:textId="77777777" w:rsidTr="009716FF">
        <w:tc>
          <w:tcPr>
            <w:tcW w:w="2718" w:type="dxa"/>
          </w:tcPr>
          <w:p w14:paraId="26D845EF" w14:textId="77777777" w:rsidR="009716FF" w:rsidRPr="00FD03D0" w:rsidRDefault="009716FF" w:rsidP="009716FF">
            <w:pPr>
              <w:spacing w:line="360" w:lineRule="auto"/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du beurre</w:t>
            </w:r>
          </w:p>
        </w:tc>
        <w:tc>
          <w:tcPr>
            <w:tcW w:w="2250" w:type="dxa"/>
          </w:tcPr>
          <w:p w14:paraId="51FFA2B6" w14:textId="77777777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Some butter</w:t>
            </w:r>
          </w:p>
        </w:tc>
        <w:tc>
          <w:tcPr>
            <w:tcW w:w="2340" w:type="dxa"/>
          </w:tcPr>
          <w:p w14:paraId="5712057E" w14:textId="77777777" w:rsidR="009716FF" w:rsidRPr="00FD03D0" w:rsidRDefault="009716FF" w:rsidP="009716FF">
            <w:pPr>
              <w:spacing w:line="360" w:lineRule="auto"/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avec</w:t>
            </w:r>
          </w:p>
        </w:tc>
        <w:tc>
          <w:tcPr>
            <w:tcW w:w="1934" w:type="dxa"/>
          </w:tcPr>
          <w:p w14:paraId="6969A9C2" w14:textId="77777777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with</w:t>
            </w:r>
          </w:p>
        </w:tc>
      </w:tr>
      <w:tr w:rsidR="009716FF" w:rsidRPr="00FD03D0" w14:paraId="697A4FA9" w14:textId="77777777" w:rsidTr="009716FF">
        <w:tc>
          <w:tcPr>
            <w:tcW w:w="2718" w:type="dxa"/>
          </w:tcPr>
          <w:p w14:paraId="11A5C49D" w14:textId="77777777" w:rsidR="009716FF" w:rsidRPr="00FD03D0" w:rsidRDefault="009716FF" w:rsidP="009716FF">
            <w:pPr>
              <w:spacing w:line="360" w:lineRule="auto"/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 xml:space="preserve">du pain </w:t>
            </w:r>
          </w:p>
        </w:tc>
        <w:tc>
          <w:tcPr>
            <w:tcW w:w="2250" w:type="dxa"/>
          </w:tcPr>
          <w:p w14:paraId="1F74818C" w14:textId="77777777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Some bread</w:t>
            </w:r>
          </w:p>
        </w:tc>
        <w:tc>
          <w:tcPr>
            <w:tcW w:w="2340" w:type="dxa"/>
          </w:tcPr>
          <w:p w14:paraId="539A8869" w14:textId="77777777" w:rsidR="009716FF" w:rsidRPr="00FD03D0" w:rsidRDefault="009716FF" w:rsidP="009716FF">
            <w:pPr>
              <w:spacing w:line="360" w:lineRule="auto"/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et</w:t>
            </w:r>
          </w:p>
        </w:tc>
        <w:tc>
          <w:tcPr>
            <w:tcW w:w="1934" w:type="dxa"/>
          </w:tcPr>
          <w:p w14:paraId="6A7018F5" w14:textId="7FA6B215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and</w:t>
            </w:r>
          </w:p>
        </w:tc>
      </w:tr>
      <w:tr w:rsidR="009716FF" w:rsidRPr="00FD03D0" w14:paraId="6839CD75" w14:textId="77777777" w:rsidTr="009716FF">
        <w:tc>
          <w:tcPr>
            <w:tcW w:w="2718" w:type="dxa"/>
          </w:tcPr>
          <w:p w14:paraId="144EEC60" w14:textId="77777777" w:rsidR="009716FF" w:rsidRPr="00FD03D0" w:rsidRDefault="009716FF" w:rsidP="009716FF">
            <w:pPr>
              <w:spacing w:line="360" w:lineRule="auto"/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du sucre</w:t>
            </w:r>
          </w:p>
        </w:tc>
        <w:tc>
          <w:tcPr>
            <w:tcW w:w="2250" w:type="dxa"/>
          </w:tcPr>
          <w:p w14:paraId="32CEDA85" w14:textId="77777777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Some sugar</w:t>
            </w:r>
          </w:p>
        </w:tc>
        <w:tc>
          <w:tcPr>
            <w:tcW w:w="2340" w:type="dxa"/>
          </w:tcPr>
          <w:p w14:paraId="44A1EA45" w14:textId="77777777" w:rsidR="009716FF" w:rsidRPr="00FD03D0" w:rsidRDefault="009716FF" w:rsidP="009716FF">
            <w:pPr>
              <w:spacing w:line="360" w:lineRule="auto"/>
              <w:rPr>
                <w:bCs/>
                <w:sz w:val="26"/>
                <w:szCs w:val="26"/>
                <w:lang w:val="fr-FR"/>
              </w:rPr>
            </w:pPr>
          </w:p>
        </w:tc>
        <w:tc>
          <w:tcPr>
            <w:tcW w:w="1934" w:type="dxa"/>
          </w:tcPr>
          <w:p w14:paraId="12A53DA0" w14:textId="77777777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</w:p>
        </w:tc>
      </w:tr>
      <w:tr w:rsidR="009716FF" w:rsidRPr="00FD03D0" w14:paraId="4A7696BB" w14:textId="77777777" w:rsidTr="009716FF">
        <w:trPr>
          <w:trHeight w:val="87"/>
        </w:trPr>
        <w:tc>
          <w:tcPr>
            <w:tcW w:w="2718" w:type="dxa"/>
          </w:tcPr>
          <w:p w14:paraId="0C8BF366" w14:textId="77777777" w:rsidR="009716FF" w:rsidRPr="00FD03D0" w:rsidRDefault="009716FF" w:rsidP="009716FF">
            <w:pPr>
              <w:spacing w:line="360" w:lineRule="auto"/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du miel</w:t>
            </w:r>
          </w:p>
        </w:tc>
        <w:tc>
          <w:tcPr>
            <w:tcW w:w="2250" w:type="dxa"/>
          </w:tcPr>
          <w:p w14:paraId="70054720" w14:textId="77777777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Some honey</w:t>
            </w:r>
          </w:p>
        </w:tc>
        <w:tc>
          <w:tcPr>
            <w:tcW w:w="2340" w:type="dxa"/>
          </w:tcPr>
          <w:p w14:paraId="158683E0" w14:textId="77777777" w:rsidR="009716FF" w:rsidRPr="00FD03D0" w:rsidRDefault="009716FF" w:rsidP="009716FF">
            <w:pPr>
              <w:spacing w:line="360" w:lineRule="auto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noProof/>
                <w:sz w:val="26"/>
                <w:szCs w:val="26"/>
                <w:lang w:eastAsia="en-GB"/>
              </w:rPr>
              <w:drawing>
                <wp:anchor distT="0" distB="0" distL="114300" distR="114300" simplePos="0" relativeHeight="252072448" behindDoc="1" locked="0" layoutInCell="1" allowOverlap="1" wp14:anchorId="5AF8D8AA" wp14:editId="179CD6FD">
                  <wp:simplePos x="0" y="0"/>
                  <wp:positionH relativeFrom="column">
                    <wp:posOffset>115112</wp:posOffset>
                  </wp:positionH>
                  <wp:positionV relativeFrom="paragraph">
                    <wp:posOffset>-492790</wp:posOffset>
                  </wp:positionV>
                  <wp:extent cx="1382233" cy="1036415"/>
                  <wp:effectExtent l="0" t="0" r="8890" b="0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233" cy="103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34" w:type="dxa"/>
          </w:tcPr>
          <w:p w14:paraId="647DD58E" w14:textId="06ED7DC7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</w:p>
        </w:tc>
      </w:tr>
      <w:tr w:rsidR="009716FF" w:rsidRPr="00FD03D0" w14:paraId="4C347381" w14:textId="77777777" w:rsidTr="009716FF">
        <w:tc>
          <w:tcPr>
            <w:tcW w:w="2718" w:type="dxa"/>
          </w:tcPr>
          <w:p w14:paraId="42815E39" w14:textId="77777777" w:rsidR="009716FF" w:rsidRPr="00FD03D0" w:rsidRDefault="009716FF" w:rsidP="009716FF">
            <w:pPr>
              <w:spacing w:line="360" w:lineRule="auto"/>
              <w:rPr>
                <w:bCs/>
                <w:sz w:val="26"/>
                <w:szCs w:val="26"/>
                <w:lang w:val="fr-FR"/>
              </w:rPr>
            </w:pPr>
            <w:r w:rsidRPr="00FD03D0">
              <w:rPr>
                <w:bCs/>
                <w:sz w:val="26"/>
                <w:szCs w:val="26"/>
                <w:lang w:val="fr-FR"/>
              </w:rPr>
              <w:t>du porridge</w:t>
            </w:r>
          </w:p>
        </w:tc>
        <w:tc>
          <w:tcPr>
            <w:tcW w:w="2250" w:type="dxa"/>
          </w:tcPr>
          <w:p w14:paraId="780885D3" w14:textId="77777777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Some porridge</w:t>
            </w:r>
          </w:p>
        </w:tc>
        <w:tc>
          <w:tcPr>
            <w:tcW w:w="2340" w:type="dxa"/>
          </w:tcPr>
          <w:p w14:paraId="7A02D6AD" w14:textId="77777777" w:rsidR="009716FF" w:rsidRPr="00FD03D0" w:rsidRDefault="009716FF" w:rsidP="009716FF">
            <w:pPr>
              <w:spacing w:line="360" w:lineRule="auto"/>
              <w:rPr>
                <w:bCs/>
                <w:sz w:val="26"/>
                <w:szCs w:val="26"/>
                <w:lang w:val="fr-FR"/>
              </w:rPr>
            </w:pPr>
          </w:p>
        </w:tc>
        <w:tc>
          <w:tcPr>
            <w:tcW w:w="1934" w:type="dxa"/>
          </w:tcPr>
          <w:p w14:paraId="59F2A1C2" w14:textId="77777777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</w:p>
        </w:tc>
      </w:tr>
    </w:tbl>
    <w:p w14:paraId="13400883" w14:textId="77777777" w:rsidR="009716FF" w:rsidRDefault="009716FF" w:rsidP="009716FF">
      <w:pPr>
        <w:rPr>
          <w:rFonts w:ascii="Calibri" w:hAnsi="Calibri"/>
          <w:b/>
          <w:sz w:val="28"/>
          <w:lang w:val="fr-FR"/>
        </w:rPr>
      </w:pPr>
    </w:p>
    <w:p w14:paraId="1A934B9B" w14:textId="792AC60B" w:rsidR="009716FF" w:rsidRPr="008E3D65" w:rsidRDefault="009716FF" w:rsidP="009716FF">
      <w:pPr>
        <w:rPr>
          <w:rFonts w:ascii="Calibri" w:hAnsi="Calibri"/>
          <w:i/>
          <w:lang w:val="fr-FR"/>
        </w:rPr>
      </w:pPr>
      <w:r w:rsidRPr="008E3D65">
        <w:rPr>
          <w:rFonts w:ascii="Calibri" w:hAnsi="Calibri"/>
          <w:b/>
          <w:sz w:val="28"/>
          <w:lang w:val="fr-FR"/>
        </w:rPr>
        <w:t>Les Goûters / Casse-croûtes (Snacks)</w:t>
      </w:r>
    </w:p>
    <w:tbl>
      <w:tblPr>
        <w:tblStyle w:val="TableGrid"/>
        <w:tblW w:w="991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6266"/>
      </w:tblGrid>
      <w:tr w:rsidR="009716FF" w:rsidRPr="00DF0D85" w14:paraId="039A7C46" w14:textId="77777777" w:rsidTr="009716FF">
        <w:tc>
          <w:tcPr>
            <w:tcW w:w="3652" w:type="dxa"/>
          </w:tcPr>
          <w:p w14:paraId="1FC82DC3" w14:textId="77777777" w:rsidR="009716FF" w:rsidRPr="00FD03D0" w:rsidRDefault="009716FF" w:rsidP="009716FF">
            <w:pPr>
              <w:spacing w:line="360" w:lineRule="auto"/>
              <w:rPr>
                <w:sz w:val="26"/>
                <w:szCs w:val="26"/>
                <w:lang w:val="fr-FR"/>
              </w:rPr>
            </w:pPr>
            <w:r w:rsidRPr="00FD03D0">
              <w:rPr>
                <w:sz w:val="26"/>
                <w:szCs w:val="26"/>
                <w:lang w:val="fr-FR"/>
              </w:rPr>
              <w:t>un hot dog</w:t>
            </w:r>
          </w:p>
        </w:tc>
        <w:tc>
          <w:tcPr>
            <w:tcW w:w="6266" w:type="dxa"/>
          </w:tcPr>
          <w:p w14:paraId="5D904B02" w14:textId="77777777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hot dog</w:t>
            </w:r>
          </w:p>
        </w:tc>
      </w:tr>
      <w:tr w:rsidR="009716FF" w:rsidRPr="00DF0D85" w14:paraId="71606CDE" w14:textId="77777777" w:rsidTr="009716FF">
        <w:tc>
          <w:tcPr>
            <w:tcW w:w="3652" w:type="dxa"/>
          </w:tcPr>
          <w:p w14:paraId="589E3629" w14:textId="77777777" w:rsidR="009716FF" w:rsidRPr="00FD03D0" w:rsidRDefault="009716FF" w:rsidP="009716FF">
            <w:pPr>
              <w:spacing w:line="360" w:lineRule="auto"/>
              <w:rPr>
                <w:sz w:val="26"/>
                <w:szCs w:val="26"/>
                <w:lang w:val="fr-FR"/>
              </w:rPr>
            </w:pPr>
            <w:r w:rsidRPr="00FD03D0">
              <w:rPr>
                <w:sz w:val="26"/>
                <w:szCs w:val="26"/>
                <w:lang w:val="fr-FR"/>
              </w:rPr>
              <w:t xml:space="preserve">un sandwich </w:t>
            </w:r>
            <w:r w:rsidRPr="00FD03D0">
              <w:rPr>
                <w:b/>
                <w:sz w:val="26"/>
                <w:szCs w:val="26"/>
                <w:lang w:val="fr-FR"/>
              </w:rPr>
              <w:t xml:space="preserve">au </w:t>
            </w:r>
            <w:r w:rsidRPr="00FD03D0">
              <w:rPr>
                <w:sz w:val="26"/>
                <w:szCs w:val="26"/>
                <w:lang w:val="fr-FR"/>
              </w:rPr>
              <w:t>fromage</w:t>
            </w:r>
          </w:p>
        </w:tc>
        <w:tc>
          <w:tcPr>
            <w:tcW w:w="6266" w:type="dxa"/>
          </w:tcPr>
          <w:p w14:paraId="4890AD98" w14:textId="77777777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 cheese sandwich</w:t>
            </w:r>
          </w:p>
        </w:tc>
      </w:tr>
      <w:tr w:rsidR="009716FF" w:rsidRPr="00DF0D85" w14:paraId="7656F1F2" w14:textId="77777777" w:rsidTr="009716FF">
        <w:tc>
          <w:tcPr>
            <w:tcW w:w="3652" w:type="dxa"/>
          </w:tcPr>
          <w:p w14:paraId="1B3D79E3" w14:textId="77777777" w:rsidR="009716FF" w:rsidRPr="00FD03D0" w:rsidRDefault="009716FF" w:rsidP="009716FF">
            <w:pPr>
              <w:spacing w:line="360" w:lineRule="auto"/>
              <w:rPr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sz w:val="26"/>
                <w:szCs w:val="26"/>
                <w:lang w:val="fr-FR"/>
              </w:rPr>
              <w:t>un croque-monsieur</w:t>
            </w:r>
          </w:p>
        </w:tc>
        <w:tc>
          <w:tcPr>
            <w:tcW w:w="6266" w:type="dxa"/>
          </w:tcPr>
          <w:p w14:paraId="2079A90C" w14:textId="2C553998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</w:rPr>
              <w:t>A croque-monsieur (Toasted ham &amp; cheese sandwich)</w:t>
            </w:r>
          </w:p>
        </w:tc>
      </w:tr>
      <w:tr w:rsidR="009716FF" w:rsidRPr="00DF0D85" w14:paraId="6E369722" w14:textId="77777777" w:rsidTr="009716FF">
        <w:tc>
          <w:tcPr>
            <w:tcW w:w="3652" w:type="dxa"/>
          </w:tcPr>
          <w:p w14:paraId="008CC0C9" w14:textId="77777777" w:rsidR="009716FF" w:rsidRPr="00FD03D0" w:rsidRDefault="009716FF" w:rsidP="009716FF">
            <w:pPr>
              <w:spacing w:line="360" w:lineRule="auto"/>
              <w:rPr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sz w:val="26"/>
                <w:szCs w:val="26"/>
                <w:lang w:val="fr-FR"/>
              </w:rPr>
              <w:t xml:space="preserve">un gâteau </w:t>
            </w:r>
            <w:r w:rsidRPr="00FD03D0">
              <w:rPr>
                <w:rFonts w:ascii="Calibri" w:hAnsi="Calibri"/>
                <w:b/>
                <w:sz w:val="26"/>
                <w:szCs w:val="26"/>
                <w:lang w:val="fr-FR"/>
              </w:rPr>
              <w:t xml:space="preserve">au </w:t>
            </w:r>
            <w:r w:rsidRPr="00FD03D0">
              <w:rPr>
                <w:rFonts w:ascii="Calibri" w:hAnsi="Calibri"/>
                <w:sz w:val="26"/>
                <w:szCs w:val="26"/>
                <w:lang w:val="fr-FR"/>
              </w:rPr>
              <w:t>chocolat</w:t>
            </w:r>
          </w:p>
        </w:tc>
        <w:tc>
          <w:tcPr>
            <w:tcW w:w="6266" w:type="dxa"/>
          </w:tcPr>
          <w:p w14:paraId="32CC99D7" w14:textId="5A508AF1" w:rsidR="009716FF" w:rsidRPr="00FD03D0" w:rsidRDefault="008E3578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  <w:r w:rsidRPr="008E3578">
              <w:rPr>
                <w:rFonts w:ascii="Calibri" w:hAnsi="Calibri"/>
                <w:b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074496" behindDoc="0" locked="0" layoutInCell="1" allowOverlap="1" wp14:anchorId="3498D694" wp14:editId="18C92C43">
                      <wp:simplePos x="0" y="0"/>
                      <wp:positionH relativeFrom="column">
                        <wp:posOffset>2024661</wp:posOffset>
                      </wp:positionH>
                      <wp:positionV relativeFrom="paragraph">
                        <wp:posOffset>129333</wp:posOffset>
                      </wp:positionV>
                      <wp:extent cx="1722474" cy="1244010"/>
                      <wp:effectExtent l="0" t="0" r="11430" b="13335"/>
                      <wp:wrapNone/>
                      <wp:docPr id="3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2474" cy="124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F21BE5" w14:textId="14E8C58D" w:rsidR="00BB1BD2" w:rsidRPr="00273627" w:rsidRDefault="00BB1BD2" w:rsidP="008E3578">
                                  <w:pPr>
                                    <w:rPr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</w:pPr>
                                  <w:r w:rsidRPr="00273627">
                                    <w:rPr>
                                      <w:b/>
                                      <w:bCs/>
                                      <w:u w:val="single"/>
                                      <w:lang w:val="fr-FR"/>
                                    </w:rPr>
                                    <w:t>Note the “flavour rule”</w:t>
                                  </w:r>
                                </w:p>
                                <w:p w14:paraId="40EF768F" w14:textId="3BAC5D3B" w:rsidR="00BB1BD2" w:rsidRPr="00273627" w:rsidRDefault="00BB1BD2" w:rsidP="008E3578">
                                  <w:pP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273627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Au + masculine flavours</w:t>
                                  </w:r>
                                </w:p>
                                <w:p w14:paraId="5E8161FF" w14:textId="74C6F1E6" w:rsidR="00BB1BD2" w:rsidRDefault="00BB1BD2" w:rsidP="008E357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À la + feminine</w:t>
                                  </w:r>
                                </w:p>
                                <w:p w14:paraId="0F3AFAA5" w14:textId="5FA0124C" w:rsidR="00BB1BD2" w:rsidRPr="008E3578" w:rsidRDefault="00BB1BD2" w:rsidP="008E357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Aux + plural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8D694" id="_x0000_s1092" type="#_x0000_t202" style="position:absolute;margin-left:159.4pt;margin-top:10.2pt;width:135.65pt;height:97.95pt;z-index:25207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">
                      <v:textbox>
                        <w:txbxContent>
                          <w:p w14:paraId="58F21BE5" w14:textId="14E8C58D" w:rsidR="00BB1BD2" w:rsidRPr="00273627" w:rsidRDefault="00BB1BD2" w:rsidP="008E3578">
                            <w:pPr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273627"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  <w:t>Note the “flavour rule”</w:t>
                            </w:r>
                          </w:p>
                          <w:p w14:paraId="40EF768F" w14:textId="3BAC5D3B" w:rsidR="00BB1BD2" w:rsidRPr="00273627" w:rsidRDefault="00BB1BD2" w:rsidP="008E3578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273627">
                              <w:rPr>
                                <w:b/>
                                <w:bCs/>
                                <w:lang w:val="fr-FR"/>
                              </w:rPr>
                              <w:t>Au + masculine flavours</w:t>
                            </w:r>
                          </w:p>
                          <w:p w14:paraId="5E8161FF" w14:textId="74C6F1E6" w:rsidR="00BB1BD2" w:rsidRDefault="00BB1BD2" w:rsidP="008E357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À la + feminine</w:t>
                            </w:r>
                          </w:p>
                          <w:p w14:paraId="0F3AFAA5" w14:textId="5FA0124C" w:rsidR="00BB1BD2" w:rsidRPr="008E3578" w:rsidRDefault="00BB1BD2" w:rsidP="008E357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Aux + plural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16FF" w:rsidRPr="00FD03D0">
              <w:rPr>
                <w:i/>
                <w:sz w:val="26"/>
                <w:szCs w:val="26"/>
                <w:lang w:val="fr-FR"/>
              </w:rPr>
              <w:t>A chocolate cake</w:t>
            </w:r>
          </w:p>
        </w:tc>
      </w:tr>
      <w:tr w:rsidR="009716FF" w:rsidRPr="00DF0D85" w14:paraId="08784192" w14:textId="77777777" w:rsidTr="009716FF">
        <w:tc>
          <w:tcPr>
            <w:tcW w:w="3652" w:type="dxa"/>
          </w:tcPr>
          <w:p w14:paraId="22E1E176" w14:textId="77777777" w:rsidR="009716FF" w:rsidRDefault="009716FF" w:rsidP="009716FF">
            <w:pPr>
              <w:spacing w:line="36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sz w:val="26"/>
                <w:szCs w:val="26"/>
                <w:lang w:val="fr-FR"/>
              </w:rPr>
              <w:t xml:space="preserve">une crêpe </w:t>
            </w:r>
            <w:r w:rsidRPr="00FD03D0">
              <w:rPr>
                <w:rFonts w:ascii="Calibri" w:hAnsi="Calibri"/>
                <w:sz w:val="26"/>
                <w:szCs w:val="26"/>
                <w:lang w:val="fr-FR"/>
              </w:rPr>
              <w:tab/>
            </w:r>
          </w:p>
          <w:p w14:paraId="5FA54E7C" w14:textId="77777777" w:rsidR="008E3578" w:rsidRDefault="008E3578" w:rsidP="009716FF">
            <w:pPr>
              <w:spacing w:line="360" w:lineRule="auto"/>
              <w:rPr>
                <w:sz w:val="26"/>
                <w:szCs w:val="26"/>
                <w:lang w:val="fr-FR"/>
              </w:rPr>
            </w:pPr>
            <w:r w:rsidRPr="00FD03D0">
              <w:rPr>
                <w:sz w:val="26"/>
                <w:szCs w:val="26"/>
                <w:lang w:val="fr-FR"/>
              </w:rPr>
              <w:t xml:space="preserve">une glace </w:t>
            </w:r>
            <w:r w:rsidRPr="00FD03D0">
              <w:rPr>
                <w:b/>
                <w:sz w:val="26"/>
                <w:szCs w:val="26"/>
                <w:lang w:val="fr-FR"/>
              </w:rPr>
              <w:t xml:space="preserve">au </w:t>
            </w:r>
            <w:r w:rsidRPr="00FD03D0">
              <w:rPr>
                <w:sz w:val="26"/>
                <w:szCs w:val="26"/>
                <w:lang w:val="fr-FR"/>
              </w:rPr>
              <w:t>chocolat</w:t>
            </w:r>
          </w:p>
          <w:p w14:paraId="3F50EA60" w14:textId="499D7D8C" w:rsidR="008E3578" w:rsidRPr="008E3578" w:rsidRDefault="008E3578" w:rsidP="009716FF">
            <w:pPr>
              <w:spacing w:line="360" w:lineRule="auto"/>
              <w:rPr>
                <w:b/>
                <w:sz w:val="26"/>
                <w:szCs w:val="26"/>
                <w:lang w:val="fr-FR"/>
              </w:rPr>
            </w:pPr>
            <w:r w:rsidRPr="00FD03D0">
              <w:rPr>
                <w:sz w:val="26"/>
                <w:szCs w:val="26"/>
                <w:lang w:val="fr-FR"/>
              </w:rPr>
              <w:t xml:space="preserve">une glace </w:t>
            </w:r>
            <w:r w:rsidRPr="00FD03D0">
              <w:rPr>
                <w:b/>
                <w:sz w:val="26"/>
                <w:szCs w:val="26"/>
                <w:lang w:val="fr-FR"/>
              </w:rPr>
              <w:t xml:space="preserve">à la </w:t>
            </w:r>
            <w:r>
              <w:rPr>
                <w:sz w:val="26"/>
                <w:szCs w:val="26"/>
                <w:lang w:val="fr-FR"/>
              </w:rPr>
              <w:t>vanille</w:t>
            </w:r>
            <w:r w:rsidRPr="00FD03D0">
              <w:rPr>
                <w:b/>
                <w:sz w:val="26"/>
                <w:szCs w:val="26"/>
                <w:lang w:val="fr-FR"/>
              </w:rPr>
              <w:t xml:space="preserve"> </w:t>
            </w:r>
          </w:p>
        </w:tc>
        <w:tc>
          <w:tcPr>
            <w:tcW w:w="6266" w:type="dxa"/>
          </w:tcPr>
          <w:p w14:paraId="61EAAF17" w14:textId="71467E7C" w:rsidR="009716FF" w:rsidRPr="008E3578" w:rsidRDefault="009716FF" w:rsidP="009716FF">
            <w:pPr>
              <w:spacing w:line="360" w:lineRule="auto"/>
              <w:rPr>
                <w:i/>
                <w:sz w:val="26"/>
                <w:szCs w:val="26"/>
              </w:rPr>
            </w:pPr>
            <w:r w:rsidRPr="008E3578">
              <w:rPr>
                <w:i/>
                <w:sz w:val="26"/>
                <w:szCs w:val="26"/>
              </w:rPr>
              <w:t>A thin pancacke</w:t>
            </w:r>
          </w:p>
          <w:p w14:paraId="42C6CC87" w14:textId="291D0B8B" w:rsidR="008E3578" w:rsidRDefault="008E3578" w:rsidP="009716FF">
            <w:pPr>
              <w:spacing w:line="360" w:lineRule="auto"/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</w:rPr>
              <w:t xml:space="preserve">A </w:t>
            </w:r>
            <w:r>
              <w:rPr>
                <w:i/>
                <w:sz w:val="26"/>
                <w:szCs w:val="26"/>
              </w:rPr>
              <w:t>chocolate</w:t>
            </w:r>
            <w:r w:rsidRPr="00FD03D0">
              <w:rPr>
                <w:i/>
                <w:sz w:val="26"/>
                <w:szCs w:val="26"/>
              </w:rPr>
              <w:t xml:space="preserve"> ice cream</w:t>
            </w:r>
          </w:p>
          <w:p w14:paraId="1E3C4037" w14:textId="15E6FDC5" w:rsidR="008E3578" w:rsidRPr="008E3578" w:rsidRDefault="008E3578" w:rsidP="009716FF">
            <w:pPr>
              <w:spacing w:line="360" w:lineRule="auto"/>
              <w:rPr>
                <w:i/>
                <w:sz w:val="26"/>
                <w:szCs w:val="26"/>
              </w:rPr>
            </w:pPr>
            <w:r w:rsidRPr="00FD03D0">
              <w:rPr>
                <w:i/>
                <w:sz w:val="26"/>
                <w:szCs w:val="26"/>
              </w:rPr>
              <w:t xml:space="preserve">A </w:t>
            </w:r>
            <w:r>
              <w:rPr>
                <w:i/>
                <w:sz w:val="26"/>
                <w:szCs w:val="26"/>
              </w:rPr>
              <w:t>vanilla</w:t>
            </w:r>
            <w:r w:rsidRPr="00FD03D0">
              <w:rPr>
                <w:i/>
                <w:sz w:val="26"/>
                <w:szCs w:val="26"/>
              </w:rPr>
              <w:t xml:space="preserve"> ice cream</w:t>
            </w:r>
          </w:p>
        </w:tc>
      </w:tr>
      <w:tr w:rsidR="009716FF" w:rsidRPr="00DF0D85" w14:paraId="6BAFF67A" w14:textId="77777777" w:rsidTr="009716FF">
        <w:tc>
          <w:tcPr>
            <w:tcW w:w="3652" w:type="dxa"/>
          </w:tcPr>
          <w:p w14:paraId="08782B60" w14:textId="77777777" w:rsidR="009716FF" w:rsidRPr="00FD03D0" w:rsidRDefault="009716FF" w:rsidP="009716FF">
            <w:pPr>
              <w:spacing w:line="360" w:lineRule="auto"/>
              <w:rPr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sz w:val="26"/>
                <w:szCs w:val="26"/>
                <w:lang w:val="fr-FR"/>
              </w:rPr>
              <w:t xml:space="preserve">une tarte </w:t>
            </w:r>
            <w:r w:rsidRPr="00FD03D0">
              <w:rPr>
                <w:rFonts w:ascii="Calibri" w:hAnsi="Calibri"/>
                <w:b/>
                <w:sz w:val="26"/>
                <w:szCs w:val="26"/>
                <w:lang w:val="fr-FR"/>
              </w:rPr>
              <w:t xml:space="preserve">aux </w:t>
            </w:r>
            <w:r w:rsidRPr="00FD03D0">
              <w:rPr>
                <w:rFonts w:ascii="Calibri" w:hAnsi="Calibri"/>
                <w:sz w:val="26"/>
                <w:szCs w:val="26"/>
                <w:lang w:val="fr-FR"/>
              </w:rPr>
              <w:t>pommes</w:t>
            </w:r>
          </w:p>
        </w:tc>
        <w:tc>
          <w:tcPr>
            <w:tcW w:w="6266" w:type="dxa"/>
          </w:tcPr>
          <w:p w14:paraId="0524B13C" w14:textId="596AD839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An apple tarte</w:t>
            </w:r>
          </w:p>
        </w:tc>
      </w:tr>
      <w:tr w:rsidR="009716FF" w:rsidRPr="00DF0D85" w14:paraId="1C0C4221" w14:textId="77777777" w:rsidTr="009716FF">
        <w:tc>
          <w:tcPr>
            <w:tcW w:w="3652" w:type="dxa"/>
          </w:tcPr>
          <w:p w14:paraId="1DD03BA1" w14:textId="77777777" w:rsidR="009716FF" w:rsidRPr="00FD03D0" w:rsidRDefault="009716FF" w:rsidP="009716FF">
            <w:pPr>
              <w:spacing w:line="360" w:lineRule="auto"/>
              <w:rPr>
                <w:sz w:val="26"/>
                <w:szCs w:val="26"/>
                <w:lang w:val="fr-FR"/>
              </w:rPr>
            </w:pPr>
            <w:r w:rsidRPr="00FD03D0">
              <w:rPr>
                <w:sz w:val="26"/>
                <w:szCs w:val="26"/>
                <w:lang w:val="fr-FR"/>
              </w:rPr>
              <w:t>des bonbons</w:t>
            </w:r>
          </w:p>
        </w:tc>
        <w:tc>
          <w:tcPr>
            <w:tcW w:w="6266" w:type="dxa"/>
          </w:tcPr>
          <w:p w14:paraId="588C5E58" w14:textId="4C8D6A57" w:rsidR="009716FF" w:rsidRPr="00FD03D0" w:rsidRDefault="009716FF" w:rsidP="009716FF">
            <w:pPr>
              <w:spacing w:line="360" w:lineRule="auto"/>
              <w:rPr>
                <w:i/>
                <w:sz w:val="26"/>
                <w:szCs w:val="26"/>
                <w:lang w:val="fr-FR"/>
              </w:rPr>
            </w:pPr>
            <w:r w:rsidRPr="00FD03D0">
              <w:rPr>
                <w:i/>
                <w:sz w:val="26"/>
                <w:szCs w:val="26"/>
                <w:lang w:val="fr-FR"/>
              </w:rPr>
              <w:t>Some sweets</w:t>
            </w:r>
          </w:p>
        </w:tc>
      </w:tr>
    </w:tbl>
    <w:p w14:paraId="1BE6BE6B" w14:textId="24CAB4D7" w:rsidR="008E3578" w:rsidRDefault="008E3578" w:rsidP="009716FF">
      <w:pPr>
        <w:pStyle w:val="BodyText"/>
        <w:rPr>
          <w:rFonts w:ascii="Calibri" w:eastAsiaTheme="minorHAnsi" w:hAnsi="Calibri" w:cstheme="minorBidi"/>
          <w:b/>
          <w:lang w:val="fr-FR"/>
        </w:rPr>
      </w:pPr>
    </w:p>
    <w:p w14:paraId="1D51BA37" w14:textId="3730D7C8" w:rsidR="009716FF" w:rsidRPr="008E3D65" w:rsidRDefault="009716FF" w:rsidP="009716FF">
      <w:pPr>
        <w:pStyle w:val="BodyText"/>
        <w:rPr>
          <w:rFonts w:ascii="Calibri" w:eastAsiaTheme="minorHAnsi" w:hAnsi="Calibri" w:cstheme="minorBidi"/>
          <w:b/>
          <w:lang w:val="fr-FR"/>
        </w:rPr>
      </w:pPr>
      <w:r>
        <w:rPr>
          <w:rFonts w:ascii="Calibri" w:eastAsiaTheme="minorHAnsi" w:hAnsi="Calibri" w:cstheme="minorBidi"/>
          <w:b/>
          <w:noProof/>
          <w:sz w:val="24"/>
          <w:lang w:eastAsia="en-GB"/>
        </w:rPr>
        <w:drawing>
          <wp:anchor distT="0" distB="0" distL="114300" distR="114300" simplePos="0" relativeHeight="252071424" behindDoc="1" locked="0" layoutInCell="1" allowOverlap="1" wp14:anchorId="76F06A98" wp14:editId="514AE61A">
            <wp:simplePos x="0" y="0"/>
            <wp:positionH relativeFrom="column">
              <wp:posOffset>5648635</wp:posOffset>
            </wp:positionH>
            <wp:positionV relativeFrom="paragraph">
              <wp:posOffset>11135</wp:posOffset>
            </wp:positionV>
            <wp:extent cx="1119743" cy="1158948"/>
            <wp:effectExtent l="0" t="0" r="4445" b="317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743" cy="1158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D65">
        <w:rPr>
          <w:rFonts w:ascii="Calibri" w:eastAsiaTheme="minorHAnsi" w:hAnsi="Calibri" w:cstheme="minorBidi"/>
          <w:b/>
          <w:lang w:val="fr-FR"/>
        </w:rPr>
        <w:t>Les Boissons (Drinks)</w:t>
      </w:r>
    </w:p>
    <w:tbl>
      <w:tblPr>
        <w:tblStyle w:val="TableGrid"/>
        <w:tblW w:w="991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0"/>
        <w:gridCol w:w="2310"/>
        <w:gridCol w:w="2605"/>
        <w:gridCol w:w="2693"/>
      </w:tblGrid>
      <w:tr w:rsidR="009716FF" w14:paraId="038547C7" w14:textId="77777777" w:rsidTr="009716FF">
        <w:tc>
          <w:tcPr>
            <w:tcW w:w="2310" w:type="dxa"/>
          </w:tcPr>
          <w:p w14:paraId="63619BBB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sz w:val="26"/>
                <w:szCs w:val="26"/>
                <w:lang w:val="fr-FR"/>
              </w:rPr>
              <w:t xml:space="preserve">du thé </w:t>
            </w:r>
          </w:p>
        </w:tc>
        <w:tc>
          <w:tcPr>
            <w:tcW w:w="2310" w:type="dxa"/>
          </w:tcPr>
          <w:p w14:paraId="32A04746" w14:textId="0227791A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FD03D0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Some tea</w:t>
            </w:r>
          </w:p>
        </w:tc>
        <w:tc>
          <w:tcPr>
            <w:tcW w:w="2605" w:type="dxa"/>
          </w:tcPr>
          <w:p w14:paraId="49DB2950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sz w:val="26"/>
                <w:szCs w:val="26"/>
                <w:lang w:val="fr-FR"/>
              </w:rPr>
              <w:t>une boisson</w:t>
            </w:r>
          </w:p>
        </w:tc>
        <w:tc>
          <w:tcPr>
            <w:tcW w:w="2693" w:type="dxa"/>
          </w:tcPr>
          <w:p w14:paraId="77CCB694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FD03D0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A drink</w:t>
            </w:r>
          </w:p>
        </w:tc>
      </w:tr>
      <w:tr w:rsidR="009716FF" w14:paraId="4E5F9E35" w14:textId="77777777" w:rsidTr="009716FF">
        <w:tc>
          <w:tcPr>
            <w:tcW w:w="2310" w:type="dxa"/>
          </w:tcPr>
          <w:p w14:paraId="2B1F4216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sz w:val="26"/>
                <w:szCs w:val="26"/>
                <w:lang w:val="fr-FR"/>
              </w:rPr>
              <w:t xml:space="preserve">du café </w:t>
            </w:r>
          </w:p>
        </w:tc>
        <w:tc>
          <w:tcPr>
            <w:tcW w:w="2310" w:type="dxa"/>
          </w:tcPr>
          <w:p w14:paraId="69370095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FD03D0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Some coffee</w:t>
            </w:r>
          </w:p>
        </w:tc>
        <w:tc>
          <w:tcPr>
            <w:tcW w:w="2605" w:type="dxa"/>
          </w:tcPr>
          <w:p w14:paraId="7E1E55FA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sz w:val="26"/>
                <w:szCs w:val="26"/>
                <w:lang w:val="es-ES"/>
              </w:rPr>
              <w:t xml:space="preserve">de la limonade </w:t>
            </w:r>
          </w:p>
        </w:tc>
        <w:tc>
          <w:tcPr>
            <w:tcW w:w="2693" w:type="dxa"/>
          </w:tcPr>
          <w:p w14:paraId="6CD54FB4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FD03D0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Some lemonade</w:t>
            </w:r>
          </w:p>
        </w:tc>
      </w:tr>
      <w:tr w:rsidR="009716FF" w14:paraId="4FED070E" w14:textId="77777777" w:rsidTr="009716FF">
        <w:tc>
          <w:tcPr>
            <w:tcW w:w="2310" w:type="dxa"/>
          </w:tcPr>
          <w:p w14:paraId="45452DCC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sz w:val="26"/>
                <w:szCs w:val="26"/>
                <w:lang w:val="fr-FR"/>
              </w:rPr>
              <w:t xml:space="preserve">du chocolat chaud </w:t>
            </w:r>
          </w:p>
        </w:tc>
        <w:tc>
          <w:tcPr>
            <w:tcW w:w="2310" w:type="dxa"/>
          </w:tcPr>
          <w:p w14:paraId="09FABD16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i/>
                <w:sz w:val="26"/>
                <w:szCs w:val="26"/>
                <w:lang w:val="fr-FR"/>
              </w:rPr>
              <w:t>Some hot chocolate</w:t>
            </w:r>
          </w:p>
        </w:tc>
        <w:tc>
          <w:tcPr>
            <w:tcW w:w="2605" w:type="dxa"/>
          </w:tcPr>
          <w:p w14:paraId="73349D87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sz w:val="26"/>
                <w:szCs w:val="26"/>
                <w:lang w:val="fr-FR"/>
              </w:rPr>
              <w:t>de la bière</w:t>
            </w:r>
          </w:p>
        </w:tc>
        <w:tc>
          <w:tcPr>
            <w:tcW w:w="2693" w:type="dxa"/>
          </w:tcPr>
          <w:p w14:paraId="448C2826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FD03D0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Some beer</w:t>
            </w:r>
          </w:p>
        </w:tc>
      </w:tr>
      <w:tr w:rsidR="009716FF" w14:paraId="324E687A" w14:textId="77777777" w:rsidTr="009716FF">
        <w:tc>
          <w:tcPr>
            <w:tcW w:w="2310" w:type="dxa"/>
          </w:tcPr>
          <w:p w14:paraId="53348857" w14:textId="0393C661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sz w:val="26"/>
                <w:szCs w:val="26"/>
                <w:lang w:val="fr-FR"/>
              </w:rPr>
              <w:t xml:space="preserve">du lait </w:t>
            </w:r>
          </w:p>
        </w:tc>
        <w:tc>
          <w:tcPr>
            <w:tcW w:w="2310" w:type="dxa"/>
          </w:tcPr>
          <w:p w14:paraId="215F4CCC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FD03D0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Some milk</w:t>
            </w:r>
          </w:p>
        </w:tc>
        <w:tc>
          <w:tcPr>
            <w:tcW w:w="2605" w:type="dxa"/>
          </w:tcPr>
          <w:p w14:paraId="6011E3C2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sz w:val="26"/>
                <w:szCs w:val="26"/>
                <w:lang w:val="fr-FR"/>
              </w:rPr>
              <w:t>de l’eau (minérale) (f)</w:t>
            </w:r>
          </w:p>
        </w:tc>
        <w:tc>
          <w:tcPr>
            <w:tcW w:w="2693" w:type="dxa"/>
          </w:tcPr>
          <w:p w14:paraId="295B656A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b/>
                <w:i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i/>
                <w:sz w:val="26"/>
                <w:szCs w:val="26"/>
                <w:lang w:val="fr-FR"/>
              </w:rPr>
              <w:t>Some ( mineral ) water</w:t>
            </w:r>
          </w:p>
        </w:tc>
      </w:tr>
      <w:tr w:rsidR="009716FF" w14:paraId="11CB8F7C" w14:textId="77777777" w:rsidTr="009716FF">
        <w:trPr>
          <w:trHeight w:val="67"/>
        </w:trPr>
        <w:tc>
          <w:tcPr>
            <w:tcW w:w="2310" w:type="dxa"/>
          </w:tcPr>
          <w:p w14:paraId="050AE96A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sz w:val="26"/>
                <w:szCs w:val="26"/>
                <w:lang w:val="fr-FR"/>
              </w:rPr>
              <w:t xml:space="preserve">du vin </w:t>
            </w:r>
          </w:p>
        </w:tc>
        <w:tc>
          <w:tcPr>
            <w:tcW w:w="2310" w:type="dxa"/>
          </w:tcPr>
          <w:p w14:paraId="0EA939DD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FD03D0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Some wine</w:t>
            </w:r>
          </w:p>
        </w:tc>
        <w:tc>
          <w:tcPr>
            <w:tcW w:w="2605" w:type="dxa"/>
          </w:tcPr>
          <w:p w14:paraId="0D1D8929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sz w:val="26"/>
                <w:szCs w:val="26"/>
              </w:rPr>
              <w:t xml:space="preserve">de l’eau gazeuse </w:t>
            </w:r>
          </w:p>
        </w:tc>
        <w:tc>
          <w:tcPr>
            <w:tcW w:w="2693" w:type="dxa"/>
          </w:tcPr>
          <w:p w14:paraId="4123B460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b/>
                <w:i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i/>
                <w:sz w:val="26"/>
                <w:szCs w:val="26"/>
              </w:rPr>
              <w:t>Some sparkling water</w:t>
            </w:r>
          </w:p>
        </w:tc>
      </w:tr>
      <w:tr w:rsidR="009716FF" w14:paraId="086805F2" w14:textId="77777777" w:rsidTr="009716FF">
        <w:tc>
          <w:tcPr>
            <w:tcW w:w="2310" w:type="dxa"/>
          </w:tcPr>
          <w:p w14:paraId="494C3BE6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FD03D0">
              <w:rPr>
                <w:rFonts w:ascii="Calibri" w:hAnsi="Calibri"/>
                <w:sz w:val="26"/>
                <w:szCs w:val="26"/>
                <w:lang w:val="fr-FR"/>
              </w:rPr>
              <w:t>du coca</w:t>
            </w:r>
          </w:p>
        </w:tc>
        <w:tc>
          <w:tcPr>
            <w:tcW w:w="2310" w:type="dxa"/>
          </w:tcPr>
          <w:p w14:paraId="0CA2B4B5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FD03D0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Some coke</w:t>
            </w:r>
          </w:p>
        </w:tc>
        <w:tc>
          <w:tcPr>
            <w:tcW w:w="2605" w:type="dxa"/>
          </w:tcPr>
          <w:p w14:paraId="58FB4889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</w:p>
        </w:tc>
        <w:tc>
          <w:tcPr>
            <w:tcW w:w="2693" w:type="dxa"/>
          </w:tcPr>
          <w:p w14:paraId="3B1AA63B" w14:textId="77777777" w:rsidR="009716FF" w:rsidRPr="00FD03D0" w:rsidRDefault="009716FF" w:rsidP="009716FF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</w:p>
        </w:tc>
      </w:tr>
    </w:tbl>
    <w:p w14:paraId="6B17DC00" w14:textId="77777777" w:rsidR="009716FF" w:rsidRPr="00955C13" w:rsidRDefault="009716FF" w:rsidP="009716FF">
      <w:pPr>
        <w:rPr>
          <w:rFonts w:ascii="Calibri" w:hAnsi="Calibri"/>
          <w:b/>
          <w:sz w:val="28"/>
          <w:lang w:val="fr-FR"/>
        </w:rPr>
      </w:pPr>
      <w:r w:rsidRPr="00640655">
        <w:rPr>
          <w:rFonts w:ascii="Calibri" w:hAnsi="Calibri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0504FFB5" wp14:editId="2BD2890A">
                <wp:simplePos x="0" y="0"/>
                <wp:positionH relativeFrom="margin">
                  <wp:posOffset>2597268</wp:posOffset>
                </wp:positionH>
                <wp:positionV relativeFrom="paragraph">
                  <wp:posOffset>7133</wp:posOffset>
                </wp:positionV>
                <wp:extent cx="4058724" cy="1446028"/>
                <wp:effectExtent l="0" t="0" r="18415" b="209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724" cy="1446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B7C57" w14:textId="77777777" w:rsidR="00BB1BD2" w:rsidRPr="00955C13" w:rsidRDefault="00BB1BD2" w:rsidP="009716FF">
                            <w:pP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955C13">
                              <w:rPr>
                                <w:sz w:val="26"/>
                                <w:szCs w:val="26"/>
                                <w:lang w:val="fr-FR"/>
                              </w:rPr>
                              <w:t>Ma nourriture pr</w:t>
                            </w:r>
                            <w:r w:rsidRPr="00955C13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éférée c’est…. </w:t>
                            </w:r>
                            <w:r w:rsidRPr="00955C13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955C13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>My favourite food is…..</w:t>
                            </w:r>
                          </w:p>
                          <w:p w14:paraId="389E02B4" w14:textId="77777777" w:rsidR="00BB1BD2" w:rsidRPr="00955C13" w:rsidRDefault="00BB1BD2" w:rsidP="009716FF">
                            <w:pPr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955C13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Ma boisson préférée c’est…</w:t>
                            </w:r>
                            <w:r w:rsidRPr="00955C13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955C13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My favourite drink is…</w:t>
                            </w:r>
                          </w:p>
                          <w:p w14:paraId="20DA78DA" w14:textId="77777777" w:rsidR="00BB1BD2" w:rsidRPr="00955C13" w:rsidRDefault="00BB1BD2" w:rsidP="009716FF">
                            <w:pPr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955C13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</w:rPr>
                              <w:t>Parce que/qu’</w:t>
                            </w:r>
                            <w:r w:rsidRPr="00955C13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</w:rPr>
                              <w:tab/>
                            </w:r>
                            <w:r w:rsidRPr="00955C13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</w:rPr>
                              <w:tab/>
                            </w:r>
                            <w:r w:rsidRPr="00955C13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</w:rPr>
                              <w:tab/>
                            </w:r>
                            <w:r w:rsidRPr="00955C13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because</w:t>
                            </w:r>
                          </w:p>
                          <w:p w14:paraId="785B0547" w14:textId="77777777" w:rsidR="00BB1BD2" w:rsidRPr="00955C13" w:rsidRDefault="00BB1BD2" w:rsidP="009716FF">
                            <w:pPr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955C13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>Car</w:t>
                            </w:r>
                            <w:r w:rsidRPr="00955C13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955C13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955C13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955C13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955C13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>because</w:t>
                            </w:r>
                          </w:p>
                          <w:p w14:paraId="56E67CF0" w14:textId="77777777" w:rsidR="00BB1BD2" w:rsidRPr="00CF0B48" w:rsidRDefault="00BB1BD2" w:rsidP="009716FF">
                            <w:pPr>
                              <w:rPr>
                                <w:i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4FFB5" id="Text Box 5" o:spid="_x0000_s1093" type="#_x0000_t202" style="position:absolute;margin-left:204.5pt;margin-top:.55pt;width:319.6pt;height:113.85pt;z-index:25206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" fillcolor="white [3201]" strokeweight=".5pt">
                <v:textbox>
                  <w:txbxContent>
                    <w:p w14:paraId="49BB7C57" w14:textId="77777777" w:rsidR="00BB1BD2" w:rsidRPr="00955C13" w:rsidRDefault="00BB1BD2" w:rsidP="009716FF">
                      <w:pP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</w:pPr>
                      <w:r w:rsidRPr="00955C13">
                        <w:rPr>
                          <w:sz w:val="26"/>
                          <w:szCs w:val="26"/>
                          <w:lang w:val="fr-FR"/>
                        </w:rPr>
                        <w:t>Ma nourriture pr</w:t>
                      </w:r>
                      <w:r w:rsidRPr="00955C13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éférée c’est…. </w:t>
                      </w:r>
                      <w:r w:rsidRPr="00955C13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955C13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>My favourite food is…..</w:t>
                      </w:r>
                    </w:p>
                    <w:p w14:paraId="389E02B4" w14:textId="77777777" w:rsidR="00BB1BD2" w:rsidRPr="00955C13" w:rsidRDefault="00BB1BD2" w:rsidP="009716FF">
                      <w:pPr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</w:pPr>
                      <w:r w:rsidRPr="00955C13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Ma boisson préférée c’est…</w:t>
                      </w:r>
                      <w:r w:rsidRPr="00955C13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955C13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My favourite drink is…</w:t>
                      </w:r>
                    </w:p>
                    <w:p w14:paraId="20DA78DA" w14:textId="77777777" w:rsidR="00BB1BD2" w:rsidRPr="00955C13" w:rsidRDefault="00BB1BD2" w:rsidP="009716FF">
                      <w:pPr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</w:pPr>
                      <w:r w:rsidRPr="00955C13"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>Parce que/qu’</w:t>
                      </w:r>
                      <w:r w:rsidRPr="00955C13"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ab/>
                      </w:r>
                      <w:r w:rsidRPr="00955C13"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ab/>
                      </w:r>
                      <w:r w:rsidRPr="00955C13"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ab/>
                      </w:r>
                      <w:r w:rsidRPr="00955C13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because</w:t>
                      </w:r>
                    </w:p>
                    <w:p w14:paraId="785B0547" w14:textId="77777777" w:rsidR="00BB1BD2" w:rsidRPr="00955C13" w:rsidRDefault="00BB1BD2" w:rsidP="009716FF">
                      <w:pPr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</w:pPr>
                      <w:r w:rsidRPr="00955C13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>Car</w:t>
                      </w:r>
                      <w:r w:rsidRPr="00955C13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955C13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955C13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955C13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955C13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>because</w:t>
                      </w:r>
                    </w:p>
                    <w:p w14:paraId="56E67CF0" w14:textId="77777777" w:rsidR="00BB1BD2" w:rsidRPr="00CF0B48" w:rsidRDefault="00BB1BD2" w:rsidP="009716FF">
                      <w:pPr>
                        <w:rPr>
                          <w:i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5C13">
        <w:rPr>
          <w:rFonts w:ascii="Calibri" w:hAnsi="Calibri"/>
          <w:b/>
          <w:sz w:val="28"/>
          <w:lang w:val="fr-FR"/>
        </w:rPr>
        <w:t>Opinions and reasons</w:t>
      </w:r>
    </w:p>
    <w:p w14:paraId="0D5FDBDF" w14:textId="77777777" w:rsidR="009716FF" w:rsidRPr="00955C13" w:rsidRDefault="009716FF" w:rsidP="009716FF">
      <w:pPr>
        <w:spacing w:line="240" w:lineRule="auto"/>
        <w:rPr>
          <w:rFonts w:ascii="Calibri" w:hAnsi="Calibri"/>
          <w:i/>
          <w:sz w:val="26"/>
          <w:szCs w:val="26"/>
          <w:lang w:val="fr-FR"/>
        </w:rPr>
      </w:pPr>
      <w:r w:rsidRPr="00955C13">
        <w:rPr>
          <w:rFonts w:ascii="Times New Roman" w:hAnsi="Times New Roman" w:cs="Times New Roman"/>
          <w:sz w:val="26"/>
          <w:szCs w:val="26"/>
          <w:lang w:val="fr-FR"/>
        </w:rPr>
        <w:t>d</w:t>
      </w:r>
      <w:r w:rsidRPr="00955C13">
        <w:rPr>
          <w:rFonts w:cstheme="minorHAnsi"/>
          <w:sz w:val="26"/>
          <w:szCs w:val="26"/>
          <w:lang w:val="fr-FR"/>
        </w:rPr>
        <w:t>é</w:t>
      </w:r>
      <w:r w:rsidRPr="00955C13">
        <w:rPr>
          <w:rFonts w:ascii="Calibri" w:hAnsi="Calibri"/>
          <w:sz w:val="26"/>
          <w:szCs w:val="26"/>
          <w:lang w:val="fr-FR"/>
        </w:rPr>
        <w:t>licieux(euse)</w:t>
      </w:r>
      <w:r w:rsidRPr="00955C13">
        <w:rPr>
          <w:rFonts w:ascii="Calibri" w:hAnsi="Calibri"/>
          <w:i/>
          <w:sz w:val="26"/>
          <w:szCs w:val="26"/>
          <w:lang w:val="fr-FR"/>
        </w:rPr>
        <w:tab/>
      </w:r>
      <w:r w:rsidRPr="00955C13">
        <w:rPr>
          <w:rFonts w:ascii="Calibri" w:hAnsi="Calibri"/>
          <w:i/>
          <w:sz w:val="26"/>
          <w:szCs w:val="26"/>
          <w:lang w:val="fr-FR"/>
        </w:rPr>
        <w:tab/>
        <w:t>delicious</w:t>
      </w:r>
    </w:p>
    <w:p w14:paraId="3182B4D5" w14:textId="77777777" w:rsidR="009716FF" w:rsidRPr="00955C13" w:rsidRDefault="009716FF" w:rsidP="009716FF">
      <w:pPr>
        <w:spacing w:line="240" w:lineRule="auto"/>
        <w:rPr>
          <w:rFonts w:ascii="Calibri" w:hAnsi="Calibri"/>
          <w:sz w:val="26"/>
          <w:szCs w:val="26"/>
          <w:lang w:val="fr-FR"/>
        </w:rPr>
      </w:pPr>
      <w:r w:rsidRPr="00955C13">
        <w:rPr>
          <w:rFonts w:ascii="Calibri" w:hAnsi="Calibri"/>
          <w:sz w:val="26"/>
          <w:szCs w:val="26"/>
          <w:lang w:val="fr-FR"/>
        </w:rPr>
        <w:t xml:space="preserve">intéressant(e) </w:t>
      </w:r>
      <w:r w:rsidRPr="00955C13">
        <w:rPr>
          <w:rFonts w:ascii="Calibri" w:hAnsi="Calibri"/>
          <w:sz w:val="26"/>
          <w:szCs w:val="26"/>
          <w:lang w:val="fr-FR"/>
        </w:rPr>
        <w:tab/>
      </w:r>
      <w:r w:rsidRPr="00955C13">
        <w:rPr>
          <w:rFonts w:ascii="Calibri" w:hAnsi="Calibri"/>
          <w:sz w:val="26"/>
          <w:szCs w:val="26"/>
          <w:lang w:val="fr-FR"/>
        </w:rPr>
        <w:tab/>
      </w:r>
      <w:r w:rsidRPr="00955C13">
        <w:rPr>
          <w:rFonts w:ascii="Calibri" w:hAnsi="Calibri"/>
          <w:i/>
          <w:sz w:val="26"/>
          <w:szCs w:val="26"/>
          <w:lang w:val="fr-FR"/>
        </w:rPr>
        <w:t>interesting</w:t>
      </w:r>
    </w:p>
    <w:p w14:paraId="7E601968" w14:textId="77777777" w:rsidR="009716FF" w:rsidRPr="00955C13" w:rsidRDefault="009716FF" w:rsidP="009716FF">
      <w:pPr>
        <w:spacing w:line="240" w:lineRule="auto"/>
        <w:rPr>
          <w:rFonts w:ascii="Calibri" w:hAnsi="Calibri"/>
          <w:i/>
          <w:sz w:val="26"/>
          <w:szCs w:val="26"/>
          <w:lang w:val="fr-FR"/>
        </w:rPr>
      </w:pPr>
      <w:r w:rsidRPr="00955C13">
        <w:rPr>
          <w:rFonts w:ascii="Calibri" w:hAnsi="Calibri"/>
          <w:sz w:val="26"/>
          <w:szCs w:val="26"/>
          <w:lang w:val="fr-FR"/>
        </w:rPr>
        <w:t>ennuyeux(euse)</w:t>
      </w:r>
      <w:r w:rsidRPr="00955C13">
        <w:rPr>
          <w:rFonts w:ascii="Calibri" w:hAnsi="Calibri"/>
          <w:sz w:val="26"/>
          <w:szCs w:val="26"/>
          <w:lang w:val="fr-FR"/>
        </w:rPr>
        <w:tab/>
      </w:r>
      <w:r w:rsidRPr="00955C13">
        <w:rPr>
          <w:rFonts w:ascii="Calibri" w:hAnsi="Calibri"/>
          <w:sz w:val="26"/>
          <w:szCs w:val="26"/>
          <w:lang w:val="fr-FR"/>
        </w:rPr>
        <w:tab/>
      </w:r>
      <w:r w:rsidRPr="00955C13">
        <w:rPr>
          <w:rFonts w:ascii="Calibri" w:hAnsi="Calibri"/>
          <w:i/>
          <w:sz w:val="26"/>
          <w:szCs w:val="26"/>
          <w:lang w:val="fr-FR"/>
        </w:rPr>
        <w:t>boring</w:t>
      </w:r>
    </w:p>
    <w:p w14:paraId="47BB964E" w14:textId="77777777" w:rsidR="009716FF" w:rsidRPr="00955C13" w:rsidRDefault="009716FF" w:rsidP="009716FF">
      <w:pPr>
        <w:spacing w:line="240" w:lineRule="auto"/>
        <w:rPr>
          <w:rFonts w:ascii="Calibri" w:hAnsi="Calibri"/>
          <w:i/>
          <w:sz w:val="26"/>
          <w:szCs w:val="26"/>
          <w:lang w:val="fr-FR"/>
        </w:rPr>
      </w:pPr>
      <w:r w:rsidRPr="00955C13">
        <w:rPr>
          <w:rFonts w:ascii="Calibri" w:hAnsi="Calibri"/>
          <w:b/>
          <w:noProof/>
          <w:sz w:val="26"/>
          <w:szCs w:val="2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46E006A5" wp14:editId="1B6BC2C2">
                <wp:simplePos x="0" y="0"/>
                <wp:positionH relativeFrom="margin">
                  <wp:posOffset>3370816</wp:posOffset>
                </wp:positionH>
                <wp:positionV relativeFrom="paragraph">
                  <wp:posOffset>189068</wp:posOffset>
                </wp:positionV>
                <wp:extent cx="1447800" cy="901700"/>
                <wp:effectExtent l="0" t="0" r="1905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3DEAC" w14:textId="77777777" w:rsidR="00BB1BD2" w:rsidRPr="006F1DF8" w:rsidRDefault="00BB1BD2" w:rsidP="009716FF">
                            <w:pPr>
                              <w:spacing w:line="240" w:lineRule="auto"/>
                              <w:rPr>
                                <w:rFonts w:ascii="Calibri" w:hAnsi="Calibri"/>
                                <w:lang w:val="fr-FR"/>
                              </w:rPr>
                            </w:pPr>
                            <w:r w:rsidRPr="006F1DF8">
                              <w:rPr>
                                <w:rFonts w:ascii="Calibri" w:hAnsi="Calibri"/>
                                <w:lang w:val="fr-FR"/>
                              </w:rPr>
                              <w:t xml:space="preserve">très </w:t>
                            </w:r>
                            <w:r w:rsidRPr="006F1DF8">
                              <w:rPr>
                                <w:rFonts w:ascii="Calibri" w:hAnsi="Calibri"/>
                                <w:lang w:val="fr-FR"/>
                              </w:rPr>
                              <w:tab/>
                            </w:r>
                            <w:r w:rsidRPr="006F1DF8">
                              <w:rPr>
                                <w:rFonts w:ascii="Calibri" w:hAnsi="Calibri"/>
                                <w:lang w:val="fr-FR"/>
                              </w:rPr>
                              <w:tab/>
                            </w:r>
                            <w:r w:rsidRPr="006F1DF8">
                              <w:rPr>
                                <w:rFonts w:ascii="Calibri" w:hAnsi="Calibri"/>
                                <w:i/>
                                <w:lang w:val="fr-FR"/>
                              </w:rPr>
                              <w:t>very</w:t>
                            </w:r>
                          </w:p>
                          <w:p w14:paraId="2392645F" w14:textId="77777777" w:rsidR="00BB1BD2" w:rsidRDefault="00BB1BD2" w:rsidP="009716FF">
                            <w:pPr>
                              <w:spacing w:line="240" w:lineRule="auto"/>
                              <w:rPr>
                                <w:rFonts w:ascii="Calibri" w:hAnsi="Calibri"/>
                                <w:i/>
                                <w:lang w:val="fr-FR"/>
                              </w:rPr>
                            </w:pPr>
                            <w:r w:rsidRPr="006F1DF8">
                              <w:rPr>
                                <w:rFonts w:ascii="Calibri" w:hAnsi="Calibri"/>
                                <w:lang w:val="fr-FR"/>
                              </w:rPr>
                              <w:t xml:space="preserve">assez </w:t>
                            </w:r>
                            <w:r w:rsidRPr="006F1DF8">
                              <w:rPr>
                                <w:rFonts w:ascii="Calibri" w:hAnsi="Calibri"/>
                                <w:lang w:val="fr-FR"/>
                              </w:rPr>
                              <w:tab/>
                            </w:r>
                            <w:r w:rsidRPr="006F1DF8">
                              <w:rPr>
                                <w:rFonts w:ascii="Calibri" w:hAnsi="Calibri"/>
                                <w:lang w:val="fr-FR"/>
                              </w:rPr>
                              <w:tab/>
                            </w:r>
                            <w:r w:rsidRPr="00534953">
                              <w:rPr>
                                <w:rFonts w:ascii="Calibri" w:hAnsi="Calibri"/>
                                <w:i/>
                                <w:iCs/>
                                <w:lang w:val="fr-FR"/>
                              </w:rPr>
                              <w:t>q</w:t>
                            </w:r>
                            <w:r w:rsidRPr="006F1DF8">
                              <w:rPr>
                                <w:rFonts w:ascii="Calibri" w:hAnsi="Calibri"/>
                                <w:i/>
                                <w:lang w:val="fr-FR"/>
                              </w:rPr>
                              <w:t>uite</w:t>
                            </w:r>
                          </w:p>
                          <w:p w14:paraId="42215BF7" w14:textId="77777777" w:rsidR="00BB1BD2" w:rsidRPr="006F1DF8" w:rsidRDefault="00BB1BD2" w:rsidP="009716FF">
                            <w:pPr>
                              <w:spacing w:line="240" w:lineRule="auto"/>
                              <w:rPr>
                                <w:rFonts w:ascii="Calibri" w:hAnsi="Calibri"/>
                                <w:i/>
                                <w:lang w:val="fr-FR"/>
                              </w:rPr>
                            </w:pPr>
                            <w:r w:rsidRPr="006F1DF8">
                              <w:rPr>
                                <w:rFonts w:ascii="Calibri" w:hAnsi="Calibri"/>
                                <w:lang w:val="fr-FR"/>
                              </w:rPr>
                              <w:t xml:space="preserve">un peu </w:t>
                            </w:r>
                            <w:r w:rsidRPr="006F1DF8">
                              <w:rPr>
                                <w:rFonts w:ascii="Calibri" w:hAnsi="Calibri"/>
                                <w:lang w:val="fr-FR"/>
                              </w:rPr>
                              <w:tab/>
                            </w:r>
                            <w:r w:rsidRPr="006F1DF8">
                              <w:rPr>
                                <w:rFonts w:ascii="Calibri" w:hAnsi="Calibri"/>
                                <w:lang w:val="fr-FR"/>
                              </w:rPr>
                              <w:tab/>
                            </w:r>
                            <w:r w:rsidRPr="006F1DF8">
                              <w:rPr>
                                <w:rFonts w:ascii="Calibri" w:hAnsi="Calibri"/>
                                <w:i/>
                                <w:lang w:val="fr-FR"/>
                              </w:rPr>
                              <w:t>a bit</w:t>
                            </w:r>
                            <w:r w:rsidRPr="006F1DF8">
                              <w:rPr>
                                <w:rFonts w:ascii="Calibri" w:hAnsi="Calibri"/>
                                <w:i/>
                                <w:lang w:val="fr-FR"/>
                              </w:rPr>
                              <w:tab/>
                            </w:r>
                            <w:r w:rsidRPr="006F1DF8">
                              <w:rPr>
                                <w:rFonts w:ascii="Calibri" w:hAnsi="Calibri"/>
                                <w:i/>
                                <w:lang w:val="fr-FR"/>
                              </w:rPr>
                              <w:tab/>
                            </w:r>
                          </w:p>
                          <w:p w14:paraId="14D1E933" w14:textId="77777777" w:rsidR="00BB1BD2" w:rsidRPr="006F1DF8" w:rsidRDefault="00BB1BD2" w:rsidP="009716FF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06A5" id="_x0000_s1094" type="#_x0000_t202" style="position:absolute;margin-left:265.4pt;margin-top:14.9pt;width:114pt;height:71pt;z-index:25206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" fillcolor="white [3201]" strokeweight=".5pt">
                <v:textbox>
                  <w:txbxContent>
                    <w:p w14:paraId="6353DEAC" w14:textId="77777777" w:rsidR="00BB1BD2" w:rsidRPr="006F1DF8" w:rsidRDefault="00BB1BD2" w:rsidP="009716FF">
                      <w:pPr>
                        <w:spacing w:line="240" w:lineRule="auto"/>
                        <w:rPr>
                          <w:rFonts w:ascii="Calibri" w:hAnsi="Calibri"/>
                          <w:lang w:val="fr-FR"/>
                        </w:rPr>
                      </w:pPr>
                      <w:proofErr w:type="gramStart"/>
                      <w:r w:rsidRPr="006F1DF8">
                        <w:rPr>
                          <w:rFonts w:ascii="Calibri" w:hAnsi="Calibri"/>
                          <w:lang w:val="fr-FR"/>
                        </w:rPr>
                        <w:t>très</w:t>
                      </w:r>
                      <w:proofErr w:type="gramEnd"/>
                      <w:r w:rsidRPr="006F1DF8">
                        <w:rPr>
                          <w:rFonts w:ascii="Calibri" w:hAnsi="Calibri"/>
                          <w:lang w:val="fr-FR"/>
                        </w:rPr>
                        <w:t xml:space="preserve"> </w:t>
                      </w:r>
                      <w:r w:rsidRPr="006F1DF8">
                        <w:rPr>
                          <w:rFonts w:ascii="Calibri" w:hAnsi="Calibri"/>
                          <w:lang w:val="fr-FR"/>
                        </w:rPr>
                        <w:tab/>
                      </w:r>
                      <w:r w:rsidRPr="006F1DF8">
                        <w:rPr>
                          <w:rFonts w:ascii="Calibri" w:hAnsi="Calibri"/>
                          <w:lang w:val="fr-FR"/>
                        </w:rPr>
                        <w:tab/>
                      </w:r>
                      <w:r w:rsidRPr="006F1DF8">
                        <w:rPr>
                          <w:rFonts w:ascii="Calibri" w:hAnsi="Calibri"/>
                          <w:i/>
                          <w:lang w:val="fr-FR"/>
                        </w:rPr>
                        <w:t>very</w:t>
                      </w:r>
                    </w:p>
                    <w:p w14:paraId="2392645F" w14:textId="77777777" w:rsidR="00BB1BD2" w:rsidRDefault="00BB1BD2" w:rsidP="009716FF">
                      <w:pPr>
                        <w:spacing w:line="240" w:lineRule="auto"/>
                        <w:rPr>
                          <w:rFonts w:ascii="Calibri" w:hAnsi="Calibri"/>
                          <w:i/>
                          <w:lang w:val="fr-FR"/>
                        </w:rPr>
                      </w:pPr>
                      <w:proofErr w:type="gramStart"/>
                      <w:r w:rsidRPr="006F1DF8">
                        <w:rPr>
                          <w:rFonts w:ascii="Calibri" w:hAnsi="Calibri"/>
                          <w:lang w:val="fr-FR"/>
                        </w:rPr>
                        <w:t>assez</w:t>
                      </w:r>
                      <w:proofErr w:type="gramEnd"/>
                      <w:r w:rsidRPr="006F1DF8">
                        <w:rPr>
                          <w:rFonts w:ascii="Calibri" w:hAnsi="Calibri"/>
                          <w:lang w:val="fr-FR"/>
                        </w:rPr>
                        <w:t xml:space="preserve"> </w:t>
                      </w:r>
                      <w:r w:rsidRPr="006F1DF8">
                        <w:rPr>
                          <w:rFonts w:ascii="Calibri" w:hAnsi="Calibri"/>
                          <w:lang w:val="fr-FR"/>
                        </w:rPr>
                        <w:tab/>
                      </w:r>
                      <w:r w:rsidRPr="006F1DF8">
                        <w:rPr>
                          <w:rFonts w:ascii="Calibri" w:hAnsi="Calibri"/>
                          <w:lang w:val="fr-FR"/>
                        </w:rPr>
                        <w:tab/>
                      </w:r>
                      <w:r w:rsidRPr="00534953">
                        <w:rPr>
                          <w:rFonts w:ascii="Calibri" w:hAnsi="Calibri"/>
                          <w:i/>
                          <w:iCs/>
                          <w:lang w:val="fr-FR"/>
                        </w:rPr>
                        <w:t>q</w:t>
                      </w:r>
                      <w:r w:rsidRPr="006F1DF8">
                        <w:rPr>
                          <w:rFonts w:ascii="Calibri" w:hAnsi="Calibri"/>
                          <w:i/>
                          <w:lang w:val="fr-FR"/>
                        </w:rPr>
                        <w:t>uite</w:t>
                      </w:r>
                    </w:p>
                    <w:p w14:paraId="42215BF7" w14:textId="77777777" w:rsidR="00BB1BD2" w:rsidRPr="006F1DF8" w:rsidRDefault="00BB1BD2" w:rsidP="009716FF">
                      <w:pPr>
                        <w:spacing w:line="240" w:lineRule="auto"/>
                        <w:rPr>
                          <w:rFonts w:ascii="Calibri" w:hAnsi="Calibri"/>
                          <w:i/>
                          <w:lang w:val="fr-FR"/>
                        </w:rPr>
                      </w:pPr>
                      <w:proofErr w:type="gramStart"/>
                      <w:r w:rsidRPr="006F1DF8">
                        <w:rPr>
                          <w:rFonts w:ascii="Calibri" w:hAnsi="Calibri"/>
                          <w:lang w:val="fr-FR"/>
                        </w:rPr>
                        <w:t>un</w:t>
                      </w:r>
                      <w:proofErr w:type="gramEnd"/>
                      <w:r w:rsidRPr="006F1DF8">
                        <w:rPr>
                          <w:rFonts w:ascii="Calibri" w:hAnsi="Calibri"/>
                          <w:lang w:val="fr-FR"/>
                        </w:rPr>
                        <w:t xml:space="preserve"> peu </w:t>
                      </w:r>
                      <w:r w:rsidRPr="006F1DF8">
                        <w:rPr>
                          <w:rFonts w:ascii="Calibri" w:hAnsi="Calibri"/>
                          <w:lang w:val="fr-FR"/>
                        </w:rPr>
                        <w:tab/>
                      </w:r>
                      <w:r w:rsidRPr="006F1DF8">
                        <w:rPr>
                          <w:rFonts w:ascii="Calibri" w:hAnsi="Calibri"/>
                          <w:lang w:val="fr-FR"/>
                        </w:rPr>
                        <w:tab/>
                      </w:r>
                      <w:r w:rsidRPr="006F1DF8">
                        <w:rPr>
                          <w:rFonts w:ascii="Calibri" w:hAnsi="Calibri"/>
                          <w:i/>
                          <w:lang w:val="fr-FR"/>
                        </w:rPr>
                        <w:t>a bit</w:t>
                      </w:r>
                      <w:r w:rsidRPr="006F1DF8">
                        <w:rPr>
                          <w:rFonts w:ascii="Calibri" w:hAnsi="Calibri"/>
                          <w:i/>
                          <w:lang w:val="fr-FR"/>
                        </w:rPr>
                        <w:tab/>
                      </w:r>
                      <w:r w:rsidRPr="006F1DF8">
                        <w:rPr>
                          <w:rFonts w:ascii="Calibri" w:hAnsi="Calibri"/>
                          <w:i/>
                          <w:lang w:val="fr-FR"/>
                        </w:rPr>
                        <w:tab/>
                      </w:r>
                    </w:p>
                    <w:p w14:paraId="14D1E933" w14:textId="77777777" w:rsidR="00BB1BD2" w:rsidRPr="006F1DF8" w:rsidRDefault="00BB1BD2" w:rsidP="009716FF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5C13">
        <w:rPr>
          <w:rFonts w:ascii="Calibri" w:hAnsi="Calibri"/>
          <w:sz w:val="26"/>
          <w:szCs w:val="26"/>
          <w:lang w:val="fr-FR"/>
        </w:rPr>
        <w:t>dégoûtant(e)</w:t>
      </w:r>
      <w:r w:rsidRPr="00955C13">
        <w:rPr>
          <w:rFonts w:ascii="Calibri" w:hAnsi="Calibri"/>
          <w:i/>
          <w:sz w:val="26"/>
          <w:szCs w:val="26"/>
          <w:lang w:val="fr-FR"/>
        </w:rPr>
        <w:tab/>
      </w:r>
      <w:r w:rsidRPr="00955C13">
        <w:rPr>
          <w:rFonts w:ascii="Calibri" w:hAnsi="Calibri"/>
          <w:i/>
          <w:sz w:val="26"/>
          <w:szCs w:val="26"/>
          <w:lang w:val="fr-FR"/>
        </w:rPr>
        <w:tab/>
      </w:r>
      <w:r>
        <w:rPr>
          <w:rFonts w:ascii="Calibri" w:hAnsi="Calibri"/>
          <w:i/>
          <w:sz w:val="26"/>
          <w:szCs w:val="26"/>
          <w:lang w:val="fr-FR"/>
        </w:rPr>
        <w:tab/>
      </w:r>
      <w:r w:rsidRPr="00955C13">
        <w:rPr>
          <w:rFonts w:ascii="Calibri" w:hAnsi="Calibri"/>
          <w:i/>
          <w:sz w:val="26"/>
          <w:szCs w:val="26"/>
          <w:lang w:val="fr-FR"/>
        </w:rPr>
        <w:t>disgusting</w:t>
      </w:r>
    </w:p>
    <w:p w14:paraId="0281FAFE" w14:textId="77777777" w:rsidR="009716FF" w:rsidRPr="00955C13" w:rsidRDefault="009716FF" w:rsidP="009716FF">
      <w:pPr>
        <w:spacing w:line="240" w:lineRule="auto"/>
        <w:rPr>
          <w:rFonts w:ascii="Calibri" w:hAnsi="Calibri"/>
          <w:sz w:val="26"/>
          <w:szCs w:val="26"/>
          <w:lang w:val="fr-FR"/>
        </w:rPr>
      </w:pPr>
      <w:r w:rsidRPr="00955C13">
        <w:rPr>
          <w:rFonts w:ascii="Calibri" w:hAnsi="Calibri"/>
          <w:sz w:val="26"/>
          <w:szCs w:val="26"/>
          <w:lang w:val="fr-FR"/>
        </w:rPr>
        <w:t>savoureux(euse)</w:t>
      </w:r>
      <w:r w:rsidRPr="00955C13">
        <w:rPr>
          <w:rFonts w:ascii="Calibri" w:hAnsi="Calibri"/>
          <w:i/>
          <w:sz w:val="26"/>
          <w:szCs w:val="26"/>
          <w:lang w:val="fr-FR"/>
        </w:rPr>
        <w:tab/>
      </w:r>
      <w:r>
        <w:rPr>
          <w:rFonts w:ascii="Calibri" w:hAnsi="Calibri"/>
          <w:i/>
          <w:sz w:val="26"/>
          <w:szCs w:val="26"/>
          <w:lang w:val="fr-FR"/>
        </w:rPr>
        <w:tab/>
      </w:r>
      <w:r w:rsidRPr="00955C13">
        <w:rPr>
          <w:rFonts w:ascii="Calibri" w:hAnsi="Calibri"/>
          <w:i/>
          <w:sz w:val="26"/>
          <w:szCs w:val="26"/>
          <w:lang w:val="fr-FR"/>
        </w:rPr>
        <w:t>flavourful</w:t>
      </w:r>
    </w:p>
    <w:p w14:paraId="4F868EC8" w14:textId="77777777" w:rsidR="009716FF" w:rsidRPr="00955C13" w:rsidRDefault="009716FF" w:rsidP="009716FF">
      <w:pPr>
        <w:spacing w:line="240" w:lineRule="auto"/>
        <w:rPr>
          <w:rFonts w:ascii="Calibri" w:hAnsi="Calibri"/>
          <w:i/>
          <w:sz w:val="26"/>
          <w:szCs w:val="26"/>
          <w:lang w:val="fr-FR"/>
        </w:rPr>
      </w:pPr>
      <w:r w:rsidRPr="00955C13">
        <w:rPr>
          <w:rFonts w:ascii="Calibri" w:hAnsi="Calibri"/>
          <w:sz w:val="26"/>
          <w:szCs w:val="26"/>
          <w:lang w:val="fr-FR"/>
        </w:rPr>
        <w:t>fantastique</w:t>
      </w:r>
      <w:r w:rsidRPr="00955C13">
        <w:rPr>
          <w:rFonts w:ascii="Calibri" w:hAnsi="Calibri"/>
          <w:sz w:val="26"/>
          <w:szCs w:val="26"/>
          <w:lang w:val="fr-FR"/>
        </w:rPr>
        <w:tab/>
      </w:r>
      <w:r w:rsidRPr="00955C13"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 w:rsidRPr="00955C13">
        <w:rPr>
          <w:rFonts w:ascii="Calibri" w:hAnsi="Calibri"/>
          <w:i/>
          <w:sz w:val="26"/>
          <w:szCs w:val="26"/>
          <w:lang w:val="fr-FR"/>
        </w:rPr>
        <w:t>fantastic</w:t>
      </w:r>
    </w:p>
    <w:p w14:paraId="78206473" w14:textId="1D074F50" w:rsidR="009716FF" w:rsidRPr="00955C13" w:rsidRDefault="008E3578" w:rsidP="009716FF">
      <w:pPr>
        <w:spacing w:line="240" w:lineRule="auto"/>
        <w:rPr>
          <w:rFonts w:ascii="Calibri" w:hAnsi="Calibri"/>
          <w:i/>
          <w:sz w:val="26"/>
          <w:szCs w:val="26"/>
          <w:lang w:val="fr-FR"/>
        </w:rPr>
      </w:pPr>
      <w:r w:rsidRPr="00955C13">
        <w:rPr>
          <w:rFonts w:ascii="Calibri" w:hAnsi="Calibri"/>
          <w:b/>
          <w:bCs/>
          <w:sz w:val="26"/>
          <w:szCs w:val="26"/>
          <w:lang w:val="fr-FR"/>
        </w:rPr>
        <w:t>Préférer (</w:t>
      </w:r>
      <w:r w:rsidRPr="00955C13">
        <w:rPr>
          <w:rFonts w:ascii="Calibri" w:hAnsi="Calibri"/>
          <w:b/>
          <w:bCs/>
          <w:i/>
          <w:sz w:val="26"/>
          <w:szCs w:val="26"/>
          <w:lang w:val="fr-FR"/>
        </w:rPr>
        <w:t>to prefer</w:t>
      </w:r>
      <w:r w:rsidRPr="00955C13">
        <w:rPr>
          <w:rFonts w:ascii="Calibri" w:hAnsi="Calibri"/>
          <w:b/>
          <w:bCs/>
          <w:sz w:val="26"/>
          <w:szCs w:val="26"/>
          <w:lang w:val="fr-FR"/>
        </w:rPr>
        <w:t>)</w:t>
      </w:r>
      <w:r w:rsidR="009716FF" w:rsidRPr="00955C13">
        <w:rPr>
          <w:rFonts w:ascii="Calibri" w:hAnsi="Calibri"/>
          <w:sz w:val="26"/>
          <w:szCs w:val="26"/>
          <w:lang w:val="fr-FR"/>
        </w:rPr>
        <w:tab/>
      </w:r>
      <w:r w:rsidR="009716FF" w:rsidRPr="00955C13">
        <w:rPr>
          <w:rFonts w:ascii="Calibri" w:hAnsi="Calibri"/>
          <w:sz w:val="26"/>
          <w:szCs w:val="26"/>
          <w:lang w:val="fr-FR"/>
        </w:rPr>
        <w:tab/>
      </w:r>
      <w:r w:rsidR="009716FF" w:rsidRPr="00955C13">
        <w:rPr>
          <w:rFonts w:ascii="Calibri" w:hAnsi="Calibri"/>
          <w:sz w:val="26"/>
          <w:szCs w:val="26"/>
          <w:lang w:val="fr-FR"/>
        </w:rPr>
        <w:tab/>
      </w:r>
    </w:p>
    <w:tbl>
      <w:tblPr>
        <w:tblpPr w:leftFromText="180" w:rightFromText="180" w:vertAnchor="text" w:horzAnchor="margin" w:tblpY="180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3"/>
        <w:gridCol w:w="2268"/>
        <w:gridCol w:w="2552"/>
        <w:gridCol w:w="2693"/>
      </w:tblGrid>
      <w:tr w:rsidR="009716FF" w:rsidRPr="00955C13" w14:paraId="5608701D" w14:textId="77777777" w:rsidTr="009716FF">
        <w:trPr>
          <w:trHeight w:val="253"/>
        </w:trPr>
        <w:tc>
          <w:tcPr>
            <w:tcW w:w="2263" w:type="dxa"/>
          </w:tcPr>
          <w:p w14:paraId="0DBA7FCC" w14:textId="77777777" w:rsidR="009716FF" w:rsidRPr="00955C13" w:rsidRDefault="009716FF" w:rsidP="00794024">
            <w:pPr>
              <w:pStyle w:val="Heading5"/>
              <w:jc w:val="center"/>
              <w:rPr>
                <w:rFonts w:ascii="Calibri" w:hAnsi="Calibri"/>
                <w:sz w:val="26"/>
                <w:szCs w:val="26"/>
              </w:rPr>
            </w:pPr>
            <w:r w:rsidRPr="00955C13">
              <w:rPr>
                <w:rFonts w:ascii="Calibri" w:eastAsiaTheme="minorHAnsi" w:hAnsi="Calibri" w:cstheme="minorBidi"/>
                <w:color w:val="auto"/>
                <w:sz w:val="26"/>
                <w:szCs w:val="26"/>
              </w:rPr>
              <w:t>Je préf</w:t>
            </w:r>
            <w:r w:rsidRPr="00955C13">
              <w:rPr>
                <w:rFonts w:ascii="Calibri" w:eastAsiaTheme="minorHAnsi" w:hAnsi="Calibri" w:cstheme="minorBidi"/>
                <w:b/>
                <w:color w:val="auto"/>
                <w:sz w:val="26"/>
                <w:szCs w:val="26"/>
              </w:rPr>
              <w:t>è</w:t>
            </w:r>
            <w:r w:rsidRPr="00955C13">
              <w:rPr>
                <w:rFonts w:ascii="Calibri" w:eastAsiaTheme="minorHAnsi" w:hAnsi="Calibri" w:cstheme="minorBidi"/>
                <w:color w:val="auto"/>
                <w:sz w:val="26"/>
                <w:szCs w:val="26"/>
              </w:rPr>
              <w:t>re</w:t>
            </w:r>
          </w:p>
        </w:tc>
        <w:tc>
          <w:tcPr>
            <w:tcW w:w="2268" w:type="dxa"/>
          </w:tcPr>
          <w:p w14:paraId="46C57DDD" w14:textId="77777777" w:rsidR="009716FF" w:rsidRPr="00955C13" w:rsidRDefault="009716FF" w:rsidP="00794024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955C13">
              <w:rPr>
                <w:rFonts w:ascii="Calibri" w:hAnsi="Calibri"/>
                <w:i/>
                <w:sz w:val="26"/>
                <w:szCs w:val="26"/>
              </w:rPr>
              <w:t>I prefer</w:t>
            </w:r>
          </w:p>
        </w:tc>
        <w:tc>
          <w:tcPr>
            <w:tcW w:w="2552" w:type="dxa"/>
          </w:tcPr>
          <w:p w14:paraId="217A6F70" w14:textId="77777777" w:rsidR="009716FF" w:rsidRPr="00955C13" w:rsidRDefault="009716FF" w:rsidP="00794024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955C13">
              <w:rPr>
                <w:rFonts w:ascii="Calibri" w:hAnsi="Calibri"/>
                <w:sz w:val="26"/>
                <w:szCs w:val="26"/>
              </w:rPr>
              <w:t>Nous préférons</w:t>
            </w:r>
          </w:p>
        </w:tc>
        <w:tc>
          <w:tcPr>
            <w:tcW w:w="2693" w:type="dxa"/>
          </w:tcPr>
          <w:p w14:paraId="7111E198" w14:textId="77777777" w:rsidR="009716FF" w:rsidRPr="00955C13" w:rsidRDefault="009716FF" w:rsidP="00794024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955C13">
              <w:rPr>
                <w:rFonts w:ascii="Calibri" w:hAnsi="Calibri"/>
                <w:i/>
                <w:sz w:val="26"/>
                <w:szCs w:val="26"/>
              </w:rPr>
              <w:t>We prefer</w:t>
            </w:r>
          </w:p>
        </w:tc>
      </w:tr>
      <w:tr w:rsidR="009716FF" w:rsidRPr="00955C13" w14:paraId="0DA50959" w14:textId="77777777" w:rsidTr="009716FF">
        <w:trPr>
          <w:trHeight w:val="266"/>
        </w:trPr>
        <w:tc>
          <w:tcPr>
            <w:tcW w:w="2263" w:type="dxa"/>
            <w:tcBorders>
              <w:bottom w:val="single" w:sz="4" w:space="0" w:color="auto"/>
            </w:tcBorders>
          </w:tcPr>
          <w:p w14:paraId="1CC1F7F5" w14:textId="77777777" w:rsidR="009716FF" w:rsidRPr="00955C13" w:rsidRDefault="009716FF" w:rsidP="00794024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955C13">
              <w:rPr>
                <w:rFonts w:ascii="Calibri" w:hAnsi="Calibri"/>
                <w:sz w:val="26"/>
                <w:szCs w:val="26"/>
              </w:rPr>
              <w:t>Tu préf</w:t>
            </w:r>
            <w:r w:rsidRPr="00955C13">
              <w:rPr>
                <w:rFonts w:ascii="Calibri" w:hAnsi="Calibri"/>
                <w:b/>
                <w:sz w:val="26"/>
                <w:szCs w:val="26"/>
              </w:rPr>
              <w:t>è</w:t>
            </w:r>
            <w:r w:rsidRPr="00955C13">
              <w:rPr>
                <w:rFonts w:ascii="Calibri" w:hAnsi="Calibri"/>
                <w:sz w:val="26"/>
                <w:szCs w:val="26"/>
              </w:rPr>
              <w:t>res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852294D" w14:textId="77777777" w:rsidR="009716FF" w:rsidRPr="00955C13" w:rsidRDefault="009716FF" w:rsidP="00794024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955C13">
              <w:rPr>
                <w:rFonts w:ascii="Calibri" w:hAnsi="Calibri"/>
                <w:i/>
                <w:sz w:val="26"/>
                <w:szCs w:val="26"/>
              </w:rPr>
              <w:t>You prefer (sg)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63074AC2" w14:textId="77777777" w:rsidR="009716FF" w:rsidRPr="00955C13" w:rsidRDefault="009716FF" w:rsidP="00794024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955C13">
              <w:rPr>
                <w:rFonts w:ascii="Calibri" w:hAnsi="Calibri"/>
                <w:sz w:val="26"/>
                <w:szCs w:val="26"/>
              </w:rPr>
              <w:t>Vous préférez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9CBE1E0" w14:textId="77777777" w:rsidR="009716FF" w:rsidRPr="00955C13" w:rsidRDefault="009716FF" w:rsidP="00794024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955C13">
              <w:rPr>
                <w:rFonts w:ascii="Calibri" w:hAnsi="Calibri"/>
                <w:i/>
                <w:sz w:val="26"/>
                <w:szCs w:val="26"/>
              </w:rPr>
              <w:t>You prefer (pl/pol)</w:t>
            </w:r>
          </w:p>
        </w:tc>
      </w:tr>
      <w:tr w:rsidR="009716FF" w:rsidRPr="00955C13" w14:paraId="1098E679" w14:textId="77777777" w:rsidTr="009716FF">
        <w:trPr>
          <w:trHeight w:val="266"/>
        </w:trPr>
        <w:tc>
          <w:tcPr>
            <w:tcW w:w="2263" w:type="dxa"/>
            <w:tcBorders>
              <w:bottom w:val="single" w:sz="4" w:space="0" w:color="auto"/>
            </w:tcBorders>
          </w:tcPr>
          <w:p w14:paraId="0F644CF0" w14:textId="77777777" w:rsidR="009716FF" w:rsidRPr="00955C13" w:rsidRDefault="009716FF" w:rsidP="00794024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955C13">
              <w:rPr>
                <w:rFonts w:ascii="Calibri" w:hAnsi="Calibri"/>
                <w:sz w:val="26"/>
                <w:szCs w:val="26"/>
              </w:rPr>
              <w:t>Il/elle/on préf</w:t>
            </w:r>
            <w:r w:rsidRPr="00955C13">
              <w:rPr>
                <w:rFonts w:ascii="Calibri" w:hAnsi="Calibri"/>
                <w:b/>
                <w:sz w:val="26"/>
                <w:szCs w:val="26"/>
              </w:rPr>
              <w:t>è</w:t>
            </w:r>
            <w:r w:rsidRPr="00955C13">
              <w:rPr>
                <w:rFonts w:ascii="Calibri" w:hAnsi="Calibri"/>
                <w:sz w:val="26"/>
                <w:szCs w:val="26"/>
              </w:rPr>
              <w:t>re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E8501B" w14:textId="77777777" w:rsidR="009716FF" w:rsidRPr="00955C13" w:rsidRDefault="009716FF" w:rsidP="00794024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955C13">
              <w:rPr>
                <w:rFonts w:ascii="Calibri" w:hAnsi="Calibri"/>
                <w:i/>
                <w:sz w:val="26"/>
                <w:szCs w:val="26"/>
              </w:rPr>
              <w:t>He/she/one prefers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C55E923" w14:textId="77777777" w:rsidR="009716FF" w:rsidRPr="00955C13" w:rsidRDefault="009716FF" w:rsidP="00794024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955C13">
              <w:rPr>
                <w:rFonts w:ascii="Calibri" w:hAnsi="Calibri"/>
                <w:sz w:val="26"/>
                <w:szCs w:val="26"/>
              </w:rPr>
              <w:t>Ils/elles préf</w:t>
            </w:r>
            <w:r w:rsidRPr="00955C13">
              <w:rPr>
                <w:rFonts w:ascii="Calibri" w:hAnsi="Calibri"/>
                <w:b/>
                <w:sz w:val="26"/>
                <w:szCs w:val="26"/>
              </w:rPr>
              <w:t>è</w:t>
            </w:r>
            <w:r w:rsidRPr="00955C13">
              <w:rPr>
                <w:rFonts w:ascii="Calibri" w:hAnsi="Calibri"/>
                <w:sz w:val="26"/>
                <w:szCs w:val="26"/>
              </w:rPr>
              <w:t>rent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6DDA893" w14:textId="77777777" w:rsidR="009716FF" w:rsidRPr="00955C13" w:rsidRDefault="009716FF" w:rsidP="00794024">
            <w:pPr>
              <w:jc w:val="center"/>
              <w:rPr>
                <w:rFonts w:ascii="Calibri" w:hAnsi="Calibri"/>
                <w:i/>
                <w:sz w:val="26"/>
                <w:szCs w:val="26"/>
              </w:rPr>
            </w:pPr>
            <w:r w:rsidRPr="00955C13">
              <w:rPr>
                <w:rFonts w:ascii="Calibri" w:hAnsi="Calibri"/>
                <w:i/>
                <w:sz w:val="26"/>
                <w:szCs w:val="26"/>
              </w:rPr>
              <w:t>They prefer (m/f)</w:t>
            </w:r>
          </w:p>
        </w:tc>
      </w:tr>
    </w:tbl>
    <w:p w14:paraId="78F48C5F" w14:textId="77777777" w:rsidR="008E3578" w:rsidRDefault="008E3578" w:rsidP="009716FF">
      <w:pPr>
        <w:pBdr>
          <w:bottom w:val="single" w:sz="4" w:space="1" w:color="auto"/>
        </w:pBdr>
        <w:rPr>
          <w:b/>
          <w:sz w:val="32"/>
          <w:szCs w:val="32"/>
          <w:lang w:val="fr-FR"/>
        </w:rPr>
      </w:pPr>
    </w:p>
    <w:p w14:paraId="54CE65FB" w14:textId="30F66E5C" w:rsidR="009716FF" w:rsidRPr="004F1AD4" w:rsidRDefault="009716FF" w:rsidP="009716FF">
      <w:pPr>
        <w:pBdr>
          <w:bottom w:val="single" w:sz="4" w:space="1" w:color="auto"/>
        </w:pBdr>
        <w:rPr>
          <w:b/>
          <w:sz w:val="32"/>
          <w:szCs w:val="32"/>
          <w:lang w:val="fr-FR"/>
        </w:rPr>
      </w:pPr>
      <w:r w:rsidRPr="004F1AD4">
        <w:rPr>
          <w:b/>
          <w:sz w:val="32"/>
          <w:szCs w:val="32"/>
          <w:lang w:val="fr-FR"/>
        </w:rPr>
        <w:t>Au Restaurant / Au Café</w:t>
      </w:r>
    </w:p>
    <w:p w14:paraId="0D2B269A" w14:textId="77777777" w:rsidR="009716FF" w:rsidRPr="00834DAD" w:rsidRDefault="009716FF" w:rsidP="0077618E">
      <w:pPr>
        <w:spacing w:line="240" w:lineRule="auto"/>
        <w:rPr>
          <w:bCs/>
          <w:i/>
          <w:iCs/>
          <w:sz w:val="26"/>
          <w:szCs w:val="26"/>
        </w:rPr>
      </w:pPr>
      <w:r w:rsidRPr="00834DAD">
        <w:rPr>
          <w:bCs/>
          <w:sz w:val="26"/>
          <w:szCs w:val="26"/>
        </w:rPr>
        <w:t>Vous désirez?</w:t>
      </w:r>
      <w:r w:rsidRPr="00834DAD">
        <w:rPr>
          <w:bCs/>
          <w:sz w:val="26"/>
          <w:szCs w:val="26"/>
        </w:rPr>
        <w:tab/>
      </w:r>
      <w:r w:rsidRPr="00834DAD">
        <w:rPr>
          <w:bCs/>
          <w:sz w:val="26"/>
          <w:szCs w:val="26"/>
        </w:rPr>
        <w:tab/>
      </w:r>
      <w:r w:rsidRPr="00834DAD">
        <w:rPr>
          <w:bCs/>
          <w:sz w:val="26"/>
          <w:szCs w:val="26"/>
        </w:rPr>
        <w:tab/>
      </w:r>
      <w:r w:rsidRPr="00834DAD">
        <w:rPr>
          <w:bCs/>
          <w:sz w:val="26"/>
          <w:szCs w:val="26"/>
        </w:rPr>
        <w:tab/>
      </w:r>
      <w:r w:rsidRPr="00834DAD">
        <w:rPr>
          <w:bCs/>
          <w:sz w:val="26"/>
          <w:szCs w:val="26"/>
        </w:rPr>
        <w:tab/>
      </w:r>
      <w:r w:rsidRPr="00834DAD">
        <w:rPr>
          <w:bCs/>
          <w:sz w:val="26"/>
          <w:szCs w:val="26"/>
        </w:rPr>
        <w:tab/>
      </w:r>
      <w:r w:rsidRPr="00834DAD">
        <w:rPr>
          <w:bCs/>
          <w:i/>
          <w:iCs/>
          <w:sz w:val="26"/>
          <w:szCs w:val="26"/>
        </w:rPr>
        <w:t>What would you like?</w:t>
      </w:r>
    </w:p>
    <w:p w14:paraId="4B74A24F" w14:textId="77777777" w:rsidR="009716FF" w:rsidRPr="004F1AD4" w:rsidRDefault="009716FF" w:rsidP="0077618E">
      <w:pPr>
        <w:spacing w:line="240" w:lineRule="auto"/>
        <w:rPr>
          <w:bCs/>
          <w:i/>
          <w:iCs/>
          <w:sz w:val="26"/>
          <w:szCs w:val="26"/>
        </w:rPr>
      </w:pPr>
      <w:r w:rsidRPr="004F1AD4">
        <w:rPr>
          <w:bCs/>
          <w:sz w:val="26"/>
          <w:szCs w:val="26"/>
          <w:lang w:val="fr-FR"/>
        </w:rPr>
        <w:t>Qu’est-ce que vous voulez comme plat principal?</w:t>
      </w:r>
      <w:r>
        <w:rPr>
          <w:bCs/>
          <w:sz w:val="26"/>
          <w:szCs w:val="26"/>
          <w:lang w:val="fr-FR"/>
        </w:rPr>
        <w:tab/>
      </w:r>
      <w:r w:rsidRPr="004F1AD4">
        <w:rPr>
          <w:bCs/>
          <w:i/>
          <w:iCs/>
          <w:sz w:val="26"/>
          <w:szCs w:val="26"/>
        </w:rPr>
        <w:t>What would you like a</w:t>
      </w:r>
      <w:r>
        <w:rPr>
          <w:bCs/>
          <w:i/>
          <w:iCs/>
          <w:sz w:val="26"/>
          <w:szCs w:val="26"/>
        </w:rPr>
        <w:t>s a main course?</w:t>
      </w:r>
    </w:p>
    <w:p w14:paraId="54838BA9" w14:textId="77777777" w:rsidR="009716FF" w:rsidRPr="004F1AD4" w:rsidRDefault="009716FF" w:rsidP="0077618E">
      <w:pPr>
        <w:spacing w:line="240" w:lineRule="auto"/>
        <w:rPr>
          <w:bCs/>
          <w:i/>
          <w:iCs/>
          <w:sz w:val="26"/>
          <w:szCs w:val="26"/>
        </w:rPr>
      </w:pPr>
      <w:r w:rsidRPr="004F1AD4">
        <w:rPr>
          <w:bCs/>
          <w:sz w:val="26"/>
          <w:szCs w:val="26"/>
          <w:lang w:val="fr-FR"/>
        </w:rPr>
        <w:t>Qu’est-ce que tu prends comme entrée ?</w:t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 w:rsidRPr="004F1AD4">
        <w:rPr>
          <w:bCs/>
          <w:i/>
          <w:iCs/>
          <w:sz w:val="26"/>
          <w:szCs w:val="26"/>
        </w:rPr>
        <w:t>What are you having a</w:t>
      </w:r>
      <w:r>
        <w:rPr>
          <w:bCs/>
          <w:i/>
          <w:iCs/>
          <w:sz w:val="26"/>
          <w:szCs w:val="26"/>
        </w:rPr>
        <w:t>s a starter?</w:t>
      </w:r>
    </w:p>
    <w:p w14:paraId="5591BFDD" w14:textId="77777777" w:rsidR="009716FF" w:rsidRDefault="009716FF" w:rsidP="0077618E">
      <w:pPr>
        <w:spacing w:line="240" w:lineRule="auto"/>
        <w:rPr>
          <w:bCs/>
          <w:i/>
          <w:iCs/>
          <w:sz w:val="26"/>
          <w:szCs w:val="26"/>
        </w:rPr>
      </w:pPr>
      <w:r w:rsidRPr="004F1AD4">
        <w:rPr>
          <w:bCs/>
          <w:sz w:val="26"/>
          <w:szCs w:val="26"/>
          <w:lang w:val="fr-FR"/>
        </w:rPr>
        <w:t>Qu’est-ce qu’il y a comme dessert ?</w:t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 w:rsidRPr="004F1AD4">
        <w:rPr>
          <w:bCs/>
          <w:i/>
          <w:iCs/>
          <w:sz w:val="26"/>
          <w:szCs w:val="26"/>
        </w:rPr>
        <w:t>What is th</w:t>
      </w:r>
      <w:r>
        <w:rPr>
          <w:bCs/>
          <w:i/>
          <w:iCs/>
          <w:sz w:val="26"/>
          <w:szCs w:val="26"/>
        </w:rPr>
        <w:t>ere for pudding?</w:t>
      </w:r>
    </w:p>
    <w:p w14:paraId="537A6996" w14:textId="77777777" w:rsidR="009716FF" w:rsidRPr="00640655" w:rsidRDefault="009716FF" w:rsidP="0077618E">
      <w:pPr>
        <w:spacing w:line="240" w:lineRule="auto"/>
        <w:rPr>
          <w:bCs/>
          <w:i/>
          <w:iCs/>
          <w:sz w:val="26"/>
          <w:szCs w:val="26"/>
        </w:rPr>
      </w:pPr>
      <w:r w:rsidRPr="004F1AD4">
        <w:rPr>
          <w:bCs/>
          <w:sz w:val="26"/>
          <w:szCs w:val="26"/>
          <w:lang w:val="fr-FR"/>
        </w:rPr>
        <w:t>Je voudrais…..s’il vous p</w:t>
      </w:r>
      <w:r>
        <w:rPr>
          <w:bCs/>
          <w:sz w:val="26"/>
          <w:szCs w:val="26"/>
          <w:lang w:val="fr-FR"/>
        </w:rPr>
        <w:t>laît.</w:t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 w:rsidRPr="00640655">
        <w:rPr>
          <w:bCs/>
          <w:i/>
          <w:iCs/>
          <w:sz w:val="26"/>
          <w:szCs w:val="26"/>
        </w:rPr>
        <w:t>I would like…..please.</w:t>
      </w:r>
    </w:p>
    <w:p w14:paraId="73B5346F" w14:textId="74750F90" w:rsidR="008E3578" w:rsidRDefault="009716FF" w:rsidP="0077618E">
      <w:pPr>
        <w:spacing w:line="240" w:lineRule="auto"/>
        <w:rPr>
          <w:bCs/>
          <w:i/>
          <w:iCs/>
          <w:sz w:val="26"/>
          <w:szCs w:val="26"/>
        </w:rPr>
      </w:pPr>
      <w:r w:rsidRPr="00640655">
        <w:rPr>
          <w:bCs/>
          <w:sz w:val="26"/>
          <w:szCs w:val="26"/>
        </w:rPr>
        <w:t>Je n’ai pas de…….</w:t>
      </w:r>
      <w:r w:rsidRPr="00640655">
        <w:rPr>
          <w:bCs/>
          <w:sz w:val="26"/>
          <w:szCs w:val="26"/>
        </w:rPr>
        <w:tab/>
      </w:r>
      <w:r w:rsidRPr="00640655">
        <w:rPr>
          <w:bCs/>
          <w:sz w:val="26"/>
          <w:szCs w:val="26"/>
        </w:rPr>
        <w:tab/>
      </w:r>
      <w:r w:rsidRPr="00640655">
        <w:rPr>
          <w:bCs/>
          <w:sz w:val="26"/>
          <w:szCs w:val="26"/>
        </w:rPr>
        <w:tab/>
      </w:r>
      <w:r w:rsidRPr="00640655">
        <w:rPr>
          <w:bCs/>
          <w:sz w:val="26"/>
          <w:szCs w:val="26"/>
        </w:rPr>
        <w:tab/>
      </w:r>
      <w:r w:rsidRPr="00640655">
        <w:rPr>
          <w:bCs/>
          <w:sz w:val="26"/>
          <w:szCs w:val="26"/>
        </w:rPr>
        <w:tab/>
      </w:r>
      <w:r w:rsidRPr="00640655">
        <w:rPr>
          <w:bCs/>
          <w:sz w:val="26"/>
          <w:szCs w:val="26"/>
        </w:rPr>
        <w:tab/>
      </w:r>
      <w:r w:rsidRPr="004F1AD4">
        <w:rPr>
          <w:bCs/>
          <w:i/>
          <w:iCs/>
          <w:sz w:val="26"/>
          <w:szCs w:val="26"/>
        </w:rPr>
        <w:t>I don’t have a/a</w:t>
      </w:r>
      <w:r>
        <w:rPr>
          <w:bCs/>
          <w:i/>
          <w:iCs/>
          <w:sz w:val="26"/>
          <w:szCs w:val="26"/>
        </w:rPr>
        <w:t>ny…….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9716FF" w14:paraId="4D5B3612" w14:textId="77777777" w:rsidTr="009716FF">
        <w:tc>
          <w:tcPr>
            <w:tcW w:w="2477" w:type="dxa"/>
          </w:tcPr>
          <w:p w14:paraId="76228DE5" w14:textId="77777777" w:rsidR="009716FF" w:rsidRDefault="009716FF" w:rsidP="0077618E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Le pourboire</w:t>
            </w:r>
          </w:p>
        </w:tc>
        <w:tc>
          <w:tcPr>
            <w:tcW w:w="2478" w:type="dxa"/>
          </w:tcPr>
          <w:p w14:paraId="26AA7A5C" w14:textId="77777777" w:rsidR="009716FF" w:rsidRPr="000A1F46" w:rsidRDefault="009716FF" w:rsidP="0077618E">
            <w:pPr>
              <w:rPr>
                <w:bCs/>
                <w:i/>
                <w:iCs/>
                <w:sz w:val="26"/>
                <w:szCs w:val="26"/>
              </w:rPr>
            </w:pPr>
            <w:r w:rsidRPr="000A1F46">
              <w:rPr>
                <w:bCs/>
                <w:i/>
                <w:iCs/>
                <w:sz w:val="26"/>
                <w:szCs w:val="26"/>
              </w:rPr>
              <w:t>Tip</w:t>
            </w:r>
          </w:p>
        </w:tc>
        <w:tc>
          <w:tcPr>
            <w:tcW w:w="2478" w:type="dxa"/>
          </w:tcPr>
          <w:p w14:paraId="7524F21C" w14:textId="77777777" w:rsidR="009716FF" w:rsidRDefault="009716FF" w:rsidP="0077618E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L’addition</w:t>
            </w:r>
          </w:p>
        </w:tc>
        <w:tc>
          <w:tcPr>
            <w:tcW w:w="2478" w:type="dxa"/>
          </w:tcPr>
          <w:p w14:paraId="25692272" w14:textId="77777777" w:rsidR="009716FF" w:rsidRPr="000A1F46" w:rsidRDefault="009716FF" w:rsidP="0077618E">
            <w:pPr>
              <w:rPr>
                <w:bCs/>
                <w:i/>
                <w:iCs/>
                <w:sz w:val="26"/>
                <w:szCs w:val="26"/>
              </w:rPr>
            </w:pPr>
            <w:r w:rsidRPr="000A1F46">
              <w:rPr>
                <w:bCs/>
                <w:i/>
                <w:iCs/>
                <w:sz w:val="26"/>
                <w:szCs w:val="26"/>
              </w:rPr>
              <w:t>Bill</w:t>
            </w:r>
          </w:p>
        </w:tc>
      </w:tr>
      <w:tr w:rsidR="009716FF" w14:paraId="69959A21" w14:textId="77777777" w:rsidTr="009716FF">
        <w:tc>
          <w:tcPr>
            <w:tcW w:w="2477" w:type="dxa"/>
          </w:tcPr>
          <w:p w14:paraId="3F363565" w14:textId="77777777" w:rsidR="009716FF" w:rsidRDefault="009716FF" w:rsidP="0077618E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Le plat du jour</w:t>
            </w:r>
          </w:p>
        </w:tc>
        <w:tc>
          <w:tcPr>
            <w:tcW w:w="2478" w:type="dxa"/>
          </w:tcPr>
          <w:p w14:paraId="1DAB29E7" w14:textId="77777777" w:rsidR="009716FF" w:rsidRPr="000A1F46" w:rsidRDefault="009716FF" w:rsidP="0077618E">
            <w:pPr>
              <w:rPr>
                <w:bCs/>
                <w:i/>
                <w:iCs/>
                <w:sz w:val="26"/>
                <w:szCs w:val="26"/>
              </w:rPr>
            </w:pPr>
            <w:r w:rsidRPr="000A1F46">
              <w:rPr>
                <w:bCs/>
                <w:i/>
                <w:iCs/>
                <w:sz w:val="26"/>
                <w:szCs w:val="26"/>
              </w:rPr>
              <w:t>Dish of the day</w:t>
            </w:r>
          </w:p>
        </w:tc>
        <w:tc>
          <w:tcPr>
            <w:tcW w:w="2478" w:type="dxa"/>
          </w:tcPr>
          <w:p w14:paraId="4A733DF6" w14:textId="77777777" w:rsidR="009716FF" w:rsidRDefault="009716FF" w:rsidP="0077618E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La carte</w:t>
            </w:r>
          </w:p>
        </w:tc>
        <w:tc>
          <w:tcPr>
            <w:tcW w:w="2478" w:type="dxa"/>
          </w:tcPr>
          <w:p w14:paraId="421CE54D" w14:textId="77777777" w:rsidR="009716FF" w:rsidRPr="000A1F46" w:rsidRDefault="009716FF" w:rsidP="0077618E">
            <w:pPr>
              <w:rPr>
                <w:bCs/>
                <w:i/>
                <w:iCs/>
                <w:sz w:val="26"/>
                <w:szCs w:val="26"/>
              </w:rPr>
            </w:pPr>
            <w:r w:rsidRPr="000A1F46">
              <w:rPr>
                <w:bCs/>
                <w:i/>
                <w:iCs/>
                <w:sz w:val="26"/>
                <w:szCs w:val="26"/>
              </w:rPr>
              <w:t>Menu</w:t>
            </w:r>
          </w:p>
        </w:tc>
      </w:tr>
      <w:tr w:rsidR="009716FF" w:rsidRPr="004F1AD4" w14:paraId="7FDC07EC" w14:textId="77777777" w:rsidTr="009716FF">
        <w:tc>
          <w:tcPr>
            <w:tcW w:w="2477" w:type="dxa"/>
          </w:tcPr>
          <w:p w14:paraId="2B46D80E" w14:textId="77777777" w:rsidR="009716FF" w:rsidRPr="004F1AD4" w:rsidRDefault="009716FF" w:rsidP="0077618E">
            <w:pPr>
              <w:rPr>
                <w:bCs/>
                <w:sz w:val="26"/>
                <w:szCs w:val="26"/>
                <w:lang w:val="fr-FR"/>
              </w:rPr>
            </w:pPr>
            <w:r w:rsidRPr="004F1AD4">
              <w:rPr>
                <w:bCs/>
                <w:sz w:val="26"/>
                <w:szCs w:val="26"/>
                <w:lang w:val="fr-FR"/>
              </w:rPr>
              <w:t>Le menu à prix f</w:t>
            </w:r>
            <w:r>
              <w:rPr>
                <w:bCs/>
                <w:sz w:val="26"/>
                <w:szCs w:val="26"/>
                <w:lang w:val="fr-FR"/>
              </w:rPr>
              <w:t>ixe</w:t>
            </w:r>
          </w:p>
        </w:tc>
        <w:tc>
          <w:tcPr>
            <w:tcW w:w="2478" w:type="dxa"/>
          </w:tcPr>
          <w:p w14:paraId="57DB526C" w14:textId="77777777" w:rsidR="009716FF" w:rsidRPr="000A1F46" w:rsidRDefault="009716FF" w:rsidP="0077618E">
            <w:pPr>
              <w:rPr>
                <w:bCs/>
                <w:i/>
                <w:iCs/>
                <w:sz w:val="26"/>
                <w:szCs w:val="26"/>
                <w:lang w:val="fr-FR"/>
              </w:rPr>
            </w:pPr>
            <w:r w:rsidRPr="000A1F46">
              <w:rPr>
                <w:bCs/>
                <w:i/>
                <w:iCs/>
                <w:sz w:val="26"/>
                <w:szCs w:val="26"/>
                <w:lang w:val="fr-FR"/>
              </w:rPr>
              <w:t>Fixed-price meal</w:t>
            </w:r>
          </w:p>
        </w:tc>
        <w:tc>
          <w:tcPr>
            <w:tcW w:w="2478" w:type="dxa"/>
          </w:tcPr>
          <w:p w14:paraId="13F5E210" w14:textId="77777777" w:rsidR="009716FF" w:rsidRPr="004F1AD4" w:rsidRDefault="009716FF" w:rsidP="0077618E">
            <w:pPr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La nappe</w:t>
            </w:r>
          </w:p>
        </w:tc>
        <w:tc>
          <w:tcPr>
            <w:tcW w:w="2478" w:type="dxa"/>
          </w:tcPr>
          <w:p w14:paraId="5AEE37B5" w14:textId="77777777" w:rsidR="009716FF" w:rsidRPr="000A1F46" w:rsidRDefault="009716FF" w:rsidP="0077618E">
            <w:pPr>
              <w:rPr>
                <w:bCs/>
                <w:i/>
                <w:iCs/>
                <w:sz w:val="26"/>
                <w:szCs w:val="26"/>
                <w:lang w:val="fr-FR"/>
              </w:rPr>
            </w:pPr>
            <w:r w:rsidRPr="000A1F46">
              <w:rPr>
                <w:bCs/>
                <w:i/>
                <w:iCs/>
                <w:sz w:val="26"/>
                <w:szCs w:val="26"/>
                <w:lang w:val="fr-FR"/>
              </w:rPr>
              <w:t>Tablecloth</w:t>
            </w:r>
          </w:p>
        </w:tc>
      </w:tr>
      <w:tr w:rsidR="009716FF" w:rsidRPr="004F1AD4" w14:paraId="11FC7397" w14:textId="77777777" w:rsidTr="009716FF">
        <w:tc>
          <w:tcPr>
            <w:tcW w:w="2477" w:type="dxa"/>
          </w:tcPr>
          <w:p w14:paraId="3728DB86" w14:textId="77777777" w:rsidR="009716FF" w:rsidRPr="004F1AD4" w:rsidRDefault="009716FF" w:rsidP="0077618E">
            <w:pPr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Le bol</w:t>
            </w:r>
          </w:p>
        </w:tc>
        <w:tc>
          <w:tcPr>
            <w:tcW w:w="2478" w:type="dxa"/>
          </w:tcPr>
          <w:p w14:paraId="357A8802" w14:textId="77777777" w:rsidR="009716FF" w:rsidRPr="000A1F46" w:rsidRDefault="009716FF" w:rsidP="0077618E">
            <w:pPr>
              <w:rPr>
                <w:bCs/>
                <w:i/>
                <w:iCs/>
                <w:sz w:val="26"/>
                <w:szCs w:val="26"/>
                <w:lang w:val="fr-FR"/>
              </w:rPr>
            </w:pPr>
            <w:r w:rsidRPr="000A1F46">
              <w:rPr>
                <w:bCs/>
                <w:i/>
                <w:iCs/>
                <w:sz w:val="26"/>
                <w:szCs w:val="26"/>
                <w:lang w:val="fr-FR"/>
              </w:rPr>
              <w:t>Bowl</w:t>
            </w:r>
          </w:p>
        </w:tc>
        <w:tc>
          <w:tcPr>
            <w:tcW w:w="2478" w:type="dxa"/>
          </w:tcPr>
          <w:p w14:paraId="38C096E2" w14:textId="77777777" w:rsidR="009716FF" w:rsidRDefault="009716FF" w:rsidP="0077618E">
            <w:pPr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L’assiette</w:t>
            </w:r>
          </w:p>
        </w:tc>
        <w:tc>
          <w:tcPr>
            <w:tcW w:w="2478" w:type="dxa"/>
          </w:tcPr>
          <w:p w14:paraId="4F6933FE" w14:textId="77777777" w:rsidR="009716FF" w:rsidRPr="000A1F46" w:rsidRDefault="009716FF" w:rsidP="0077618E">
            <w:pPr>
              <w:rPr>
                <w:bCs/>
                <w:i/>
                <w:iCs/>
                <w:sz w:val="26"/>
                <w:szCs w:val="26"/>
                <w:lang w:val="fr-FR"/>
              </w:rPr>
            </w:pPr>
            <w:r w:rsidRPr="000A1F46">
              <w:rPr>
                <w:bCs/>
                <w:i/>
                <w:iCs/>
                <w:sz w:val="26"/>
                <w:szCs w:val="26"/>
                <w:lang w:val="fr-FR"/>
              </w:rPr>
              <w:t>Plate</w:t>
            </w:r>
          </w:p>
        </w:tc>
      </w:tr>
      <w:tr w:rsidR="009716FF" w:rsidRPr="004F1AD4" w14:paraId="7B06A44D" w14:textId="77777777" w:rsidTr="009716FF">
        <w:tc>
          <w:tcPr>
            <w:tcW w:w="2477" w:type="dxa"/>
          </w:tcPr>
          <w:p w14:paraId="1CEB12F1" w14:textId="77777777" w:rsidR="009716FF" w:rsidRDefault="009716FF" w:rsidP="0077618E">
            <w:pPr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Le couteau</w:t>
            </w:r>
          </w:p>
        </w:tc>
        <w:tc>
          <w:tcPr>
            <w:tcW w:w="2478" w:type="dxa"/>
          </w:tcPr>
          <w:p w14:paraId="01426C0A" w14:textId="77777777" w:rsidR="009716FF" w:rsidRPr="000A1F46" w:rsidRDefault="009716FF" w:rsidP="0077618E">
            <w:pPr>
              <w:rPr>
                <w:bCs/>
                <w:i/>
                <w:iCs/>
                <w:sz w:val="26"/>
                <w:szCs w:val="26"/>
                <w:lang w:val="fr-FR"/>
              </w:rPr>
            </w:pPr>
            <w:r w:rsidRPr="000A1F46">
              <w:rPr>
                <w:bCs/>
                <w:i/>
                <w:iCs/>
                <w:sz w:val="26"/>
                <w:szCs w:val="26"/>
                <w:lang w:val="fr-FR"/>
              </w:rPr>
              <w:t xml:space="preserve">Knife </w:t>
            </w:r>
          </w:p>
        </w:tc>
        <w:tc>
          <w:tcPr>
            <w:tcW w:w="2478" w:type="dxa"/>
          </w:tcPr>
          <w:p w14:paraId="6C376FDB" w14:textId="77777777" w:rsidR="009716FF" w:rsidRDefault="009716FF" w:rsidP="0077618E">
            <w:pPr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La fourchette</w:t>
            </w:r>
          </w:p>
        </w:tc>
        <w:tc>
          <w:tcPr>
            <w:tcW w:w="2478" w:type="dxa"/>
          </w:tcPr>
          <w:p w14:paraId="25CB158E" w14:textId="77777777" w:rsidR="009716FF" w:rsidRPr="000A1F46" w:rsidRDefault="009716FF" w:rsidP="0077618E">
            <w:pPr>
              <w:rPr>
                <w:bCs/>
                <w:i/>
                <w:iCs/>
                <w:sz w:val="26"/>
                <w:szCs w:val="26"/>
                <w:lang w:val="fr-FR"/>
              </w:rPr>
            </w:pPr>
            <w:r w:rsidRPr="000A1F46">
              <w:rPr>
                <w:bCs/>
                <w:i/>
                <w:iCs/>
                <w:sz w:val="26"/>
                <w:szCs w:val="26"/>
                <w:lang w:val="fr-FR"/>
              </w:rPr>
              <w:t>Fork</w:t>
            </w:r>
          </w:p>
        </w:tc>
      </w:tr>
      <w:tr w:rsidR="009716FF" w:rsidRPr="004F1AD4" w14:paraId="5BECAF44" w14:textId="77777777" w:rsidTr="009716FF">
        <w:tc>
          <w:tcPr>
            <w:tcW w:w="2477" w:type="dxa"/>
          </w:tcPr>
          <w:p w14:paraId="48DA1542" w14:textId="77777777" w:rsidR="009716FF" w:rsidRDefault="009716FF" w:rsidP="0077618E">
            <w:pPr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Le verre</w:t>
            </w:r>
          </w:p>
        </w:tc>
        <w:tc>
          <w:tcPr>
            <w:tcW w:w="2478" w:type="dxa"/>
          </w:tcPr>
          <w:p w14:paraId="716E6568" w14:textId="77777777" w:rsidR="009716FF" w:rsidRPr="000A1F46" w:rsidRDefault="009716FF" w:rsidP="0077618E">
            <w:pPr>
              <w:rPr>
                <w:bCs/>
                <w:i/>
                <w:iCs/>
                <w:sz w:val="26"/>
                <w:szCs w:val="26"/>
                <w:lang w:val="fr-FR"/>
              </w:rPr>
            </w:pPr>
            <w:r w:rsidRPr="000A1F46">
              <w:rPr>
                <w:bCs/>
                <w:i/>
                <w:iCs/>
                <w:sz w:val="26"/>
                <w:szCs w:val="26"/>
                <w:lang w:val="fr-FR"/>
              </w:rPr>
              <w:t xml:space="preserve">Glass </w:t>
            </w:r>
          </w:p>
        </w:tc>
        <w:tc>
          <w:tcPr>
            <w:tcW w:w="2478" w:type="dxa"/>
          </w:tcPr>
          <w:p w14:paraId="33353E38" w14:textId="77777777" w:rsidR="009716FF" w:rsidRDefault="009716FF" w:rsidP="0077618E">
            <w:pPr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La cuiller/cuillère</w:t>
            </w:r>
          </w:p>
        </w:tc>
        <w:tc>
          <w:tcPr>
            <w:tcW w:w="2478" w:type="dxa"/>
          </w:tcPr>
          <w:p w14:paraId="1CA0B281" w14:textId="77777777" w:rsidR="009716FF" w:rsidRPr="000A1F46" w:rsidRDefault="009716FF" w:rsidP="0077618E">
            <w:pPr>
              <w:rPr>
                <w:bCs/>
                <w:i/>
                <w:iCs/>
                <w:sz w:val="26"/>
                <w:szCs w:val="26"/>
                <w:lang w:val="fr-FR"/>
              </w:rPr>
            </w:pPr>
            <w:r w:rsidRPr="000A1F46">
              <w:rPr>
                <w:bCs/>
                <w:i/>
                <w:iCs/>
                <w:sz w:val="26"/>
                <w:szCs w:val="26"/>
                <w:lang w:val="fr-FR"/>
              </w:rPr>
              <w:t>Spoo</w:t>
            </w:r>
            <w:r>
              <w:rPr>
                <w:bCs/>
                <w:i/>
                <w:iCs/>
                <w:sz w:val="26"/>
                <w:szCs w:val="26"/>
                <w:lang w:val="fr-FR"/>
              </w:rPr>
              <w:t>n</w:t>
            </w:r>
          </w:p>
        </w:tc>
      </w:tr>
    </w:tbl>
    <w:p w14:paraId="2316D87F" w14:textId="5558356B" w:rsidR="00441808" w:rsidRPr="00712CC9" w:rsidRDefault="00441808" w:rsidP="00441808">
      <w:pPr>
        <w:pStyle w:val="BodyText"/>
        <w:pBdr>
          <w:bottom w:val="single" w:sz="4" w:space="1" w:color="auto"/>
        </w:pBdr>
        <w:spacing w:line="240" w:lineRule="auto"/>
        <w:rPr>
          <w:rFonts w:ascii="Calibri" w:eastAsiaTheme="minorHAnsi" w:hAnsi="Calibri" w:cstheme="minorBidi"/>
          <w:b/>
          <w:szCs w:val="22"/>
          <w:lang w:val="fr-FR"/>
        </w:rPr>
      </w:pPr>
      <w:r w:rsidRPr="00712CC9">
        <w:rPr>
          <w:rFonts w:ascii="Calibri" w:eastAsiaTheme="minorHAnsi" w:hAnsi="Calibri" w:cstheme="minorBidi"/>
          <w:b/>
          <w:szCs w:val="22"/>
          <w:lang w:val="fr-FR"/>
        </w:rPr>
        <w:t>En Ville: Places in a town</w:t>
      </w:r>
    </w:p>
    <w:p w14:paraId="3E7C48D1" w14:textId="77777777" w:rsidR="00441808" w:rsidRPr="00712CC9" w:rsidRDefault="00441808" w:rsidP="00441808">
      <w:pPr>
        <w:pStyle w:val="BodyText"/>
        <w:spacing w:line="240" w:lineRule="auto"/>
        <w:rPr>
          <w:rFonts w:ascii="Calibri" w:eastAsiaTheme="minorHAnsi" w:hAnsi="Calibri" w:cstheme="minorBidi"/>
          <w:b/>
          <w:szCs w:val="22"/>
          <w:lang w:val="fr-FR"/>
        </w:rPr>
      </w:pPr>
    </w:p>
    <w:tbl>
      <w:tblPr>
        <w:tblStyle w:val="TableGrid"/>
        <w:tblpPr w:leftFromText="180" w:rightFromText="180" w:vertAnchor="text" w:horzAnchor="margin" w:tblpY="-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7"/>
        <w:gridCol w:w="2186"/>
        <w:gridCol w:w="2182"/>
        <w:gridCol w:w="2147"/>
      </w:tblGrid>
      <w:tr w:rsidR="00441808" w14:paraId="6700FFDF" w14:textId="77777777" w:rsidTr="00FB7D3F">
        <w:trPr>
          <w:trHeight w:val="260"/>
        </w:trPr>
        <w:tc>
          <w:tcPr>
            <w:tcW w:w="2727" w:type="dxa"/>
          </w:tcPr>
          <w:p w14:paraId="41025B1C" w14:textId="77777777" w:rsidR="00441808" w:rsidRPr="00EB5103" w:rsidRDefault="00441808" w:rsidP="00C749C7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>le centre-ville</w:t>
            </w:r>
          </w:p>
        </w:tc>
        <w:tc>
          <w:tcPr>
            <w:tcW w:w="2186" w:type="dxa"/>
          </w:tcPr>
          <w:p w14:paraId="126E0B34" w14:textId="77777777" w:rsidR="00441808" w:rsidRPr="00EB5103" w:rsidRDefault="00441808" w:rsidP="00C749C7">
            <w:pPr>
              <w:spacing w:line="276" w:lineRule="auto"/>
              <w:rPr>
                <w:rFonts w:ascii="Calibri" w:hAnsi="Calibri"/>
                <w:i/>
                <w:sz w:val="24"/>
                <w:szCs w:val="24"/>
              </w:rPr>
            </w:pPr>
            <w:r w:rsidRPr="00EB5103">
              <w:rPr>
                <w:rFonts w:ascii="Calibri" w:hAnsi="Calibri"/>
                <w:i/>
                <w:sz w:val="24"/>
                <w:szCs w:val="24"/>
              </w:rPr>
              <w:t>The town centre</w:t>
            </w:r>
          </w:p>
        </w:tc>
        <w:tc>
          <w:tcPr>
            <w:tcW w:w="2182" w:type="dxa"/>
          </w:tcPr>
          <w:p w14:paraId="22B08F0D" w14:textId="412E9582" w:rsidR="00441808" w:rsidRPr="00EB5103" w:rsidRDefault="007A1B1D" w:rsidP="00C749C7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1856" behindDoc="0" locked="0" layoutInCell="1" allowOverlap="1" wp14:anchorId="0EAC32C9" wp14:editId="71E32317">
                  <wp:simplePos x="0" y="0"/>
                  <wp:positionH relativeFrom="column">
                    <wp:posOffset>440543</wp:posOffset>
                  </wp:positionH>
                  <wp:positionV relativeFrom="paragraph">
                    <wp:posOffset>-431727</wp:posOffset>
                  </wp:positionV>
                  <wp:extent cx="1190846" cy="1190846"/>
                  <wp:effectExtent l="0" t="0" r="9525" b="9525"/>
                  <wp:wrapNone/>
                  <wp:docPr id="222" name="Picture 2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46" cy="119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7" w:type="dxa"/>
          </w:tcPr>
          <w:p w14:paraId="6A6CB24C" w14:textId="0499F0B8" w:rsidR="00441808" w:rsidRPr="00EB5103" w:rsidRDefault="00441808" w:rsidP="00C749C7">
            <w:pPr>
              <w:spacing w:line="276" w:lineRule="auto"/>
              <w:rPr>
                <w:rFonts w:ascii="Calibri" w:hAnsi="Calibri"/>
                <w:i/>
                <w:sz w:val="24"/>
                <w:szCs w:val="24"/>
              </w:rPr>
            </w:pPr>
          </w:p>
        </w:tc>
      </w:tr>
      <w:tr w:rsidR="00441808" w14:paraId="188DE1F9" w14:textId="77777777" w:rsidTr="00FB7D3F">
        <w:trPr>
          <w:trHeight w:val="260"/>
        </w:trPr>
        <w:tc>
          <w:tcPr>
            <w:tcW w:w="2727" w:type="dxa"/>
          </w:tcPr>
          <w:p w14:paraId="2C650E4A" w14:textId="77777777" w:rsidR="00441808" w:rsidRPr="00EB5103" w:rsidRDefault="00441808" w:rsidP="00C749C7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>un magasin</w:t>
            </w:r>
          </w:p>
        </w:tc>
        <w:tc>
          <w:tcPr>
            <w:tcW w:w="2186" w:type="dxa"/>
          </w:tcPr>
          <w:p w14:paraId="3BE20586" w14:textId="77777777" w:rsidR="00441808" w:rsidRPr="00EB5103" w:rsidRDefault="00441808" w:rsidP="00C749C7">
            <w:pPr>
              <w:spacing w:line="276" w:lineRule="auto"/>
              <w:rPr>
                <w:rFonts w:ascii="Calibri" w:hAnsi="Calibri"/>
                <w:i/>
                <w:sz w:val="24"/>
                <w:szCs w:val="24"/>
              </w:rPr>
            </w:pPr>
            <w:r w:rsidRPr="00EB5103">
              <w:rPr>
                <w:rFonts w:ascii="Calibri" w:hAnsi="Calibri"/>
                <w:i/>
                <w:sz w:val="24"/>
                <w:szCs w:val="24"/>
              </w:rPr>
              <w:t>A shop</w:t>
            </w:r>
          </w:p>
        </w:tc>
        <w:tc>
          <w:tcPr>
            <w:tcW w:w="2182" w:type="dxa"/>
          </w:tcPr>
          <w:p w14:paraId="68FABAF2" w14:textId="56AB7C57" w:rsidR="00441808" w:rsidRPr="00EB5103" w:rsidRDefault="00441808" w:rsidP="00C749C7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2147" w:type="dxa"/>
          </w:tcPr>
          <w:p w14:paraId="75E2CAE0" w14:textId="5E55568D" w:rsidR="00441808" w:rsidRPr="00EB5103" w:rsidRDefault="00441808" w:rsidP="00C749C7">
            <w:pPr>
              <w:spacing w:line="276" w:lineRule="auto"/>
              <w:rPr>
                <w:rFonts w:ascii="Calibri" w:hAnsi="Calibri"/>
                <w:i/>
                <w:sz w:val="24"/>
                <w:szCs w:val="24"/>
              </w:rPr>
            </w:pPr>
          </w:p>
        </w:tc>
      </w:tr>
      <w:tr w:rsidR="00441808" w14:paraId="045FBA03" w14:textId="77777777" w:rsidTr="00FB7D3F">
        <w:tc>
          <w:tcPr>
            <w:tcW w:w="2727" w:type="dxa"/>
          </w:tcPr>
          <w:p w14:paraId="1622C4D5" w14:textId="77777777" w:rsidR="00441808" w:rsidRPr="00EB5103" w:rsidRDefault="00441808" w:rsidP="00C749C7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 xml:space="preserve">un café </w:t>
            </w:r>
          </w:p>
        </w:tc>
        <w:tc>
          <w:tcPr>
            <w:tcW w:w="2186" w:type="dxa"/>
          </w:tcPr>
          <w:p w14:paraId="4EE5DBC5" w14:textId="77777777" w:rsidR="00441808" w:rsidRPr="00EB5103" w:rsidRDefault="00441808" w:rsidP="00C749C7">
            <w:pPr>
              <w:spacing w:line="276" w:lineRule="auto"/>
              <w:rPr>
                <w:rFonts w:ascii="Calibri" w:hAnsi="Calibri"/>
                <w:i/>
                <w:sz w:val="24"/>
                <w:szCs w:val="24"/>
              </w:rPr>
            </w:pPr>
            <w:r w:rsidRPr="00EB5103">
              <w:rPr>
                <w:rFonts w:ascii="Calibri" w:hAnsi="Calibri"/>
                <w:i/>
                <w:sz w:val="24"/>
                <w:szCs w:val="24"/>
              </w:rPr>
              <w:t>A café</w:t>
            </w:r>
          </w:p>
        </w:tc>
        <w:tc>
          <w:tcPr>
            <w:tcW w:w="2182" w:type="dxa"/>
          </w:tcPr>
          <w:p w14:paraId="632CFDD7" w14:textId="62C8F97D" w:rsidR="00441808" w:rsidRPr="00EB5103" w:rsidRDefault="00441808" w:rsidP="00C749C7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2147" w:type="dxa"/>
          </w:tcPr>
          <w:p w14:paraId="501302D0" w14:textId="665194DE" w:rsidR="00441808" w:rsidRPr="00EB5103" w:rsidRDefault="00441808" w:rsidP="00C749C7">
            <w:pPr>
              <w:spacing w:line="276" w:lineRule="auto"/>
              <w:rPr>
                <w:rFonts w:ascii="Calibri" w:hAnsi="Calibri"/>
                <w:i/>
                <w:sz w:val="24"/>
                <w:szCs w:val="24"/>
              </w:rPr>
            </w:pPr>
          </w:p>
        </w:tc>
      </w:tr>
      <w:tr w:rsidR="003C615D" w14:paraId="1CCEFA19" w14:textId="77777777" w:rsidTr="00FB7D3F">
        <w:tc>
          <w:tcPr>
            <w:tcW w:w="2727" w:type="dxa"/>
          </w:tcPr>
          <w:p w14:paraId="676FAD66" w14:textId="77777777" w:rsidR="003C615D" w:rsidRPr="00EB5103" w:rsidRDefault="003C615D" w:rsidP="003C615D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 xml:space="preserve">un centre commercial </w:t>
            </w:r>
          </w:p>
        </w:tc>
        <w:tc>
          <w:tcPr>
            <w:tcW w:w="2186" w:type="dxa"/>
          </w:tcPr>
          <w:p w14:paraId="425C179E" w14:textId="64043190" w:rsidR="003C615D" w:rsidRPr="00EB5103" w:rsidRDefault="003C615D" w:rsidP="003C615D">
            <w:pPr>
              <w:spacing w:line="276" w:lineRule="auto"/>
              <w:rPr>
                <w:rFonts w:ascii="Calibri" w:hAnsi="Calibri"/>
                <w:i/>
                <w:sz w:val="24"/>
                <w:szCs w:val="24"/>
              </w:rPr>
            </w:pPr>
            <w:r w:rsidRPr="00EB5103">
              <w:rPr>
                <w:rFonts w:ascii="Calibri" w:hAnsi="Calibri"/>
                <w:i/>
                <w:sz w:val="24"/>
                <w:szCs w:val="24"/>
              </w:rPr>
              <w:t>A shopping centre</w:t>
            </w:r>
          </w:p>
        </w:tc>
        <w:tc>
          <w:tcPr>
            <w:tcW w:w="2182" w:type="dxa"/>
          </w:tcPr>
          <w:p w14:paraId="6202E203" w14:textId="190B9AB7" w:rsidR="003C615D" w:rsidRPr="00EB5103" w:rsidRDefault="003C615D" w:rsidP="003C615D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2147" w:type="dxa"/>
          </w:tcPr>
          <w:p w14:paraId="23A57039" w14:textId="7FA50AE5" w:rsidR="003C615D" w:rsidRPr="00EB5103" w:rsidRDefault="003C615D" w:rsidP="003C615D">
            <w:pPr>
              <w:spacing w:line="276" w:lineRule="auto"/>
              <w:rPr>
                <w:rFonts w:ascii="Calibri" w:hAnsi="Calibri"/>
                <w:i/>
                <w:sz w:val="24"/>
                <w:szCs w:val="24"/>
              </w:rPr>
            </w:pPr>
          </w:p>
        </w:tc>
      </w:tr>
      <w:tr w:rsidR="003C615D" w14:paraId="4A4E88A4" w14:textId="77777777" w:rsidTr="00FB7D3F">
        <w:trPr>
          <w:trHeight w:val="332"/>
        </w:trPr>
        <w:tc>
          <w:tcPr>
            <w:tcW w:w="2727" w:type="dxa"/>
          </w:tcPr>
          <w:p w14:paraId="4B5D5E2F" w14:textId="77777777" w:rsidR="003C615D" w:rsidRPr="00EB5103" w:rsidRDefault="003C615D" w:rsidP="003C615D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 xml:space="preserve">un cinéma </w:t>
            </w:r>
          </w:p>
        </w:tc>
        <w:tc>
          <w:tcPr>
            <w:tcW w:w="2186" w:type="dxa"/>
          </w:tcPr>
          <w:p w14:paraId="57F30764" w14:textId="77777777" w:rsidR="003C615D" w:rsidRPr="00EB5103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4"/>
              </w:rPr>
            </w:pPr>
            <w:r w:rsidRPr="00EB5103">
              <w:rPr>
                <w:rFonts w:ascii="Calibri" w:eastAsiaTheme="minorHAnsi" w:hAnsi="Calibri" w:cstheme="minorBidi"/>
                <w:i/>
                <w:sz w:val="24"/>
              </w:rPr>
              <w:t>A cinema</w:t>
            </w:r>
          </w:p>
        </w:tc>
        <w:tc>
          <w:tcPr>
            <w:tcW w:w="2182" w:type="dxa"/>
          </w:tcPr>
          <w:p w14:paraId="216F6AC3" w14:textId="08626007" w:rsidR="003C615D" w:rsidRPr="00EB5103" w:rsidRDefault="003C615D" w:rsidP="003C615D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 xml:space="preserve">une gare </w:t>
            </w:r>
          </w:p>
        </w:tc>
        <w:tc>
          <w:tcPr>
            <w:tcW w:w="2147" w:type="dxa"/>
          </w:tcPr>
          <w:p w14:paraId="4A5F6FBD" w14:textId="4D66455B" w:rsidR="003C615D" w:rsidRPr="00EB5103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4"/>
              </w:rPr>
            </w:pPr>
            <w:r w:rsidRPr="00EB5103">
              <w:rPr>
                <w:rFonts w:ascii="Calibri" w:hAnsi="Calibri"/>
                <w:i/>
                <w:sz w:val="24"/>
              </w:rPr>
              <w:t>A train station</w:t>
            </w:r>
          </w:p>
        </w:tc>
      </w:tr>
      <w:tr w:rsidR="003C615D" w14:paraId="7765E116" w14:textId="77777777" w:rsidTr="00FB7D3F">
        <w:tc>
          <w:tcPr>
            <w:tcW w:w="2727" w:type="dxa"/>
          </w:tcPr>
          <w:p w14:paraId="41DCD365" w14:textId="4066C208" w:rsidR="003C615D" w:rsidRPr="00EB5103" w:rsidRDefault="003C615D" w:rsidP="003C615D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>un hôtel de ville</w:t>
            </w:r>
          </w:p>
        </w:tc>
        <w:tc>
          <w:tcPr>
            <w:tcW w:w="2186" w:type="dxa"/>
          </w:tcPr>
          <w:p w14:paraId="4FA69F09" w14:textId="77777777" w:rsidR="003C615D" w:rsidRPr="00EB5103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4"/>
              </w:rPr>
            </w:pPr>
            <w:r w:rsidRPr="00EB5103">
              <w:rPr>
                <w:rFonts w:ascii="Calibri" w:eastAsiaTheme="minorHAnsi" w:hAnsi="Calibri" w:cstheme="minorBidi"/>
                <w:i/>
                <w:sz w:val="24"/>
              </w:rPr>
              <w:t>A town hall</w:t>
            </w:r>
          </w:p>
        </w:tc>
        <w:tc>
          <w:tcPr>
            <w:tcW w:w="2182" w:type="dxa"/>
          </w:tcPr>
          <w:p w14:paraId="462FF1D6" w14:textId="677FA1C0" w:rsidR="003C615D" w:rsidRPr="00EB5103" w:rsidRDefault="003C615D" w:rsidP="003C615D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 xml:space="preserve">une boulangerie </w:t>
            </w:r>
          </w:p>
        </w:tc>
        <w:tc>
          <w:tcPr>
            <w:tcW w:w="2147" w:type="dxa"/>
          </w:tcPr>
          <w:p w14:paraId="385D8937" w14:textId="266D3FF5" w:rsidR="003C615D" w:rsidRPr="00EB5103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4"/>
              </w:rPr>
            </w:pPr>
            <w:r w:rsidRPr="00EB5103">
              <w:rPr>
                <w:rFonts w:ascii="Calibri" w:hAnsi="Calibri"/>
                <w:i/>
                <w:sz w:val="24"/>
              </w:rPr>
              <w:t>A bakery</w:t>
            </w:r>
          </w:p>
        </w:tc>
      </w:tr>
      <w:tr w:rsidR="003C615D" w14:paraId="3FA0D14A" w14:textId="77777777" w:rsidTr="00FB7D3F">
        <w:tc>
          <w:tcPr>
            <w:tcW w:w="2727" w:type="dxa"/>
          </w:tcPr>
          <w:p w14:paraId="1A790E98" w14:textId="77777777" w:rsidR="003C615D" w:rsidRPr="00EB5103" w:rsidRDefault="003C615D" w:rsidP="003C615D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 xml:space="preserve">un centre sportif </w:t>
            </w:r>
          </w:p>
        </w:tc>
        <w:tc>
          <w:tcPr>
            <w:tcW w:w="2186" w:type="dxa"/>
          </w:tcPr>
          <w:p w14:paraId="31318B9A" w14:textId="77A90DE9" w:rsidR="003C615D" w:rsidRPr="00EB5103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4"/>
              </w:rPr>
            </w:pPr>
            <w:r w:rsidRPr="00EB5103">
              <w:rPr>
                <w:rFonts w:ascii="Calibri" w:eastAsiaTheme="minorHAnsi" w:hAnsi="Calibri" w:cstheme="minorBidi"/>
                <w:i/>
                <w:sz w:val="24"/>
              </w:rPr>
              <w:t>A sports centre</w:t>
            </w:r>
          </w:p>
        </w:tc>
        <w:tc>
          <w:tcPr>
            <w:tcW w:w="2182" w:type="dxa"/>
          </w:tcPr>
          <w:p w14:paraId="54C55721" w14:textId="483B617C" w:rsidR="003C615D" w:rsidRPr="00EB5103" w:rsidRDefault="003C615D" w:rsidP="003C615D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 xml:space="preserve">une pâtisserie </w:t>
            </w:r>
          </w:p>
        </w:tc>
        <w:tc>
          <w:tcPr>
            <w:tcW w:w="2147" w:type="dxa"/>
          </w:tcPr>
          <w:p w14:paraId="31AC7211" w14:textId="2917B6D4" w:rsidR="003C615D" w:rsidRPr="00EB5103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4"/>
              </w:rPr>
            </w:pPr>
            <w:r w:rsidRPr="00EB5103">
              <w:rPr>
                <w:rFonts w:ascii="Calibri" w:hAnsi="Calibri"/>
                <w:i/>
                <w:sz w:val="24"/>
              </w:rPr>
              <w:t>A cake shop</w:t>
            </w:r>
          </w:p>
        </w:tc>
      </w:tr>
      <w:tr w:rsidR="003C615D" w14:paraId="1381EA1F" w14:textId="77777777" w:rsidTr="00FB7D3F">
        <w:tc>
          <w:tcPr>
            <w:tcW w:w="2727" w:type="dxa"/>
          </w:tcPr>
          <w:p w14:paraId="1789D8EE" w14:textId="77777777" w:rsidR="003C615D" w:rsidRPr="00EB5103" w:rsidRDefault="003C615D" w:rsidP="003C615D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 xml:space="preserve">un marché </w:t>
            </w:r>
          </w:p>
        </w:tc>
        <w:tc>
          <w:tcPr>
            <w:tcW w:w="2186" w:type="dxa"/>
          </w:tcPr>
          <w:p w14:paraId="1E53DC28" w14:textId="77777777" w:rsidR="003C615D" w:rsidRPr="00EB5103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4"/>
              </w:rPr>
            </w:pPr>
            <w:r w:rsidRPr="00EB5103">
              <w:rPr>
                <w:rFonts w:ascii="Calibri" w:eastAsiaTheme="minorHAnsi" w:hAnsi="Calibri" w:cstheme="minorBidi"/>
                <w:i/>
                <w:sz w:val="24"/>
              </w:rPr>
              <w:t>A market</w:t>
            </w:r>
          </w:p>
        </w:tc>
        <w:tc>
          <w:tcPr>
            <w:tcW w:w="2182" w:type="dxa"/>
          </w:tcPr>
          <w:p w14:paraId="1231BF21" w14:textId="0DCDA242" w:rsidR="003C615D" w:rsidRPr="00EB5103" w:rsidRDefault="003C615D" w:rsidP="003C615D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 xml:space="preserve">une pharmacie </w:t>
            </w:r>
          </w:p>
        </w:tc>
        <w:tc>
          <w:tcPr>
            <w:tcW w:w="2147" w:type="dxa"/>
          </w:tcPr>
          <w:p w14:paraId="197E0B3D" w14:textId="24D67D25" w:rsidR="003C615D" w:rsidRPr="00EB5103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4"/>
              </w:rPr>
            </w:pPr>
            <w:r w:rsidRPr="00EB5103">
              <w:rPr>
                <w:rFonts w:ascii="Calibri" w:hAnsi="Calibri"/>
                <w:i/>
                <w:sz w:val="24"/>
              </w:rPr>
              <w:t>A chemist</w:t>
            </w:r>
          </w:p>
        </w:tc>
      </w:tr>
      <w:tr w:rsidR="003C615D" w14:paraId="021BBB7A" w14:textId="77777777" w:rsidTr="00FB7D3F">
        <w:tc>
          <w:tcPr>
            <w:tcW w:w="2727" w:type="dxa"/>
          </w:tcPr>
          <w:p w14:paraId="79FF5B42" w14:textId="77777777" w:rsidR="003C615D" w:rsidRPr="00EB5103" w:rsidRDefault="003C615D" w:rsidP="003C615D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 xml:space="preserve">un supermarché </w:t>
            </w:r>
          </w:p>
        </w:tc>
        <w:tc>
          <w:tcPr>
            <w:tcW w:w="2186" w:type="dxa"/>
          </w:tcPr>
          <w:p w14:paraId="545CF56D" w14:textId="77777777" w:rsidR="003C615D" w:rsidRPr="00EB5103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4"/>
              </w:rPr>
            </w:pPr>
            <w:r w:rsidRPr="00EB5103">
              <w:rPr>
                <w:rFonts w:ascii="Calibri" w:hAnsi="Calibri"/>
                <w:i/>
                <w:sz w:val="24"/>
              </w:rPr>
              <w:t>A supermarket</w:t>
            </w:r>
          </w:p>
        </w:tc>
        <w:tc>
          <w:tcPr>
            <w:tcW w:w="2182" w:type="dxa"/>
          </w:tcPr>
          <w:p w14:paraId="0D403995" w14:textId="0C75F83F" w:rsidR="003C615D" w:rsidRPr="00EB5103" w:rsidRDefault="003C615D" w:rsidP="003C615D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 xml:space="preserve">une école </w:t>
            </w:r>
          </w:p>
        </w:tc>
        <w:tc>
          <w:tcPr>
            <w:tcW w:w="2147" w:type="dxa"/>
          </w:tcPr>
          <w:p w14:paraId="73EDBA94" w14:textId="4416813D" w:rsidR="003C615D" w:rsidRPr="00EB5103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4"/>
              </w:rPr>
            </w:pPr>
            <w:r w:rsidRPr="00EB5103">
              <w:rPr>
                <w:rFonts w:ascii="Calibri" w:eastAsiaTheme="minorHAnsi" w:hAnsi="Calibri" w:cstheme="minorBidi"/>
                <w:i/>
                <w:sz w:val="24"/>
              </w:rPr>
              <w:t>A school</w:t>
            </w:r>
          </w:p>
        </w:tc>
      </w:tr>
      <w:tr w:rsidR="003C615D" w14:paraId="5FF75CE7" w14:textId="77777777" w:rsidTr="00FB7D3F">
        <w:tc>
          <w:tcPr>
            <w:tcW w:w="2727" w:type="dxa"/>
          </w:tcPr>
          <w:p w14:paraId="7CF3E699" w14:textId="77777777" w:rsidR="003C615D" w:rsidRPr="00EB5103" w:rsidRDefault="003C615D" w:rsidP="003C615D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 xml:space="preserve">un parc </w:t>
            </w:r>
          </w:p>
        </w:tc>
        <w:tc>
          <w:tcPr>
            <w:tcW w:w="2186" w:type="dxa"/>
          </w:tcPr>
          <w:p w14:paraId="33E26D07" w14:textId="77777777" w:rsidR="003C615D" w:rsidRPr="00EB5103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4"/>
              </w:rPr>
            </w:pPr>
            <w:r w:rsidRPr="00EB5103">
              <w:rPr>
                <w:rFonts w:ascii="Calibri" w:hAnsi="Calibri"/>
                <w:i/>
                <w:sz w:val="24"/>
              </w:rPr>
              <w:t>A park</w:t>
            </w:r>
          </w:p>
        </w:tc>
        <w:tc>
          <w:tcPr>
            <w:tcW w:w="2182" w:type="dxa"/>
          </w:tcPr>
          <w:p w14:paraId="107D7040" w14:textId="0951FC60" w:rsidR="003C615D" w:rsidRPr="00EB5103" w:rsidRDefault="003C615D" w:rsidP="003C615D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 xml:space="preserve">une poste </w:t>
            </w:r>
          </w:p>
        </w:tc>
        <w:tc>
          <w:tcPr>
            <w:tcW w:w="2147" w:type="dxa"/>
          </w:tcPr>
          <w:p w14:paraId="3747FE66" w14:textId="4D8FD7F7" w:rsidR="003C615D" w:rsidRPr="00EA74C9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iCs/>
                <w:sz w:val="24"/>
              </w:rPr>
            </w:pPr>
            <w:r w:rsidRPr="00EB5103">
              <w:rPr>
                <w:rFonts w:ascii="Calibri" w:eastAsiaTheme="minorHAnsi" w:hAnsi="Calibri" w:cstheme="minorBidi"/>
                <w:i/>
                <w:sz w:val="24"/>
              </w:rPr>
              <w:t>A post office</w:t>
            </w:r>
          </w:p>
        </w:tc>
      </w:tr>
      <w:tr w:rsidR="003C615D" w14:paraId="172C6BFB" w14:textId="77777777" w:rsidTr="00FB7D3F">
        <w:tc>
          <w:tcPr>
            <w:tcW w:w="2727" w:type="dxa"/>
          </w:tcPr>
          <w:p w14:paraId="2FB3FF8F" w14:textId="77777777" w:rsidR="003C615D" w:rsidRPr="00EB5103" w:rsidRDefault="003C615D" w:rsidP="003C615D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 xml:space="preserve">un restaurant </w:t>
            </w:r>
          </w:p>
        </w:tc>
        <w:tc>
          <w:tcPr>
            <w:tcW w:w="2186" w:type="dxa"/>
          </w:tcPr>
          <w:p w14:paraId="275FCB2C" w14:textId="77777777" w:rsidR="003C615D" w:rsidRPr="00EB5103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4"/>
              </w:rPr>
            </w:pPr>
            <w:r w:rsidRPr="00EB5103">
              <w:rPr>
                <w:rFonts w:ascii="Calibri" w:hAnsi="Calibri"/>
                <w:i/>
                <w:sz w:val="24"/>
              </w:rPr>
              <w:t>A restaurant</w:t>
            </w:r>
          </w:p>
        </w:tc>
        <w:tc>
          <w:tcPr>
            <w:tcW w:w="2182" w:type="dxa"/>
          </w:tcPr>
          <w:p w14:paraId="21020FA2" w14:textId="225CF2CD" w:rsidR="003C615D" w:rsidRPr="00EB5103" w:rsidRDefault="003C615D" w:rsidP="003C615D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 xml:space="preserve">une boucherie </w:t>
            </w:r>
          </w:p>
        </w:tc>
        <w:tc>
          <w:tcPr>
            <w:tcW w:w="2147" w:type="dxa"/>
          </w:tcPr>
          <w:p w14:paraId="671E799D" w14:textId="62DB74AB" w:rsidR="003C615D" w:rsidRPr="00EB5103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4"/>
              </w:rPr>
            </w:pPr>
            <w:r w:rsidRPr="00EB5103">
              <w:rPr>
                <w:rFonts w:ascii="Calibri" w:eastAsiaTheme="minorHAnsi" w:hAnsi="Calibri" w:cstheme="minorBidi"/>
                <w:i/>
                <w:sz w:val="24"/>
              </w:rPr>
              <w:t>A butcher’s</w:t>
            </w:r>
          </w:p>
        </w:tc>
      </w:tr>
      <w:tr w:rsidR="003C615D" w14:paraId="0C8F0EC9" w14:textId="77777777" w:rsidTr="00FB7D3F">
        <w:tc>
          <w:tcPr>
            <w:tcW w:w="2727" w:type="dxa"/>
          </w:tcPr>
          <w:p w14:paraId="1E373DE6" w14:textId="77777777" w:rsidR="003C615D" w:rsidRPr="00EB5103" w:rsidRDefault="003C615D" w:rsidP="003C615D">
            <w:pPr>
              <w:spacing w:line="276" w:lineRule="auto"/>
              <w:rPr>
                <w:rFonts w:ascii="Calibri" w:hAnsi="Calibri"/>
                <w:bCs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>un bowling</w:t>
            </w:r>
          </w:p>
        </w:tc>
        <w:tc>
          <w:tcPr>
            <w:tcW w:w="2186" w:type="dxa"/>
          </w:tcPr>
          <w:p w14:paraId="484E5F7F" w14:textId="77777777" w:rsidR="003C615D" w:rsidRPr="00EB5103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4"/>
              </w:rPr>
            </w:pPr>
            <w:r w:rsidRPr="00EB5103">
              <w:rPr>
                <w:rFonts w:ascii="Calibri" w:eastAsiaTheme="minorHAnsi" w:hAnsi="Calibri" w:cstheme="minorBidi"/>
                <w:i/>
                <w:sz w:val="24"/>
              </w:rPr>
              <w:t>A bowling alley</w:t>
            </w:r>
          </w:p>
        </w:tc>
        <w:tc>
          <w:tcPr>
            <w:tcW w:w="2182" w:type="dxa"/>
          </w:tcPr>
          <w:p w14:paraId="01B254CC" w14:textId="1817A7EE" w:rsidR="003C615D" w:rsidRPr="00EB5103" w:rsidRDefault="003C615D" w:rsidP="003C615D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 xml:space="preserve">une piscine </w:t>
            </w:r>
          </w:p>
        </w:tc>
        <w:tc>
          <w:tcPr>
            <w:tcW w:w="2147" w:type="dxa"/>
          </w:tcPr>
          <w:p w14:paraId="316BB86E" w14:textId="5E9206D6" w:rsidR="003C615D" w:rsidRPr="00EB5103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4"/>
              </w:rPr>
            </w:pPr>
            <w:r w:rsidRPr="00EB5103">
              <w:rPr>
                <w:rFonts w:ascii="Calibri" w:eastAsiaTheme="minorHAnsi" w:hAnsi="Calibri" w:cstheme="minorBidi"/>
                <w:i/>
                <w:sz w:val="24"/>
              </w:rPr>
              <w:t>A pool</w:t>
            </w:r>
          </w:p>
        </w:tc>
      </w:tr>
      <w:tr w:rsidR="003C615D" w14:paraId="5595147C" w14:textId="77777777" w:rsidTr="00FB7D3F">
        <w:tc>
          <w:tcPr>
            <w:tcW w:w="2727" w:type="dxa"/>
          </w:tcPr>
          <w:p w14:paraId="240BA5F1" w14:textId="2F30485F" w:rsidR="003C615D" w:rsidRPr="00EB5103" w:rsidRDefault="003C615D" w:rsidP="003C615D">
            <w:pPr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un hôpital</w:t>
            </w:r>
          </w:p>
        </w:tc>
        <w:tc>
          <w:tcPr>
            <w:tcW w:w="2186" w:type="dxa"/>
          </w:tcPr>
          <w:p w14:paraId="6DE9D641" w14:textId="5F139A2B" w:rsidR="003C615D" w:rsidRPr="00EB5103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4"/>
              </w:rPr>
            </w:pPr>
            <w:r>
              <w:rPr>
                <w:rFonts w:ascii="Calibri" w:eastAsiaTheme="minorHAnsi" w:hAnsi="Calibri" w:cstheme="minorBidi"/>
                <w:i/>
                <w:sz w:val="24"/>
              </w:rPr>
              <w:t>A hospital</w:t>
            </w:r>
          </w:p>
        </w:tc>
        <w:tc>
          <w:tcPr>
            <w:tcW w:w="2182" w:type="dxa"/>
          </w:tcPr>
          <w:p w14:paraId="3ECD754C" w14:textId="231D347C" w:rsidR="003C615D" w:rsidRPr="00EB5103" w:rsidRDefault="003C615D" w:rsidP="003C615D">
            <w:pPr>
              <w:rPr>
                <w:rFonts w:ascii="Calibri" w:hAnsi="Calibri"/>
                <w:b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 xml:space="preserve">une église </w:t>
            </w:r>
          </w:p>
        </w:tc>
        <w:tc>
          <w:tcPr>
            <w:tcW w:w="2147" w:type="dxa"/>
          </w:tcPr>
          <w:p w14:paraId="6B19BDD9" w14:textId="32732C60" w:rsidR="003C615D" w:rsidRPr="00EB5103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4"/>
              </w:rPr>
            </w:pPr>
            <w:r w:rsidRPr="00EB5103">
              <w:rPr>
                <w:rFonts w:ascii="Calibri" w:eastAsiaTheme="minorHAnsi" w:hAnsi="Calibri" w:cstheme="minorBidi"/>
                <w:i/>
                <w:sz w:val="24"/>
              </w:rPr>
              <w:t>A church</w:t>
            </w:r>
          </w:p>
        </w:tc>
      </w:tr>
      <w:tr w:rsidR="003C615D" w14:paraId="4880DAC0" w14:textId="77777777" w:rsidTr="00FB7D3F">
        <w:trPr>
          <w:trHeight w:val="77"/>
        </w:trPr>
        <w:tc>
          <w:tcPr>
            <w:tcW w:w="2727" w:type="dxa"/>
          </w:tcPr>
          <w:p w14:paraId="23D1A0C6" w14:textId="055BC97F" w:rsidR="003C615D" w:rsidRDefault="003C615D" w:rsidP="003C615D">
            <w:pPr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 xml:space="preserve">un stade </w:t>
            </w:r>
          </w:p>
        </w:tc>
        <w:tc>
          <w:tcPr>
            <w:tcW w:w="2186" w:type="dxa"/>
          </w:tcPr>
          <w:p w14:paraId="3C119DC0" w14:textId="7AFB711F" w:rsidR="003C615D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4"/>
              </w:rPr>
            </w:pPr>
            <w:r>
              <w:rPr>
                <w:rFonts w:ascii="Calibri" w:eastAsiaTheme="minorHAnsi" w:hAnsi="Calibri" w:cstheme="minorBidi"/>
                <w:i/>
                <w:sz w:val="24"/>
              </w:rPr>
              <w:t>A stadium</w:t>
            </w:r>
          </w:p>
        </w:tc>
        <w:tc>
          <w:tcPr>
            <w:tcW w:w="2182" w:type="dxa"/>
          </w:tcPr>
          <w:p w14:paraId="0ADDB614" w14:textId="077A229D" w:rsidR="003C615D" w:rsidRPr="00EB5103" w:rsidRDefault="003C615D" w:rsidP="003C615D">
            <w:pPr>
              <w:rPr>
                <w:rFonts w:ascii="Calibri" w:hAnsi="Calibri"/>
                <w:b/>
                <w:sz w:val="24"/>
                <w:szCs w:val="24"/>
              </w:rPr>
            </w:pPr>
            <w:r w:rsidRPr="00EB5103">
              <w:rPr>
                <w:rFonts w:ascii="Calibri" w:hAnsi="Calibri"/>
                <w:bCs/>
                <w:sz w:val="24"/>
                <w:szCs w:val="24"/>
              </w:rPr>
              <w:t>les toilettes</w:t>
            </w:r>
          </w:p>
        </w:tc>
        <w:tc>
          <w:tcPr>
            <w:tcW w:w="2147" w:type="dxa"/>
          </w:tcPr>
          <w:p w14:paraId="769EE33F" w14:textId="738E9C4D" w:rsidR="003C615D" w:rsidRPr="00EB5103" w:rsidRDefault="003C615D" w:rsidP="003C615D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4"/>
              </w:rPr>
            </w:pPr>
            <w:r w:rsidRPr="00EA74C9">
              <w:rPr>
                <w:rFonts w:ascii="Calibri" w:eastAsiaTheme="minorHAnsi" w:hAnsi="Calibri" w:cstheme="minorBidi"/>
                <w:i/>
                <w:iCs/>
                <w:sz w:val="24"/>
              </w:rPr>
              <w:t>The toilets</w:t>
            </w:r>
          </w:p>
        </w:tc>
      </w:tr>
    </w:tbl>
    <w:p w14:paraId="6736EFB0" w14:textId="77777777" w:rsidR="00441808" w:rsidRDefault="00441808" w:rsidP="00441808">
      <w:pPr>
        <w:pStyle w:val="BodyText"/>
        <w:spacing w:line="240" w:lineRule="auto"/>
        <w:rPr>
          <w:rFonts w:ascii="Calibri" w:hAnsi="Calibri"/>
          <w:sz w:val="22"/>
          <w:szCs w:val="22"/>
        </w:rPr>
      </w:pPr>
    </w:p>
    <w:p w14:paraId="41961565" w14:textId="77777777" w:rsidR="00441808" w:rsidRPr="006F1DF8" w:rsidRDefault="00441808" w:rsidP="00441808">
      <w:pPr>
        <w:pStyle w:val="BodyText"/>
        <w:spacing w:line="240" w:lineRule="auto"/>
        <w:rPr>
          <w:rFonts w:ascii="Calibri" w:hAnsi="Calibri"/>
          <w:b/>
          <w:sz w:val="24"/>
          <w:szCs w:val="22"/>
        </w:rPr>
      </w:pPr>
    </w:p>
    <w:p w14:paraId="35BF9118" w14:textId="77777777" w:rsidR="00441808" w:rsidRDefault="00441808" w:rsidP="00441808">
      <w:pPr>
        <w:pStyle w:val="BodyText"/>
        <w:rPr>
          <w:rFonts w:ascii="Calibri" w:eastAsiaTheme="minorHAnsi" w:hAnsi="Calibri" w:cstheme="minorBidi"/>
          <w:b/>
          <w:szCs w:val="22"/>
          <w:u w:val="single"/>
        </w:rPr>
      </w:pPr>
    </w:p>
    <w:p w14:paraId="112E118D" w14:textId="77777777" w:rsidR="00441808" w:rsidRDefault="00441808" w:rsidP="00441808">
      <w:pPr>
        <w:pStyle w:val="BodyText"/>
        <w:rPr>
          <w:rFonts w:ascii="Calibri" w:eastAsiaTheme="minorHAnsi" w:hAnsi="Calibri" w:cstheme="minorBidi"/>
          <w:b/>
          <w:szCs w:val="22"/>
          <w:u w:val="single"/>
        </w:rPr>
      </w:pPr>
    </w:p>
    <w:p w14:paraId="2F63FACE" w14:textId="77777777" w:rsidR="00441808" w:rsidRDefault="00441808" w:rsidP="00441808">
      <w:pPr>
        <w:pStyle w:val="BodyText"/>
        <w:rPr>
          <w:rFonts w:ascii="Calibri" w:eastAsiaTheme="minorHAnsi" w:hAnsi="Calibri" w:cstheme="minorBidi"/>
          <w:b/>
          <w:szCs w:val="22"/>
          <w:u w:val="single"/>
        </w:rPr>
      </w:pPr>
    </w:p>
    <w:p w14:paraId="29998D99" w14:textId="77777777" w:rsidR="00441808" w:rsidRDefault="00441808" w:rsidP="00441808">
      <w:pPr>
        <w:pStyle w:val="BodyText"/>
        <w:rPr>
          <w:rFonts w:ascii="Calibri" w:eastAsiaTheme="minorHAnsi" w:hAnsi="Calibri" w:cstheme="minorBidi"/>
          <w:b/>
          <w:szCs w:val="22"/>
          <w:u w:val="single"/>
        </w:rPr>
      </w:pPr>
    </w:p>
    <w:p w14:paraId="02D9FB7B" w14:textId="7AC3FD23" w:rsidR="00441808" w:rsidRDefault="00441808" w:rsidP="00441808">
      <w:pPr>
        <w:pStyle w:val="BodyText"/>
        <w:rPr>
          <w:rFonts w:ascii="Calibri" w:eastAsiaTheme="minorHAnsi" w:hAnsi="Calibri" w:cstheme="minorBidi"/>
          <w:b/>
          <w:szCs w:val="22"/>
          <w:u w:val="single"/>
        </w:rPr>
      </w:pPr>
    </w:p>
    <w:p w14:paraId="7C2DE9BD" w14:textId="07FE61EE" w:rsidR="00441808" w:rsidRDefault="00441808" w:rsidP="00441808">
      <w:pPr>
        <w:spacing w:after="0" w:line="240" w:lineRule="auto"/>
        <w:ind w:left="720" w:firstLine="720"/>
        <w:rPr>
          <w:rFonts w:ascii="Calibri" w:hAnsi="Calibri"/>
          <w:b/>
          <w:sz w:val="28"/>
          <w:u w:val="single"/>
        </w:rPr>
      </w:pPr>
    </w:p>
    <w:p w14:paraId="4EDF3AE7" w14:textId="2C50C176" w:rsidR="00441808" w:rsidRDefault="00176AA5" w:rsidP="00441808">
      <w:pPr>
        <w:pStyle w:val="BodyText"/>
        <w:rPr>
          <w:rFonts w:ascii="Calibri" w:eastAsiaTheme="minorHAnsi" w:hAnsi="Calibri" w:cstheme="minorBidi"/>
          <w:b/>
          <w:szCs w:val="22"/>
          <w:u w:val="single"/>
        </w:rPr>
      </w:pPr>
      <w:r w:rsidRPr="00354BCC">
        <w:rPr>
          <w:rFonts w:ascii="Calibri" w:hAnsi="Calibri"/>
          <w:noProof/>
          <w:sz w:val="24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52A25A7B" wp14:editId="7B425D7C">
                <wp:simplePos x="0" y="0"/>
                <wp:positionH relativeFrom="margin">
                  <wp:posOffset>3118579</wp:posOffset>
                </wp:positionH>
                <wp:positionV relativeFrom="paragraph">
                  <wp:posOffset>183358</wp:posOffset>
                </wp:positionV>
                <wp:extent cx="3225800" cy="2027976"/>
                <wp:effectExtent l="0" t="0" r="12700" b="1079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20279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CEC3" w14:textId="77777777" w:rsidR="00BB1BD2" w:rsidRPr="00354BCC" w:rsidRDefault="00BB1BD2" w:rsidP="00441808">
                            <w:pPr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  <w:r w:rsidRPr="00354BCC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>To/at the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 xml:space="preserve"> rule:</w:t>
                            </w:r>
                            <w:r w:rsidRPr="00354BCC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 xml:space="preserve"> rule: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25A7B" id="_x0000_s1095" type="#_x0000_t202" style="position:absolute;margin-left:245.55pt;margin-top:14.45pt;width:254pt;height:159.7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">
                <v:textbox>
                  <w:txbxContent>
                    <w:p w14:paraId="2066CEC3" w14:textId="77777777" w:rsidR="00BB1BD2" w:rsidRPr="00354BCC" w:rsidRDefault="00BB1BD2" w:rsidP="00441808">
                      <w:pPr>
                        <w:jc w:val="center"/>
                        <w:rPr>
                          <w:sz w:val="24"/>
                          <w:u w:val="single"/>
                        </w:rPr>
                      </w:pPr>
                      <w:r w:rsidRPr="00354BCC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>To/at the</w:t>
                      </w:r>
                      <w:r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 xml:space="preserve"> rule:</w:t>
                      </w:r>
                      <w:r w:rsidRPr="00354BCC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 xml:space="preserve"> rule: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54BCC">
        <w:rPr>
          <w:rFonts w:ascii="Calibri" w:hAnsi="Calibri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5B66C9A9" wp14:editId="5ADE12E3">
                <wp:simplePos x="0" y="0"/>
                <wp:positionH relativeFrom="column">
                  <wp:posOffset>-241625</wp:posOffset>
                </wp:positionH>
                <wp:positionV relativeFrom="paragraph">
                  <wp:posOffset>104833</wp:posOffset>
                </wp:positionV>
                <wp:extent cx="3225800" cy="3062177"/>
                <wp:effectExtent l="0" t="0" r="12700" b="2413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3062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D8D2F" w14:textId="77777777" w:rsidR="00BB1BD2" w:rsidRDefault="00BB1BD2" w:rsidP="00441808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Calibri" w:eastAsia="Times New Roman" w:hAnsi="Calibri" w:cs="Times New Roman"/>
                                <w:i/>
                                <w:szCs w:val="24"/>
                              </w:rPr>
                            </w:pPr>
                            <w:r w:rsidRPr="006F1DF8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>aller (</w:t>
                            </w:r>
                            <w:r w:rsidRPr="006F1DF8"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u w:val="single"/>
                              </w:rPr>
                              <w:t>to go</w:t>
                            </w:r>
                            <w:r w:rsidRPr="006F1DF8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>)</w:t>
                            </w:r>
                            <w:r w:rsidRPr="006F1DF8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ab/>
                            </w:r>
                          </w:p>
                          <w:tbl>
                            <w:tblPr>
                              <w:tblOverlap w:val="never"/>
                              <w:tblW w:w="481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696"/>
                              <w:gridCol w:w="3119"/>
                            </w:tblGrid>
                            <w:tr w:rsidR="00BB1BD2" w:rsidRPr="004E10BF" w14:paraId="165CEC1D" w14:textId="77777777" w:rsidTr="00441808">
                              <w:trPr>
                                <w:trHeight w:val="205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2A1E337F" w14:textId="77777777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 xml:space="preserve">Je </w:t>
                                  </w:r>
                                  <w:r w:rsidRPr="00176AA5"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  <w:t>vais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63AA466F" w14:textId="77777777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I go</w:t>
                                  </w:r>
                                </w:p>
                              </w:tc>
                            </w:tr>
                            <w:tr w:rsidR="00BB1BD2" w:rsidRPr="004E10BF" w14:paraId="2B4CC3B2" w14:textId="77777777" w:rsidTr="00441808">
                              <w:trPr>
                                <w:trHeight w:val="205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05DADB92" w14:textId="77777777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 xml:space="preserve">Tu </w:t>
                                  </w:r>
                                  <w:r w:rsidRPr="00176AA5"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  <w:t>vas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38262B02" w14:textId="77777777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You go (s)</w:t>
                                  </w:r>
                                </w:p>
                              </w:tc>
                            </w:tr>
                            <w:tr w:rsidR="00BB1BD2" w:rsidRPr="004E10BF" w14:paraId="79158A5C" w14:textId="77777777" w:rsidTr="00441808">
                              <w:trPr>
                                <w:trHeight w:val="195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3AFC4095" w14:textId="77777777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 xml:space="preserve">Il / elle / on </w:t>
                                  </w:r>
                                  <w:r w:rsidRPr="00176AA5"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  <w:t>va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7A466174" w14:textId="77777777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He/ she / one goes (or we go)</w:t>
                                  </w:r>
                                </w:p>
                              </w:tc>
                            </w:tr>
                            <w:tr w:rsidR="00BB1BD2" w:rsidRPr="004E10BF" w14:paraId="606FA94E" w14:textId="77777777" w:rsidTr="00441808">
                              <w:trPr>
                                <w:trHeight w:val="195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4A69E8ED" w14:textId="77777777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 xml:space="preserve">Nous </w:t>
                                  </w:r>
                                  <w:r w:rsidRPr="00176AA5"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  <w:t>allons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5C19AF87" w14:textId="77777777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 xml:space="preserve">We go </w:t>
                                  </w:r>
                                </w:p>
                              </w:tc>
                            </w:tr>
                            <w:tr w:rsidR="00BB1BD2" w:rsidRPr="004E10BF" w14:paraId="297406DE" w14:textId="77777777" w:rsidTr="00441808">
                              <w:trPr>
                                <w:trHeight w:val="205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36BEF851" w14:textId="77777777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Vous</w:t>
                                  </w:r>
                                  <w:r w:rsidRPr="00176AA5"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  <w:t xml:space="preserve"> allez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5749133E" w14:textId="75CC8234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You go (pl /pol)</w:t>
                                  </w:r>
                                </w:p>
                              </w:tc>
                            </w:tr>
                            <w:tr w:rsidR="00BB1BD2" w:rsidRPr="004E10BF" w14:paraId="42165040" w14:textId="77777777" w:rsidTr="00441808">
                              <w:trPr>
                                <w:trHeight w:val="195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63384837" w14:textId="77777777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 xml:space="preserve">Ils / elles </w:t>
                                  </w:r>
                                  <w:r w:rsidRPr="00176AA5"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  <w:t>vont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01375075" w14:textId="41ABF090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They go (m/f )</w:t>
                                  </w:r>
                                </w:p>
                              </w:tc>
                            </w:tr>
                          </w:tbl>
                          <w:p w14:paraId="79F5558F" w14:textId="41AC4318" w:rsidR="00BB1BD2" w:rsidRPr="00354BCC" w:rsidRDefault="00BB1BD2" w:rsidP="00441808">
                            <w:pPr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6C9A9" id="_x0000_s1096" type="#_x0000_t202" style="position:absolute;margin-left:-19.05pt;margin-top:8.25pt;width:254pt;height:241.1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">
                <v:textbox>
                  <w:txbxContent>
                    <w:p w14:paraId="50FD8D2F" w14:textId="77777777" w:rsidR="00BB1BD2" w:rsidRDefault="00BB1BD2" w:rsidP="00441808">
                      <w:pPr>
                        <w:spacing w:after="0" w:line="240" w:lineRule="auto"/>
                        <w:ind w:left="720" w:firstLine="720"/>
                        <w:rPr>
                          <w:rFonts w:ascii="Calibri" w:eastAsia="Times New Roman" w:hAnsi="Calibri" w:cs="Times New Roman"/>
                          <w:i/>
                          <w:szCs w:val="24"/>
                        </w:rPr>
                      </w:pPr>
                      <w:r w:rsidRPr="006F1DF8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>aller (</w:t>
                      </w:r>
                      <w:r w:rsidRPr="006F1DF8">
                        <w:rPr>
                          <w:rFonts w:ascii="Calibri" w:hAnsi="Calibri"/>
                          <w:b/>
                          <w:i/>
                          <w:sz w:val="28"/>
                          <w:u w:val="single"/>
                        </w:rPr>
                        <w:t>to go</w:t>
                      </w:r>
                      <w:r w:rsidRPr="006F1DF8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>)</w:t>
                      </w:r>
                      <w:r w:rsidRPr="006F1DF8">
                        <w:rPr>
                          <w:rFonts w:ascii="Calibri" w:hAnsi="Calibri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ab/>
                      </w:r>
                    </w:p>
                    <w:tbl>
                      <w:tblPr>
                        <w:tblOverlap w:val="never"/>
                        <w:tblW w:w="481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696"/>
                        <w:gridCol w:w="3119"/>
                      </w:tblGrid>
                      <w:tr w:rsidR="00BB1BD2" w:rsidRPr="004E10BF" w14:paraId="165CEC1D" w14:textId="77777777" w:rsidTr="00441808">
                        <w:trPr>
                          <w:trHeight w:val="205"/>
                        </w:trPr>
                        <w:tc>
                          <w:tcPr>
                            <w:tcW w:w="1696" w:type="dxa"/>
                          </w:tcPr>
                          <w:p w14:paraId="2A1E337F" w14:textId="77777777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Je </w:t>
                            </w:r>
                            <w:r w:rsidRPr="00176AA5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>vais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63AA466F" w14:textId="77777777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I go</w:t>
                            </w:r>
                          </w:p>
                        </w:tc>
                      </w:tr>
                      <w:tr w:rsidR="00BB1BD2" w:rsidRPr="004E10BF" w14:paraId="2B4CC3B2" w14:textId="77777777" w:rsidTr="00441808">
                        <w:trPr>
                          <w:trHeight w:val="205"/>
                        </w:trPr>
                        <w:tc>
                          <w:tcPr>
                            <w:tcW w:w="1696" w:type="dxa"/>
                          </w:tcPr>
                          <w:p w14:paraId="05DADB92" w14:textId="77777777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Tu </w:t>
                            </w:r>
                            <w:r w:rsidRPr="00176AA5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>vas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38262B02" w14:textId="77777777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You go (s)</w:t>
                            </w:r>
                          </w:p>
                        </w:tc>
                      </w:tr>
                      <w:tr w:rsidR="00BB1BD2" w:rsidRPr="004E10BF" w14:paraId="79158A5C" w14:textId="77777777" w:rsidTr="00441808">
                        <w:trPr>
                          <w:trHeight w:val="195"/>
                        </w:trPr>
                        <w:tc>
                          <w:tcPr>
                            <w:tcW w:w="1696" w:type="dxa"/>
                          </w:tcPr>
                          <w:p w14:paraId="3AFC4095" w14:textId="77777777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Il / elle / on </w:t>
                            </w:r>
                            <w:r w:rsidRPr="00176AA5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>va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7A466174" w14:textId="77777777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He/ she / one goes (or we go)</w:t>
                            </w:r>
                          </w:p>
                        </w:tc>
                      </w:tr>
                      <w:tr w:rsidR="00BB1BD2" w:rsidRPr="004E10BF" w14:paraId="606FA94E" w14:textId="77777777" w:rsidTr="00441808">
                        <w:trPr>
                          <w:trHeight w:val="195"/>
                        </w:trPr>
                        <w:tc>
                          <w:tcPr>
                            <w:tcW w:w="1696" w:type="dxa"/>
                          </w:tcPr>
                          <w:p w14:paraId="4A69E8ED" w14:textId="77777777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Nous </w:t>
                            </w:r>
                            <w:r w:rsidRPr="00176AA5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>allons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5C19AF87" w14:textId="77777777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 xml:space="preserve">We go </w:t>
                            </w:r>
                          </w:p>
                        </w:tc>
                      </w:tr>
                      <w:tr w:rsidR="00BB1BD2" w:rsidRPr="004E10BF" w14:paraId="297406DE" w14:textId="77777777" w:rsidTr="00441808">
                        <w:trPr>
                          <w:trHeight w:val="205"/>
                        </w:trPr>
                        <w:tc>
                          <w:tcPr>
                            <w:tcW w:w="1696" w:type="dxa"/>
                          </w:tcPr>
                          <w:p w14:paraId="36BEF851" w14:textId="77777777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Vous</w:t>
                            </w:r>
                            <w:r w:rsidRPr="00176AA5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 xml:space="preserve"> allez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5749133E" w14:textId="75CC8234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You go (pl /pol)</w:t>
                            </w:r>
                          </w:p>
                        </w:tc>
                      </w:tr>
                      <w:tr w:rsidR="00BB1BD2" w:rsidRPr="004E10BF" w14:paraId="42165040" w14:textId="77777777" w:rsidTr="00441808">
                        <w:trPr>
                          <w:trHeight w:val="195"/>
                        </w:trPr>
                        <w:tc>
                          <w:tcPr>
                            <w:tcW w:w="1696" w:type="dxa"/>
                          </w:tcPr>
                          <w:p w14:paraId="63384837" w14:textId="77777777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Ils / elles </w:t>
                            </w:r>
                            <w:r w:rsidRPr="00176AA5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>vont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01375075" w14:textId="41ABF090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They go (m/f )</w:t>
                            </w:r>
                          </w:p>
                        </w:tc>
                      </w:tr>
                    </w:tbl>
                    <w:p w14:paraId="79F5558F" w14:textId="41AC4318" w:rsidR="00BB1BD2" w:rsidRPr="00354BCC" w:rsidRDefault="00BB1BD2" w:rsidP="00441808">
                      <w:pPr>
                        <w:jc w:val="center"/>
                        <w:rPr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EF73EA" w14:textId="7221AAB5" w:rsidR="00441808" w:rsidRDefault="00441808" w:rsidP="00441808">
      <w:pPr>
        <w:pStyle w:val="BodyText"/>
        <w:rPr>
          <w:rFonts w:ascii="Calibri" w:eastAsiaTheme="minorHAnsi" w:hAnsi="Calibri" w:cstheme="minorBidi"/>
          <w:b/>
          <w:szCs w:val="22"/>
          <w:u w:val="single"/>
        </w:rPr>
      </w:pPr>
      <w:r w:rsidRPr="00354BCC">
        <w:rPr>
          <w:rFonts w:ascii="Calibri" w:hAnsi="Calibri"/>
          <w:b/>
          <w:noProof/>
          <w:sz w:val="24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0339C17E" wp14:editId="5202901F">
                <wp:simplePos x="0" y="0"/>
                <wp:positionH relativeFrom="margin">
                  <wp:posOffset>3128010</wp:posOffset>
                </wp:positionH>
                <wp:positionV relativeFrom="paragraph">
                  <wp:posOffset>82551</wp:posOffset>
                </wp:positionV>
                <wp:extent cx="3094074" cy="16129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074" cy="161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802"/>
                              <w:gridCol w:w="1134"/>
                              <w:gridCol w:w="708"/>
                            </w:tblGrid>
                            <w:tr w:rsidR="00BB1BD2" w:rsidRPr="00176AA5" w14:paraId="270498F3" w14:textId="77777777" w:rsidTr="00176AA5">
                              <w:trPr>
                                <w:trHeight w:val="416"/>
                              </w:trPr>
                              <w:tc>
                                <w:tcPr>
                                  <w:tcW w:w="2802" w:type="dxa"/>
                                </w:tcPr>
                                <w:p w14:paraId="7ED3C6CA" w14:textId="77777777" w:rsidR="00BB1BD2" w:rsidRPr="00176AA5" w:rsidRDefault="00BB1BD2" w:rsidP="00354BCC">
                                  <w:pPr>
                                    <w:pStyle w:val="BodyText"/>
                                    <w:spacing w:line="24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With a masculine noun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D7E24E7" w14:textId="77777777" w:rsidR="00BB1BD2" w:rsidRPr="00176AA5" w:rsidRDefault="00BB1BD2" w:rsidP="00354BCC">
                                  <w:pPr>
                                    <w:pStyle w:val="BodyText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à + le =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B5A6C97" w14:textId="77777777" w:rsidR="00BB1BD2" w:rsidRPr="00176AA5" w:rsidRDefault="00BB1BD2" w:rsidP="00354BCC">
                                  <w:pPr>
                                    <w:pStyle w:val="BodyText"/>
                                    <w:spacing w:line="240" w:lineRule="auto"/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  <w:t>au</w:t>
                                  </w:r>
                                </w:p>
                              </w:tc>
                            </w:tr>
                            <w:tr w:rsidR="00BB1BD2" w:rsidRPr="00176AA5" w14:paraId="78811686" w14:textId="77777777" w:rsidTr="00354BCC">
                              <w:tc>
                                <w:tcPr>
                                  <w:tcW w:w="2802" w:type="dxa"/>
                                </w:tcPr>
                                <w:p w14:paraId="766C6FAD" w14:textId="77777777" w:rsidR="00BB1BD2" w:rsidRPr="00176AA5" w:rsidRDefault="00BB1BD2" w:rsidP="00354BCC">
                                  <w:pPr>
                                    <w:pStyle w:val="BodyText"/>
                                    <w:spacing w:line="24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With a feminine noun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905320A" w14:textId="77777777" w:rsidR="00BB1BD2" w:rsidRPr="00176AA5" w:rsidRDefault="00BB1BD2" w:rsidP="00354BCC">
                                  <w:pPr>
                                    <w:pStyle w:val="BodyText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à + la =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2E1B450" w14:textId="77777777" w:rsidR="00BB1BD2" w:rsidRDefault="00BB1BD2" w:rsidP="00354BCC">
                                  <w:pPr>
                                    <w:pStyle w:val="BodyText"/>
                                    <w:spacing w:line="240" w:lineRule="auto"/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  <w:t>à la</w:t>
                                  </w:r>
                                </w:p>
                                <w:p w14:paraId="175D7C95" w14:textId="76407BFE" w:rsidR="00BB1BD2" w:rsidRPr="00176AA5" w:rsidRDefault="00BB1BD2" w:rsidP="00354BCC">
                                  <w:pPr>
                                    <w:pStyle w:val="BodyText"/>
                                    <w:spacing w:line="240" w:lineRule="auto"/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BB1BD2" w:rsidRPr="00176AA5" w14:paraId="2A3FE686" w14:textId="77777777" w:rsidTr="00354BCC">
                              <w:tc>
                                <w:tcPr>
                                  <w:tcW w:w="2802" w:type="dxa"/>
                                </w:tcPr>
                                <w:p w14:paraId="0B4A0DF1" w14:textId="77777777" w:rsidR="00BB1BD2" w:rsidRPr="00176AA5" w:rsidRDefault="00BB1BD2" w:rsidP="00354BCC">
                                  <w:pPr>
                                    <w:pStyle w:val="BodyText"/>
                                    <w:spacing w:line="24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With a noun starting with a vowel/”h” mute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3058263" w14:textId="77777777" w:rsidR="00BB1BD2" w:rsidRPr="00176AA5" w:rsidRDefault="00BB1BD2" w:rsidP="00354BCC">
                                  <w:pPr>
                                    <w:pStyle w:val="BodyText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à + l’ =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567CD67" w14:textId="77777777" w:rsidR="00BB1BD2" w:rsidRPr="00176AA5" w:rsidRDefault="00BB1BD2" w:rsidP="00354BCC">
                                  <w:pPr>
                                    <w:pStyle w:val="BodyText"/>
                                    <w:spacing w:line="240" w:lineRule="auto"/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  <w:t>à l’</w:t>
                                  </w:r>
                                </w:p>
                              </w:tc>
                            </w:tr>
                            <w:tr w:rsidR="00BB1BD2" w:rsidRPr="00176AA5" w14:paraId="6A33B31E" w14:textId="77777777" w:rsidTr="00354BCC">
                              <w:tc>
                                <w:tcPr>
                                  <w:tcW w:w="2802" w:type="dxa"/>
                                </w:tcPr>
                                <w:p w14:paraId="707B7121" w14:textId="77777777" w:rsidR="00BB1BD2" w:rsidRPr="00176AA5" w:rsidRDefault="00BB1BD2" w:rsidP="00354BCC">
                                  <w:pPr>
                                    <w:pStyle w:val="BodyText"/>
                                    <w:spacing w:line="240" w:lineRule="auto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With a plural noun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AAFDFA5" w14:textId="77777777" w:rsidR="00BB1BD2" w:rsidRPr="00176AA5" w:rsidRDefault="00BB1BD2" w:rsidP="00354BCC">
                                  <w:pPr>
                                    <w:pStyle w:val="BodyText"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à + les =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28113B1" w14:textId="672BD52E" w:rsidR="00BB1BD2" w:rsidRDefault="00BB1BD2" w:rsidP="00354BCC">
                                  <w:pPr>
                                    <w:pStyle w:val="BodyText"/>
                                    <w:spacing w:line="240" w:lineRule="auto"/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  <w:t>a</w:t>
                                  </w:r>
                                  <w:r w:rsidRPr="00176AA5"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  <w:t>ux</w:t>
                                  </w:r>
                                </w:p>
                                <w:p w14:paraId="5823A311" w14:textId="47CF3069" w:rsidR="00BB1BD2" w:rsidRPr="00176AA5" w:rsidRDefault="00BB1BD2" w:rsidP="00354BCC">
                                  <w:pPr>
                                    <w:pStyle w:val="BodyText"/>
                                    <w:spacing w:line="240" w:lineRule="auto"/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6B6DF9" w14:textId="24A2838B" w:rsidR="00BB1BD2" w:rsidRDefault="00BB1BD2" w:rsidP="00176AA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99D2426" w14:textId="2291E191" w:rsidR="00BB1BD2" w:rsidRPr="00176AA5" w:rsidRDefault="00BB1BD2" w:rsidP="00176AA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41C5A01" w14:textId="0237757A" w:rsidR="00BB1BD2" w:rsidRPr="00176AA5" w:rsidRDefault="00BB1BD2" w:rsidP="00176AA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Ex.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9C17E" id="_x0000_s1097" type="#_x0000_t202" style="position:absolute;margin-left:246.3pt;margin-top:6.5pt;width:243.65pt;height:127pt;z-index:251802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802"/>
                        <w:gridCol w:w="1134"/>
                        <w:gridCol w:w="708"/>
                      </w:tblGrid>
                      <w:tr w:rsidR="00BB1BD2" w:rsidRPr="00176AA5" w14:paraId="270498F3" w14:textId="77777777" w:rsidTr="00176AA5">
                        <w:trPr>
                          <w:trHeight w:val="416"/>
                        </w:trPr>
                        <w:tc>
                          <w:tcPr>
                            <w:tcW w:w="2802" w:type="dxa"/>
                          </w:tcPr>
                          <w:p w14:paraId="7ED3C6CA" w14:textId="77777777" w:rsidR="00BB1BD2" w:rsidRPr="00176AA5" w:rsidRDefault="00BB1BD2" w:rsidP="00354BCC">
                            <w:pPr>
                              <w:pStyle w:val="BodyText"/>
                              <w:spacing w:line="24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With a masculine noun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D7E24E7" w14:textId="77777777" w:rsidR="00BB1BD2" w:rsidRPr="00176AA5" w:rsidRDefault="00BB1BD2" w:rsidP="00354BCC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à + le =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0B5A6C97" w14:textId="77777777" w:rsidR="00BB1BD2" w:rsidRPr="00176AA5" w:rsidRDefault="00BB1BD2" w:rsidP="00354BCC">
                            <w:pPr>
                              <w:pStyle w:val="BodyText"/>
                              <w:spacing w:line="240" w:lineRule="auto"/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>au</w:t>
                            </w:r>
                          </w:p>
                        </w:tc>
                      </w:tr>
                      <w:tr w:rsidR="00BB1BD2" w:rsidRPr="00176AA5" w14:paraId="78811686" w14:textId="77777777" w:rsidTr="00354BCC">
                        <w:tc>
                          <w:tcPr>
                            <w:tcW w:w="2802" w:type="dxa"/>
                          </w:tcPr>
                          <w:p w14:paraId="766C6FAD" w14:textId="77777777" w:rsidR="00BB1BD2" w:rsidRPr="00176AA5" w:rsidRDefault="00BB1BD2" w:rsidP="00354BCC">
                            <w:pPr>
                              <w:pStyle w:val="BodyText"/>
                              <w:spacing w:line="24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With a feminine noun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905320A" w14:textId="77777777" w:rsidR="00BB1BD2" w:rsidRPr="00176AA5" w:rsidRDefault="00BB1BD2" w:rsidP="00354BCC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à + la =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2E1B450" w14:textId="77777777" w:rsidR="00BB1BD2" w:rsidRDefault="00BB1BD2" w:rsidP="00354BCC">
                            <w:pPr>
                              <w:pStyle w:val="BodyText"/>
                              <w:spacing w:line="240" w:lineRule="auto"/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>à la</w:t>
                            </w:r>
                          </w:p>
                          <w:p w14:paraId="175D7C95" w14:textId="76407BFE" w:rsidR="00BB1BD2" w:rsidRPr="00176AA5" w:rsidRDefault="00BB1BD2" w:rsidP="00354BCC">
                            <w:pPr>
                              <w:pStyle w:val="BodyText"/>
                              <w:spacing w:line="240" w:lineRule="auto"/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BB1BD2" w:rsidRPr="00176AA5" w14:paraId="2A3FE686" w14:textId="77777777" w:rsidTr="00354BCC">
                        <w:tc>
                          <w:tcPr>
                            <w:tcW w:w="2802" w:type="dxa"/>
                          </w:tcPr>
                          <w:p w14:paraId="0B4A0DF1" w14:textId="77777777" w:rsidR="00BB1BD2" w:rsidRPr="00176AA5" w:rsidRDefault="00BB1BD2" w:rsidP="00354BCC">
                            <w:pPr>
                              <w:pStyle w:val="BodyText"/>
                              <w:spacing w:line="24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With a noun starting with a vowel/”h” mute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3058263" w14:textId="77777777" w:rsidR="00BB1BD2" w:rsidRPr="00176AA5" w:rsidRDefault="00BB1BD2" w:rsidP="00354BCC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à + l’ =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567CD67" w14:textId="77777777" w:rsidR="00BB1BD2" w:rsidRPr="00176AA5" w:rsidRDefault="00BB1BD2" w:rsidP="00354BCC">
                            <w:pPr>
                              <w:pStyle w:val="BodyText"/>
                              <w:spacing w:line="240" w:lineRule="auto"/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>à l’</w:t>
                            </w:r>
                          </w:p>
                        </w:tc>
                      </w:tr>
                      <w:tr w:rsidR="00BB1BD2" w:rsidRPr="00176AA5" w14:paraId="6A33B31E" w14:textId="77777777" w:rsidTr="00354BCC">
                        <w:tc>
                          <w:tcPr>
                            <w:tcW w:w="2802" w:type="dxa"/>
                          </w:tcPr>
                          <w:p w14:paraId="707B7121" w14:textId="77777777" w:rsidR="00BB1BD2" w:rsidRPr="00176AA5" w:rsidRDefault="00BB1BD2" w:rsidP="00354BCC">
                            <w:pPr>
                              <w:pStyle w:val="BodyText"/>
                              <w:spacing w:line="24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With a plural noun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AAFDFA5" w14:textId="77777777" w:rsidR="00BB1BD2" w:rsidRPr="00176AA5" w:rsidRDefault="00BB1BD2" w:rsidP="00354BCC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à + les =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28113B1" w14:textId="672BD52E" w:rsidR="00BB1BD2" w:rsidRDefault="00BB1BD2" w:rsidP="00354BCC">
                            <w:pPr>
                              <w:pStyle w:val="BodyText"/>
                              <w:spacing w:line="240" w:lineRule="auto"/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>a</w:t>
                            </w:r>
                            <w:r w:rsidRPr="00176AA5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>ux</w:t>
                            </w:r>
                          </w:p>
                          <w:p w14:paraId="5823A311" w14:textId="47CF3069" w:rsidR="00BB1BD2" w:rsidRPr="00176AA5" w:rsidRDefault="00BB1BD2" w:rsidP="00354BCC">
                            <w:pPr>
                              <w:pStyle w:val="BodyText"/>
                              <w:spacing w:line="240" w:lineRule="auto"/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5C6B6DF9" w14:textId="24A2838B" w:rsidR="00BB1BD2" w:rsidRDefault="00BB1BD2" w:rsidP="00176AA5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099D2426" w14:textId="2291E191" w:rsidR="00BB1BD2" w:rsidRPr="00176AA5" w:rsidRDefault="00BB1BD2" w:rsidP="00176AA5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641C5A01" w14:textId="0237757A" w:rsidR="00BB1BD2" w:rsidRPr="00176AA5" w:rsidRDefault="00BB1BD2" w:rsidP="00176AA5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Ex.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EBB020" w14:textId="102DEC0B" w:rsidR="00441808" w:rsidRDefault="00441808" w:rsidP="00441808">
      <w:pPr>
        <w:pStyle w:val="BodyText"/>
        <w:rPr>
          <w:rFonts w:ascii="Calibri" w:eastAsiaTheme="minorHAnsi" w:hAnsi="Calibri" w:cstheme="minorBidi"/>
          <w:b/>
          <w:szCs w:val="22"/>
          <w:u w:val="single"/>
        </w:rPr>
      </w:pPr>
    </w:p>
    <w:p w14:paraId="7FC35F3C" w14:textId="4847A370" w:rsidR="00441808" w:rsidRDefault="00441808" w:rsidP="00441808">
      <w:pPr>
        <w:pStyle w:val="BodyText"/>
        <w:rPr>
          <w:rFonts w:ascii="Calibri" w:eastAsiaTheme="minorHAnsi" w:hAnsi="Calibri" w:cstheme="minorBidi"/>
          <w:b/>
          <w:szCs w:val="22"/>
          <w:u w:val="single"/>
        </w:rPr>
      </w:pPr>
    </w:p>
    <w:p w14:paraId="23131C83" w14:textId="77777777" w:rsidR="00441808" w:rsidRDefault="00441808" w:rsidP="00441808">
      <w:pPr>
        <w:pStyle w:val="BodyText"/>
        <w:rPr>
          <w:rFonts w:ascii="Calibri" w:eastAsiaTheme="minorHAnsi" w:hAnsi="Calibri" w:cstheme="minorBidi"/>
          <w:b/>
          <w:szCs w:val="22"/>
          <w:u w:val="single"/>
        </w:rPr>
      </w:pPr>
    </w:p>
    <w:tbl>
      <w:tblPr>
        <w:tblStyle w:val="TableGrid"/>
        <w:tblpPr w:leftFromText="180" w:rightFromText="180" w:vertAnchor="text" w:horzAnchor="page" w:tblpX="6217" w:tblpY="351"/>
        <w:tblOverlap w:val="never"/>
        <w:tblW w:w="538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2977"/>
      </w:tblGrid>
      <w:tr w:rsidR="00530667" w:rsidRPr="00EB5103" w14:paraId="5E405EC3" w14:textId="77777777" w:rsidTr="00530667">
        <w:tc>
          <w:tcPr>
            <w:tcW w:w="2405" w:type="dxa"/>
          </w:tcPr>
          <w:p w14:paraId="28D5EE15" w14:textId="77777777" w:rsidR="00530667" w:rsidRPr="00176AA5" w:rsidRDefault="00530667" w:rsidP="00530667">
            <w:pPr>
              <w:spacing w:line="276" w:lineRule="auto"/>
              <w:rPr>
                <w:rFonts w:ascii="Calibri" w:hAnsi="Calibri"/>
                <w:bCs/>
                <w:sz w:val="26"/>
                <w:szCs w:val="26"/>
              </w:rPr>
            </w:pPr>
            <w:r w:rsidRPr="00176AA5">
              <w:rPr>
                <w:rFonts w:ascii="Calibri" w:hAnsi="Calibri"/>
                <w:bCs/>
                <w:sz w:val="26"/>
                <w:szCs w:val="26"/>
              </w:rPr>
              <w:t xml:space="preserve">Aller en ville </w:t>
            </w:r>
          </w:p>
        </w:tc>
        <w:tc>
          <w:tcPr>
            <w:tcW w:w="2977" w:type="dxa"/>
          </w:tcPr>
          <w:p w14:paraId="321B595F" w14:textId="77777777" w:rsidR="00530667" w:rsidRPr="00176AA5" w:rsidRDefault="00530667" w:rsidP="00530667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176AA5">
              <w:rPr>
                <w:rFonts w:ascii="Calibri" w:hAnsi="Calibri"/>
                <w:i/>
                <w:sz w:val="26"/>
                <w:szCs w:val="26"/>
              </w:rPr>
              <w:t>To go into town</w:t>
            </w:r>
          </w:p>
        </w:tc>
      </w:tr>
      <w:tr w:rsidR="00530667" w:rsidRPr="00EB5103" w14:paraId="0A67024C" w14:textId="77777777" w:rsidTr="00530667">
        <w:tc>
          <w:tcPr>
            <w:tcW w:w="2405" w:type="dxa"/>
          </w:tcPr>
          <w:p w14:paraId="66804318" w14:textId="77777777" w:rsidR="00530667" w:rsidRPr="00176AA5" w:rsidRDefault="00530667" w:rsidP="00530667">
            <w:pPr>
              <w:rPr>
                <w:rFonts w:ascii="Calibri" w:hAnsi="Calibri"/>
                <w:bCs/>
                <w:sz w:val="26"/>
                <w:szCs w:val="26"/>
              </w:rPr>
            </w:pPr>
            <w:r w:rsidRPr="00176AA5">
              <w:rPr>
                <w:rFonts w:ascii="Calibri" w:hAnsi="Calibri"/>
                <w:bCs/>
                <w:sz w:val="26"/>
                <w:szCs w:val="26"/>
              </w:rPr>
              <w:t>Aller chez mon ami</w:t>
            </w:r>
          </w:p>
        </w:tc>
        <w:tc>
          <w:tcPr>
            <w:tcW w:w="2977" w:type="dxa"/>
          </w:tcPr>
          <w:p w14:paraId="619ACAE8" w14:textId="77777777" w:rsidR="00530667" w:rsidRPr="00176AA5" w:rsidRDefault="00530667" w:rsidP="00530667">
            <w:pPr>
              <w:pStyle w:val="BodyText"/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176AA5">
              <w:rPr>
                <w:rFonts w:ascii="Calibri" w:eastAsiaTheme="minorHAnsi" w:hAnsi="Calibri" w:cstheme="minorBidi"/>
                <w:i/>
                <w:sz w:val="26"/>
                <w:szCs w:val="26"/>
              </w:rPr>
              <w:t>To go to a friend’s house</w:t>
            </w:r>
          </w:p>
        </w:tc>
      </w:tr>
      <w:tr w:rsidR="00530667" w:rsidRPr="00EB5103" w14:paraId="6F7A8A15" w14:textId="77777777" w:rsidTr="00530667">
        <w:tc>
          <w:tcPr>
            <w:tcW w:w="2405" w:type="dxa"/>
          </w:tcPr>
          <w:p w14:paraId="2CCFD32F" w14:textId="77777777" w:rsidR="00530667" w:rsidRPr="00176AA5" w:rsidRDefault="00530667" w:rsidP="00530667">
            <w:pPr>
              <w:spacing w:line="276" w:lineRule="auto"/>
              <w:rPr>
                <w:rFonts w:ascii="Calibri" w:hAnsi="Calibri"/>
                <w:bCs/>
                <w:sz w:val="26"/>
                <w:szCs w:val="26"/>
              </w:rPr>
            </w:pPr>
            <w:r w:rsidRPr="00176AA5">
              <w:rPr>
                <w:rFonts w:ascii="Calibri" w:hAnsi="Calibri"/>
                <w:bCs/>
                <w:sz w:val="26"/>
                <w:szCs w:val="26"/>
              </w:rPr>
              <w:t>Aller à la pêche</w:t>
            </w:r>
          </w:p>
        </w:tc>
        <w:tc>
          <w:tcPr>
            <w:tcW w:w="2977" w:type="dxa"/>
          </w:tcPr>
          <w:p w14:paraId="3BE5870B" w14:textId="77777777" w:rsidR="00530667" w:rsidRPr="00176AA5" w:rsidRDefault="00530667" w:rsidP="00530667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176AA5">
              <w:rPr>
                <w:rFonts w:ascii="Calibri" w:eastAsiaTheme="minorHAnsi" w:hAnsi="Calibri" w:cstheme="minorBidi"/>
                <w:i/>
                <w:sz w:val="26"/>
                <w:szCs w:val="26"/>
              </w:rPr>
              <w:t>To go fishing</w:t>
            </w:r>
          </w:p>
        </w:tc>
      </w:tr>
    </w:tbl>
    <w:p w14:paraId="08F5CC8F" w14:textId="1917E792" w:rsidR="00DB42DE" w:rsidRDefault="00DB42DE" w:rsidP="00441808">
      <w:pPr>
        <w:pStyle w:val="BodyText"/>
        <w:rPr>
          <w:rFonts w:ascii="Calibri" w:eastAsiaTheme="minorHAnsi" w:hAnsi="Calibri" w:cstheme="minorBidi"/>
          <w:b/>
          <w:szCs w:val="22"/>
          <w:u w:val="single"/>
        </w:rPr>
      </w:pPr>
    </w:p>
    <w:p w14:paraId="451B8BBA" w14:textId="77777777" w:rsidR="00DB42DE" w:rsidRDefault="00DB42DE" w:rsidP="00441808">
      <w:pPr>
        <w:pStyle w:val="BodyText"/>
        <w:rPr>
          <w:rFonts w:ascii="Calibri" w:eastAsiaTheme="minorHAnsi" w:hAnsi="Calibri" w:cstheme="minorBidi"/>
          <w:b/>
          <w:szCs w:val="22"/>
          <w:u w:val="single"/>
        </w:rPr>
      </w:pPr>
    </w:p>
    <w:p w14:paraId="04B357B9" w14:textId="77777777" w:rsidR="00530667" w:rsidRDefault="00530667" w:rsidP="00441808">
      <w:pPr>
        <w:pStyle w:val="BodyText"/>
        <w:rPr>
          <w:rFonts w:ascii="Calibri" w:eastAsiaTheme="minorHAnsi" w:hAnsi="Calibri" w:cstheme="minorBidi"/>
          <w:b/>
          <w:szCs w:val="22"/>
        </w:rPr>
      </w:pPr>
    </w:p>
    <w:p w14:paraId="441B0754" w14:textId="156FFFC1" w:rsidR="00441808" w:rsidRPr="00176AA5" w:rsidRDefault="00441808" w:rsidP="00441808">
      <w:pPr>
        <w:pStyle w:val="BodyText"/>
        <w:rPr>
          <w:rFonts w:ascii="Calibri" w:eastAsiaTheme="minorHAnsi" w:hAnsi="Calibri" w:cstheme="minorBidi"/>
          <w:bCs/>
          <w:szCs w:val="22"/>
        </w:rPr>
      </w:pPr>
      <w:r w:rsidRPr="00176AA5">
        <w:rPr>
          <w:rFonts w:ascii="Calibri" w:eastAsiaTheme="minorHAnsi" w:hAnsi="Calibri" w:cstheme="minorBidi"/>
          <w:b/>
          <w:szCs w:val="22"/>
        </w:rPr>
        <w:t>Prepositions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441808" w:rsidRPr="000D6179" w14:paraId="6DBB25F7" w14:textId="77777777" w:rsidTr="00C749C7">
        <w:tc>
          <w:tcPr>
            <w:tcW w:w="4620" w:type="dxa"/>
            <w:gridSpan w:val="2"/>
            <w:shd w:val="clear" w:color="auto" w:fill="D9D9D9" w:themeFill="background1" w:themeFillShade="D9"/>
          </w:tcPr>
          <w:p w14:paraId="5BF50CD0" w14:textId="77777777" w:rsidR="00441808" w:rsidRPr="00530667" w:rsidRDefault="00441808" w:rsidP="00530667">
            <w:pPr>
              <w:pStyle w:val="BodyText"/>
              <w:spacing w:line="240" w:lineRule="auto"/>
              <w:jc w:val="center"/>
              <w:rPr>
                <w:rFonts w:ascii="Calibri" w:eastAsiaTheme="minorHAnsi" w:hAnsi="Calibri" w:cstheme="minorBidi"/>
                <w:b/>
                <w:sz w:val="26"/>
                <w:szCs w:val="26"/>
              </w:rPr>
            </w:pPr>
            <w:r w:rsidRPr="00530667">
              <w:rPr>
                <w:rFonts w:ascii="Calibri" w:eastAsiaTheme="minorHAnsi" w:hAnsi="Calibri" w:cstheme="minorBidi"/>
                <w:b/>
                <w:sz w:val="26"/>
                <w:szCs w:val="26"/>
              </w:rPr>
              <w:t xml:space="preserve">Followed by </w:t>
            </w:r>
          </w:p>
          <w:p w14:paraId="62F96598" w14:textId="77777777" w:rsidR="00441808" w:rsidRPr="00530667" w:rsidRDefault="00441808" w:rsidP="00530667">
            <w:pPr>
              <w:pStyle w:val="BodyText"/>
              <w:spacing w:line="240" w:lineRule="auto"/>
              <w:jc w:val="center"/>
              <w:rPr>
                <w:rFonts w:ascii="Calibri" w:eastAsiaTheme="minorHAnsi" w:hAnsi="Calibri" w:cstheme="minorBidi"/>
                <w:b/>
                <w:sz w:val="26"/>
                <w:szCs w:val="26"/>
                <w:u w:val="single"/>
              </w:rPr>
            </w:pPr>
            <w:r w:rsidRPr="00530667">
              <w:rPr>
                <w:rFonts w:ascii="Calibri" w:eastAsiaTheme="minorHAnsi" w:hAnsi="Calibri" w:cstheme="minorBidi"/>
                <w:b/>
                <w:sz w:val="26"/>
                <w:szCs w:val="26"/>
              </w:rPr>
              <w:t>le/la/l’/les</w:t>
            </w:r>
          </w:p>
        </w:tc>
        <w:tc>
          <w:tcPr>
            <w:tcW w:w="4622" w:type="dxa"/>
            <w:gridSpan w:val="2"/>
            <w:shd w:val="clear" w:color="auto" w:fill="D9D9D9" w:themeFill="background1" w:themeFillShade="D9"/>
          </w:tcPr>
          <w:p w14:paraId="14BB76DA" w14:textId="77777777" w:rsidR="00441808" w:rsidRPr="00530667" w:rsidRDefault="00441808" w:rsidP="00530667">
            <w:pPr>
              <w:pStyle w:val="BodyText"/>
              <w:spacing w:line="240" w:lineRule="auto"/>
              <w:jc w:val="center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  <w:t xml:space="preserve">« de » changes to </w:t>
            </w:r>
          </w:p>
          <w:p w14:paraId="76CB3B9E" w14:textId="77777777" w:rsidR="00441808" w:rsidRPr="00530667" w:rsidRDefault="00441808" w:rsidP="00530667">
            <w:pPr>
              <w:pStyle w:val="BodyText"/>
              <w:spacing w:line="240" w:lineRule="auto"/>
              <w:jc w:val="center"/>
              <w:rPr>
                <w:rFonts w:ascii="Calibri" w:eastAsiaTheme="minorHAnsi" w:hAnsi="Calibri" w:cstheme="minorBidi"/>
                <w:b/>
                <w:sz w:val="26"/>
                <w:szCs w:val="26"/>
                <w:u w:val="single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  <w:t>du/de la/de l’/des</w:t>
            </w:r>
          </w:p>
        </w:tc>
      </w:tr>
      <w:tr w:rsidR="00441808" w:rsidRPr="00AA433D" w14:paraId="447D8315" w14:textId="77777777" w:rsidTr="00C749C7">
        <w:tc>
          <w:tcPr>
            <w:tcW w:w="2310" w:type="dxa"/>
          </w:tcPr>
          <w:p w14:paraId="3FAC6174" w14:textId="242D8E1E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  <w:t>sur</w:t>
            </w:r>
          </w:p>
        </w:tc>
        <w:tc>
          <w:tcPr>
            <w:tcW w:w="2310" w:type="dxa"/>
          </w:tcPr>
          <w:p w14:paraId="53236832" w14:textId="7777777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On</w:t>
            </w:r>
          </w:p>
        </w:tc>
        <w:tc>
          <w:tcPr>
            <w:tcW w:w="2311" w:type="dxa"/>
          </w:tcPr>
          <w:p w14:paraId="106123D4" w14:textId="7777777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  <w:t>près de</w:t>
            </w:r>
          </w:p>
        </w:tc>
        <w:tc>
          <w:tcPr>
            <w:tcW w:w="2311" w:type="dxa"/>
          </w:tcPr>
          <w:p w14:paraId="79A83170" w14:textId="7777777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Near to</w:t>
            </w:r>
          </w:p>
        </w:tc>
      </w:tr>
      <w:tr w:rsidR="00441808" w:rsidRPr="00AA433D" w14:paraId="486A6F70" w14:textId="77777777" w:rsidTr="00C749C7">
        <w:tc>
          <w:tcPr>
            <w:tcW w:w="2310" w:type="dxa"/>
          </w:tcPr>
          <w:p w14:paraId="1E1A9DF7" w14:textId="7E20C5D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  <w:t>sous</w:t>
            </w:r>
          </w:p>
        </w:tc>
        <w:tc>
          <w:tcPr>
            <w:tcW w:w="2310" w:type="dxa"/>
          </w:tcPr>
          <w:p w14:paraId="7E2ABE54" w14:textId="7777777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Under</w:t>
            </w:r>
          </w:p>
        </w:tc>
        <w:tc>
          <w:tcPr>
            <w:tcW w:w="2311" w:type="dxa"/>
          </w:tcPr>
          <w:p w14:paraId="48D4A629" w14:textId="7777777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  <w:t>à côté de</w:t>
            </w:r>
          </w:p>
        </w:tc>
        <w:tc>
          <w:tcPr>
            <w:tcW w:w="2311" w:type="dxa"/>
          </w:tcPr>
          <w:p w14:paraId="20F7404C" w14:textId="7777777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Next to</w:t>
            </w:r>
          </w:p>
        </w:tc>
      </w:tr>
      <w:tr w:rsidR="00441808" w:rsidRPr="00AA433D" w14:paraId="3089ACF7" w14:textId="77777777" w:rsidTr="00C749C7">
        <w:tc>
          <w:tcPr>
            <w:tcW w:w="2310" w:type="dxa"/>
          </w:tcPr>
          <w:p w14:paraId="3641EEA2" w14:textId="6269C252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  <w:t>dans</w:t>
            </w:r>
          </w:p>
        </w:tc>
        <w:tc>
          <w:tcPr>
            <w:tcW w:w="2310" w:type="dxa"/>
          </w:tcPr>
          <w:p w14:paraId="1A6C999E" w14:textId="7777777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In</w:t>
            </w:r>
          </w:p>
        </w:tc>
        <w:tc>
          <w:tcPr>
            <w:tcW w:w="2311" w:type="dxa"/>
          </w:tcPr>
          <w:p w14:paraId="534DF0EE" w14:textId="7777777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  <w:t>loin de</w:t>
            </w:r>
          </w:p>
        </w:tc>
        <w:tc>
          <w:tcPr>
            <w:tcW w:w="2311" w:type="dxa"/>
          </w:tcPr>
          <w:p w14:paraId="7020AC94" w14:textId="7777777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Far from</w:t>
            </w:r>
          </w:p>
        </w:tc>
      </w:tr>
      <w:tr w:rsidR="00441808" w:rsidRPr="00AA433D" w14:paraId="3ACE9B2C" w14:textId="77777777" w:rsidTr="00C749C7">
        <w:tc>
          <w:tcPr>
            <w:tcW w:w="2310" w:type="dxa"/>
          </w:tcPr>
          <w:p w14:paraId="2CBD5BAB" w14:textId="4A08E9A1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  <w:t>entre</w:t>
            </w:r>
          </w:p>
        </w:tc>
        <w:tc>
          <w:tcPr>
            <w:tcW w:w="2310" w:type="dxa"/>
          </w:tcPr>
          <w:p w14:paraId="77728416" w14:textId="7777777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Between</w:t>
            </w:r>
          </w:p>
        </w:tc>
        <w:tc>
          <w:tcPr>
            <w:tcW w:w="2311" w:type="dxa"/>
          </w:tcPr>
          <w:p w14:paraId="7F423F71" w14:textId="7777777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  <w:t>en face de</w:t>
            </w:r>
          </w:p>
        </w:tc>
        <w:tc>
          <w:tcPr>
            <w:tcW w:w="2311" w:type="dxa"/>
          </w:tcPr>
          <w:p w14:paraId="2B88D135" w14:textId="7777777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Opposite</w:t>
            </w:r>
          </w:p>
        </w:tc>
      </w:tr>
      <w:tr w:rsidR="00441808" w:rsidRPr="00AA433D" w14:paraId="2C0D2157" w14:textId="77777777" w:rsidTr="00C749C7">
        <w:tc>
          <w:tcPr>
            <w:tcW w:w="2310" w:type="dxa"/>
          </w:tcPr>
          <w:p w14:paraId="2323B450" w14:textId="7FC5156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  <w:t>devant</w:t>
            </w:r>
          </w:p>
        </w:tc>
        <w:tc>
          <w:tcPr>
            <w:tcW w:w="2310" w:type="dxa"/>
          </w:tcPr>
          <w:p w14:paraId="2BC925EC" w14:textId="7777777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In front of</w:t>
            </w:r>
          </w:p>
        </w:tc>
        <w:tc>
          <w:tcPr>
            <w:tcW w:w="2311" w:type="dxa"/>
          </w:tcPr>
          <w:p w14:paraId="5EC0A5CD" w14:textId="7777777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  <w:t>à gauche de</w:t>
            </w:r>
          </w:p>
        </w:tc>
        <w:tc>
          <w:tcPr>
            <w:tcW w:w="2311" w:type="dxa"/>
          </w:tcPr>
          <w:p w14:paraId="1FA585DD" w14:textId="7777777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On the left of</w:t>
            </w:r>
          </w:p>
        </w:tc>
      </w:tr>
      <w:tr w:rsidR="00441808" w:rsidRPr="00AA433D" w14:paraId="0EFF6050" w14:textId="77777777" w:rsidTr="00C749C7">
        <w:tc>
          <w:tcPr>
            <w:tcW w:w="2310" w:type="dxa"/>
          </w:tcPr>
          <w:p w14:paraId="0EC4C6F9" w14:textId="272C3860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  <w:t xml:space="preserve">derrière </w:t>
            </w:r>
          </w:p>
        </w:tc>
        <w:tc>
          <w:tcPr>
            <w:tcW w:w="2310" w:type="dxa"/>
          </w:tcPr>
          <w:p w14:paraId="2E11F30F" w14:textId="7777777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 xml:space="preserve">Behind </w:t>
            </w:r>
          </w:p>
        </w:tc>
        <w:tc>
          <w:tcPr>
            <w:tcW w:w="2311" w:type="dxa"/>
          </w:tcPr>
          <w:p w14:paraId="01A64D8F" w14:textId="7777777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b/>
                <w:sz w:val="26"/>
                <w:szCs w:val="26"/>
                <w:lang w:val="fr-FR"/>
              </w:rPr>
              <w:t>à droite de</w:t>
            </w:r>
          </w:p>
        </w:tc>
        <w:tc>
          <w:tcPr>
            <w:tcW w:w="2311" w:type="dxa"/>
          </w:tcPr>
          <w:p w14:paraId="63FA28E2" w14:textId="77777777" w:rsidR="00441808" w:rsidRPr="00530667" w:rsidRDefault="00441808" w:rsidP="00530667">
            <w:pPr>
              <w:pStyle w:val="BodyText"/>
              <w:spacing w:line="276" w:lineRule="auto"/>
              <w:jc w:val="center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530667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On the right of</w:t>
            </w:r>
          </w:p>
        </w:tc>
      </w:tr>
    </w:tbl>
    <w:p w14:paraId="37D24AA7" w14:textId="77777777" w:rsidR="00530667" w:rsidRDefault="00530667" w:rsidP="00CB5E4E">
      <w:pPr>
        <w:pStyle w:val="BodyText"/>
        <w:pBdr>
          <w:bottom w:val="single" w:sz="4" w:space="1" w:color="auto"/>
        </w:pBdr>
        <w:spacing w:line="240" w:lineRule="auto"/>
        <w:rPr>
          <w:rFonts w:ascii="Calibri" w:eastAsiaTheme="minorHAnsi" w:hAnsi="Calibri" w:cstheme="minorBidi"/>
          <w:b/>
          <w:sz w:val="32"/>
        </w:rPr>
      </w:pPr>
    </w:p>
    <w:p w14:paraId="761EA5D1" w14:textId="41E2E0AE" w:rsidR="00441808" w:rsidRPr="00176AA5" w:rsidRDefault="00441808" w:rsidP="00CB5E4E">
      <w:pPr>
        <w:pStyle w:val="BodyText"/>
        <w:pBdr>
          <w:bottom w:val="single" w:sz="4" w:space="1" w:color="auto"/>
        </w:pBdr>
        <w:spacing w:line="240" w:lineRule="auto"/>
        <w:rPr>
          <w:rFonts w:ascii="Calibri" w:eastAsiaTheme="minorHAnsi" w:hAnsi="Calibri" w:cstheme="minorBidi"/>
          <w:b/>
          <w:sz w:val="32"/>
        </w:rPr>
      </w:pPr>
      <w:r w:rsidRPr="00176AA5">
        <w:rPr>
          <w:rFonts w:ascii="Calibri" w:eastAsiaTheme="minorHAnsi" w:hAnsi="Calibri" w:cstheme="minorBidi"/>
          <w:b/>
          <w:sz w:val="32"/>
        </w:rPr>
        <w:t>Les Directions</w:t>
      </w:r>
    </w:p>
    <w:p w14:paraId="10CC2B14" w14:textId="305417ED" w:rsidR="00441808" w:rsidRDefault="00441808" w:rsidP="00441808">
      <w:pPr>
        <w:pStyle w:val="BodyText"/>
        <w:spacing w:line="240" w:lineRule="auto"/>
        <w:rPr>
          <w:rFonts w:ascii="Calibri" w:eastAsiaTheme="minorHAnsi" w:hAnsi="Calibri" w:cstheme="minorBidi"/>
          <w:i/>
          <w:sz w:val="24"/>
          <w:szCs w:val="22"/>
        </w:rPr>
      </w:pPr>
      <w:r w:rsidRPr="002F29F1">
        <w:rPr>
          <w:rFonts w:ascii="Calibri" w:eastAsiaTheme="minorHAnsi" w:hAnsi="Calibri" w:cstheme="minorBidi"/>
          <w:sz w:val="24"/>
          <w:szCs w:val="22"/>
          <w:lang w:val="fr-FR"/>
        </w:rPr>
        <w:t xml:space="preserve">Pour aller </w:t>
      </w:r>
      <w:r w:rsidRPr="002F29F1">
        <w:rPr>
          <w:rFonts w:ascii="Calibri" w:eastAsiaTheme="minorHAnsi" w:hAnsi="Calibri" w:cstheme="minorBidi"/>
          <w:b/>
          <w:sz w:val="24"/>
          <w:szCs w:val="22"/>
          <w:lang w:val="fr-FR"/>
        </w:rPr>
        <w:t xml:space="preserve">au / à </w:t>
      </w:r>
      <w:r>
        <w:rPr>
          <w:rFonts w:ascii="Calibri" w:eastAsiaTheme="minorHAnsi" w:hAnsi="Calibri" w:cstheme="minorBidi"/>
          <w:b/>
          <w:sz w:val="24"/>
          <w:szCs w:val="22"/>
          <w:lang w:val="fr-FR"/>
        </w:rPr>
        <w:t>la / à l’ / aux……….</w:t>
      </w:r>
      <w:r>
        <w:rPr>
          <w:rFonts w:ascii="Calibri" w:eastAsiaTheme="minorHAnsi" w:hAnsi="Calibri" w:cstheme="minorBidi"/>
          <w:sz w:val="24"/>
          <w:szCs w:val="22"/>
          <w:lang w:val="fr-FR"/>
        </w:rPr>
        <w:t xml:space="preserve">s’il vous plaît ? </w:t>
      </w:r>
      <w:r>
        <w:rPr>
          <w:rFonts w:ascii="Calibri" w:eastAsiaTheme="minorHAnsi" w:hAnsi="Calibri" w:cstheme="minorBidi"/>
          <w:sz w:val="24"/>
          <w:szCs w:val="22"/>
          <w:lang w:val="fr-FR"/>
        </w:rPr>
        <w:tab/>
      </w:r>
      <w:r>
        <w:rPr>
          <w:rFonts w:ascii="Calibri" w:eastAsiaTheme="minorHAnsi" w:hAnsi="Calibri" w:cstheme="minorBidi"/>
          <w:sz w:val="24"/>
          <w:szCs w:val="22"/>
          <w:lang w:val="fr-FR"/>
        </w:rPr>
        <w:tab/>
      </w:r>
      <w:r w:rsidRPr="002F29F1">
        <w:rPr>
          <w:rFonts w:ascii="Calibri" w:eastAsiaTheme="minorHAnsi" w:hAnsi="Calibri" w:cstheme="minorBidi"/>
          <w:i/>
          <w:sz w:val="24"/>
          <w:szCs w:val="22"/>
        </w:rPr>
        <w:t>Which way to the…..pl</w:t>
      </w:r>
      <w:r>
        <w:rPr>
          <w:rFonts w:ascii="Calibri" w:eastAsiaTheme="minorHAnsi" w:hAnsi="Calibri" w:cstheme="minorBidi"/>
          <w:i/>
          <w:sz w:val="24"/>
          <w:szCs w:val="22"/>
        </w:rPr>
        <w:t>ease?</w:t>
      </w:r>
    </w:p>
    <w:p w14:paraId="039D6454" w14:textId="57801D51" w:rsidR="00441808" w:rsidRPr="00C749C7" w:rsidRDefault="00441808" w:rsidP="00441808">
      <w:pPr>
        <w:pStyle w:val="BodyText"/>
        <w:spacing w:line="240" w:lineRule="auto"/>
        <w:rPr>
          <w:rFonts w:ascii="Calibri" w:eastAsiaTheme="minorHAnsi" w:hAnsi="Calibri" w:cstheme="minorBidi"/>
          <w:i/>
          <w:sz w:val="24"/>
          <w:szCs w:val="22"/>
        </w:rPr>
      </w:pPr>
      <w:r w:rsidRPr="002F29F1">
        <w:rPr>
          <w:rFonts w:ascii="Calibri" w:eastAsiaTheme="minorHAnsi" w:hAnsi="Calibri" w:cstheme="minorBidi"/>
          <w:sz w:val="24"/>
          <w:szCs w:val="22"/>
          <w:lang w:val="fr-FR"/>
        </w:rPr>
        <w:t xml:space="preserve">Où est </w:t>
      </w:r>
      <w:r w:rsidRPr="002F29F1">
        <w:rPr>
          <w:rFonts w:ascii="Calibri" w:eastAsiaTheme="minorHAnsi" w:hAnsi="Calibri" w:cstheme="minorBidi"/>
          <w:b/>
          <w:sz w:val="24"/>
          <w:szCs w:val="22"/>
          <w:lang w:val="fr-FR"/>
        </w:rPr>
        <w:t>le / la / l</w:t>
      </w:r>
      <w:r>
        <w:rPr>
          <w:rFonts w:ascii="Calibri" w:eastAsiaTheme="minorHAnsi" w:hAnsi="Calibri" w:cstheme="minorBidi"/>
          <w:b/>
          <w:sz w:val="24"/>
          <w:szCs w:val="22"/>
          <w:lang w:val="fr-FR"/>
        </w:rPr>
        <w:t>’ / les……….</w:t>
      </w:r>
      <w:r>
        <w:rPr>
          <w:rFonts w:ascii="Calibri" w:eastAsiaTheme="minorHAnsi" w:hAnsi="Calibri" w:cstheme="minorBidi"/>
          <w:sz w:val="24"/>
          <w:szCs w:val="22"/>
          <w:lang w:val="fr-FR"/>
        </w:rPr>
        <w:t>s’il vous plaît ?</w:t>
      </w:r>
      <w:r>
        <w:rPr>
          <w:rFonts w:ascii="Calibri" w:eastAsiaTheme="minorHAnsi" w:hAnsi="Calibri" w:cstheme="minorBidi"/>
          <w:sz w:val="24"/>
          <w:szCs w:val="22"/>
          <w:lang w:val="fr-FR"/>
        </w:rPr>
        <w:tab/>
      </w:r>
      <w:r>
        <w:rPr>
          <w:rFonts w:ascii="Calibri" w:eastAsiaTheme="minorHAnsi" w:hAnsi="Calibri" w:cstheme="minorBidi"/>
          <w:sz w:val="24"/>
          <w:szCs w:val="22"/>
          <w:lang w:val="fr-FR"/>
        </w:rPr>
        <w:tab/>
      </w:r>
      <w:r>
        <w:rPr>
          <w:rFonts w:ascii="Calibri" w:eastAsiaTheme="minorHAnsi" w:hAnsi="Calibri" w:cstheme="minorBidi"/>
          <w:sz w:val="24"/>
          <w:szCs w:val="22"/>
          <w:lang w:val="fr-FR"/>
        </w:rPr>
        <w:tab/>
      </w:r>
      <w:r w:rsidRPr="00C749C7">
        <w:rPr>
          <w:rFonts w:ascii="Calibri" w:eastAsiaTheme="minorHAnsi" w:hAnsi="Calibri" w:cstheme="minorBidi"/>
          <w:i/>
          <w:sz w:val="24"/>
          <w:szCs w:val="22"/>
        </w:rPr>
        <w:t>Where is the….please ?</w:t>
      </w:r>
    </w:p>
    <w:p w14:paraId="68F18AD5" w14:textId="04035179" w:rsidR="00BC2E93" w:rsidRDefault="00BC2E93" w:rsidP="00441808">
      <w:pPr>
        <w:pStyle w:val="BodyText"/>
        <w:spacing w:line="240" w:lineRule="auto"/>
        <w:rPr>
          <w:rFonts w:ascii="Calibri" w:eastAsiaTheme="minorHAnsi" w:hAnsi="Calibri" w:cstheme="minorBidi"/>
          <w:i/>
          <w:sz w:val="24"/>
          <w:szCs w:val="22"/>
        </w:rPr>
      </w:pPr>
      <w:r w:rsidRPr="00C749C7">
        <w:rPr>
          <w:rFonts w:ascii="Calibri" w:eastAsiaTheme="minorHAnsi" w:hAnsi="Calibri" w:cstheme="minorBidi"/>
          <w:iCs/>
          <w:sz w:val="24"/>
          <w:szCs w:val="22"/>
        </w:rPr>
        <w:t>Est-ce qu’il y a………… ?</w:t>
      </w:r>
      <w:r w:rsidRPr="00C749C7">
        <w:rPr>
          <w:rFonts w:ascii="Calibri" w:eastAsiaTheme="minorHAnsi" w:hAnsi="Calibri" w:cstheme="minorBidi"/>
          <w:iCs/>
          <w:sz w:val="24"/>
          <w:szCs w:val="22"/>
        </w:rPr>
        <w:tab/>
      </w:r>
      <w:r w:rsidRPr="00C749C7">
        <w:rPr>
          <w:rFonts w:ascii="Calibri" w:eastAsiaTheme="minorHAnsi" w:hAnsi="Calibri" w:cstheme="minorBidi"/>
          <w:iCs/>
          <w:sz w:val="24"/>
          <w:szCs w:val="22"/>
        </w:rPr>
        <w:tab/>
      </w:r>
      <w:r w:rsidRPr="00C749C7">
        <w:rPr>
          <w:rFonts w:ascii="Calibri" w:eastAsiaTheme="minorHAnsi" w:hAnsi="Calibri" w:cstheme="minorBidi"/>
          <w:iCs/>
          <w:sz w:val="24"/>
          <w:szCs w:val="22"/>
        </w:rPr>
        <w:tab/>
      </w:r>
      <w:r w:rsidRPr="00C749C7">
        <w:rPr>
          <w:rFonts w:ascii="Calibri" w:eastAsiaTheme="minorHAnsi" w:hAnsi="Calibri" w:cstheme="minorBidi"/>
          <w:iCs/>
          <w:sz w:val="24"/>
          <w:szCs w:val="22"/>
        </w:rPr>
        <w:tab/>
      </w:r>
      <w:r w:rsidRPr="00C749C7">
        <w:rPr>
          <w:rFonts w:ascii="Calibri" w:eastAsiaTheme="minorHAnsi" w:hAnsi="Calibri" w:cstheme="minorBidi"/>
          <w:iCs/>
          <w:sz w:val="24"/>
          <w:szCs w:val="22"/>
        </w:rPr>
        <w:tab/>
      </w:r>
      <w:r w:rsidRPr="00BC2E93">
        <w:rPr>
          <w:rFonts w:ascii="Calibri" w:eastAsiaTheme="minorHAnsi" w:hAnsi="Calibri" w:cstheme="minorBidi"/>
          <w:i/>
          <w:sz w:val="24"/>
          <w:szCs w:val="22"/>
        </w:rPr>
        <w:t>Is there ?</w:t>
      </w:r>
    </w:p>
    <w:p w14:paraId="0E595000" w14:textId="417ACC16" w:rsidR="002027FF" w:rsidRPr="002027FF" w:rsidRDefault="002027FF" w:rsidP="00441808">
      <w:pPr>
        <w:pStyle w:val="BodyText"/>
        <w:spacing w:line="240" w:lineRule="auto"/>
        <w:rPr>
          <w:rFonts w:ascii="Calibri" w:eastAsiaTheme="minorHAnsi" w:hAnsi="Calibri" w:cstheme="minorBidi"/>
          <w:i/>
          <w:sz w:val="24"/>
          <w:szCs w:val="22"/>
        </w:rPr>
      </w:pPr>
      <w:r>
        <w:rPr>
          <w:rFonts w:ascii="Calibri" w:eastAsiaTheme="minorHAnsi" w:hAnsi="Calibri" w:cstheme="minorBidi"/>
          <w:iCs/>
          <w:sz w:val="24"/>
          <w:szCs w:val="22"/>
        </w:rPr>
        <w:t>C’est loin?</w:t>
      </w:r>
      <w:r>
        <w:rPr>
          <w:rFonts w:ascii="Calibri" w:eastAsiaTheme="minorHAnsi" w:hAnsi="Calibri" w:cstheme="minorBidi"/>
          <w:iCs/>
          <w:sz w:val="24"/>
          <w:szCs w:val="22"/>
        </w:rPr>
        <w:tab/>
      </w:r>
      <w:r>
        <w:rPr>
          <w:rFonts w:ascii="Calibri" w:eastAsiaTheme="minorHAnsi" w:hAnsi="Calibri" w:cstheme="minorBidi"/>
          <w:iCs/>
          <w:sz w:val="24"/>
          <w:szCs w:val="22"/>
        </w:rPr>
        <w:tab/>
      </w:r>
      <w:r>
        <w:rPr>
          <w:rFonts w:ascii="Calibri" w:eastAsiaTheme="minorHAnsi" w:hAnsi="Calibri" w:cstheme="minorBidi"/>
          <w:iCs/>
          <w:sz w:val="24"/>
          <w:szCs w:val="22"/>
        </w:rPr>
        <w:tab/>
      </w:r>
      <w:r>
        <w:rPr>
          <w:rFonts w:ascii="Calibri" w:eastAsiaTheme="minorHAnsi" w:hAnsi="Calibri" w:cstheme="minorBidi"/>
          <w:iCs/>
          <w:sz w:val="24"/>
          <w:szCs w:val="22"/>
        </w:rPr>
        <w:tab/>
      </w:r>
      <w:r>
        <w:rPr>
          <w:rFonts w:ascii="Calibri" w:eastAsiaTheme="minorHAnsi" w:hAnsi="Calibri" w:cstheme="minorBidi"/>
          <w:iCs/>
          <w:sz w:val="24"/>
          <w:szCs w:val="22"/>
        </w:rPr>
        <w:tab/>
      </w:r>
      <w:r>
        <w:rPr>
          <w:rFonts w:ascii="Calibri" w:eastAsiaTheme="minorHAnsi" w:hAnsi="Calibri" w:cstheme="minorBidi"/>
          <w:iCs/>
          <w:sz w:val="24"/>
          <w:szCs w:val="22"/>
        </w:rPr>
        <w:tab/>
      </w:r>
      <w:r>
        <w:rPr>
          <w:rFonts w:ascii="Calibri" w:eastAsiaTheme="minorHAnsi" w:hAnsi="Calibri" w:cstheme="minorBidi"/>
          <w:iCs/>
          <w:sz w:val="24"/>
          <w:szCs w:val="22"/>
        </w:rPr>
        <w:tab/>
      </w:r>
      <w:r>
        <w:rPr>
          <w:rFonts w:ascii="Calibri" w:eastAsiaTheme="minorHAnsi" w:hAnsi="Calibri" w:cstheme="minorBidi"/>
          <w:i/>
          <w:sz w:val="24"/>
          <w:szCs w:val="22"/>
        </w:rPr>
        <w:t>Is it far?</w:t>
      </w:r>
    </w:p>
    <w:p w14:paraId="481E979F" w14:textId="0CBEDB37" w:rsidR="00441808" w:rsidRPr="00BC2E93" w:rsidRDefault="00CB5E4E" w:rsidP="00441808">
      <w:pPr>
        <w:pStyle w:val="BodyText"/>
        <w:spacing w:line="240" w:lineRule="auto"/>
        <w:rPr>
          <w:rFonts w:ascii="Calibri" w:eastAsiaTheme="minorHAnsi" w:hAnsi="Calibri" w:cstheme="minorBidi"/>
          <w:b/>
          <w:i/>
          <w:sz w:val="24"/>
          <w:szCs w:val="22"/>
        </w:rPr>
      </w:pPr>
      <w:r>
        <w:rPr>
          <w:rFonts w:ascii="Calibri" w:eastAsiaTheme="minorHAnsi" w:hAnsi="Calibri" w:cstheme="minorBidi"/>
          <w:iCs/>
          <w:noProof/>
          <w:sz w:val="24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6373561E" wp14:editId="2DE3BA08">
                <wp:simplePos x="0" y="0"/>
                <wp:positionH relativeFrom="column">
                  <wp:posOffset>3483610</wp:posOffset>
                </wp:positionH>
                <wp:positionV relativeFrom="paragraph">
                  <wp:posOffset>7620</wp:posOffset>
                </wp:positionV>
                <wp:extent cx="3041650" cy="1517650"/>
                <wp:effectExtent l="0" t="0" r="25400" b="2540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151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FEA33A0" id="Rectangle 73" o:spid="_x0000_s1026" style="position:absolute;margin-left:274.3pt;margin-top:.6pt;width:239.5pt;height:119.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" filled="f" strokecolor="black [3213]" strokeweight="2pt"/>
            </w:pict>
          </mc:Fallback>
        </mc:AlternateContent>
      </w:r>
    </w:p>
    <w:p w14:paraId="14D9470D" w14:textId="276C70BF" w:rsidR="00441808" w:rsidRPr="00BC2E93" w:rsidRDefault="009406D5" w:rsidP="00441808">
      <w:pPr>
        <w:pStyle w:val="BodyText"/>
        <w:spacing w:line="240" w:lineRule="auto"/>
        <w:rPr>
          <w:rFonts w:ascii="Calibri" w:eastAsiaTheme="minorHAnsi" w:hAnsi="Calibri" w:cstheme="minorBidi"/>
          <w:bCs/>
          <w:i/>
          <w:sz w:val="24"/>
          <w:szCs w:val="22"/>
        </w:rPr>
      </w:pPr>
      <w:r>
        <w:rPr>
          <w:rFonts w:ascii="Calibri" w:eastAsiaTheme="minorHAnsi" w:hAnsi="Calibri" w:cstheme="minorBidi"/>
          <w:bCs/>
          <w:iCs/>
          <w:noProof/>
          <w:sz w:val="24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7FBF33DB" wp14:editId="14647D8E">
                <wp:simplePos x="0" y="0"/>
                <wp:positionH relativeFrom="margin">
                  <wp:posOffset>4457700</wp:posOffset>
                </wp:positionH>
                <wp:positionV relativeFrom="paragraph">
                  <wp:posOffset>142875</wp:posOffset>
                </wp:positionV>
                <wp:extent cx="1130300" cy="584200"/>
                <wp:effectExtent l="25400" t="12700" r="38100" b="19050"/>
                <wp:wrapNone/>
                <wp:docPr id="68" name="Arrow: Righ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30300" cy="5842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BF6D9AF" id="Arrow: Right 68" o:spid="_x0000_s1026" type="#_x0000_t13" style="position:absolute;margin-left:351pt;margin-top:11.25pt;width:89pt;height:46pt;rotation:-90;z-index:25181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" adj="16018" filled="f" strokecolor="black [3213]" strokeweight="2pt">
                <w10:wrap anchorx="margin"/>
              </v:shape>
            </w:pict>
          </mc:Fallback>
        </mc:AlternateContent>
      </w:r>
      <w:r>
        <w:rPr>
          <w:rFonts w:ascii="Calibri" w:eastAsiaTheme="minorHAnsi" w:hAnsi="Calibri" w:cstheme="minorBidi"/>
          <w:bCs/>
          <w:iCs/>
          <w:noProof/>
          <w:sz w:val="24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48FBDA1" wp14:editId="6E317059">
                <wp:simplePos x="0" y="0"/>
                <wp:positionH relativeFrom="margin">
                  <wp:posOffset>5331460</wp:posOffset>
                </wp:positionH>
                <wp:positionV relativeFrom="paragraph">
                  <wp:posOffset>127635</wp:posOffset>
                </wp:positionV>
                <wp:extent cx="1130300" cy="584200"/>
                <wp:effectExtent l="0" t="19050" r="31750" b="44450"/>
                <wp:wrapNone/>
                <wp:docPr id="60" name="Arrow: Righ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5842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4F0724C" id="Arrow: Right 60" o:spid="_x0000_s1026" type="#_x0000_t13" style="position:absolute;margin-left:419.8pt;margin-top:10.05pt;width:89pt;height:46pt;z-index:2518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" adj="16018" filled="f" strokecolor="black [3213]" strokeweight="2pt">
                <w10:wrap anchorx="margin"/>
              </v:shape>
            </w:pict>
          </mc:Fallback>
        </mc:AlternateContent>
      </w:r>
      <w:r>
        <w:rPr>
          <w:rFonts w:ascii="Calibri" w:eastAsiaTheme="minorHAnsi" w:hAnsi="Calibri" w:cstheme="minorBidi"/>
          <w:bCs/>
          <w:iCs/>
          <w:noProof/>
          <w:sz w:val="24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35DCC318" wp14:editId="79AFF646">
                <wp:simplePos x="0" y="0"/>
                <wp:positionH relativeFrom="margin">
                  <wp:posOffset>3549650</wp:posOffset>
                </wp:positionH>
                <wp:positionV relativeFrom="paragraph">
                  <wp:posOffset>128905</wp:posOffset>
                </wp:positionV>
                <wp:extent cx="1130300" cy="584200"/>
                <wp:effectExtent l="19050" t="19050" r="12700" b="44450"/>
                <wp:wrapNone/>
                <wp:docPr id="67" name="Arrow: Righ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0" cy="5842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47E67D0" id="Arrow: Right 67" o:spid="_x0000_s1026" type="#_x0000_t13" style="position:absolute;margin-left:279.5pt;margin-top:10.15pt;width:89pt;height:46pt;rotation:180;z-index:25180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" adj="16018" filled="f" strokecolor="black [3213]" strokeweight="2pt">
                <w10:wrap anchorx="margin"/>
              </v:shape>
            </w:pict>
          </mc:Fallback>
        </mc:AlternateContent>
      </w:r>
      <w:r w:rsidR="00441808" w:rsidRPr="00BC2E93">
        <w:rPr>
          <w:rFonts w:ascii="Calibri" w:eastAsiaTheme="minorHAnsi" w:hAnsi="Calibri" w:cstheme="minorBidi"/>
          <w:bCs/>
          <w:iCs/>
          <w:sz w:val="24"/>
          <w:szCs w:val="22"/>
        </w:rPr>
        <w:t>D’abord</w:t>
      </w:r>
      <w:r w:rsidR="00441808" w:rsidRPr="00BC2E93">
        <w:rPr>
          <w:rFonts w:ascii="Calibri" w:eastAsiaTheme="minorHAnsi" w:hAnsi="Calibri" w:cstheme="minorBidi"/>
          <w:bCs/>
          <w:iCs/>
          <w:sz w:val="24"/>
          <w:szCs w:val="22"/>
        </w:rPr>
        <w:tab/>
      </w:r>
      <w:r w:rsidR="00441808" w:rsidRPr="00BC2E93">
        <w:rPr>
          <w:rFonts w:ascii="Calibri" w:eastAsiaTheme="minorHAnsi" w:hAnsi="Calibri" w:cstheme="minorBidi"/>
          <w:bCs/>
          <w:iCs/>
          <w:sz w:val="24"/>
          <w:szCs w:val="22"/>
        </w:rPr>
        <w:tab/>
      </w:r>
      <w:r w:rsidR="00441808" w:rsidRPr="00BC2E93">
        <w:rPr>
          <w:rFonts w:ascii="Calibri" w:eastAsiaTheme="minorHAnsi" w:hAnsi="Calibri" w:cstheme="minorBidi"/>
          <w:bCs/>
          <w:iCs/>
          <w:sz w:val="24"/>
          <w:szCs w:val="22"/>
        </w:rPr>
        <w:tab/>
      </w:r>
      <w:r w:rsidR="00441808" w:rsidRPr="00BC2E93">
        <w:rPr>
          <w:rFonts w:ascii="Calibri" w:eastAsiaTheme="minorHAnsi" w:hAnsi="Calibri" w:cstheme="minorBidi"/>
          <w:bCs/>
          <w:iCs/>
          <w:sz w:val="24"/>
          <w:szCs w:val="22"/>
        </w:rPr>
        <w:tab/>
      </w:r>
      <w:r w:rsidR="00441808" w:rsidRPr="00BC2E93">
        <w:rPr>
          <w:rFonts w:ascii="Calibri" w:eastAsiaTheme="minorHAnsi" w:hAnsi="Calibri" w:cstheme="minorBidi"/>
          <w:bCs/>
          <w:i/>
          <w:sz w:val="24"/>
          <w:szCs w:val="22"/>
        </w:rPr>
        <w:t>Firstly</w:t>
      </w:r>
    </w:p>
    <w:p w14:paraId="1EFF4ECC" w14:textId="06F13A84" w:rsidR="00441808" w:rsidRPr="00BC2E93" w:rsidRDefault="009406D5" w:rsidP="00441808">
      <w:pPr>
        <w:pStyle w:val="BodyText"/>
        <w:spacing w:line="240" w:lineRule="auto"/>
        <w:rPr>
          <w:rFonts w:ascii="Calibri" w:eastAsiaTheme="minorHAnsi" w:hAnsi="Calibri" w:cstheme="minorBidi"/>
          <w:bCs/>
          <w:i/>
          <w:sz w:val="24"/>
          <w:szCs w:val="22"/>
        </w:rPr>
      </w:pPr>
      <w:r w:rsidRPr="009406D5">
        <w:rPr>
          <w:rFonts w:ascii="Calibri" w:eastAsiaTheme="minorHAnsi" w:hAnsi="Calibri" w:cstheme="minorBidi"/>
          <w:bCs/>
          <w:iCs/>
          <w:noProof/>
          <w:sz w:val="24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815424" behindDoc="0" locked="0" layoutInCell="1" allowOverlap="1" wp14:anchorId="1FA9F826" wp14:editId="6E87C3A7">
                <wp:simplePos x="0" y="0"/>
                <wp:positionH relativeFrom="column">
                  <wp:posOffset>5346700</wp:posOffset>
                </wp:positionH>
                <wp:positionV relativeFrom="paragraph">
                  <wp:posOffset>106680</wp:posOffset>
                </wp:positionV>
                <wp:extent cx="793750" cy="260350"/>
                <wp:effectExtent l="0" t="0" r="6350" b="635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079A2" w14:textId="7B9C9AE7" w:rsidR="00BB1BD2" w:rsidRDefault="00BB1BD2" w:rsidP="009406D5">
                            <w:r>
                              <w:t>À droite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9F826" id="_x0000_s1098" type="#_x0000_t202" style="position:absolute;margin-left:421pt;margin-top:8.4pt;width:62.5pt;height:20.5pt;z-index:25181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" stroked="f">
                <v:textbox>
                  <w:txbxContent>
                    <w:p w14:paraId="7F3079A2" w14:textId="7B9C9AE7" w:rsidR="00BB1BD2" w:rsidRDefault="00BB1BD2" w:rsidP="009406D5">
                      <w:r>
                        <w:t>À droite</w:t>
                      </w:r>
                    </w:p>
                  </w:txbxContent>
                </v:textbox>
              </v:shape>
            </w:pict>
          </mc:Fallback>
        </mc:AlternateContent>
      </w:r>
      <w:r w:rsidRPr="009406D5">
        <w:rPr>
          <w:rFonts w:ascii="Calibri" w:eastAsiaTheme="minorHAnsi" w:hAnsi="Calibri" w:cstheme="minorBidi"/>
          <w:bCs/>
          <w:iCs/>
          <w:noProof/>
          <w:sz w:val="24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813376" behindDoc="0" locked="0" layoutInCell="1" allowOverlap="1" wp14:anchorId="76D82BF1" wp14:editId="6969D0FB">
                <wp:simplePos x="0" y="0"/>
                <wp:positionH relativeFrom="column">
                  <wp:posOffset>3864610</wp:posOffset>
                </wp:positionH>
                <wp:positionV relativeFrom="paragraph">
                  <wp:posOffset>106680</wp:posOffset>
                </wp:positionV>
                <wp:extent cx="793750" cy="260350"/>
                <wp:effectExtent l="0" t="0" r="6350" b="635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37C97" w14:textId="1E9C0661" w:rsidR="00BB1BD2" w:rsidRDefault="00BB1BD2">
                            <w:r>
                              <w:t>À gauche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82BF1" id="_x0000_s1099" type="#_x0000_t202" style="position:absolute;margin-left:304.3pt;margin-top:8.4pt;width:62.5pt;height:20.5pt;z-index:25181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" stroked="f">
                <v:textbox>
                  <w:txbxContent>
                    <w:p w14:paraId="17637C97" w14:textId="1E9C0661" w:rsidR="00BB1BD2" w:rsidRDefault="00BB1BD2">
                      <w:r>
                        <w:t>À gauche</w:t>
                      </w:r>
                    </w:p>
                  </w:txbxContent>
                </v:textbox>
              </v:shape>
            </w:pict>
          </mc:Fallback>
        </mc:AlternateContent>
      </w:r>
      <w:r w:rsidR="00441808" w:rsidRPr="00BC2E93">
        <w:rPr>
          <w:rFonts w:ascii="Calibri" w:eastAsiaTheme="minorHAnsi" w:hAnsi="Calibri" w:cstheme="minorBidi"/>
          <w:bCs/>
          <w:iCs/>
          <w:sz w:val="24"/>
          <w:szCs w:val="22"/>
        </w:rPr>
        <w:t>Puis</w:t>
      </w:r>
      <w:r w:rsidR="00441808" w:rsidRPr="00BC2E93">
        <w:rPr>
          <w:rFonts w:ascii="Calibri" w:eastAsiaTheme="minorHAnsi" w:hAnsi="Calibri" w:cstheme="minorBidi"/>
          <w:bCs/>
          <w:iCs/>
          <w:sz w:val="24"/>
          <w:szCs w:val="22"/>
        </w:rPr>
        <w:tab/>
      </w:r>
      <w:r w:rsidR="00441808" w:rsidRPr="00BC2E93">
        <w:rPr>
          <w:rFonts w:ascii="Calibri" w:eastAsiaTheme="minorHAnsi" w:hAnsi="Calibri" w:cstheme="minorBidi"/>
          <w:bCs/>
          <w:iCs/>
          <w:sz w:val="24"/>
          <w:szCs w:val="22"/>
        </w:rPr>
        <w:tab/>
      </w:r>
      <w:r w:rsidR="00441808" w:rsidRPr="00BC2E93">
        <w:rPr>
          <w:rFonts w:ascii="Calibri" w:eastAsiaTheme="minorHAnsi" w:hAnsi="Calibri" w:cstheme="minorBidi"/>
          <w:bCs/>
          <w:iCs/>
          <w:sz w:val="24"/>
          <w:szCs w:val="22"/>
        </w:rPr>
        <w:tab/>
      </w:r>
      <w:r w:rsidR="00441808" w:rsidRPr="00BC2E93">
        <w:rPr>
          <w:rFonts w:ascii="Calibri" w:eastAsiaTheme="minorHAnsi" w:hAnsi="Calibri" w:cstheme="minorBidi"/>
          <w:bCs/>
          <w:iCs/>
          <w:sz w:val="24"/>
          <w:szCs w:val="22"/>
        </w:rPr>
        <w:tab/>
      </w:r>
      <w:r w:rsidR="00441808" w:rsidRPr="00BC2E93">
        <w:rPr>
          <w:rFonts w:ascii="Calibri" w:eastAsiaTheme="minorHAnsi" w:hAnsi="Calibri" w:cstheme="minorBidi"/>
          <w:bCs/>
          <w:iCs/>
          <w:sz w:val="24"/>
          <w:szCs w:val="22"/>
        </w:rPr>
        <w:tab/>
      </w:r>
      <w:r w:rsidR="00441808" w:rsidRPr="00BC2E93">
        <w:rPr>
          <w:rFonts w:ascii="Calibri" w:eastAsiaTheme="minorHAnsi" w:hAnsi="Calibri" w:cstheme="minorBidi"/>
          <w:bCs/>
          <w:i/>
          <w:sz w:val="24"/>
          <w:szCs w:val="22"/>
        </w:rPr>
        <w:t>Then</w:t>
      </w:r>
    </w:p>
    <w:p w14:paraId="05FDD20C" w14:textId="3CC37948" w:rsidR="00441808" w:rsidRPr="00BC2E93" w:rsidRDefault="00441808" w:rsidP="00441808">
      <w:pPr>
        <w:pStyle w:val="BodyText"/>
        <w:spacing w:line="240" w:lineRule="auto"/>
        <w:rPr>
          <w:rFonts w:ascii="Calibri" w:eastAsiaTheme="minorHAnsi" w:hAnsi="Calibri" w:cstheme="minorBidi"/>
          <w:bCs/>
          <w:i/>
          <w:sz w:val="24"/>
          <w:szCs w:val="22"/>
        </w:rPr>
      </w:pPr>
      <w:r w:rsidRPr="00BC2E93">
        <w:rPr>
          <w:rFonts w:ascii="Calibri" w:eastAsiaTheme="minorHAnsi" w:hAnsi="Calibri" w:cstheme="minorBidi"/>
          <w:bCs/>
          <w:iCs/>
          <w:sz w:val="24"/>
          <w:szCs w:val="22"/>
        </w:rPr>
        <w:t>Ensuite</w:t>
      </w:r>
      <w:r w:rsidRPr="00BC2E93">
        <w:rPr>
          <w:rFonts w:ascii="Calibri" w:eastAsiaTheme="minorHAnsi" w:hAnsi="Calibri" w:cstheme="minorBidi"/>
          <w:bCs/>
          <w:iCs/>
          <w:sz w:val="24"/>
          <w:szCs w:val="22"/>
        </w:rPr>
        <w:tab/>
      </w:r>
      <w:r w:rsidRPr="00BC2E93">
        <w:rPr>
          <w:rFonts w:ascii="Calibri" w:eastAsiaTheme="minorHAnsi" w:hAnsi="Calibri" w:cstheme="minorBidi"/>
          <w:bCs/>
          <w:iCs/>
          <w:sz w:val="24"/>
          <w:szCs w:val="22"/>
        </w:rPr>
        <w:tab/>
      </w:r>
      <w:r w:rsidRPr="00BC2E93">
        <w:rPr>
          <w:rFonts w:ascii="Calibri" w:eastAsiaTheme="minorHAnsi" w:hAnsi="Calibri" w:cstheme="minorBidi"/>
          <w:bCs/>
          <w:iCs/>
          <w:sz w:val="24"/>
          <w:szCs w:val="22"/>
        </w:rPr>
        <w:tab/>
      </w:r>
      <w:r w:rsidRPr="00BC2E93">
        <w:rPr>
          <w:rFonts w:ascii="Calibri" w:eastAsiaTheme="minorHAnsi" w:hAnsi="Calibri" w:cstheme="minorBidi"/>
          <w:bCs/>
          <w:iCs/>
          <w:sz w:val="24"/>
          <w:szCs w:val="22"/>
        </w:rPr>
        <w:tab/>
      </w:r>
      <w:r w:rsidRPr="00BC2E93">
        <w:rPr>
          <w:rFonts w:ascii="Calibri" w:eastAsiaTheme="minorHAnsi" w:hAnsi="Calibri" w:cstheme="minorBidi"/>
          <w:bCs/>
          <w:iCs/>
          <w:sz w:val="24"/>
          <w:szCs w:val="22"/>
        </w:rPr>
        <w:tab/>
      </w:r>
      <w:r w:rsidRPr="00BC2E93">
        <w:rPr>
          <w:rFonts w:ascii="Calibri" w:eastAsiaTheme="minorHAnsi" w:hAnsi="Calibri" w:cstheme="minorBidi"/>
          <w:bCs/>
          <w:i/>
          <w:sz w:val="24"/>
          <w:szCs w:val="22"/>
        </w:rPr>
        <w:t>Next</w:t>
      </w:r>
    </w:p>
    <w:p w14:paraId="71DA78D7" w14:textId="131AD1D9" w:rsidR="00BC2E93" w:rsidRDefault="00BC2E93" w:rsidP="00441808">
      <w:pPr>
        <w:pStyle w:val="BodyText"/>
        <w:spacing w:line="240" w:lineRule="auto"/>
        <w:rPr>
          <w:rFonts w:ascii="Calibri" w:eastAsiaTheme="minorHAnsi" w:hAnsi="Calibri" w:cstheme="minorBidi"/>
          <w:bCs/>
          <w:i/>
          <w:sz w:val="24"/>
          <w:szCs w:val="22"/>
          <w:lang w:val="fr-FR"/>
        </w:rPr>
      </w:pPr>
      <w:r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>Ou</w:t>
      </w:r>
      <w:r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ab/>
      </w:r>
      <w:r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ab/>
      </w:r>
      <w:r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ab/>
      </w:r>
      <w:r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ab/>
      </w:r>
      <w:r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ab/>
      </w:r>
      <w:r>
        <w:rPr>
          <w:rFonts w:ascii="Calibri" w:eastAsiaTheme="minorHAnsi" w:hAnsi="Calibri" w:cstheme="minorBidi"/>
          <w:bCs/>
          <w:i/>
          <w:sz w:val="24"/>
          <w:szCs w:val="22"/>
          <w:lang w:val="fr-FR"/>
        </w:rPr>
        <w:t>Or</w:t>
      </w:r>
    </w:p>
    <w:p w14:paraId="667929C8" w14:textId="5952B07E" w:rsidR="00BC2E93" w:rsidRDefault="00BC2E93" w:rsidP="00441808">
      <w:pPr>
        <w:pStyle w:val="BodyText"/>
        <w:spacing w:line="240" w:lineRule="auto"/>
        <w:rPr>
          <w:rFonts w:ascii="Calibri" w:eastAsiaTheme="minorHAnsi" w:hAnsi="Calibri" w:cstheme="minorBidi"/>
          <w:bCs/>
          <w:i/>
          <w:sz w:val="24"/>
          <w:szCs w:val="22"/>
          <w:lang w:val="fr-FR"/>
        </w:rPr>
      </w:pPr>
      <w:r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>Ici</w:t>
      </w:r>
      <w:r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ab/>
      </w:r>
      <w:r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ab/>
      </w:r>
      <w:r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ab/>
      </w:r>
      <w:r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ab/>
      </w:r>
      <w:r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ab/>
      </w:r>
      <w:r>
        <w:rPr>
          <w:rFonts w:ascii="Calibri" w:eastAsiaTheme="minorHAnsi" w:hAnsi="Calibri" w:cstheme="minorBidi"/>
          <w:bCs/>
          <w:i/>
          <w:sz w:val="24"/>
          <w:szCs w:val="22"/>
          <w:lang w:val="fr-FR"/>
        </w:rPr>
        <w:t>Here</w:t>
      </w:r>
    </w:p>
    <w:p w14:paraId="3FE62787" w14:textId="197332B7" w:rsidR="00BC2E93" w:rsidRPr="00BC2E93" w:rsidRDefault="009406D5" w:rsidP="00441808">
      <w:pPr>
        <w:pStyle w:val="BodyText"/>
        <w:spacing w:line="240" w:lineRule="auto"/>
        <w:rPr>
          <w:rFonts w:ascii="Calibri" w:eastAsiaTheme="minorHAnsi" w:hAnsi="Calibri" w:cstheme="minorBidi"/>
          <w:bCs/>
          <w:i/>
          <w:sz w:val="24"/>
          <w:szCs w:val="22"/>
          <w:lang w:val="fr-FR"/>
        </w:rPr>
      </w:pPr>
      <w:r w:rsidRPr="009406D5">
        <w:rPr>
          <w:rFonts w:ascii="Calibri" w:eastAsiaTheme="minorHAnsi" w:hAnsi="Calibri" w:cstheme="minorBidi"/>
          <w:bCs/>
          <w:iCs/>
          <w:noProof/>
          <w:sz w:val="24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817472" behindDoc="0" locked="0" layoutInCell="1" allowOverlap="1" wp14:anchorId="71050702" wp14:editId="1B831C01">
                <wp:simplePos x="0" y="0"/>
                <wp:positionH relativeFrom="column">
                  <wp:posOffset>4603750</wp:posOffset>
                </wp:positionH>
                <wp:positionV relativeFrom="paragraph">
                  <wp:posOffset>104775</wp:posOffset>
                </wp:positionV>
                <wp:extent cx="793750" cy="260350"/>
                <wp:effectExtent l="0" t="0" r="6350" b="635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1EC4C" w14:textId="20A102BA" w:rsidR="00BB1BD2" w:rsidRDefault="00BB1BD2" w:rsidP="009406D5">
                            <w:r>
                              <w:t>Tout droit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0702" id="_x0000_s1100" type="#_x0000_t202" style="position:absolute;margin-left:362.5pt;margin-top:8.25pt;width:62.5pt;height:20.5pt;z-index:25181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" stroked="f">
                <v:textbox>
                  <w:txbxContent>
                    <w:p w14:paraId="4AA1EC4C" w14:textId="20A102BA" w:rsidR="00BB1BD2" w:rsidRDefault="00BB1BD2" w:rsidP="009406D5">
                      <w:r>
                        <w:t>Tout droit</w:t>
                      </w:r>
                    </w:p>
                  </w:txbxContent>
                </v:textbox>
              </v:shape>
            </w:pict>
          </mc:Fallback>
        </mc:AlternateContent>
      </w:r>
      <w:r w:rsidR="00BC2E93"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>Près d’ici</w:t>
      </w:r>
      <w:r w:rsidR="00BC2E93"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ab/>
      </w:r>
      <w:r w:rsidR="00BC2E93"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ab/>
      </w:r>
      <w:r w:rsidR="00BC2E93"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ab/>
      </w:r>
      <w:r w:rsidR="00BC2E93"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ab/>
      </w:r>
      <w:r w:rsidR="00BC2E93">
        <w:rPr>
          <w:rFonts w:ascii="Calibri" w:eastAsiaTheme="minorHAnsi" w:hAnsi="Calibri" w:cstheme="minorBidi"/>
          <w:bCs/>
          <w:i/>
          <w:sz w:val="24"/>
          <w:szCs w:val="22"/>
          <w:lang w:val="fr-FR"/>
        </w:rPr>
        <w:t>Near here</w:t>
      </w:r>
    </w:p>
    <w:p w14:paraId="3051F4C6" w14:textId="50BA62F5" w:rsidR="00BC2E93" w:rsidRPr="00BC2E93" w:rsidRDefault="00BC2E93" w:rsidP="00441808">
      <w:pPr>
        <w:pStyle w:val="BodyText"/>
        <w:spacing w:line="240" w:lineRule="auto"/>
        <w:rPr>
          <w:rFonts w:ascii="Calibri" w:eastAsiaTheme="minorHAnsi" w:hAnsi="Calibri" w:cstheme="minorBidi"/>
          <w:bCs/>
          <w:i/>
          <w:sz w:val="24"/>
          <w:szCs w:val="22"/>
          <w:lang w:val="fr-FR"/>
        </w:rPr>
      </w:pPr>
      <w:r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>Là -bas</w:t>
      </w:r>
      <w:r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ab/>
      </w:r>
      <w:r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ab/>
      </w:r>
      <w:r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ab/>
      </w:r>
      <w:r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ab/>
      </w:r>
      <w:r>
        <w:rPr>
          <w:rFonts w:ascii="Calibri" w:eastAsiaTheme="minorHAnsi" w:hAnsi="Calibri" w:cstheme="minorBidi"/>
          <w:bCs/>
          <w:iCs/>
          <w:sz w:val="24"/>
          <w:szCs w:val="22"/>
          <w:lang w:val="fr-FR"/>
        </w:rPr>
        <w:tab/>
      </w:r>
      <w:r>
        <w:rPr>
          <w:rFonts w:ascii="Calibri" w:eastAsiaTheme="minorHAnsi" w:hAnsi="Calibri" w:cstheme="minorBidi"/>
          <w:bCs/>
          <w:i/>
          <w:sz w:val="24"/>
          <w:szCs w:val="22"/>
          <w:lang w:val="fr-FR"/>
        </w:rPr>
        <w:t>Over there</w:t>
      </w:r>
    </w:p>
    <w:p w14:paraId="60F3F652" w14:textId="77777777" w:rsidR="00441808" w:rsidRPr="001C6855" w:rsidRDefault="00441808" w:rsidP="00441808">
      <w:pPr>
        <w:pStyle w:val="BodyText"/>
        <w:spacing w:line="240" w:lineRule="auto"/>
        <w:rPr>
          <w:rFonts w:ascii="Calibri" w:eastAsiaTheme="minorHAnsi" w:hAnsi="Calibri" w:cstheme="minorBidi"/>
          <w:b/>
          <w:i/>
          <w:sz w:val="24"/>
          <w:szCs w:val="22"/>
          <w:lang w:val="fr-FR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780"/>
        <w:gridCol w:w="1537"/>
        <w:gridCol w:w="1118"/>
        <w:gridCol w:w="1118"/>
        <w:gridCol w:w="4648"/>
      </w:tblGrid>
      <w:tr w:rsidR="00794024" w:rsidRPr="002F29F1" w14:paraId="364108EC" w14:textId="77777777" w:rsidTr="00794024">
        <w:tc>
          <w:tcPr>
            <w:tcW w:w="1780" w:type="dxa"/>
            <w:vMerge w:val="restart"/>
          </w:tcPr>
          <w:p w14:paraId="58AB95F0" w14:textId="54533B19" w:rsidR="00794024" w:rsidRPr="00441808" w:rsidRDefault="00794024" w:rsidP="00C749C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441808">
              <w:rPr>
                <w:rFonts w:cstheme="minorHAnsi"/>
                <w:sz w:val="24"/>
                <w:szCs w:val="24"/>
              </w:rPr>
              <w:t>Prenez la</w:t>
            </w:r>
          </w:p>
        </w:tc>
        <w:tc>
          <w:tcPr>
            <w:tcW w:w="1537" w:type="dxa"/>
          </w:tcPr>
          <w:p w14:paraId="49A3F699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première</w:t>
            </w:r>
          </w:p>
        </w:tc>
        <w:tc>
          <w:tcPr>
            <w:tcW w:w="1118" w:type="dxa"/>
            <w:vMerge w:val="restart"/>
          </w:tcPr>
          <w:p w14:paraId="32382054" w14:textId="0B721843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rue à</w:t>
            </w:r>
          </w:p>
        </w:tc>
        <w:tc>
          <w:tcPr>
            <w:tcW w:w="1118" w:type="dxa"/>
            <w:vMerge w:val="restart"/>
          </w:tcPr>
          <w:p w14:paraId="2E3CFAB4" w14:textId="113E4C84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  <w:r w:rsidRPr="00441808">
              <w:rPr>
                <w:rFonts w:cstheme="minorHAnsi"/>
                <w:sz w:val="24"/>
                <w:szCs w:val="24"/>
              </w:rPr>
              <w:t>auche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648" w:type="dxa"/>
            <w:vMerge w:val="restart"/>
          </w:tcPr>
          <w:p w14:paraId="746A8A1A" w14:textId="67937768" w:rsidR="00794024" w:rsidRPr="00441808" w:rsidRDefault="00794024" w:rsidP="00C749C7">
            <w:pPr>
              <w:rPr>
                <w:rFonts w:cstheme="minorHAnsi"/>
                <w:i/>
                <w:sz w:val="24"/>
                <w:szCs w:val="24"/>
              </w:rPr>
            </w:pPr>
            <w:r w:rsidRPr="00441808">
              <w:rPr>
                <w:rFonts w:cstheme="minorHAnsi"/>
                <w:i/>
                <w:sz w:val="24"/>
                <w:szCs w:val="24"/>
              </w:rPr>
              <w:t>Take the 1</w:t>
            </w:r>
            <w:r w:rsidRPr="00441808">
              <w:rPr>
                <w:rFonts w:cstheme="minorHAnsi"/>
                <w:i/>
                <w:sz w:val="24"/>
                <w:szCs w:val="24"/>
                <w:vertAlign w:val="superscript"/>
              </w:rPr>
              <w:t>st</w:t>
            </w:r>
            <w:r w:rsidRPr="00441808">
              <w:rPr>
                <w:rFonts w:cstheme="minorHAnsi"/>
                <w:i/>
                <w:sz w:val="24"/>
                <w:szCs w:val="24"/>
              </w:rPr>
              <w:t>/2</w:t>
            </w:r>
            <w:r w:rsidRPr="00441808">
              <w:rPr>
                <w:rFonts w:cstheme="minorHAnsi"/>
                <w:i/>
                <w:sz w:val="24"/>
                <w:szCs w:val="24"/>
                <w:vertAlign w:val="superscript"/>
              </w:rPr>
              <w:t>nd</w:t>
            </w:r>
            <w:r w:rsidRPr="00441808">
              <w:rPr>
                <w:rFonts w:cstheme="minorHAnsi"/>
                <w:i/>
                <w:sz w:val="24"/>
                <w:szCs w:val="24"/>
              </w:rPr>
              <w:t>/3</w:t>
            </w:r>
            <w:r w:rsidRPr="00441808">
              <w:rPr>
                <w:rFonts w:cstheme="minorHAnsi"/>
                <w:i/>
                <w:sz w:val="24"/>
                <w:szCs w:val="24"/>
                <w:vertAlign w:val="superscript"/>
              </w:rPr>
              <w:t>rd</w:t>
            </w:r>
            <w:r w:rsidRPr="00441808">
              <w:rPr>
                <w:rFonts w:cstheme="minorHAnsi"/>
                <w:i/>
                <w:sz w:val="24"/>
                <w:szCs w:val="24"/>
              </w:rPr>
              <w:t xml:space="preserve"> /4</w:t>
            </w:r>
            <w:r w:rsidRPr="00441808">
              <w:rPr>
                <w:rFonts w:cstheme="minorHAnsi"/>
                <w:i/>
                <w:sz w:val="24"/>
                <w:szCs w:val="24"/>
                <w:vertAlign w:val="superscript"/>
              </w:rPr>
              <w:t>th</w:t>
            </w:r>
            <w:r w:rsidRPr="00441808">
              <w:rPr>
                <w:rFonts w:cstheme="minorHAnsi"/>
                <w:i/>
                <w:sz w:val="24"/>
                <w:szCs w:val="24"/>
              </w:rPr>
              <w:t xml:space="preserve"> road on the left</w:t>
            </w:r>
            <w:r>
              <w:rPr>
                <w:rFonts w:cstheme="minorHAnsi"/>
                <w:i/>
                <w:sz w:val="24"/>
                <w:szCs w:val="24"/>
              </w:rPr>
              <w:t xml:space="preserve"> </w:t>
            </w:r>
            <w:r w:rsidRPr="00441808">
              <w:rPr>
                <w:rFonts w:cstheme="minorHAnsi"/>
                <w:i/>
                <w:sz w:val="24"/>
                <w:szCs w:val="24"/>
              </w:rPr>
              <w:t xml:space="preserve">/right. </w:t>
            </w:r>
          </w:p>
        </w:tc>
      </w:tr>
      <w:tr w:rsidR="00794024" w:rsidRPr="002F29F1" w14:paraId="429B15F4" w14:textId="77777777" w:rsidTr="00794024">
        <w:tc>
          <w:tcPr>
            <w:tcW w:w="1780" w:type="dxa"/>
            <w:vMerge/>
          </w:tcPr>
          <w:p w14:paraId="78001AC6" w14:textId="64DB8391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7" w:type="dxa"/>
          </w:tcPr>
          <w:p w14:paraId="3710245A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deuxième</w:t>
            </w:r>
          </w:p>
        </w:tc>
        <w:tc>
          <w:tcPr>
            <w:tcW w:w="1118" w:type="dxa"/>
            <w:vMerge/>
          </w:tcPr>
          <w:p w14:paraId="014F6572" w14:textId="51ECFB50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14:paraId="5DF3643C" w14:textId="34302A9C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48" w:type="dxa"/>
            <w:vMerge/>
          </w:tcPr>
          <w:p w14:paraId="5D5936E0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94024" w:rsidRPr="002F29F1" w14:paraId="7DCE38DF" w14:textId="77777777" w:rsidTr="00794024">
        <w:tc>
          <w:tcPr>
            <w:tcW w:w="1780" w:type="dxa"/>
            <w:vMerge/>
          </w:tcPr>
          <w:p w14:paraId="52A5FEAB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7" w:type="dxa"/>
          </w:tcPr>
          <w:p w14:paraId="4527B578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troisième</w:t>
            </w:r>
          </w:p>
        </w:tc>
        <w:tc>
          <w:tcPr>
            <w:tcW w:w="1118" w:type="dxa"/>
            <w:vMerge/>
          </w:tcPr>
          <w:p w14:paraId="1F69A426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14:paraId="32CAFA55" w14:textId="0B077AB3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  <w:r w:rsidRPr="00441808">
              <w:rPr>
                <w:rFonts w:cstheme="minorHAnsi"/>
                <w:sz w:val="24"/>
                <w:szCs w:val="24"/>
              </w:rPr>
              <w:t>roite</w:t>
            </w:r>
          </w:p>
        </w:tc>
        <w:tc>
          <w:tcPr>
            <w:tcW w:w="4648" w:type="dxa"/>
            <w:vMerge/>
          </w:tcPr>
          <w:p w14:paraId="2FF24F05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94024" w:rsidRPr="002F29F1" w14:paraId="69B0DAD0" w14:textId="77777777" w:rsidTr="00794024">
        <w:tc>
          <w:tcPr>
            <w:tcW w:w="1780" w:type="dxa"/>
            <w:vMerge/>
          </w:tcPr>
          <w:p w14:paraId="6B68BCD8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7" w:type="dxa"/>
          </w:tcPr>
          <w:p w14:paraId="2C2191CC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quatrième</w:t>
            </w:r>
          </w:p>
        </w:tc>
        <w:tc>
          <w:tcPr>
            <w:tcW w:w="1118" w:type="dxa"/>
            <w:vMerge/>
          </w:tcPr>
          <w:p w14:paraId="1EE3052B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14:paraId="064A1618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48" w:type="dxa"/>
            <w:vMerge/>
          </w:tcPr>
          <w:p w14:paraId="633E5788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41808" w:rsidRPr="002F29F1" w14:paraId="02D7EDE6" w14:textId="77777777" w:rsidTr="00794024">
        <w:trPr>
          <w:trHeight w:val="76"/>
        </w:trPr>
        <w:tc>
          <w:tcPr>
            <w:tcW w:w="1780" w:type="dxa"/>
            <w:shd w:val="clear" w:color="auto" w:fill="000000" w:themeFill="text1"/>
          </w:tcPr>
          <w:p w14:paraId="40C758AC" w14:textId="77777777" w:rsidR="00441808" w:rsidRPr="00441808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7" w:type="dxa"/>
            <w:shd w:val="clear" w:color="auto" w:fill="000000" w:themeFill="text1"/>
          </w:tcPr>
          <w:p w14:paraId="3AA182AB" w14:textId="77777777" w:rsidR="00441808" w:rsidRPr="00441808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000000" w:themeFill="text1"/>
          </w:tcPr>
          <w:p w14:paraId="611EBF33" w14:textId="77777777" w:rsidR="00441808" w:rsidRPr="00441808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000000" w:themeFill="text1"/>
          </w:tcPr>
          <w:p w14:paraId="7399E2A3" w14:textId="77777777" w:rsidR="00441808" w:rsidRPr="00441808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48" w:type="dxa"/>
            <w:shd w:val="clear" w:color="auto" w:fill="000000" w:themeFill="text1"/>
          </w:tcPr>
          <w:p w14:paraId="7198829E" w14:textId="77777777" w:rsidR="00441808" w:rsidRPr="00441808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41808" w:rsidRPr="002F29F1" w14:paraId="189E3E85" w14:textId="77777777" w:rsidTr="00794024">
        <w:tc>
          <w:tcPr>
            <w:tcW w:w="1780" w:type="dxa"/>
          </w:tcPr>
          <w:p w14:paraId="30CE45D4" w14:textId="77777777" w:rsidR="00441808" w:rsidRPr="00441808" w:rsidRDefault="00441808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Continuez /Allez</w:t>
            </w:r>
          </w:p>
        </w:tc>
        <w:tc>
          <w:tcPr>
            <w:tcW w:w="1537" w:type="dxa"/>
          </w:tcPr>
          <w:p w14:paraId="7459B579" w14:textId="77777777" w:rsidR="00441808" w:rsidRPr="00BC2E93" w:rsidRDefault="00441808" w:rsidP="00C749C7">
            <w:pPr>
              <w:rPr>
                <w:rFonts w:cstheme="minorHAnsi"/>
                <w:sz w:val="24"/>
                <w:szCs w:val="24"/>
              </w:rPr>
            </w:pPr>
            <w:r w:rsidRPr="00BC2E93">
              <w:rPr>
                <w:rFonts w:cstheme="minorHAnsi"/>
                <w:sz w:val="24"/>
                <w:szCs w:val="24"/>
              </w:rPr>
              <w:t>tout droit</w:t>
            </w:r>
          </w:p>
        </w:tc>
        <w:tc>
          <w:tcPr>
            <w:tcW w:w="2236" w:type="dxa"/>
            <w:gridSpan w:val="2"/>
          </w:tcPr>
          <w:p w14:paraId="3093E389" w14:textId="77777777" w:rsidR="00441808" w:rsidRPr="00441808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48" w:type="dxa"/>
          </w:tcPr>
          <w:p w14:paraId="348CCCEC" w14:textId="77777777" w:rsidR="00441808" w:rsidRPr="00441808" w:rsidRDefault="00441808" w:rsidP="00C749C7">
            <w:pPr>
              <w:rPr>
                <w:rFonts w:cstheme="minorHAnsi"/>
                <w:i/>
                <w:sz w:val="24"/>
                <w:szCs w:val="24"/>
              </w:rPr>
            </w:pPr>
            <w:r w:rsidRPr="00441808">
              <w:rPr>
                <w:rFonts w:cstheme="minorHAnsi"/>
                <w:i/>
                <w:sz w:val="24"/>
                <w:szCs w:val="24"/>
              </w:rPr>
              <w:t>Continue/go straight on</w:t>
            </w:r>
          </w:p>
        </w:tc>
      </w:tr>
      <w:tr w:rsidR="00441808" w:rsidRPr="002F29F1" w14:paraId="2CC8B633" w14:textId="77777777" w:rsidTr="00794024">
        <w:tc>
          <w:tcPr>
            <w:tcW w:w="1780" w:type="dxa"/>
            <w:shd w:val="clear" w:color="auto" w:fill="000000" w:themeFill="text1"/>
          </w:tcPr>
          <w:p w14:paraId="09D1446B" w14:textId="77777777" w:rsidR="00441808" w:rsidRPr="00441808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7" w:type="dxa"/>
            <w:shd w:val="clear" w:color="auto" w:fill="000000" w:themeFill="text1"/>
          </w:tcPr>
          <w:p w14:paraId="3C3A7704" w14:textId="77777777" w:rsidR="00441808" w:rsidRPr="00441808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000000" w:themeFill="text1"/>
          </w:tcPr>
          <w:p w14:paraId="29F4AC7F" w14:textId="77777777" w:rsidR="00441808" w:rsidRPr="00441808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000000" w:themeFill="text1"/>
          </w:tcPr>
          <w:p w14:paraId="2A8A4806" w14:textId="77777777" w:rsidR="00441808" w:rsidRPr="00441808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48" w:type="dxa"/>
            <w:shd w:val="clear" w:color="auto" w:fill="000000" w:themeFill="text1"/>
          </w:tcPr>
          <w:p w14:paraId="15F9D763" w14:textId="77777777" w:rsidR="00441808" w:rsidRPr="00441808" w:rsidRDefault="00441808" w:rsidP="00C749C7">
            <w:pPr>
              <w:rPr>
                <w:rFonts w:cstheme="minorHAnsi"/>
                <w:i/>
                <w:sz w:val="24"/>
                <w:szCs w:val="24"/>
              </w:rPr>
            </w:pPr>
          </w:p>
        </w:tc>
      </w:tr>
      <w:tr w:rsidR="00794024" w:rsidRPr="002F29F1" w14:paraId="7DF1CBF5" w14:textId="77777777" w:rsidTr="00794024">
        <w:tc>
          <w:tcPr>
            <w:tcW w:w="1780" w:type="dxa"/>
            <w:vMerge w:val="restart"/>
          </w:tcPr>
          <w:p w14:paraId="2B029613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 xml:space="preserve">C’est </w:t>
            </w:r>
          </w:p>
        </w:tc>
        <w:tc>
          <w:tcPr>
            <w:tcW w:w="1537" w:type="dxa"/>
            <w:vMerge w:val="restart"/>
          </w:tcPr>
          <w:p w14:paraId="1D441EB0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à</w:t>
            </w:r>
          </w:p>
        </w:tc>
        <w:tc>
          <w:tcPr>
            <w:tcW w:w="2236" w:type="dxa"/>
            <w:gridSpan w:val="2"/>
          </w:tcPr>
          <w:p w14:paraId="6BD36867" w14:textId="391A5D60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gauche</w:t>
            </w:r>
          </w:p>
        </w:tc>
        <w:tc>
          <w:tcPr>
            <w:tcW w:w="4648" w:type="dxa"/>
          </w:tcPr>
          <w:p w14:paraId="28591E72" w14:textId="77777777" w:rsidR="00794024" w:rsidRPr="00441808" w:rsidRDefault="00794024" w:rsidP="00C749C7">
            <w:pPr>
              <w:rPr>
                <w:rFonts w:cstheme="minorHAnsi"/>
                <w:i/>
                <w:sz w:val="24"/>
                <w:szCs w:val="24"/>
              </w:rPr>
            </w:pPr>
            <w:r w:rsidRPr="00441808">
              <w:rPr>
                <w:rFonts w:cstheme="minorHAnsi"/>
                <w:i/>
                <w:sz w:val="24"/>
                <w:szCs w:val="24"/>
              </w:rPr>
              <w:t>It is on the left</w:t>
            </w:r>
          </w:p>
        </w:tc>
      </w:tr>
      <w:tr w:rsidR="00794024" w:rsidRPr="002F29F1" w14:paraId="7BB2270C" w14:textId="77777777" w:rsidTr="00794024">
        <w:tc>
          <w:tcPr>
            <w:tcW w:w="1780" w:type="dxa"/>
            <w:vMerge/>
          </w:tcPr>
          <w:p w14:paraId="402A8052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7" w:type="dxa"/>
            <w:vMerge/>
          </w:tcPr>
          <w:p w14:paraId="3989AF9E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6" w:type="dxa"/>
            <w:gridSpan w:val="2"/>
          </w:tcPr>
          <w:p w14:paraId="46D511CA" w14:textId="5D82068B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droite</w:t>
            </w:r>
          </w:p>
        </w:tc>
        <w:tc>
          <w:tcPr>
            <w:tcW w:w="4648" w:type="dxa"/>
          </w:tcPr>
          <w:p w14:paraId="77185642" w14:textId="77777777" w:rsidR="00794024" w:rsidRPr="00441808" w:rsidRDefault="00794024" w:rsidP="00C749C7">
            <w:pPr>
              <w:rPr>
                <w:rFonts w:cstheme="minorHAnsi"/>
                <w:i/>
                <w:sz w:val="24"/>
                <w:szCs w:val="24"/>
              </w:rPr>
            </w:pPr>
            <w:r w:rsidRPr="00441808">
              <w:rPr>
                <w:rFonts w:cstheme="minorHAnsi"/>
                <w:i/>
                <w:sz w:val="24"/>
                <w:szCs w:val="24"/>
              </w:rPr>
              <w:t>It is on the right</w:t>
            </w:r>
          </w:p>
        </w:tc>
      </w:tr>
      <w:tr w:rsidR="00441808" w:rsidRPr="002F29F1" w14:paraId="3015B05A" w14:textId="77777777" w:rsidTr="00794024">
        <w:tc>
          <w:tcPr>
            <w:tcW w:w="1780" w:type="dxa"/>
            <w:shd w:val="clear" w:color="auto" w:fill="000000" w:themeFill="text1"/>
          </w:tcPr>
          <w:p w14:paraId="7C90E7F9" w14:textId="77777777" w:rsidR="00441808" w:rsidRPr="00441808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7" w:type="dxa"/>
            <w:shd w:val="clear" w:color="auto" w:fill="000000" w:themeFill="text1"/>
          </w:tcPr>
          <w:p w14:paraId="5E203BF5" w14:textId="77777777" w:rsidR="00441808" w:rsidRPr="00441808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000000" w:themeFill="text1"/>
          </w:tcPr>
          <w:p w14:paraId="15A913A0" w14:textId="77777777" w:rsidR="00441808" w:rsidRPr="00441808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000000" w:themeFill="text1"/>
          </w:tcPr>
          <w:p w14:paraId="1262B100" w14:textId="77777777" w:rsidR="00441808" w:rsidRPr="00441808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48" w:type="dxa"/>
            <w:shd w:val="clear" w:color="auto" w:fill="000000" w:themeFill="text1"/>
          </w:tcPr>
          <w:p w14:paraId="6F2D189A" w14:textId="77777777" w:rsidR="00441808" w:rsidRPr="00441808" w:rsidRDefault="00441808" w:rsidP="00C749C7">
            <w:pPr>
              <w:rPr>
                <w:rFonts w:cstheme="minorHAnsi"/>
                <w:i/>
                <w:sz w:val="24"/>
                <w:szCs w:val="24"/>
              </w:rPr>
            </w:pPr>
          </w:p>
        </w:tc>
      </w:tr>
      <w:tr w:rsidR="00794024" w:rsidRPr="002F29F1" w14:paraId="7AC4C88A" w14:textId="77777777" w:rsidTr="00E46F3D">
        <w:tc>
          <w:tcPr>
            <w:tcW w:w="1780" w:type="dxa"/>
            <w:vMerge w:val="restart"/>
          </w:tcPr>
          <w:p w14:paraId="4B1B2F75" w14:textId="35ABD73B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 xml:space="preserve">Allez </w:t>
            </w:r>
            <w:r>
              <w:rPr>
                <w:rFonts w:cstheme="minorHAnsi"/>
                <w:sz w:val="24"/>
                <w:szCs w:val="24"/>
              </w:rPr>
              <w:t>(</w:t>
            </w:r>
            <w:r w:rsidRPr="00441808">
              <w:rPr>
                <w:rFonts w:cstheme="minorHAnsi"/>
                <w:sz w:val="24"/>
                <w:szCs w:val="24"/>
              </w:rPr>
              <w:t>jusqu’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3773" w:type="dxa"/>
            <w:gridSpan w:val="3"/>
          </w:tcPr>
          <w:p w14:paraId="33EB25E6" w14:textId="41E25720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au rond point</w:t>
            </w:r>
          </w:p>
        </w:tc>
        <w:tc>
          <w:tcPr>
            <w:tcW w:w="4648" w:type="dxa"/>
          </w:tcPr>
          <w:p w14:paraId="5F19C5C4" w14:textId="45B6F5D4" w:rsidR="00794024" w:rsidRPr="00441808" w:rsidRDefault="00794024" w:rsidP="00C749C7">
            <w:pPr>
              <w:rPr>
                <w:rFonts w:cstheme="minorHAnsi"/>
                <w:i/>
                <w:sz w:val="24"/>
                <w:szCs w:val="24"/>
              </w:rPr>
            </w:pPr>
            <w:r w:rsidRPr="00441808">
              <w:rPr>
                <w:rFonts w:cstheme="minorHAnsi"/>
                <w:i/>
                <w:sz w:val="24"/>
                <w:szCs w:val="24"/>
              </w:rPr>
              <w:t>Go</w:t>
            </w:r>
            <w:r>
              <w:rPr>
                <w:rFonts w:cstheme="minorHAnsi"/>
                <w:i/>
                <w:sz w:val="24"/>
                <w:szCs w:val="24"/>
              </w:rPr>
              <w:t xml:space="preserve"> (until)</w:t>
            </w:r>
            <w:r w:rsidRPr="00441808">
              <w:rPr>
                <w:rFonts w:cstheme="minorHAnsi"/>
                <w:i/>
                <w:sz w:val="24"/>
                <w:szCs w:val="24"/>
              </w:rPr>
              <w:t xml:space="preserve"> to the roundabout</w:t>
            </w:r>
          </w:p>
        </w:tc>
      </w:tr>
      <w:tr w:rsidR="00794024" w:rsidRPr="002F29F1" w14:paraId="388D5EF8" w14:textId="77777777" w:rsidTr="00E46F3D">
        <w:tc>
          <w:tcPr>
            <w:tcW w:w="1780" w:type="dxa"/>
            <w:vMerge/>
          </w:tcPr>
          <w:p w14:paraId="6A4E5C41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773" w:type="dxa"/>
            <w:gridSpan w:val="3"/>
          </w:tcPr>
          <w:p w14:paraId="2F23AF15" w14:textId="574ECC45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aux feux</w:t>
            </w:r>
          </w:p>
        </w:tc>
        <w:tc>
          <w:tcPr>
            <w:tcW w:w="4648" w:type="dxa"/>
          </w:tcPr>
          <w:p w14:paraId="07007B78" w14:textId="77777777" w:rsidR="00794024" w:rsidRPr="00441808" w:rsidRDefault="00794024" w:rsidP="00C749C7">
            <w:pPr>
              <w:rPr>
                <w:rFonts w:cstheme="minorHAnsi"/>
                <w:i/>
                <w:sz w:val="24"/>
                <w:szCs w:val="24"/>
              </w:rPr>
            </w:pPr>
            <w:r w:rsidRPr="00441808">
              <w:rPr>
                <w:rFonts w:cstheme="minorHAnsi"/>
                <w:i/>
                <w:sz w:val="24"/>
                <w:szCs w:val="24"/>
              </w:rPr>
              <w:t xml:space="preserve">      to the traffic lights</w:t>
            </w:r>
          </w:p>
        </w:tc>
      </w:tr>
      <w:tr w:rsidR="00794024" w:rsidRPr="002F29F1" w14:paraId="0A65B9CE" w14:textId="77777777" w:rsidTr="00E46F3D">
        <w:tc>
          <w:tcPr>
            <w:tcW w:w="1780" w:type="dxa"/>
            <w:vMerge/>
          </w:tcPr>
          <w:p w14:paraId="228128A9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773" w:type="dxa"/>
            <w:gridSpan w:val="3"/>
          </w:tcPr>
          <w:p w14:paraId="776171D1" w14:textId="5B9933C6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au carrefour</w:t>
            </w:r>
          </w:p>
        </w:tc>
        <w:tc>
          <w:tcPr>
            <w:tcW w:w="4648" w:type="dxa"/>
          </w:tcPr>
          <w:p w14:paraId="7058669E" w14:textId="033C41BD" w:rsidR="00794024" w:rsidRPr="00441808" w:rsidRDefault="00794024" w:rsidP="00C749C7">
            <w:pPr>
              <w:rPr>
                <w:rFonts w:cstheme="minorHAnsi"/>
                <w:i/>
                <w:sz w:val="24"/>
                <w:szCs w:val="24"/>
              </w:rPr>
            </w:pPr>
            <w:r w:rsidRPr="00441808">
              <w:rPr>
                <w:rFonts w:cstheme="minorHAnsi"/>
                <w:i/>
                <w:sz w:val="24"/>
                <w:szCs w:val="24"/>
              </w:rPr>
              <w:t xml:space="preserve">      to the crossroads</w:t>
            </w:r>
          </w:p>
        </w:tc>
      </w:tr>
      <w:tr w:rsidR="00794024" w:rsidRPr="002F29F1" w14:paraId="4C4419A1" w14:textId="77777777" w:rsidTr="00E46F3D">
        <w:tc>
          <w:tcPr>
            <w:tcW w:w="1780" w:type="dxa"/>
            <w:vMerge/>
          </w:tcPr>
          <w:p w14:paraId="7B95D7CB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773" w:type="dxa"/>
            <w:gridSpan w:val="3"/>
          </w:tcPr>
          <w:p w14:paraId="205B4C84" w14:textId="1DECA18D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au coin</w:t>
            </w:r>
          </w:p>
        </w:tc>
        <w:tc>
          <w:tcPr>
            <w:tcW w:w="4648" w:type="dxa"/>
          </w:tcPr>
          <w:p w14:paraId="6993201E" w14:textId="77777777" w:rsidR="00794024" w:rsidRPr="00441808" w:rsidRDefault="00794024" w:rsidP="00C749C7">
            <w:pPr>
              <w:rPr>
                <w:rFonts w:cstheme="minorHAnsi"/>
                <w:i/>
                <w:sz w:val="24"/>
                <w:szCs w:val="24"/>
              </w:rPr>
            </w:pPr>
            <w:r w:rsidRPr="00441808">
              <w:rPr>
                <w:rFonts w:cstheme="minorHAnsi"/>
                <w:i/>
                <w:sz w:val="24"/>
                <w:szCs w:val="24"/>
              </w:rPr>
              <w:t xml:space="preserve">      to the corner</w:t>
            </w:r>
          </w:p>
        </w:tc>
      </w:tr>
      <w:tr w:rsidR="00794024" w:rsidRPr="00BC2E93" w14:paraId="2C290B5D" w14:textId="77777777" w:rsidTr="00794024">
        <w:tc>
          <w:tcPr>
            <w:tcW w:w="1780" w:type="dxa"/>
            <w:vMerge/>
          </w:tcPr>
          <w:p w14:paraId="0AFE30F7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773" w:type="dxa"/>
            <w:gridSpan w:val="3"/>
          </w:tcPr>
          <w:p w14:paraId="7885AB98" w14:textId="1A527431" w:rsidR="00794024" w:rsidRPr="00BC2E93" w:rsidRDefault="00794024" w:rsidP="00C749C7">
            <w:pPr>
              <w:rPr>
                <w:rFonts w:cstheme="minorHAnsi"/>
                <w:sz w:val="24"/>
                <w:szCs w:val="24"/>
                <w:lang w:val="fr-FR"/>
              </w:rPr>
            </w:pPr>
            <w:r>
              <w:rPr>
                <w:rFonts w:cstheme="minorHAnsi"/>
                <w:sz w:val="24"/>
                <w:szCs w:val="24"/>
                <w:lang w:val="fr-FR"/>
              </w:rPr>
              <w:t>a</w:t>
            </w:r>
            <w:r w:rsidRPr="00BC2E93">
              <w:rPr>
                <w:rFonts w:cstheme="minorHAnsi"/>
                <w:sz w:val="24"/>
                <w:szCs w:val="24"/>
                <w:lang w:val="fr-FR"/>
              </w:rPr>
              <w:t>u bout de la ru</w:t>
            </w:r>
            <w:r>
              <w:rPr>
                <w:rFonts w:cstheme="minorHAnsi"/>
                <w:sz w:val="24"/>
                <w:szCs w:val="24"/>
                <w:lang w:val="fr-FR"/>
              </w:rPr>
              <w:t>e</w:t>
            </w:r>
          </w:p>
        </w:tc>
        <w:tc>
          <w:tcPr>
            <w:tcW w:w="4648" w:type="dxa"/>
          </w:tcPr>
          <w:p w14:paraId="3B14E885" w14:textId="2F7AE0F1" w:rsidR="00794024" w:rsidRPr="00BC2E93" w:rsidRDefault="00794024" w:rsidP="00C749C7">
            <w:pPr>
              <w:rPr>
                <w:rFonts w:cstheme="minorHAnsi"/>
                <w:i/>
                <w:sz w:val="24"/>
                <w:szCs w:val="24"/>
              </w:rPr>
            </w:pPr>
            <w:r w:rsidRPr="00C749C7">
              <w:rPr>
                <w:rFonts w:cstheme="minorHAnsi"/>
                <w:i/>
                <w:sz w:val="24"/>
                <w:szCs w:val="24"/>
                <w:lang w:val="fr-FR"/>
              </w:rPr>
              <w:t xml:space="preserve">      </w:t>
            </w:r>
            <w:r>
              <w:rPr>
                <w:rFonts w:cstheme="minorHAnsi"/>
                <w:i/>
                <w:sz w:val="24"/>
                <w:szCs w:val="24"/>
              </w:rPr>
              <w:t>t</w:t>
            </w:r>
            <w:r w:rsidRPr="00BC2E93">
              <w:rPr>
                <w:rFonts w:cstheme="minorHAnsi"/>
                <w:i/>
                <w:sz w:val="24"/>
                <w:szCs w:val="24"/>
              </w:rPr>
              <w:t>o the end of t</w:t>
            </w:r>
            <w:r>
              <w:rPr>
                <w:rFonts w:cstheme="minorHAnsi"/>
                <w:i/>
                <w:sz w:val="24"/>
                <w:szCs w:val="24"/>
              </w:rPr>
              <w:t>he street</w:t>
            </w:r>
          </w:p>
        </w:tc>
      </w:tr>
      <w:tr w:rsidR="00441808" w:rsidRPr="00BC2E93" w14:paraId="3F5C2640" w14:textId="77777777" w:rsidTr="00794024">
        <w:tc>
          <w:tcPr>
            <w:tcW w:w="1780" w:type="dxa"/>
            <w:shd w:val="clear" w:color="auto" w:fill="000000" w:themeFill="text1"/>
          </w:tcPr>
          <w:p w14:paraId="6B98238E" w14:textId="77777777" w:rsidR="00441808" w:rsidRPr="00BC2E93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7" w:type="dxa"/>
            <w:shd w:val="clear" w:color="auto" w:fill="000000" w:themeFill="text1"/>
          </w:tcPr>
          <w:p w14:paraId="4698F845" w14:textId="77777777" w:rsidR="00441808" w:rsidRPr="00BC2E93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000000" w:themeFill="text1"/>
          </w:tcPr>
          <w:p w14:paraId="7579484E" w14:textId="77777777" w:rsidR="00441808" w:rsidRPr="00BC2E93" w:rsidRDefault="00441808" w:rsidP="00C749C7">
            <w:pPr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000000" w:themeFill="text1"/>
          </w:tcPr>
          <w:p w14:paraId="48D7BEFD" w14:textId="77777777" w:rsidR="00441808" w:rsidRPr="00BC2E93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48" w:type="dxa"/>
            <w:shd w:val="clear" w:color="auto" w:fill="000000" w:themeFill="text1"/>
          </w:tcPr>
          <w:p w14:paraId="17C6C40F" w14:textId="77777777" w:rsidR="00441808" w:rsidRPr="00BC2E93" w:rsidRDefault="00441808" w:rsidP="00C749C7">
            <w:pPr>
              <w:rPr>
                <w:rFonts w:cstheme="minorHAnsi"/>
                <w:i/>
                <w:sz w:val="24"/>
                <w:szCs w:val="24"/>
              </w:rPr>
            </w:pPr>
          </w:p>
        </w:tc>
      </w:tr>
      <w:tr w:rsidR="00794024" w:rsidRPr="002F29F1" w14:paraId="7CD9A3FF" w14:textId="77777777" w:rsidTr="00E46F3D">
        <w:tc>
          <w:tcPr>
            <w:tcW w:w="1780" w:type="dxa"/>
            <w:vMerge w:val="restart"/>
          </w:tcPr>
          <w:p w14:paraId="4D3444EF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Traversez</w:t>
            </w:r>
          </w:p>
        </w:tc>
        <w:tc>
          <w:tcPr>
            <w:tcW w:w="3773" w:type="dxa"/>
            <w:gridSpan w:val="3"/>
          </w:tcPr>
          <w:p w14:paraId="3EB1DEDE" w14:textId="331C7831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le pont</w:t>
            </w:r>
          </w:p>
        </w:tc>
        <w:tc>
          <w:tcPr>
            <w:tcW w:w="4648" w:type="dxa"/>
          </w:tcPr>
          <w:p w14:paraId="48BFB042" w14:textId="77777777" w:rsidR="00794024" w:rsidRPr="00441808" w:rsidRDefault="00794024" w:rsidP="00C749C7">
            <w:pPr>
              <w:rPr>
                <w:rFonts w:cstheme="minorHAnsi"/>
                <w:i/>
                <w:sz w:val="24"/>
                <w:szCs w:val="24"/>
              </w:rPr>
            </w:pPr>
            <w:r w:rsidRPr="00441808">
              <w:rPr>
                <w:rFonts w:cstheme="minorHAnsi"/>
                <w:i/>
                <w:sz w:val="24"/>
                <w:szCs w:val="24"/>
              </w:rPr>
              <w:t>Cross the bridge</w:t>
            </w:r>
          </w:p>
        </w:tc>
      </w:tr>
      <w:tr w:rsidR="00794024" w:rsidRPr="002F29F1" w14:paraId="1EE654CB" w14:textId="77777777" w:rsidTr="00E46F3D">
        <w:tc>
          <w:tcPr>
            <w:tcW w:w="1780" w:type="dxa"/>
            <w:vMerge/>
          </w:tcPr>
          <w:p w14:paraId="44756D8A" w14:textId="77777777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773" w:type="dxa"/>
            <w:gridSpan w:val="3"/>
          </w:tcPr>
          <w:p w14:paraId="679281E0" w14:textId="0D11C74B" w:rsidR="00794024" w:rsidRPr="00441808" w:rsidRDefault="00794024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la rue</w:t>
            </w:r>
          </w:p>
        </w:tc>
        <w:tc>
          <w:tcPr>
            <w:tcW w:w="4648" w:type="dxa"/>
          </w:tcPr>
          <w:p w14:paraId="7A8D6EF3" w14:textId="77777777" w:rsidR="00794024" w:rsidRPr="00441808" w:rsidRDefault="00794024" w:rsidP="00C749C7">
            <w:pPr>
              <w:rPr>
                <w:rFonts w:cstheme="minorHAnsi"/>
                <w:i/>
                <w:sz w:val="24"/>
                <w:szCs w:val="24"/>
              </w:rPr>
            </w:pPr>
            <w:r w:rsidRPr="00441808">
              <w:rPr>
                <w:rFonts w:cstheme="minorHAnsi"/>
                <w:i/>
                <w:sz w:val="24"/>
                <w:szCs w:val="24"/>
              </w:rPr>
              <w:t>Cross the road</w:t>
            </w:r>
          </w:p>
        </w:tc>
      </w:tr>
      <w:tr w:rsidR="00441808" w:rsidRPr="002F29F1" w14:paraId="4A5E8F11" w14:textId="77777777" w:rsidTr="00794024">
        <w:tc>
          <w:tcPr>
            <w:tcW w:w="1780" w:type="dxa"/>
            <w:shd w:val="clear" w:color="auto" w:fill="000000" w:themeFill="text1"/>
          </w:tcPr>
          <w:p w14:paraId="054FB49C" w14:textId="77777777" w:rsidR="00441808" w:rsidRPr="00441808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7" w:type="dxa"/>
            <w:shd w:val="clear" w:color="auto" w:fill="000000" w:themeFill="text1"/>
          </w:tcPr>
          <w:p w14:paraId="5DD07560" w14:textId="77777777" w:rsidR="00441808" w:rsidRPr="00441808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000000" w:themeFill="text1"/>
          </w:tcPr>
          <w:p w14:paraId="2133C044" w14:textId="77777777" w:rsidR="00441808" w:rsidRPr="00441808" w:rsidRDefault="00441808" w:rsidP="00C749C7">
            <w:pPr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000000" w:themeFill="text1"/>
          </w:tcPr>
          <w:p w14:paraId="5963A2C1" w14:textId="77777777" w:rsidR="00441808" w:rsidRPr="00441808" w:rsidRDefault="00441808" w:rsidP="00C749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48" w:type="dxa"/>
            <w:shd w:val="clear" w:color="auto" w:fill="000000" w:themeFill="text1"/>
          </w:tcPr>
          <w:p w14:paraId="5E67ACD7" w14:textId="77777777" w:rsidR="00441808" w:rsidRPr="00441808" w:rsidRDefault="00441808" w:rsidP="00C749C7">
            <w:pPr>
              <w:rPr>
                <w:rFonts w:cstheme="minorHAnsi"/>
                <w:i/>
                <w:sz w:val="24"/>
                <w:szCs w:val="24"/>
              </w:rPr>
            </w:pPr>
          </w:p>
        </w:tc>
      </w:tr>
      <w:tr w:rsidR="002027FF" w:rsidRPr="002F29F1" w14:paraId="0F54C733" w14:textId="77777777" w:rsidTr="00E46F3D">
        <w:tc>
          <w:tcPr>
            <w:tcW w:w="1780" w:type="dxa"/>
          </w:tcPr>
          <w:p w14:paraId="28A36CA6" w14:textId="77777777" w:rsidR="002027FF" w:rsidRPr="00441808" w:rsidRDefault="002027FF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Descendez</w:t>
            </w:r>
          </w:p>
        </w:tc>
        <w:tc>
          <w:tcPr>
            <w:tcW w:w="3773" w:type="dxa"/>
            <w:gridSpan w:val="3"/>
          </w:tcPr>
          <w:p w14:paraId="2D4F2DCE" w14:textId="5874389C" w:rsidR="002027FF" w:rsidRPr="00441808" w:rsidRDefault="002027FF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la rue</w:t>
            </w:r>
          </w:p>
        </w:tc>
        <w:tc>
          <w:tcPr>
            <w:tcW w:w="4648" w:type="dxa"/>
          </w:tcPr>
          <w:p w14:paraId="519D01A4" w14:textId="77777777" w:rsidR="002027FF" w:rsidRPr="00441808" w:rsidRDefault="002027FF" w:rsidP="00C749C7">
            <w:pPr>
              <w:rPr>
                <w:rFonts w:cstheme="minorHAnsi"/>
                <w:i/>
                <w:sz w:val="24"/>
                <w:szCs w:val="24"/>
              </w:rPr>
            </w:pPr>
            <w:r w:rsidRPr="00441808">
              <w:rPr>
                <w:rFonts w:cstheme="minorHAnsi"/>
                <w:i/>
                <w:sz w:val="24"/>
                <w:szCs w:val="24"/>
              </w:rPr>
              <w:t>Go down the road</w:t>
            </w:r>
          </w:p>
        </w:tc>
      </w:tr>
      <w:tr w:rsidR="002027FF" w:rsidRPr="002F29F1" w14:paraId="50AC760D" w14:textId="77777777" w:rsidTr="00E46F3D">
        <w:tc>
          <w:tcPr>
            <w:tcW w:w="1780" w:type="dxa"/>
          </w:tcPr>
          <w:p w14:paraId="426AA21B" w14:textId="77777777" w:rsidR="002027FF" w:rsidRPr="00441808" w:rsidRDefault="002027FF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Montez</w:t>
            </w:r>
          </w:p>
        </w:tc>
        <w:tc>
          <w:tcPr>
            <w:tcW w:w="3773" w:type="dxa"/>
            <w:gridSpan w:val="3"/>
          </w:tcPr>
          <w:p w14:paraId="2FDA7030" w14:textId="662A68CC" w:rsidR="002027FF" w:rsidRPr="00441808" w:rsidRDefault="002027FF" w:rsidP="00C749C7">
            <w:pPr>
              <w:rPr>
                <w:rFonts w:cstheme="minorHAnsi"/>
                <w:sz w:val="24"/>
                <w:szCs w:val="24"/>
              </w:rPr>
            </w:pPr>
            <w:r w:rsidRPr="00441808">
              <w:rPr>
                <w:rFonts w:cstheme="minorHAnsi"/>
                <w:sz w:val="24"/>
                <w:szCs w:val="24"/>
              </w:rPr>
              <w:t>la rue</w:t>
            </w:r>
          </w:p>
        </w:tc>
        <w:tc>
          <w:tcPr>
            <w:tcW w:w="4648" w:type="dxa"/>
          </w:tcPr>
          <w:p w14:paraId="6A0EB116" w14:textId="77777777" w:rsidR="002027FF" w:rsidRPr="00441808" w:rsidRDefault="002027FF" w:rsidP="00C749C7">
            <w:pPr>
              <w:rPr>
                <w:rFonts w:cstheme="minorHAnsi"/>
                <w:i/>
                <w:sz w:val="24"/>
                <w:szCs w:val="24"/>
              </w:rPr>
            </w:pPr>
            <w:r w:rsidRPr="00441808">
              <w:rPr>
                <w:rFonts w:cstheme="minorHAnsi"/>
                <w:i/>
                <w:sz w:val="24"/>
                <w:szCs w:val="24"/>
              </w:rPr>
              <w:t>Go up the road</w:t>
            </w:r>
          </w:p>
        </w:tc>
      </w:tr>
    </w:tbl>
    <w:p w14:paraId="7BFF899D" w14:textId="733A5662" w:rsidR="00014C62" w:rsidRDefault="00014C62" w:rsidP="00EC3C29">
      <w:pPr>
        <w:rPr>
          <w:b/>
          <w:sz w:val="28"/>
          <w:szCs w:val="40"/>
          <w:lang w:val="fr-FR"/>
        </w:rPr>
      </w:pPr>
    </w:p>
    <w:p w14:paraId="2010D275" w14:textId="01C3BAF6" w:rsidR="00441808" w:rsidRPr="00BE0702" w:rsidRDefault="00441808" w:rsidP="00EC3C29">
      <w:pPr>
        <w:rPr>
          <w:b/>
          <w:sz w:val="28"/>
          <w:szCs w:val="40"/>
          <w:lang w:val="fr-FR"/>
        </w:rPr>
      </w:pPr>
      <w:r w:rsidRPr="00354BCC">
        <w:rPr>
          <w:rFonts w:ascii="Calibri" w:hAnsi="Calibri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4CE82BE9" wp14:editId="0FD61EA5">
                <wp:simplePos x="0" y="0"/>
                <wp:positionH relativeFrom="page">
                  <wp:align>center</wp:align>
                </wp:positionH>
                <wp:positionV relativeFrom="paragraph">
                  <wp:posOffset>34925</wp:posOffset>
                </wp:positionV>
                <wp:extent cx="5207000" cy="2647950"/>
                <wp:effectExtent l="0" t="0" r="12700" b="1905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0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698DD" w14:textId="010C68FD" w:rsidR="00BB1BD2" w:rsidRPr="00176AA5" w:rsidRDefault="00BB1BD2" w:rsidP="00441808">
                            <w:pPr>
                              <w:spacing w:after="0" w:line="240" w:lineRule="auto"/>
                              <w:ind w:left="2160" w:firstLine="720"/>
                              <w:rPr>
                                <w:rFonts w:ascii="Calibri" w:eastAsia="Times New Roman" w:hAnsi="Calibri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>prendre (</w:t>
                            </w:r>
                            <w:r w:rsidRPr="00176AA5">
                              <w:rPr>
                                <w:rFonts w:ascii="Calibri" w:hAnsi="Calibri"/>
                                <w:b/>
                                <w:i/>
                                <w:sz w:val="26"/>
                                <w:szCs w:val="26"/>
                              </w:rPr>
                              <w:t>to take</w:t>
                            </w:r>
                            <w:r w:rsidRPr="00176AA5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tbl>
                            <w:tblPr>
                              <w:tblOverlap w:val="never"/>
                              <w:tblW w:w="75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3823"/>
                              <w:gridCol w:w="3685"/>
                            </w:tblGrid>
                            <w:tr w:rsidR="00BB1BD2" w:rsidRPr="00176AA5" w14:paraId="21D9E49A" w14:textId="77777777" w:rsidTr="00441808">
                              <w:trPr>
                                <w:trHeight w:val="205"/>
                              </w:trPr>
                              <w:tc>
                                <w:tcPr>
                                  <w:tcW w:w="3823" w:type="dxa"/>
                                </w:tcPr>
                                <w:p w14:paraId="3B031F44" w14:textId="564BE9CA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Je prends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01D34A66" w14:textId="128E00A3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I take</w:t>
                                  </w:r>
                                </w:p>
                              </w:tc>
                            </w:tr>
                            <w:tr w:rsidR="00BB1BD2" w:rsidRPr="00176AA5" w14:paraId="0DF8ACFB" w14:textId="77777777" w:rsidTr="00441808">
                              <w:trPr>
                                <w:trHeight w:val="205"/>
                              </w:trPr>
                              <w:tc>
                                <w:tcPr>
                                  <w:tcW w:w="3823" w:type="dxa"/>
                                </w:tcPr>
                                <w:p w14:paraId="3F23AE9B" w14:textId="6CAC20AD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Tu prends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6EE45CD" w14:textId="2DD10B85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You take (s)</w:t>
                                  </w:r>
                                </w:p>
                              </w:tc>
                            </w:tr>
                            <w:tr w:rsidR="00BB1BD2" w:rsidRPr="00176AA5" w14:paraId="60035651" w14:textId="77777777" w:rsidTr="00441808">
                              <w:trPr>
                                <w:trHeight w:val="195"/>
                              </w:trPr>
                              <w:tc>
                                <w:tcPr>
                                  <w:tcW w:w="3823" w:type="dxa"/>
                                </w:tcPr>
                                <w:p w14:paraId="1810D50E" w14:textId="6E310C1B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 xml:space="preserve">Il / elle / on </w:t>
                                  </w:r>
                                  <w:r w:rsidRPr="00176AA5">
                                    <w:rPr>
                                      <w:rFonts w:ascii="Calibri" w:hAnsi="Calibri"/>
                                      <w:bCs/>
                                      <w:sz w:val="26"/>
                                      <w:szCs w:val="26"/>
                                    </w:rPr>
                                    <w:t>prend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8CA3295" w14:textId="17D46B72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He/ she / one takes (or we take)</w:t>
                                  </w:r>
                                </w:p>
                              </w:tc>
                            </w:tr>
                            <w:tr w:rsidR="00BB1BD2" w:rsidRPr="00176AA5" w14:paraId="2BD0CF0F" w14:textId="77777777" w:rsidTr="00441808">
                              <w:trPr>
                                <w:trHeight w:val="195"/>
                              </w:trPr>
                              <w:tc>
                                <w:tcPr>
                                  <w:tcW w:w="3823" w:type="dxa"/>
                                </w:tcPr>
                                <w:p w14:paraId="7B13599C" w14:textId="1805C6E6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Nous prenons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0619D00" w14:textId="3CD21632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We take</w:t>
                                  </w:r>
                                </w:p>
                              </w:tc>
                            </w:tr>
                            <w:tr w:rsidR="00BB1BD2" w:rsidRPr="00176AA5" w14:paraId="06FBEC46" w14:textId="77777777" w:rsidTr="00441808">
                              <w:trPr>
                                <w:trHeight w:val="205"/>
                              </w:trPr>
                              <w:tc>
                                <w:tcPr>
                                  <w:tcW w:w="3823" w:type="dxa"/>
                                </w:tcPr>
                                <w:p w14:paraId="04A445EC" w14:textId="7C3381F5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Vous</w:t>
                                  </w:r>
                                  <w:r w:rsidRPr="00176AA5"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prenez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2D1B2F8D" w14:textId="38651C0F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You take (pl /pol)</w:t>
                                  </w:r>
                                </w:p>
                              </w:tc>
                            </w:tr>
                            <w:tr w:rsidR="00BB1BD2" w:rsidRPr="00176AA5" w14:paraId="6BD4B676" w14:textId="77777777" w:rsidTr="00441808">
                              <w:trPr>
                                <w:trHeight w:val="195"/>
                              </w:trPr>
                              <w:tc>
                                <w:tcPr>
                                  <w:tcW w:w="3823" w:type="dxa"/>
                                </w:tcPr>
                                <w:p w14:paraId="09A3E7D0" w14:textId="4B3AFB4A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Ils / elles pren</w:t>
                                  </w:r>
                                  <w:r w:rsidRPr="00176AA5">
                                    <w:rPr>
                                      <w:rFonts w:ascii="Calibri" w:hAnsi="Calibr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n</w:t>
                                  </w:r>
                                  <w:r w:rsidRPr="00176AA5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ent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7000DABF" w14:textId="7BE09601" w:rsidR="00BB1BD2" w:rsidRPr="00176AA5" w:rsidRDefault="00BB1BD2" w:rsidP="00441808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76AA5">
                                    <w:rPr>
                                      <w:rFonts w:ascii="Calibri" w:hAnsi="Calibri"/>
                                      <w:i/>
                                      <w:sz w:val="26"/>
                                      <w:szCs w:val="26"/>
                                    </w:rPr>
                                    <w:t>They take (m/f )</w:t>
                                  </w:r>
                                </w:p>
                              </w:tc>
                            </w:tr>
                          </w:tbl>
                          <w:p w14:paraId="5A68CE6B" w14:textId="77777777" w:rsidR="00BB1BD2" w:rsidRPr="00354BCC" w:rsidRDefault="00BB1BD2" w:rsidP="00441808">
                            <w:pPr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82BE9" id="_x0000_s1101" type="#_x0000_t202" style="position:absolute;margin-left:0;margin-top:2.75pt;width:410pt;height:208.5pt;z-index:2518062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">
                <v:textbox>
                  <w:txbxContent>
                    <w:p w14:paraId="406698DD" w14:textId="010C68FD" w:rsidR="00BB1BD2" w:rsidRPr="00176AA5" w:rsidRDefault="00BB1BD2" w:rsidP="00441808">
                      <w:pPr>
                        <w:spacing w:after="0" w:line="240" w:lineRule="auto"/>
                        <w:ind w:left="2160" w:firstLine="720"/>
                        <w:rPr>
                          <w:rFonts w:ascii="Calibri" w:eastAsia="Times New Roman" w:hAnsi="Calibri" w:cs="Times New Roman"/>
                          <w:i/>
                          <w:sz w:val="26"/>
                          <w:szCs w:val="26"/>
                        </w:rPr>
                      </w:pPr>
                      <w:r w:rsidRPr="00176AA5">
                        <w:rPr>
                          <w:rFonts w:ascii="Calibri" w:hAnsi="Calibri"/>
                          <w:b/>
                          <w:sz w:val="26"/>
                          <w:szCs w:val="26"/>
                        </w:rPr>
                        <w:t>prendre (</w:t>
                      </w:r>
                      <w:r w:rsidRPr="00176AA5">
                        <w:rPr>
                          <w:rFonts w:ascii="Calibri" w:hAnsi="Calibri"/>
                          <w:b/>
                          <w:i/>
                          <w:sz w:val="26"/>
                          <w:szCs w:val="26"/>
                        </w:rPr>
                        <w:t>to take</w:t>
                      </w:r>
                      <w:r w:rsidRPr="00176AA5">
                        <w:rPr>
                          <w:rFonts w:ascii="Calibri" w:hAnsi="Calibri"/>
                          <w:b/>
                          <w:sz w:val="26"/>
                          <w:szCs w:val="26"/>
                        </w:rPr>
                        <w:t>)</w:t>
                      </w:r>
                    </w:p>
                    <w:tbl>
                      <w:tblPr>
                        <w:tblOverlap w:val="never"/>
                        <w:tblW w:w="75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3823"/>
                        <w:gridCol w:w="3685"/>
                      </w:tblGrid>
                      <w:tr w:rsidR="00BB1BD2" w:rsidRPr="00176AA5" w14:paraId="21D9E49A" w14:textId="77777777" w:rsidTr="00441808">
                        <w:trPr>
                          <w:trHeight w:val="205"/>
                        </w:trPr>
                        <w:tc>
                          <w:tcPr>
                            <w:tcW w:w="3823" w:type="dxa"/>
                          </w:tcPr>
                          <w:p w14:paraId="3B031F44" w14:textId="564BE9CA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Je prends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01D34A66" w14:textId="128E00A3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I take</w:t>
                            </w:r>
                          </w:p>
                        </w:tc>
                      </w:tr>
                      <w:tr w:rsidR="00BB1BD2" w:rsidRPr="00176AA5" w14:paraId="0DF8ACFB" w14:textId="77777777" w:rsidTr="00441808">
                        <w:trPr>
                          <w:trHeight w:val="205"/>
                        </w:trPr>
                        <w:tc>
                          <w:tcPr>
                            <w:tcW w:w="3823" w:type="dxa"/>
                          </w:tcPr>
                          <w:p w14:paraId="3F23AE9B" w14:textId="6CAC20AD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Tu prends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56EE45CD" w14:textId="2DD10B85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You take (s)</w:t>
                            </w:r>
                          </w:p>
                        </w:tc>
                      </w:tr>
                      <w:tr w:rsidR="00BB1BD2" w:rsidRPr="00176AA5" w14:paraId="60035651" w14:textId="77777777" w:rsidTr="00441808">
                        <w:trPr>
                          <w:trHeight w:val="195"/>
                        </w:trPr>
                        <w:tc>
                          <w:tcPr>
                            <w:tcW w:w="3823" w:type="dxa"/>
                          </w:tcPr>
                          <w:p w14:paraId="1810D50E" w14:textId="6E310C1B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Il / elle / on </w:t>
                            </w:r>
                            <w:r w:rsidRPr="00176AA5">
                              <w:rPr>
                                <w:rFonts w:ascii="Calibri" w:hAnsi="Calibri"/>
                                <w:bCs/>
                                <w:sz w:val="26"/>
                                <w:szCs w:val="26"/>
                              </w:rPr>
                              <w:t>prend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58CA3295" w14:textId="17D46B72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He/ she / one takes (or we take)</w:t>
                            </w:r>
                          </w:p>
                        </w:tc>
                      </w:tr>
                      <w:tr w:rsidR="00BB1BD2" w:rsidRPr="00176AA5" w14:paraId="2BD0CF0F" w14:textId="77777777" w:rsidTr="00441808">
                        <w:trPr>
                          <w:trHeight w:val="195"/>
                        </w:trPr>
                        <w:tc>
                          <w:tcPr>
                            <w:tcW w:w="3823" w:type="dxa"/>
                          </w:tcPr>
                          <w:p w14:paraId="7B13599C" w14:textId="1805C6E6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Nous prenons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30619D00" w14:textId="3CD21632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We take</w:t>
                            </w:r>
                          </w:p>
                        </w:tc>
                      </w:tr>
                      <w:tr w:rsidR="00BB1BD2" w:rsidRPr="00176AA5" w14:paraId="06FBEC46" w14:textId="77777777" w:rsidTr="00441808">
                        <w:trPr>
                          <w:trHeight w:val="205"/>
                        </w:trPr>
                        <w:tc>
                          <w:tcPr>
                            <w:tcW w:w="3823" w:type="dxa"/>
                          </w:tcPr>
                          <w:p w14:paraId="04A445EC" w14:textId="7C3381F5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Vous</w:t>
                            </w:r>
                            <w:r w:rsidRPr="00176AA5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prenez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2D1B2F8D" w14:textId="38651C0F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You take (pl /pol)</w:t>
                            </w:r>
                          </w:p>
                        </w:tc>
                      </w:tr>
                      <w:tr w:rsidR="00BB1BD2" w:rsidRPr="00176AA5" w14:paraId="6BD4B676" w14:textId="77777777" w:rsidTr="00441808">
                        <w:trPr>
                          <w:trHeight w:val="195"/>
                        </w:trPr>
                        <w:tc>
                          <w:tcPr>
                            <w:tcW w:w="3823" w:type="dxa"/>
                          </w:tcPr>
                          <w:p w14:paraId="09A3E7D0" w14:textId="4B3AFB4A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Ils / elles pren</w:t>
                            </w:r>
                            <w:r w:rsidRPr="00176AA5">
                              <w:rPr>
                                <w:rFonts w:ascii="Calibri" w:hAnsi="Calibri"/>
                                <w:b/>
                                <w:bCs/>
                                <w:sz w:val="26"/>
                                <w:szCs w:val="26"/>
                              </w:rPr>
                              <w:t>n</w:t>
                            </w:r>
                            <w:r w:rsidRPr="00176AA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ent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7000DABF" w14:textId="7BE09601" w:rsidR="00BB1BD2" w:rsidRPr="00176AA5" w:rsidRDefault="00BB1BD2" w:rsidP="00441808">
                            <w:pPr>
                              <w:suppressOverlap/>
                              <w:jc w:val="center"/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</w:pPr>
                            <w:r w:rsidRPr="00176AA5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They take (m/f )</w:t>
                            </w:r>
                          </w:p>
                        </w:tc>
                      </w:tr>
                    </w:tbl>
                    <w:p w14:paraId="5A68CE6B" w14:textId="77777777" w:rsidR="00BB1BD2" w:rsidRPr="00354BCC" w:rsidRDefault="00BB1BD2" w:rsidP="00441808">
                      <w:pPr>
                        <w:jc w:val="center"/>
                        <w:rPr>
                          <w:sz w:val="24"/>
                          <w:u w:val="singl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0A1376" w14:textId="5CEA17F0" w:rsidR="00014C62" w:rsidRDefault="00014C62" w:rsidP="00EC3C29">
      <w:pPr>
        <w:rPr>
          <w:b/>
          <w:sz w:val="28"/>
          <w:szCs w:val="40"/>
          <w:lang w:val="fr-FR"/>
        </w:rPr>
      </w:pPr>
    </w:p>
    <w:p w14:paraId="1BA540B6" w14:textId="2DB03686" w:rsidR="00441808" w:rsidRDefault="00441808" w:rsidP="00EC3C29">
      <w:pPr>
        <w:rPr>
          <w:b/>
          <w:sz w:val="28"/>
          <w:szCs w:val="40"/>
          <w:lang w:val="fr-FR"/>
        </w:rPr>
      </w:pPr>
    </w:p>
    <w:p w14:paraId="5C287331" w14:textId="16D807B4" w:rsidR="00441808" w:rsidRDefault="00441808" w:rsidP="00EC3C29">
      <w:pPr>
        <w:rPr>
          <w:b/>
          <w:sz w:val="28"/>
          <w:szCs w:val="40"/>
          <w:lang w:val="fr-FR"/>
        </w:rPr>
      </w:pPr>
    </w:p>
    <w:p w14:paraId="78AC4341" w14:textId="039CFDAB" w:rsidR="00441808" w:rsidRDefault="00441808" w:rsidP="00EC3C29">
      <w:pPr>
        <w:rPr>
          <w:b/>
          <w:sz w:val="28"/>
          <w:szCs w:val="40"/>
          <w:lang w:val="fr-FR"/>
        </w:rPr>
      </w:pPr>
    </w:p>
    <w:p w14:paraId="38BC2FB6" w14:textId="267F2180" w:rsidR="00441808" w:rsidRDefault="00441808" w:rsidP="00EC3C29">
      <w:pPr>
        <w:rPr>
          <w:b/>
          <w:sz w:val="28"/>
          <w:szCs w:val="40"/>
          <w:lang w:val="fr-FR"/>
        </w:rPr>
      </w:pPr>
    </w:p>
    <w:p w14:paraId="3CAE1696" w14:textId="77777777" w:rsidR="00FD03D0" w:rsidRPr="000A1F46" w:rsidRDefault="00FD03D0" w:rsidP="00FD03D0">
      <w:pPr>
        <w:pBdr>
          <w:bottom w:val="single" w:sz="4" w:space="1" w:color="auto"/>
        </w:pBdr>
        <w:rPr>
          <w:b/>
          <w:sz w:val="32"/>
          <w:szCs w:val="32"/>
          <w:lang w:val="fr-FR"/>
        </w:rPr>
      </w:pPr>
      <w:r w:rsidRPr="000A1F46">
        <w:rPr>
          <w:b/>
          <w:sz w:val="32"/>
          <w:szCs w:val="32"/>
          <w:lang w:val="fr-FR"/>
        </w:rPr>
        <w:t>À l’Office de Tourisme</w:t>
      </w:r>
    </w:p>
    <w:p w14:paraId="7DA53DA6" w14:textId="77777777" w:rsidR="00FD03D0" w:rsidRPr="000A1F46" w:rsidRDefault="00FD03D0" w:rsidP="00FD03D0">
      <w:pPr>
        <w:rPr>
          <w:bCs/>
          <w:i/>
          <w:iCs/>
          <w:sz w:val="26"/>
          <w:szCs w:val="26"/>
        </w:rPr>
      </w:pPr>
      <w:r w:rsidRPr="000A1F46">
        <w:rPr>
          <w:bCs/>
          <w:sz w:val="26"/>
          <w:szCs w:val="26"/>
          <w:lang w:val="fr-FR"/>
        </w:rPr>
        <w:t>Qu’est-ce qu’on peut f</w:t>
      </w:r>
      <w:r>
        <w:rPr>
          <w:bCs/>
          <w:sz w:val="26"/>
          <w:szCs w:val="26"/>
          <w:lang w:val="fr-FR"/>
        </w:rPr>
        <w:t>aire ici ?</w:t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 w:rsidRPr="000A1F46">
        <w:rPr>
          <w:bCs/>
          <w:i/>
          <w:iCs/>
          <w:sz w:val="26"/>
          <w:szCs w:val="26"/>
        </w:rPr>
        <w:t>What can one do h</w:t>
      </w:r>
      <w:r>
        <w:rPr>
          <w:bCs/>
          <w:i/>
          <w:iCs/>
          <w:sz w:val="26"/>
          <w:szCs w:val="26"/>
        </w:rPr>
        <w:t>ere?</w:t>
      </w:r>
    </w:p>
    <w:p w14:paraId="473AFC3F" w14:textId="77777777" w:rsidR="00FD03D0" w:rsidRPr="000A1F46" w:rsidRDefault="00FD03D0" w:rsidP="00FD03D0">
      <w:pPr>
        <w:rPr>
          <w:bCs/>
          <w:i/>
          <w:iCs/>
          <w:sz w:val="26"/>
          <w:szCs w:val="26"/>
        </w:rPr>
      </w:pPr>
      <w:r>
        <w:rPr>
          <w:bCs/>
          <w:sz w:val="26"/>
          <w:szCs w:val="26"/>
          <w:lang w:val="fr-FR"/>
        </w:rPr>
        <w:t>Qu’est-ce qu’il y a à voir ?</w:t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 w:rsidRPr="000A1F46">
        <w:rPr>
          <w:bCs/>
          <w:i/>
          <w:iCs/>
          <w:sz w:val="26"/>
          <w:szCs w:val="26"/>
        </w:rPr>
        <w:t>What is there to s</w:t>
      </w:r>
      <w:r>
        <w:rPr>
          <w:bCs/>
          <w:i/>
          <w:iCs/>
          <w:sz w:val="26"/>
          <w:szCs w:val="26"/>
        </w:rPr>
        <w:t>ee?</w:t>
      </w:r>
    </w:p>
    <w:p w14:paraId="3CEBC8F0" w14:textId="77777777" w:rsidR="00FD03D0" w:rsidRPr="000A1F46" w:rsidRDefault="00FD03D0" w:rsidP="00FD03D0">
      <w:pPr>
        <w:rPr>
          <w:bCs/>
          <w:i/>
          <w:iCs/>
          <w:sz w:val="26"/>
          <w:szCs w:val="26"/>
        </w:rPr>
      </w:pPr>
      <w:r>
        <w:rPr>
          <w:bCs/>
          <w:sz w:val="26"/>
          <w:szCs w:val="26"/>
          <w:lang w:val="fr-FR"/>
        </w:rPr>
        <w:t>Qu’est-ce qu’il y a comme distractions ?</w:t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 w:rsidRPr="000A1F46">
        <w:rPr>
          <w:bCs/>
          <w:i/>
          <w:iCs/>
          <w:sz w:val="26"/>
          <w:szCs w:val="26"/>
        </w:rPr>
        <w:t>What is there to d</w:t>
      </w:r>
      <w:r>
        <w:rPr>
          <w:bCs/>
          <w:i/>
          <w:iCs/>
          <w:sz w:val="26"/>
          <w:szCs w:val="26"/>
        </w:rPr>
        <w:t>o?</w:t>
      </w:r>
    </w:p>
    <w:p w14:paraId="3C88870A" w14:textId="77777777" w:rsidR="00FD03D0" w:rsidRDefault="00FD03D0" w:rsidP="00FD03D0">
      <w:pPr>
        <w:rPr>
          <w:bCs/>
          <w:i/>
          <w:iCs/>
          <w:sz w:val="26"/>
          <w:szCs w:val="26"/>
        </w:rPr>
      </w:pPr>
      <w:r>
        <w:rPr>
          <w:bCs/>
          <w:sz w:val="26"/>
          <w:szCs w:val="26"/>
          <w:lang w:val="fr-FR"/>
        </w:rPr>
        <w:t>La poste ouvre/ferme à quelle heure ?</w:t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 w:rsidRPr="002027FF">
        <w:rPr>
          <w:bCs/>
          <w:i/>
          <w:iCs/>
          <w:sz w:val="26"/>
          <w:szCs w:val="26"/>
        </w:rPr>
        <w:t xml:space="preserve">At </w:t>
      </w:r>
      <w:r w:rsidRPr="00383076">
        <w:rPr>
          <w:bCs/>
          <w:sz w:val="26"/>
          <w:szCs w:val="26"/>
        </w:rPr>
        <w:t>w</w:t>
      </w:r>
      <w:r w:rsidRPr="000A1F46">
        <w:rPr>
          <w:bCs/>
          <w:i/>
          <w:iCs/>
          <w:sz w:val="26"/>
          <w:szCs w:val="26"/>
        </w:rPr>
        <w:t>hat time does the p</w:t>
      </w:r>
      <w:r>
        <w:rPr>
          <w:bCs/>
          <w:i/>
          <w:iCs/>
          <w:sz w:val="26"/>
          <w:szCs w:val="26"/>
        </w:rPr>
        <w:t>ost office open/close?</w:t>
      </w:r>
    </w:p>
    <w:p w14:paraId="5CB15B08" w14:textId="77777777" w:rsidR="00FD03D0" w:rsidRPr="000A1F46" w:rsidRDefault="00FD03D0" w:rsidP="00FD03D0">
      <w:pPr>
        <w:rPr>
          <w:bCs/>
          <w:i/>
          <w:iCs/>
          <w:sz w:val="26"/>
          <w:szCs w:val="26"/>
        </w:rPr>
      </w:pPr>
      <w:r w:rsidRPr="000A1F46">
        <w:rPr>
          <w:bCs/>
          <w:sz w:val="26"/>
          <w:szCs w:val="26"/>
          <w:lang w:val="fr-FR"/>
        </w:rPr>
        <w:t>Avez-vous des renseignements s</w:t>
      </w:r>
      <w:r>
        <w:rPr>
          <w:bCs/>
          <w:sz w:val="26"/>
          <w:szCs w:val="26"/>
          <w:lang w:val="fr-FR"/>
        </w:rPr>
        <w:t xml:space="preserve">ur le spectacle ? </w:t>
      </w:r>
      <w:r w:rsidRPr="000A1F46">
        <w:rPr>
          <w:bCs/>
          <w:i/>
          <w:iCs/>
          <w:sz w:val="26"/>
          <w:szCs w:val="26"/>
        </w:rPr>
        <w:t>Do you have any i</w:t>
      </w:r>
      <w:r>
        <w:rPr>
          <w:bCs/>
          <w:i/>
          <w:iCs/>
          <w:sz w:val="26"/>
          <w:szCs w:val="26"/>
        </w:rPr>
        <w:t>nformation on the show?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693"/>
        <w:gridCol w:w="1626"/>
        <w:gridCol w:w="2478"/>
      </w:tblGrid>
      <w:tr w:rsidR="00FD03D0" w:rsidRPr="000A1F46" w14:paraId="5447E6D0" w14:textId="77777777" w:rsidTr="0054346A">
        <w:tc>
          <w:tcPr>
            <w:tcW w:w="3114" w:type="dxa"/>
          </w:tcPr>
          <w:p w14:paraId="1AFE17ED" w14:textId="77777777" w:rsidR="00FD03D0" w:rsidRPr="000A1F46" w:rsidRDefault="00FD03D0" w:rsidP="007A1B1D">
            <w:pPr>
              <w:spacing w:line="276" w:lineRule="auto"/>
              <w:rPr>
                <w:bCs/>
                <w:sz w:val="26"/>
                <w:szCs w:val="26"/>
                <w:lang w:val="fr-FR"/>
              </w:rPr>
            </w:pPr>
            <w:r w:rsidRPr="000A1F46">
              <w:rPr>
                <w:bCs/>
                <w:sz w:val="26"/>
                <w:szCs w:val="26"/>
                <w:lang w:val="fr-FR"/>
              </w:rPr>
              <w:t>Un plan de la ville</w:t>
            </w:r>
          </w:p>
        </w:tc>
        <w:tc>
          <w:tcPr>
            <w:tcW w:w="2693" w:type="dxa"/>
          </w:tcPr>
          <w:p w14:paraId="20E8A6A8" w14:textId="77777777" w:rsidR="00FD03D0" w:rsidRPr="00383076" w:rsidRDefault="00FD03D0" w:rsidP="007A1B1D">
            <w:pPr>
              <w:spacing w:line="276" w:lineRule="auto"/>
              <w:rPr>
                <w:bCs/>
                <w:i/>
                <w:iCs/>
                <w:sz w:val="26"/>
                <w:szCs w:val="26"/>
              </w:rPr>
            </w:pPr>
            <w:r w:rsidRPr="00383076">
              <w:rPr>
                <w:bCs/>
                <w:i/>
                <w:iCs/>
                <w:sz w:val="26"/>
                <w:szCs w:val="26"/>
              </w:rPr>
              <w:t>A map of the t</w:t>
            </w:r>
            <w:r>
              <w:rPr>
                <w:bCs/>
                <w:i/>
                <w:iCs/>
                <w:sz w:val="26"/>
                <w:szCs w:val="26"/>
              </w:rPr>
              <w:t>own</w:t>
            </w:r>
          </w:p>
        </w:tc>
        <w:tc>
          <w:tcPr>
            <w:tcW w:w="1626" w:type="dxa"/>
          </w:tcPr>
          <w:p w14:paraId="184E406B" w14:textId="77777777" w:rsidR="00FD03D0" w:rsidRPr="000A1F46" w:rsidRDefault="00FD03D0" w:rsidP="007A1B1D">
            <w:pPr>
              <w:spacing w:line="276" w:lineRule="auto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Chercher</w:t>
            </w:r>
          </w:p>
        </w:tc>
        <w:tc>
          <w:tcPr>
            <w:tcW w:w="2478" w:type="dxa"/>
          </w:tcPr>
          <w:p w14:paraId="0D0A03FE" w14:textId="77777777" w:rsidR="00FD03D0" w:rsidRPr="000A1F46" w:rsidRDefault="00FD03D0" w:rsidP="007A1B1D">
            <w:pPr>
              <w:spacing w:line="276" w:lineRule="auto"/>
              <w:rPr>
                <w:bCs/>
                <w:i/>
                <w:iCs/>
                <w:sz w:val="26"/>
                <w:szCs w:val="26"/>
                <w:lang w:val="fr-FR"/>
              </w:rPr>
            </w:pPr>
            <w:r>
              <w:rPr>
                <w:bCs/>
                <w:i/>
                <w:iCs/>
                <w:sz w:val="26"/>
                <w:szCs w:val="26"/>
                <w:lang w:val="fr-FR"/>
              </w:rPr>
              <w:t>To look (for)</w:t>
            </w:r>
          </w:p>
        </w:tc>
      </w:tr>
      <w:tr w:rsidR="00FD03D0" w:rsidRPr="000A1F46" w14:paraId="1F568CB2" w14:textId="77777777" w:rsidTr="0054346A">
        <w:tc>
          <w:tcPr>
            <w:tcW w:w="3114" w:type="dxa"/>
          </w:tcPr>
          <w:p w14:paraId="656E9499" w14:textId="77777777" w:rsidR="00FD03D0" w:rsidRPr="000A1F46" w:rsidRDefault="00FD03D0" w:rsidP="007A1B1D">
            <w:pPr>
              <w:spacing w:line="276" w:lineRule="auto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Un camping</w:t>
            </w:r>
          </w:p>
        </w:tc>
        <w:tc>
          <w:tcPr>
            <w:tcW w:w="2693" w:type="dxa"/>
          </w:tcPr>
          <w:p w14:paraId="5E47A605" w14:textId="77777777" w:rsidR="00FD03D0" w:rsidRPr="000A1F46" w:rsidRDefault="00FD03D0" w:rsidP="007A1B1D">
            <w:pPr>
              <w:spacing w:line="276" w:lineRule="auto"/>
              <w:rPr>
                <w:bCs/>
                <w:i/>
                <w:iCs/>
                <w:sz w:val="26"/>
                <w:szCs w:val="26"/>
                <w:lang w:val="fr-FR"/>
              </w:rPr>
            </w:pPr>
            <w:r>
              <w:rPr>
                <w:bCs/>
                <w:i/>
                <w:iCs/>
                <w:sz w:val="26"/>
                <w:szCs w:val="26"/>
                <w:lang w:val="fr-FR"/>
              </w:rPr>
              <w:t xml:space="preserve">A camp site </w:t>
            </w:r>
          </w:p>
        </w:tc>
        <w:tc>
          <w:tcPr>
            <w:tcW w:w="1626" w:type="dxa"/>
          </w:tcPr>
          <w:p w14:paraId="7DB8F1FE" w14:textId="77777777" w:rsidR="00FD03D0" w:rsidRPr="000A1F46" w:rsidRDefault="00FD03D0" w:rsidP="007A1B1D">
            <w:pPr>
              <w:spacing w:line="276" w:lineRule="auto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Avoir lieu</w:t>
            </w:r>
          </w:p>
        </w:tc>
        <w:tc>
          <w:tcPr>
            <w:tcW w:w="2478" w:type="dxa"/>
          </w:tcPr>
          <w:p w14:paraId="3B2897DB" w14:textId="77777777" w:rsidR="00FD03D0" w:rsidRPr="000A1F46" w:rsidRDefault="00FD03D0" w:rsidP="007A1B1D">
            <w:pPr>
              <w:spacing w:line="276" w:lineRule="auto"/>
              <w:rPr>
                <w:bCs/>
                <w:i/>
                <w:iCs/>
                <w:sz w:val="26"/>
                <w:szCs w:val="26"/>
                <w:lang w:val="fr-FR"/>
              </w:rPr>
            </w:pPr>
            <w:r>
              <w:rPr>
                <w:bCs/>
                <w:i/>
                <w:iCs/>
                <w:sz w:val="26"/>
                <w:szCs w:val="26"/>
                <w:lang w:val="fr-FR"/>
              </w:rPr>
              <w:t>To take place</w:t>
            </w:r>
          </w:p>
        </w:tc>
      </w:tr>
      <w:tr w:rsidR="00FD03D0" w:rsidRPr="004F1AD4" w14:paraId="6C0B3D93" w14:textId="77777777" w:rsidTr="0054346A">
        <w:tc>
          <w:tcPr>
            <w:tcW w:w="3114" w:type="dxa"/>
          </w:tcPr>
          <w:p w14:paraId="56603DDD" w14:textId="77777777" w:rsidR="00FD03D0" w:rsidRPr="004F1AD4" w:rsidRDefault="00FD03D0" w:rsidP="007A1B1D">
            <w:pPr>
              <w:spacing w:line="276" w:lineRule="auto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Un dépliant</w:t>
            </w:r>
          </w:p>
        </w:tc>
        <w:tc>
          <w:tcPr>
            <w:tcW w:w="2693" w:type="dxa"/>
          </w:tcPr>
          <w:p w14:paraId="45321FC7" w14:textId="77777777" w:rsidR="00FD03D0" w:rsidRPr="000A1F46" w:rsidRDefault="00FD03D0" w:rsidP="007A1B1D">
            <w:pPr>
              <w:spacing w:line="276" w:lineRule="auto"/>
              <w:rPr>
                <w:bCs/>
                <w:i/>
                <w:iCs/>
                <w:sz w:val="26"/>
                <w:szCs w:val="26"/>
                <w:lang w:val="fr-FR"/>
              </w:rPr>
            </w:pPr>
            <w:r>
              <w:rPr>
                <w:bCs/>
                <w:i/>
                <w:iCs/>
                <w:sz w:val="26"/>
                <w:szCs w:val="26"/>
                <w:lang w:val="fr-FR"/>
              </w:rPr>
              <w:t>A leaflet</w:t>
            </w:r>
          </w:p>
        </w:tc>
        <w:tc>
          <w:tcPr>
            <w:tcW w:w="1626" w:type="dxa"/>
          </w:tcPr>
          <w:p w14:paraId="2EF9DCA0" w14:textId="77777777" w:rsidR="00FD03D0" w:rsidRPr="004F1AD4" w:rsidRDefault="00FD03D0" w:rsidP="007A1B1D">
            <w:pPr>
              <w:spacing w:line="276" w:lineRule="auto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 xml:space="preserve">Réserver </w:t>
            </w:r>
          </w:p>
        </w:tc>
        <w:tc>
          <w:tcPr>
            <w:tcW w:w="2478" w:type="dxa"/>
          </w:tcPr>
          <w:p w14:paraId="4291BCF8" w14:textId="77777777" w:rsidR="00FD03D0" w:rsidRPr="000A1F46" w:rsidRDefault="00FD03D0" w:rsidP="007A1B1D">
            <w:pPr>
              <w:spacing w:line="276" w:lineRule="auto"/>
              <w:rPr>
                <w:bCs/>
                <w:i/>
                <w:iCs/>
                <w:sz w:val="26"/>
                <w:szCs w:val="26"/>
                <w:lang w:val="fr-FR"/>
              </w:rPr>
            </w:pPr>
            <w:r>
              <w:rPr>
                <w:bCs/>
                <w:i/>
                <w:iCs/>
                <w:sz w:val="26"/>
                <w:szCs w:val="26"/>
                <w:lang w:val="fr-FR"/>
              </w:rPr>
              <w:t>To reserve</w:t>
            </w:r>
          </w:p>
        </w:tc>
      </w:tr>
      <w:tr w:rsidR="00FD03D0" w:rsidRPr="004F1AD4" w14:paraId="6F68C163" w14:textId="77777777" w:rsidTr="0054346A">
        <w:tc>
          <w:tcPr>
            <w:tcW w:w="3114" w:type="dxa"/>
          </w:tcPr>
          <w:p w14:paraId="0646152F" w14:textId="77777777" w:rsidR="00FD03D0" w:rsidRPr="004F1AD4" w:rsidRDefault="00FD03D0" w:rsidP="007A1B1D">
            <w:pPr>
              <w:spacing w:line="276" w:lineRule="auto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Un spectacle</w:t>
            </w:r>
          </w:p>
        </w:tc>
        <w:tc>
          <w:tcPr>
            <w:tcW w:w="2693" w:type="dxa"/>
          </w:tcPr>
          <w:p w14:paraId="49A76B63" w14:textId="77777777" w:rsidR="00FD03D0" w:rsidRPr="000A1F46" w:rsidRDefault="00FD03D0" w:rsidP="007A1B1D">
            <w:pPr>
              <w:spacing w:line="276" w:lineRule="auto"/>
              <w:rPr>
                <w:bCs/>
                <w:i/>
                <w:iCs/>
                <w:sz w:val="26"/>
                <w:szCs w:val="26"/>
                <w:lang w:val="fr-FR"/>
              </w:rPr>
            </w:pPr>
            <w:r>
              <w:rPr>
                <w:bCs/>
                <w:i/>
                <w:iCs/>
                <w:sz w:val="26"/>
                <w:szCs w:val="26"/>
                <w:lang w:val="fr-FR"/>
              </w:rPr>
              <w:t>A show</w:t>
            </w:r>
          </w:p>
        </w:tc>
        <w:tc>
          <w:tcPr>
            <w:tcW w:w="1626" w:type="dxa"/>
          </w:tcPr>
          <w:p w14:paraId="36CFA176" w14:textId="77777777" w:rsidR="00FD03D0" w:rsidRDefault="00FD03D0" w:rsidP="007A1B1D">
            <w:pPr>
              <w:spacing w:line="276" w:lineRule="auto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Confirmer</w:t>
            </w:r>
          </w:p>
        </w:tc>
        <w:tc>
          <w:tcPr>
            <w:tcW w:w="2478" w:type="dxa"/>
          </w:tcPr>
          <w:p w14:paraId="5672064E" w14:textId="77777777" w:rsidR="00FD03D0" w:rsidRPr="000A1F46" w:rsidRDefault="00FD03D0" w:rsidP="007A1B1D">
            <w:pPr>
              <w:spacing w:line="276" w:lineRule="auto"/>
              <w:rPr>
                <w:bCs/>
                <w:i/>
                <w:iCs/>
                <w:sz w:val="26"/>
                <w:szCs w:val="26"/>
                <w:lang w:val="fr-FR"/>
              </w:rPr>
            </w:pPr>
            <w:r>
              <w:rPr>
                <w:bCs/>
                <w:i/>
                <w:iCs/>
                <w:sz w:val="26"/>
                <w:szCs w:val="26"/>
                <w:lang w:val="fr-FR"/>
              </w:rPr>
              <w:t>To confirm</w:t>
            </w:r>
          </w:p>
        </w:tc>
      </w:tr>
      <w:tr w:rsidR="00FD03D0" w:rsidRPr="004F1AD4" w14:paraId="5093F85C" w14:textId="77777777" w:rsidTr="0054346A">
        <w:tc>
          <w:tcPr>
            <w:tcW w:w="3114" w:type="dxa"/>
          </w:tcPr>
          <w:p w14:paraId="20CFF81D" w14:textId="77777777" w:rsidR="00FD03D0" w:rsidRDefault="00FD03D0" w:rsidP="007A1B1D">
            <w:pPr>
              <w:spacing w:line="276" w:lineRule="auto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Des renseignements</w:t>
            </w:r>
          </w:p>
        </w:tc>
        <w:tc>
          <w:tcPr>
            <w:tcW w:w="2693" w:type="dxa"/>
          </w:tcPr>
          <w:p w14:paraId="656E41D5" w14:textId="77777777" w:rsidR="00FD03D0" w:rsidRPr="000A1F46" w:rsidRDefault="00FD03D0" w:rsidP="007A1B1D">
            <w:pPr>
              <w:spacing w:line="276" w:lineRule="auto"/>
              <w:rPr>
                <w:bCs/>
                <w:i/>
                <w:iCs/>
                <w:sz w:val="26"/>
                <w:szCs w:val="26"/>
                <w:lang w:val="fr-FR"/>
              </w:rPr>
            </w:pPr>
            <w:r>
              <w:rPr>
                <w:bCs/>
                <w:i/>
                <w:iCs/>
                <w:sz w:val="26"/>
                <w:szCs w:val="26"/>
                <w:lang w:val="fr-FR"/>
              </w:rPr>
              <w:t>Some information</w:t>
            </w:r>
          </w:p>
        </w:tc>
        <w:tc>
          <w:tcPr>
            <w:tcW w:w="1626" w:type="dxa"/>
          </w:tcPr>
          <w:p w14:paraId="51E0654A" w14:textId="77777777" w:rsidR="00FD03D0" w:rsidRDefault="00FD03D0" w:rsidP="007A1B1D">
            <w:pPr>
              <w:spacing w:line="276" w:lineRule="auto"/>
              <w:rPr>
                <w:bCs/>
                <w:sz w:val="26"/>
                <w:szCs w:val="26"/>
                <w:lang w:val="fr-FR"/>
              </w:rPr>
            </w:pPr>
          </w:p>
        </w:tc>
        <w:tc>
          <w:tcPr>
            <w:tcW w:w="2478" w:type="dxa"/>
          </w:tcPr>
          <w:p w14:paraId="289AAAB7" w14:textId="77777777" w:rsidR="00FD03D0" w:rsidRPr="000A1F46" w:rsidRDefault="00FD03D0" w:rsidP="007A1B1D">
            <w:pPr>
              <w:spacing w:line="276" w:lineRule="auto"/>
              <w:rPr>
                <w:bCs/>
                <w:i/>
                <w:iCs/>
                <w:sz w:val="26"/>
                <w:szCs w:val="26"/>
                <w:lang w:val="fr-FR"/>
              </w:rPr>
            </w:pPr>
          </w:p>
        </w:tc>
      </w:tr>
      <w:tr w:rsidR="00FD03D0" w:rsidRPr="004F1AD4" w14:paraId="692D15B7" w14:textId="77777777" w:rsidTr="0054346A">
        <w:tc>
          <w:tcPr>
            <w:tcW w:w="3114" w:type="dxa"/>
          </w:tcPr>
          <w:p w14:paraId="57ABBF02" w14:textId="77777777" w:rsidR="00FD03D0" w:rsidRDefault="00FD03D0" w:rsidP="007A1B1D">
            <w:pPr>
              <w:spacing w:line="276" w:lineRule="auto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Une carte de la région</w:t>
            </w:r>
          </w:p>
        </w:tc>
        <w:tc>
          <w:tcPr>
            <w:tcW w:w="2693" w:type="dxa"/>
          </w:tcPr>
          <w:p w14:paraId="72CB848B" w14:textId="77777777" w:rsidR="00FD03D0" w:rsidRPr="00383076" w:rsidRDefault="00FD03D0" w:rsidP="007A1B1D">
            <w:pPr>
              <w:spacing w:line="276" w:lineRule="auto"/>
              <w:rPr>
                <w:bCs/>
                <w:i/>
                <w:iCs/>
                <w:sz w:val="26"/>
                <w:szCs w:val="26"/>
              </w:rPr>
            </w:pPr>
            <w:r w:rsidRPr="00383076">
              <w:rPr>
                <w:bCs/>
                <w:i/>
                <w:iCs/>
                <w:sz w:val="26"/>
                <w:szCs w:val="26"/>
              </w:rPr>
              <w:t>A map of the r</w:t>
            </w:r>
            <w:r>
              <w:rPr>
                <w:bCs/>
                <w:i/>
                <w:iCs/>
                <w:sz w:val="26"/>
                <w:szCs w:val="26"/>
              </w:rPr>
              <w:t>egion</w:t>
            </w:r>
          </w:p>
        </w:tc>
        <w:tc>
          <w:tcPr>
            <w:tcW w:w="1626" w:type="dxa"/>
          </w:tcPr>
          <w:p w14:paraId="04A8BA04" w14:textId="77777777" w:rsidR="00FD03D0" w:rsidRDefault="00FD03D0" w:rsidP="007A1B1D">
            <w:pPr>
              <w:spacing w:line="276" w:lineRule="auto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Gratuit</w:t>
            </w:r>
          </w:p>
        </w:tc>
        <w:tc>
          <w:tcPr>
            <w:tcW w:w="2478" w:type="dxa"/>
          </w:tcPr>
          <w:p w14:paraId="57F4E61F" w14:textId="77777777" w:rsidR="00FD03D0" w:rsidRPr="000A1F46" w:rsidRDefault="00FD03D0" w:rsidP="007A1B1D">
            <w:pPr>
              <w:spacing w:line="276" w:lineRule="auto"/>
              <w:rPr>
                <w:bCs/>
                <w:i/>
                <w:iCs/>
                <w:sz w:val="26"/>
                <w:szCs w:val="26"/>
                <w:lang w:val="fr-FR"/>
              </w:rPr>
            </w:pPr>
            <w:r>
              <w:rPr>
                <w:bCs/>
                <w:i/>
                <w:iCs/>
                <w:sz w:val="26"/>
                <w:szCs w:val="26"/>
                <w:lang w:val="fr-FR"/>
              </w:rPr>
              <w:t>Free (no cost)</w:t>
            </w:r>
          </w:p>
        </w:tc>
      </w:tr>
      <w:tr w:rsidR="00FD03D0" w:rsidRPr="004F1AD4" w14:paraId="5B09C845" w14:textId="77777777" w:rsidTr="0054346A">
        <w:tc>
          <w:tcPr>
            <w:tcW w:w="3114" w:type="dxa"/>
          </w:tcPr>
          <w:p w14:paraId="01A70140" w14:textId="77777777" w:rsidR="00FD03D0" w:rsidRDefault="00FD03D0" w:rsidP="007A1B1D">
            <w:pPr>
              <w:spacing w:line="276" w:lineRule="auto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Une brochure</w:t>
            </w:r>
          </w:p>
        </w:tc>
        <w:tc>
          <w:tcPr>
            <w:tcW w:w="2693" w:type="dxa"/>
          </w:tcPr>
          <w:p w14:paraId="7EE799B6" w14:textId="77777777" w:rsidR="00FD03D0" w:rsidRPr="000A1F46" w:rsidRDefault="00FD03D0" w:rsidP="007A1B1D">
            <w:pPr>
              <w:spacing w:line="276" w:lineRule="auto"/>
              <w:rPr>
                <w:bCs/>
                <w:i/>
                <w:iCs/>
                <w:sz w:val="26"/>
                <w:szCs w:val="26"/>
                <w:lang w:val="fr-FR"/>
              </w:rPr>
            </w:pPr>
            <w:r>
              <w:rPr>
                <w:bCs/>
                <w:i/>
                <w:iCs/>
                <w:sz w:val="26"/>
                <w:szCs w:val="26"/>
                <w:lang w:val="fr-FR"/>
              </w:rPr>
              <w:t>A brochure</w:t>
            </w:r>
          </w:p>
        </w:tc>
        <w:tc>
          <w:tcPr>
            <w:tcW w:w="1626" w:type="dxa"/>
          </w:tcPr>
          <w:p w14:paraId="1600D46E" w14:textId="77777777" w:rsidR="00FD03D0" w:rsidRDefault="00FD03D0" w:rsidP="007A1B1D">
            <w:pPr>
              <w:spacing w:line="276" w:lineRule="auto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 xml:space="preserve">Municipal </w:t>
            </w:r>
          </w:p>
        </w:tc>
        <w:tc>
          <w:tcPr>
            <w:tcW w:w="2478" w:type="dxa"/>
          </w:tcPr>
          <w:p w14:paraId="38E241F9" w14:textId="77777777" w:rsidR="00FD03D0" w:rsidRPr="000A1F46" w:rsidRDefault="00FD03D0" w:rsidP="007A1B1D">
            <w:pPr>
              <w:spacing w:line="276" w:lineRule="auto"/>
              <w:rPr>
                <w:bCs/>
                <w:i/>
                <w:iCs/>
                <w:sz w:val="26"/>
                <w:szCs w:val="26"/>
                <w:lang w:val="fr-FR"/>
              </w:rPr>
            </w:pPr>
            <w:r>
              <w:rPr>
                <w:bCs/>
                <w:i/>
                <w:iCs/>
                <w:sz w:val="26"/>
                <w:szCs w:val="26"/>
                <w:lang w:val="fr-FR"/>
              </w:rPr>
              <w:t>Publicly owned</w:t>
            </w:r>
          </w:p>
        </w:tc>
      </w:tr>
      <w:tr w:rsidR="00FD03D0" w:rsidRPr="004F1AD4" w14:paraId="429EAC26" w14:textId="77777777" w:rsidTr="0054346A">
        <w:tc>
          <w:tcPr>
            <w:tcW w:w="3114" w:type="dxa"/>
          </w:tcPr>
          <w:p w14:paraId="2154DE9A" w14:textId="77777777" w:rsidR="00FD03D0" w:rsidRDefault="00FD03D0" w:rsidP="007A1B1D">
            <w:pPr>
              <w:spacing w:line="276" w:lineRule="auto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Une réservation</w:t>
            </w:r>
          </w:p>
        </w:tc>
        <w:tc>
          <w:tcPr>
            <w:tcW w:w="2693" w:type="dxa"/>
          </w:tcPr>
          <w:p w14:paraId="4FEC8420" w14:textId="77777777" w:rsidR="00FD03D0" w:rsidRPr="000A1F46" w:rsidRDefault="00FD03D0" w:rsidP="007A1B1D">
            <w:pPr>
              <w:spacing w:line="276" w:lineRule="auto"/>
              <w:rPr>
                <w:bCs/>
                <w:i/>
                <w:iCs/>
                <w:sz w:val="26"/>
                <w:szCs w:val="26"/>
                <w:lang w:val="fr-FR"/>
              </w:rPr>
            </w:pPr>
            <w:r>
              <w:rPr>
                <w:bCs/>
                <w:i/>
                <w:iCs/>
                <w:sz w:val="26"/>
                <w:szCs w:val="26"/>
                <w:lang w:val="fr-FR"/>
              </w:rPr>
              <w:t>A reservation</w:t>
            </w:r>
          </w:p>
        </w:tc>
        <w:tc>
          <w:tcPr>
            <w:tcW w:w="1626" w:type="dxa"/>
          </w:tcPr>
          <w:p w14:paraId="3F9592B9" w14:textId="77777777" w:rsidR="00FD03D0" w:rsidRDefault="00FD03D0" w:rsidP="007A1B1D">
            <w:pPr>
              <w:spacing w:line="276" w:lineRule="auto"/>
              <w:rPr>
                <w:bCs/>
                <w:sz w:val="26"/>
                <w:szCs w:val="26"/>
                <w:lang w:val="fr-FR"/>
              </w:rPr>
            </w:pPr>
          </w:p>
        </w:tc>
        <w:tc>
          <w:tcPr>
            <w:tcW w:w="2478" w:type="dxa"/>
          </w:tcPr>
          <w:p w14:paraId="682A878A" w14:textId="77777777" w:rsidR="00FD03D0" w:rsidRPr="000A1F46" w:rsidRDefault="00FD03D0" w:rsidP="007A1B1D">
            <w:pPr>
              <w:spacing w:line="276" w:lineRule="auto"/>
              <w:rPr>
                <w:bCs/>
                <w:i/>
                <w:iCs/>
                <w:sz w:val="26"/>
                <w:szCs w:val="26"/>
                <w:lang w:val="fr-FR"/>
              </w:rPr>
            </w:pPr>
          </w:p>
        </w:tc>
      </w:tr>
      <w:tr w:rsidR="00FD03D0" w:rsidRPr="004F1AD4" w14:paraId="228EB217" w14:textId="77777777" w:rsidTr="0054346A">
        <w:tc>
          <w:tcPr>
            <w:tcW w:w="3114" w:type="dxa"/>
          </w:tcPr>
          <w:p w14:paraId="5C3F00AD" w14:textId="77777777" w:rsidR="00FD03D0" w:rsidRDefault="00FD03D0" w:rsidP="007A1B1D">
            <w:pPr>
              <w:spacing w:line="276" w:lineRule="auto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Une liste des monuments</w:t>
            </w:r>
          </w:p>
        </w:tc>
        <w:tc>
          <w:tcPr>
            <w:tcW w:w="2693" w:type="dxa"/>
          </w:tcPr>
          <w:p w14:paraId="7809C2A3" w14:textId="77777777" w:rsidR="00FD03D0" w:rsidRPr="000A1F46" w:rsidRDefault="00FD03D0" w:rsidP="007A1B1D">
            <w:pPr>
              <w:spacing w:line="276" w:lineRule="auto"/>
              <w:rPr>
                <w:bCs/>
                <w:i/>
                <w:iCs/>
                <w:sz w:val="26"/>
                <w:szCs w:val="26"/>
                <w:lang w:val="fr-FR"/>
              </w:rPr>
            </w:pPr>
            <w:r>
              <w:rPr>
                <w:bCs/>
                <w:i/>
                <w:iCs/>
                <w:sz w:val="26"/>
                <w:szCs w:val="26"/>
                <w:lang w:val="fr-FR"/>
              </w:rPr>
              <w:t>A list of monuments</w:t>
            </w:r>
          </w:p>
        </w:tc>
        <w:tc>
          <w:tcPr>
            <w:tcW w:w="1626" w:type="dxa"/>
          </w:tcPr>
          <w:p w14:paraId="297CE698" w14:textId="77777777" w:rsidR="00FD03D0" w:rsidRDefault="00FD03D0" w:rsidP="007A1B1D">
            <w:pPr>
              <w:spacing w:line="276" w:lineRule="auto"/>
              <w:rPr>
                <w:bCs/>
                <w:sz w:val="26"/>
                <w:szCs w:val="26"/>
                <w:lang w:val="fr-FR"/>
              </w:rPr>
            </w:pPr>
          </w:p>
        </w:tc>
        <w:tc>
          <w:tcPr>
            <w:tcW w:w="2478" w:type="dxa"/>
          </w:tcPr>
          <w:p w14:paraId="37A726F7" w14:textId="77777777" w:rsidR="00FD03D0" w:rsidRPr="000A1F46" w:rsidRDefault="00FD03D0" w:rsidP="007A1B1D">
            <w:pPr>
              <w:spacing w:line="276" w:lineRule="auto"/>
              <w:rPr>
                <w:bCs/>
                <w:i/>
                <w:iCs/>
                <w:sz w:val="26"/>
                <w:szCs w:val="26"/>
                <w:lang w:val="fr-FR"/>
              </w:rPr>
            </w:pPr>
          </w:p>
        </w:tc>
      </w:tr>
    </w:tbl>
    <w:p w14:paraId="1C3B5B39" w14:textId="77777777" w:rsidR="008E3578" w:rsidRDefault="008E3578" w:rsidP="00F83EAF">
      <w:pPr>
        <w:pBdr>
          <w:bottom w:val="single" w:sz="4" w:space="1" w:color="auto"/>
        </w:pBdr>
        <w:rPr>
          <w:b/>
          <w:sz w:val="28"/>
          <w:szCs w:val="40"/>
          <w:lang w:val="fr-FR"/>
        </w:rPr>
      </w:pPr>
    </w:p>
    <w:p w14:paraId="54711523" w14:textId="05836160" w:rsidR="00696A1A" w:rsidRPr="00F83EAF" w:rsidRDefault="008E3578" w:rsidP="00F83EAF">
      <w:pPr>
        <w:pBdr>
          <w:bottom w:val="single" w:sz="4" w:space="1" w:color="auto"/>
        </w:pBdr>
        <w:rPr>
          <w:b/>
          <w:sz w:val="28"/>
          <w:szCs w:val="40"/>
          <w:lang w:val="fr-FR"/>
        </w:rPr>
      </w:pPr>
      <w:r>
        <w:rPr>
          <w:b/>
          <w:sz w:val="28"/>
          <w:szCs w:val="40"/>
          <w:lang w:val="fr-FR"/>
        </w:rPr>
        <w:t>T</w:t>
      </w:r>
      <w:r w:rsidR="002365B9" w:rsidRPr="00F83EAF">
        <w:rPr>
          <w:b/>
          <w:sz w:val="28"/>
          <w:szCs w:val="40"/>
          <w:lang w:val="fr-FR"/>
        </w:rPr>
        <w:t xml:space="preserve">he </w:t>
      </w:r>
      <w:r w:rsidR="00017B6D" w:rsidRPr="00F83EAF">
        <w:rPr>
          <w:b/>
          <w:sz w:val="28"/>
          <w:szCs w:val="40"/>
          <w:lang w:val="fr-FR"/>
        </w:rPr>
        <w:t>N</w:t>
      </w:r>
      <w:r w:rsidR="002365B9" w:rsidRPr="00F83EAF">
        <w:rPr>
          <w:b/>
          <w:sz w:val="28"/>
          <w:szCs w:val="40"/>
          <w:lang w:val="fr-FR"/>
        </w:rPr>
        <w:t xml:space="preserve">ear </w:t>
      </w:r>
      <w:r w:rsidR="00017B6D" w:rsidRPr="00F83EAF">
        <w:rPr>
          <w:b/>
          <w:sz w:val="28"/>
          <w:szCs w:val="40"/>
          <w:lang w:val="fr-FR"/>
        </w:rPr>
        <w:t>F</w:t>
      </w:r>
      <w:r w:rsidR="002365B9" w:rsidRPr="00F83EAF">
        <w:rPr>
          <w:b/>
          <w:sz w:val="28"/>
          <w:szCs w:val="40"/>
          <w:lang w:val="fr-FR"/>
        </w:rPr>
        <w:t>uture</w:t>
      </w:r>
      <w:r w:rsidR="00F83EAF">
        <w:rPr>
          <w:b/>
          <w:sz w:val="28"/>
          <w:szCs w:val="40"/>
          <w:lang w:val="fr-FR"/>
        </w:rPr>
        <w:t xml:space="preserve"> Tense</w:t>
      </w:r>
    </w:p>
    <w:p w14:paraId="596623BE" w14:textId="274B842B" w:rsidR="00F36494" w:rsidRPr="003519A4" w:rsidRDefault="00F36494" w:rsidP="00F83EAF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6"/>
          <w:szCs w:val="26"/>
          <w:lang w:val="fr-FR"/>
        </w:rPr>
      </w:pPr>
      <w:r w:rsidRPr="003519A4">
        <w:rPr>
          <w:rFonts w:ascii="Calibri" w:eastAsia="Times New Roman" w:hAnsi="Calibri" w:cs="Times New Roman"/>
          <w:b/>
          <w:bCs/>
          <w:sz w:val="26"/>
          <w:szCs w:val="26"/>
          <w:u w:val="single"/>
          <w:bdr w:val="single" w:sz="4" w:space="0" w:color="auto"/>
          <w:lang w:val="fr-FR"/>
        </w:rPr>
        <w:t>ALLER</w:t>
      </w:r>
      <w:r w:rsidRPr="003519A4">
        <w:rPr>
          <w:rFonts w:ascii="Calibri" w:eastAsia="Times New Roman" w:hAnsi="Calibri" w:cs="Times New Roman"/>
          <w:b/>
          <w:bCs/>
          <w:sz w:val="26"/>
          <w:szCs w:val="26"/>
          <w:bdr w:val="single" w:sz="4" w:space="0" w:color="auto"/>
          <w:lang w:val="fr-FR"/>
        </w:rPr>
        <w:t xml:space="preserve"> </w:t>
      </w:r>
      <w:r w:rsidR="007B6B2D" w:rsidRPr="003519A4">
        <w:rPr>
          <w:rFonts w:ascii="Calibri" w:eastAsia="Times New Roman" w:hAnsi="Calibri" w:cs="Times New Roman"/>
          <w:b/>
          <w:bCs/>
          <w:sz w:val="26"/>
          <w:szCs w:val="26"/>
          <w:bdr w:val="single" w:sz="4" w:space="0" w:color="auto"/>
          <w:lang w:val="fr-FR"/>
        </w:rPr>
        <w:t xml:space="preserve">    </w:t>
      </w:r>
      <w:r w:rsidRPr="003519A4">
        <w:rPr>
          <w:rFonts w:ascii="Calibri" w:eastAsia="Times New Roman" w:hAnsi="Calibri" w:cs="Times New Roman"/>
          <w:b/>
          <w:bCs/>
          <w:sz w:val="26"/>
          <w:szCs w:val="26"/>
          <w:bdr w:val="single" w:sz="4" w:space="0" w:color="auto"/>
          <w:lang w:val="fr-FR"/>
        </w:rPr>
        <w:t>+    INFINITIVE</w:t>
      </w:r>
    </w:p>
    <w:p w14:paraId="26896A8E" w14:textId="77777777" w:rsidR="007B6B2D" w:rsidRPr="003519A4" w:rsidRDefault="007B6B2D" w:rsidP="00F36494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6"/>
          <w:szCs w:val="26"/>
          <w:lang w:val="fr-FR"/>
        </w:rPr>
      </w:pPr>
    </w:p>
    <w:p w14:paraId="6278FA5D" w14:textId="714D5B3E" w:rsidR="007B6B2D" w:rsidRPr="003519A4" w:rsidRDefault="007B6B2D" w:rsidP="00F83EAF">
      <w:pPr>
        <w:spacing w:after="0" w:line="480" w:lineRule="auto"/>
        <w:rPr>
          <w:rFonts w:ascii="Calibri" w:eastAsia="Times New Roman" w:hAnsi="Calibri" w:cs="Times New Roman"/>
          <w:i/>
          <w:sz w:val="26"/>
          <w:szCs w:val="26"/>
        </w:rPr>
      </w:pPr>
      <w:r w:rsidRPr="003519A4">
        <w:rPr>
          <w:rFonts w:ascii="Calibri" w:eastAsia="Times New Roman" w:hAnsi="Calibri" w:cs="Times New Roman"/>
          <w:sz w:val="26"/>
          <w:szCs w:val="26"/>
          <w:lang w:val="fr-FR"/>
        </w:rPr>
        <w:t>Demain</w:t>
      </w:r>
      <w:r w:rsidR="00AA433D" w:rsidRPr="003519A4">
        <w:rPr>
          <w:rFonts w:ascii="Calibri" w:eastAsia="Times New Roman" w:hAnsi="Calibri" w:cs="Times New Roman"/>
          <w:sz w:val="26"/>
          <w:szCs w:val="26"/>
          <w:lang w:val="fr-FR"/>
        </w:rPr>
        <w:t>, je</w:t>
      </w:r>
      <w:r w:rsidRPr="003519A4">
        <w:rPr>
          <w:rFonts w:ascii="Calibri" w:eastAsia="Times New Roman" w:hAnsi="Calibri" w:cs="Times New Roman"/>
          <w:sz w:val="26"/>
          <w:szCs w:val="26"/>
          <w:lang w:val="fr-FR"/>
        </w:rPr>
        <w:t xml:space="preserve"> </w:t>
      </w:r>
      <w:r w:rsidRPr="003519A4">
        <w:rPr>
          <w:rFonts w:ascii="Calibri" w:eastAsia="Times New Roman" w:hAnsi="Calibri" w:cs="Times New Roman"/>
          <w:sz w:val="26"/>
          <w:szCs w:val="26"/>
          <w:u w:val="single"/>
          <w:lang w:val="fr-FR"/>
        </w:rPr>
        <w:t>vais</w:t>
      </w:r>
      <w:r w:rsidRPr="003519A4">
        <w:rPr>
          <w:rFonts w:ascii="Calibri" w:eastAsia="Times New Roman" w:hAnsi="Calibri" w:cs="Times New Roman"/>
          <w:sz w:val="26"/>
          <w:szCs w:val="26"/>
          <w:lang w:val="fr-FR"/>
        </w:rPr>
        <w:t xml:space="preserve"> manger un gâteau. </w:t>
      </w:r>
      <w:r w:rsidRPr="003519A4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="00AA433D" w:rsidRPr="003519A4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3519A4">
        <w:rPr>
          <w:rFonts w:ascii="Calibri" w:eastAsia="Times New Roman" w:hAnsi="Calibri" w:cs="Times New Roman"/>
          <w:i/>
          <w:sz w:val="26"/>
          <w:szCs w:val="26"/>
        </w:rPr>
        <w:t xml:space="preserve">Tomorrow, I am going to eat a cake. </w:t>
      </w:r>
    </w:p>
    <w:p w14:paraId="4660361C" w14:textId="3FB24AF7" w:rsidR="007B6B2D" w:rsidRPr="003519A4" w:rsidRDefault="007B6B2D" w:rsidP="00F83EAF">
      <w:pPr>
        <w:spacing w:after="0" w:line="480" w:lineRule="auto"/>
        <w:rPr>
          <w:rFonts w:ascii="Calibri" w:eastAsia="Times New Roman" w:hAnsi="Calibri" w:cs="Times New Roman"/>
          <w:i/>
          <w:sz w:val="26"/>
          <w:szCs w:val="26"/>
        </w:rPr>
      </w:pPr>
      <w:r w:rsidRPr="003519A4">
        <w:rPr>
          <w:rFonts w:ascii="Calibri" w:eastAsia="Times New Roman" w:hAnsi="Calibri" w:cs="Times New Roman"/>
          <w:sz w:val="26"/>
          <w:szCs w:val="26"/>
          <w:lang w:val="fr-FR"/>
        </w:rPr>
        <w:t xml:space="preserve">Ce </w:t>
      </w:r>
      <w:r w:rsidR="00AA433D" w:rsidRPr="003519A4">
        <w:rPr>
          <w:rFonts w:ascii="Calibri" w:eastAsia="Times New Roman" w:hAnsi="Calibri" w:cs="Times New Roman"/>
          <w:sz w:val="26"/>
          <w:szCs w:val="26"/>
          <w:lang w:val="fr-FR"/>
        </w:rPr>
        <w:t>soir, nous</w:t>
      </w:r>
      <w:r w:rsidRPr="003519A4">
        <w:rPr>
          <w:rFonts w:ascii="Calibri" w:eastAsia="Times New Roman" w:hAnsi="Calibri" w:cs="Times New Roman"/>
          <w:sz w:val="26"/>
          <w:szCs w:val="26"/>
          <w:lang w:val="fr-FR"/>
        </w:rPr>
        <w:t xml:space="preserve"> </w:t>
      </w:r>
      <w:r w:rsidRPr="003519A4">
        <w:rPr>
          <w:rFonts w:ascii="Calibri" w:eastAsia="Times New Roman" w:hAnsi="Calibri" w:cs="Times New Roman"/>
          <w:sz w:val="26"/>
          <w:szCs w:val="26"/>
          <w:u w:val="single"/>
          <w:lang w:val="fr-FR"/>
        </w:rPr>
        <w:t>allons</w:t>
      </w:r>
      <w:r w:rsidR="00AA433D" w:rsidRPr="003519A4">
        <w:rPr>
          <w:rFonts w:ascii="Calibri" w:eastAsia="Times New Roman" w:hAnsi="Calibri" w:cs="Times New Roman"/>
          <w:sz w:val="26"/>
          <w:szCs w:val="26"/>
          <w:lang w:val="fr-FR"/>
        </w:rPr>
        <w:t xml:space="preserve"> </w:t>
      </w:r>
      <w:r w:rsidRPr="003519A4">
        <w:rPr>
          <w:rFonts w:ascii="Calibri" w:eastAsia="Times New Roman" w:hAnsi="Calibri" w:cs="Times New Roman"/>
          <w:sz w:val="26"/>
          <w:szCs w:val="26"/>
          <w:lang w:val="fr-FR"/>
        </w:rPr>
        <w:t>dîner à sept heures.</w:t>
      </w:r>
      <w:r w:rsidRPr="003519A4">
        <w:rPr>
          <w:rFonts w:ascii="Calibri" w:eastAsia="Times New Roman" w:hAnsi="Calibri" w:cs="Times New Roman"/>
          <w:i/>
          <w:sz w:val="26"/>
          <w:szCs w:val="26"/>
          <w:lang w:val="fr-FR"/>
        </w:rPr>
        <w:t xml:space="preserve"> </w:t>
      </w:r>
      <w:r w:rsidRPr="003519A4">
        <w:rPr>
          <w:rFonts w:ascii="Calibri" w:eastAsia="Times New Roman" w:hAnsi="Calibri" w:cs="Times New Roman"/>
          <w:i/>
          <w:sz w:val="26"/>
          <w:szCs w:val="26"/>
          <w:lang w:val="fr-FR"/>
        </w:rPr>
        <w:tab/>
      </w:r>
      <w:r w:rsidRPr="003519A4">
        <w:rPr>
          <w:rFonts w:ascii="Calibri" w:eastAsia="Times New Roman" w:hAnsi="Calibri" w:cs="Times New Roman"/>
          <w:i/>
          <w:sz w:val="26"/>
          <w:szCs w:val="26"/>
        </w:rPr>
        <w:t xml:space="preserve">This evening, we are going to have dinner at 7pm. </w:t>
      </w:r>
    </w:p>
    <w:p w14:paraId="1A40141E" w14:textId="47DBD594" w:rsidR="00AA433D" w:rsidRPr="003519A4" w:rsidRDefault="007B6B2D" w:rsidP="00F83EAF">
      <w:pPr>
        <w:spacing w:after="0" w:line="480" w:lineRule="auto"/>
        <w:rPr>
          <w:rFonts w:ascii="Calibri" w:eastAsia="Times New Roman" w:hAnsi="Calibri" w:cs="Times New Roman"/>
          <w:i/>
          <w:sz w:val="26"/>
          <w:szCs w:val="26"/>
        </w:rPr>
      </w:pPr>
      <w:r w:rsidRPr="003519A4">
        <w:rPr>
          <w:rFonts w:ascii="Calibri" w:eastAsia="Times New Roman" w:hAnsi="Calibri" w:cs="Times New Roman"/>
          <w:sz w:val="26"/>
          <w:szCs w:val="26"/>
          <w:lang w:val="fr-FR"/>
        </w:rPr>
        <w:t>Dans deux jours</w:t>
      </w:r>
      <w:r w:rsidR="00AA433D" w:rsidRPr="003519A4">
        <w:rPr>
          <w:rFonts w:ascii="Calibri" w:eastAsia="Times New Roman" w:hAnsi="Calibri" w:cs="Times New Roman"/>
          <w:sz w:val="26"/>
          <w:szCs w:val="26"/>
          <w:lang w:val="fr-FR"/>
        </w:rPr>
        <w:t xml:space="preserve">, tu </w:t>
      </w:r>
      <w:r w:rsidR="00AA433D" w:rsidRPr="003519A4">
        <w:rPr>
          <w:rFonts w:ascii="Calibri" w:eastAsia="Times New Roman" w:hAnsi="Calibri" w:cs="Times New Roman"/>
          <w:sz w:val="26"/>
          <w:szCs w:val="26"/>
          <w:u w:val="single"/>
          <w:lang w:val="fr-FR"/>
        </w:rPr>
        <w:t>vas</w:t>
      </w:r>
      <w:r w:rsidR="00AA433D" w:rsidRPr="003519A4">
        <w:rPr>
          <w:rFonts w:ascii="Calibri" w:eastAsia="Times New Roman" w:hAnsi="Calibri" w:cs="Times New Roman"/>
          <w:sz w:val="26"/>
          <w:szCs w:val="26"/>
          <w:lang w:val="fr-FR"/>
        </w:rPr>
        <w:t xml:space="preserve"> aller en France. </w:t>
      </w:r>
      <w:r w:rsidR="00AA433D" w:rsidRPr="003519A4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="00AA433D" w:rsidRPr="003519A4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="00AA433D" w:rsidRPr="003519A4">
        <w:rPr>
          <w:rFonts w:ascii="Calibri" w:eastAsia="Times New Roman" w:hAnsi="Calibri" w:cs="Times New Roman"/>
          <w:i/>
          <w:sz w:val="26"/>
          <w:szCs w:val="26"/>
        </w:rPr>
        <w:t xml:space="preserve">In two days, you are going to go to France. </w:t>
      </w:r>
    </w:p>
    <w:p w14:paraId="579D720B" w14:textId="32BFF9DA" w:rsidR="00354BCC" w:rsidRPr="003519A4" w:rsidRDefault="00354BCC" w:rsidP="00F83EAF">
      <w:pPr>
        <w:spacing w:after="0" w:line="480" w:lineRule="auto"/>
        <w:rPr>
          <w:rFonts w:ascii="Calibri" w:eastAsia="Times New Roman" w:hAnsi="Calibri" w:cs="Times New Roman"/>
          <w:i/>
          <w:sz w:val="26"/>
          <w:szCs w:val="26"/>
        </w:rPr>
      </w:pPr>
      <w:r w:rsidRPr="003519A4">
        <w:rPr>
          <w:rFonts w:ascii="Calibri" w:eastAsia="Times New Roman" w:hAnsi="Calibri" w:cs="Times New Roman"/>
          <w:sz w:val="26"/>
          <w:szCs w:val="26"/>
          <w:lang w:val="fr-FR"/>
        </w:rPr>
        <w:t xml:space="preserve">Ce matin, je </w:t>
      </w:r>
      <w:r w:rsidRPr="003519A4">
        <w:rPr>
          <w:rFonts w:ascii="Calibri" w:eastAsia="Times New Roman" w:hAnsi="Calibri" w:cs="Times New Roman"/>
          <w:b/>
          <w:sz w:val="26"/>
          <w:szCs w:val="26"/>
          <w:lang w:val="fr-FR"/>
        </w:rPr>
        <w:t xml:space="preserve">ne </w:t>
      </w:r>
      <w:r w:rsidRPr="003519A4">
        <w:rPr>
          <w:rFonts w:ascii="Calibri" w:eastAsia="Times New Roman" w:hAnsi="Calibri" w:cs="Times New Roman"/>
          <w:sz w:val="26"/>
          <w:szCs w:val="26"/>
          <w:u w:val="single"/>
          <w:lang w:val="fr-FR"/>
        </w:rPr>
        <w:t>vais</w:t>
      </w:r>
      <w:r w:rsidRPr="003519A4">
        <w:rPr>
          <w:rFonts w:ascii="Calibri" w:eastAsia="Times New Roman" w:hAnsi="Calibri" w:cs="Times New Roman"/>
          <w:sz w:val="26"/>
          <w:szCs w:val="26"/>
          <w:lang w:val="fr-FR"/>
        </w:rPr>
        <w:t xml:space="preserve"> </w:t>
      </w:r>
      <w:r w:rsidRPr="003519A4">
        <w:rPr>
          <w:rFonts w:ascii="Calibri" w:eastAsia="Times New Roman" w:hAnsi="Calibri" w:cs="Times New Roman"/>
          <w:b/>
          <w:sz w:val="26"/>
          <w:szCs w:val="26"/>
          <w:lang w:val="fr-FR"/>
        </w:rPr>
        <w:t xml:space="preserve">pas </w:t>
      </w:r>
      <w:r w:rsidRPr="003519A4">
        <w:rPr>
          <w:rFonts w:ascii="Calibri" w:eastAsia="Times New Roman" w:hAnsi="Calibri" w:cs="Times New Roman"/>
          <w:sz w:val="26"/>
          <w:szCs w:val="26"/>
          <w:lang w:val="fr-FR"/>
        </w:rPr>
        <w:t xml:space="preserve">travailler. </w:t>
      </w:r>
      <w:r w:rsidRPr="003519A4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3519A4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="00F83EAF" w:rsidRPr="003519A4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3519A4">
        <w:rPr>
          <w:rFonts w:ascii="Calibri" w:eastAsia="Times New Roman" w:hAnsi="Calibri" w:cs="Times New Roman"/>
          <w:i/>
          <w:sz w:val="26"/>
          <w:szCs w:val="26"/>
        </w:rPr>
        <w:t>This morning, I am not going to work.</w:t>
      </w:r>
    </w:p>
    <w:p w14:paraId="719440D9" w14:textId="3CB79532" w:rsidR="00354BCC" w:rsidRPr="003519A4" w:rsidRDefault="00AA433D" w:rsidP="003519A4">
      <w:pPr>
        <w:spacing w:after="0" w:line="480" w:lineRule="auto"/>
        <w:rPr>
          <w:rFonts w:ascii="Calibri" w:eastAsia="Times New Roman" w:hAnsi="Calibri" w:cs="Times New Roman"/>
          <w:i/>
          <w:sz w:val="26"/>
          <w:szCs w:val="26"/>
        </w:rPr>
      </w:pPr>
      <w:r w:rsidRPr="003519A4">
        <w:rPr>
          <w:rFonts w:ascii="Calibri" w:eastAsia="Times New Roman" w:hAnsi="Calibri" w:cs="Times New Roman"/>
          <w:sz w:val="26"/>
          <w:szCs w:val="26"/>
          <w:lang w:val="fr-FR"/>
        </w:rPr>
        <w:t xml:space="preserve">La semaine prochaine, je </w:t>
      </w:r>
      <w:r w:rsidRPr="003519A4">
        <w:rPr>
          <w:rFonts w:ascii="Calibri" w:eastAsia="Times New Roman" w:hAnsi="Calibri" w:cs="Times New Roman"/>
          <w:sz w:val="26"/>
          <w:szCs w:val="26"/>
          <w:u w:val="single"/>
          <w:lang w:val="fr-FR"/>
        </w:rPr>
        <w:t>vais</w:t>
      </w:r>
      <w:r w:rsidRPr="003519A4">
        <w:rPr>
          <w:rFonts w:ascii="Calibri" w:eastAsia="Times New Roman" w:hAnsi="Calibri" w:cs="Times New Roman"/>
          <w:sz w:val="26"/>
          <w:szCs w:val="26"/>
          <w:lang w:val="fr-FR"/>
        </w:rPr>
        <w:t xml:space="preserve"> </w:t>
      </w:r>
      <w:r w:rsidRPr="003519A4">
        <w:rPr>
          <w:rFonts w:ascii="Calibri" w:eastAsia="Times New Roman" w:hAnsi="Calibri" w:cs="Times New Roman"/>
          <w:b/>
          <w:sz w:val="26"/>
          <w:szCs w:val="26"/>
          <w:lang w:val="fr-FR"/>
        </w:rPr>
        <w:t>me</w:t>
      </w:r>
      <w:r w:rsidRPr="003519A4">
        <w:rPr>
          <w:rFonts w:ascii="Calibri" w:eastAsia="Times New Roman" w:hAnsi="Calibri" w:cs="Times New Roman"/>
          <w:sz w:val="26"/>
          <w:szCs w:val="26"/>
          <w:lang w:val="fr-FR"/>
        </w:rPr>
        <w:t xml:space="preserve"> lever tôt</w:t>
      </w:r>
      <w:r w:rsidRPr="003519A4">
        <w:rPr>
          <w:rFonts w:ascii="Calibri" w:eastAsia="Times New Roman" w:hAnsi="Calibri" w:cs="Times New Roman"/>
          <w:i/>
          <w:sz w:val="26"/>
          <w:szCs w:val="26"/>
          <w:lang w:val="fr-FR"/>
        </w:rPr>
        <w:t xml:space="preserve">. </w:t>
      </w:r>
      <w:r w:rsidRPr="003519A4">
        <w:rPr>
          <w:rFonts w:ascii="Calibri" w:eastAsia="Times New Roman" w:hAnsi="Calibri" w:cs="Times New Roman"/>
          <w:i/>
          <w:sz w:val="26"/>
          <w:szCs w:val="26"/>
          <w:lang w:val="fr-FR"/>
        </w:rPr>
        <w:tab/>
      </w:r>
      <w:r w:rsidR="00F83EAF" w:rsidRPr="003519A4">
        <w:rPr>
          <w:rFonts w:ascii="Calibri" w:eastAsia="Times New Roman" w:hAnsi="Calibri" w:cs="Times New Roman"/>
          <w:i/>
          <w:sz w:val="26"/>
          <w:szCs w:val="26"/>
          <w:lang w:val="fr-FR"/>
        </w:rPr>
        <w:tab/>
      </w:r>
      <w:r w:rsidRPr="003519A4">
        <w:rPr>
          <w:rFonts w:ascii="Calibri" w:eastAsia="Times New Roman" w:hAnsi="Calibri" w:cs="Times New Roman"/>
          <w:i/>
          <w:sz w:val="26"/>
          <w:szCs w:val="26"/>
        </w:rPr>
        <w:t xml:space="preserve">Next week, I am going to get up early. </w:t>
      </w:r>
    </w:p>
    <w:p w14:paraId="7CD58CE3" w14:textId="3AACF02F" w:rsidR="00354BCC" w:rsidRDefault="00441808" w:rsidP="002365B9">
      <w:pPr>
        <w:pStyle w:val="BodyText"/>
        <w:rPr>
          <w:rFonts w:ascii="Calibri" w:hAnsi="Calibri"/>
          <w:b/>
          <w:sz w:val="26"/>
          <w:szCs w:val="26"/>
        </w:rPr>
      </w:pPr>
      <w:r w:rsidRPr="003519A4">
        <w:rPr>
          <w:rFonts w:ascii="Calibri" w:hAnsi="Calibri"/>
          <w:b/>
          <w:sz w:val="26"/>
          <w:szCs w:val="26"/>
        </w:rPr>
        <w:t>Future time phrases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2547"/>
        <w:gridCol w:w="1984"/>
        <w:gridCol w:w="2410"/>
        <w:gridCol w:w="3119"/>
      </w:tblGrid>
      <w:tr w:rsidR="008E3578" w14:paraId="2CD66B59" w14:textId="77777777" w:rsidTr="002027F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3BC6CE" w14:textId="77777777" w:rsidR="008E3578" w:rsidRPr="003519A4" w:rsidRDefault="008E3578" w:rsidP="008E3578">
            <w:pPr>
              <w:pStyle w:val="BodyText"/>
              <w:spacing w:line="360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3519A4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lundi prochain</w:t>
            </w:r>
          </w:p>
          <w:p w14:paraId="1D46C9BE" w14:textId="77777777" w:rsidR="008E3578" w:rsidRPr="003519A4" w:rsidRDefault="008E3578" w:rsidP="008E3578">
            <w:pPr>
              <w:pStyle w:val="BodyText"/>
              <w:spacing w:line="360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3519A4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le week-end prochain</w:t>
            </w:r>
          </w:p>
          <w:p w14:paraId="3FB65012" w14:textId="77777777" w:rsidR="008E3578" w:rsidRPr="003519A4" w:rsidRDefault="008E3578" w:rsidP="008E3578">
            <w:pPr>
              <w:pStyle w:val="BodyText"/>
              <w:spacing w:line="360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3519A4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la semaine prochaine</w:t>
            </w:r>
          </w:p>
          <w:p w14:paraId="504F4D7D" w14:textId="26A2ED11" w:rsidR="008E3578" w:rsidRPr="008E3578" w:rsidRDefault="008E3578" w:rsidP="008E3578">
            <w:pPr>
              <w:pStyle w:val="BodyText"/>
              <w:spacing w:line="360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3519A4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dans trois jours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6AFCB6" w14:textId="64CFE0BA" w:rsidR="008E3578" w:rsidRPr="003519A4" w:rsidRDefault="002027FF" w:rsidP="008E3578">
            <w:pPr>
              <w:pStyle w:val="BodyText"/>
              <w:spacing w:line="360" w:lineRule="auto"/>
              <w:rPr>
                <w:rFonts w:ascii="Calibri" w:eastAsiaTheme="minorHAnsi" w:hAnsi="Calibri" w:cstheme="minorBidi"/>
                <w:b/>
                <w:i/>
                <w:sz w:val="26"/>
                <w:szCs w:val="26"/>
              </w:rPr>
            </w:pPr>
            <w:r>
              <w:rPr>
                <w:rFonts w:ascii="Calibri" w:eastAsiaTheme="minorHAnsi" w:hAnsi="Calibri" w:cstheme="minorBidi"/>
                <w:i/>
                <w:sz w:val="26"/>
                <w:szCs w:val="26"/>
              </w:rPr>
              <w:t>n</w:t>
            </w:r>
            <w:r w:rsidR="008E3578" w:rsidRPr="003519A4">
              <w:rPr>
                <w:rFonts w:ascii="Calibri" w:eastAsiaTheme="minorHAnsi" w:hAnsi="Calibri" w:cstheme="minorBidi"/>
                <w:i/>
                <w:sz w:val="26"/>
                <w:szCs w:val="26"/>
              </w:rPr>
              <w:t>ext Monday</w:t>
            </w:r>
          </w:p>
          <w:p w14:paraId="1C6D9F4C" w14:textId="77777777" w:rsidR="008E3578" w:rsidRPr="003519A4" w:rsidRDefault="008E3578" w:rsidP="008E3578">
            <w:pPr>
              <w:pStyle w:val="BodyText"/>
              <w:spacing w:line="360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i/>
                <w:sz w:val="26"/>
                <w:szCs w:val="26"/>
              </w:rPr>
              <w:t>next weekend</w:t>
            </w:r>
          </w:p>
          <w:p w14:paraId="3484DD88" w14:textId="77777777" w:rsidR="008E3578" w:rsidRPr="003519A4" w:rsidRDefault="008E3578" w:rsidP="008E3578">
            <w:pPr>
              <w:pStyle w:val="BodyText"/>
              <w:spacing w:line="360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i/>
                <w:sz w:val="26"/>
                <w:szCs w:val="26"/>
              </w:rPr>
              <w:t>next week</w:t>
            </w:r>
          </w:p>
          <w:p w14:paraId="683389B7" w14:textId="77777777" w:rsidR="008E3578" w:rsidRPr="003519A4" w:rsidRDefault="008E3578" w:rsidP="008E3578">
            <w:pPr>
              <w:pStyle w:val="BodyText"/>
              <w:spacing w:line="360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i/>
                <w:sz w:val="26"/>
                <w:szCs w:val="26"/>
              </w:rPr>
              <w:t>in three days</w:t>
            </w:r>
          </w:p>
          <w:p w14:paraId="0D5C8B7B" w14:textId="5EF0C54E" w:rsidR="008E3578" w:rsidRPr="008E3578" w:rsidRDefault="008E3578" w:rsidP="008E3578">
            <w:pPr>
              <w:pStyle w:val="BodyText"/>
              <w:spacing w:line="360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3DDD47" w14:textId="77777777" w:rsidR="008E3578" w:rsidRPr="003519A4" w:rsidRDefault="008E3578" w:rsidP="008E3578">
            <w:pPr>
              <w:pStyle w:val="BodyText"/>
              <w:spacing w:line="360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3519A4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dans cinq semaines</w:t>
            </w:r>
          </w:p>
          <w:p w14:paraId="735EC3C8" w14:textId="77777777" w:rsidR="008E3578" w:rsidRPr="003519A4" w:rsidRDefault="008E3578" w:rsidP="008E3578">
            <w:pPr>
              <w:pStyle w:val="BodyText"/>
              <w:spacing w:line="360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3519A4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l’année prochaine</w:t>
            </w:r>
          </w:p>
          <w:p w14:paraId="1589CB71" w14:textId="77777777" w:rsidR="008E3578" w:rsidRPr="003519A4" w:rsidRDefault="008E3578" w:rsidP="008E3578">
            <w:pPr>
              <w:pStyle w:val="BodyText"/>
              <w:spacing w:line="360" w:lineRule="auto"/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</w:pPr>
            <w:r w:rsidRPr="003519A4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demain</w:t>
            </w:r>
          </w:p>
          <w:p w14:paraId="325FA3B5" w14:textId="624E6439" w:rsidR="008E3578" w:rsidRDefault="008E3578" w:rsidP="008E3578">
            <w:pPr>
              <w:pStyle w:val="BodyText"/>
              <w:rPr>
                <w:rFonts w:ascii="Calibri" w:eastAsiaTheme="minorHAnsi" w:hAnsi="Calibri" w:cstheme="minorBidi"/>
                <w:b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sz w:val="26"/>
                <w:szCs w:val="26"/>
                <w:lang w:val="fr-FR"/>
              </w:rPr>
              <w:t>le lendemain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CD4DC0" w14:textId="77777777" w:rsidR="002027FF" w:rsidRDefault="002027FF" w:rsidP="008E3578">
            <w:pPr>
              <w:pStyle w:val="BodyText"/>
              <w:spacing w:line="360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i/>
                <w:sz w:val="26"/>
                <w:szCs w:val="26"/>
              </w:rPr>
              <w:t xml:space="preserve">in five weeks </w:t>
            </w:r>
          </w:p>
          <w:p w14:paraId="06129445" w14:textId="2BF3E60D" w:rsidR="008E3578" w:rsidRPr="003519A4" w:rsidRDefault="008E3578" w:rsidP="008E3578">
            <w:pPr>
              <w:pStyle w:val="BodyText"/>
              <w:spacing w:line="360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i/>
                <w:sz w:val="26"/>
                <w:szCs w:val="26"/>
              </w:rPr>
              <w:t>next year</w:t>
            </w:r>
          </w:p>
          <w:p w14:paraId="11CEDEF4" w14:textId="77777777" w:rsidR="008E3578" w:rsidRPr="003519A4" w:rsidRDefault="008E3578" w:rsidP="008E3578">
            <w:pPr>
              <w:pStyle w:val="BodyText"/>
              <w:spacing w:line="360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i/>
                <w:sz w:val="26"/>
                <w:szCs w:val="26"/>
              </w:rPr>
              <w:t>tomorrow</w:t>
            </w:r>
          </w:p>
          <w:p w14:paraId="1A182F2C" w14:textId="39FB522A" w:rsidR="008E3578" w:rsidRDefault="008E3578" w:rsidP="008E3578">
            <w:pPr>
              <w:pStyle w:val="BodyText"/>
              <w:rPr>
                <w:rFonts w:ascii="Calibri" w:eastAsiaTheme="minorHAnsi" w:hAnsi="Calibri" w:cstheme="minorBidi"/>
                <w:b/>
                <w:sz w:val="26"/>
                <w:szCs w:val="26"/>
              </w:rPr>
            </w:pPr>
            <w:r w:rsidRPr="003519A4">
              <w:rPr>
                <w:rFonts w:ascii="Calibri" w:eastAsiaTheme="minorHAnsi" w:hAnsi="Calibri" w:cstheme="minorBidi"/>
                <w:i/>
                <w:sz w:val="26"/>
                <w:szCs w:val="26"/>
              </w:rPr>
              <w:t>the day afte</w:t>
            </w:r>
            <w:r w:rsidR="002027FF">
              <w:rPr>
                <w:rFonts w:ascii="Calibri" w:eastAsiaTheme="minorHAnsi" w:hAnsi="Calibri" w:cstheme="minorBidi"/>
                <w:i/>
                <w:sz w:val="26"/>
                <w:szCs w:val="26"/>
              </w:rPr>
              <w:t xml:space="preserve">r </w:t>
            </w:r>
            <w:r w:rsidRPr="003519A4">
              <w:rPr>
                <w:rFonts w:ascii="Calibri" w:eastAsiaTheme="minorHAnsi" w:hAnsi="Calibri" w:cstheme="minorBidi"/>
                <w:i/>
                <w:sz w:val="26"/>
                <w:szCs w:val="26"/>
              </w:rPr>
              <w:t>tomorrow</w:t>
            </w:r>
          </w:p>
        </w:tc>
      </w:tr>
    </w:tbl>
    <w:p w14:paraId="178719F0" w14:textId="77777777" w:rsidR="008E3578" w:rsidRPr="003519A4" w:rsidRDefault="008E3578" w:rsidP="002365B9">
      <w:pPr>
        <w:pStyle w:val="BodyText"/>
        <w:rPr>
          <w:rFonts w:ascii="Calibri" w:eastAsiaTheme="minorHAnsi" w:hAnsi="Calibri" w:cstheme="minorBidi"/>
          <w:b/>
          <w:sz w:val="26"/>
          <w:szCs w:val="26"/>
        </w:rPr>
      </w:pPr>
    </w:p>
    <w:p w14:paraId="17F2C940" w14:textId="77777777" w:rsidR="008E3578" w:rsidRPr="00525BB5" w:rsidRDefault="008E3578" w:rsidP="008E3578">
      <w:pPr>
        <w:pBdr>
          <w:bottom w:val="single" w:sz="4" w:space="1" w:color="auto"/>
        </w:pBd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2078592" behindDoc="0" locked="0" layoutInCell="1" allowOverlap="1" wp14:anchorId="3FB03B27" wp14:editId="66DA2ABF">
            <wp:simplePos x="0" y="0"/>
            <wp:positionH relativeFrom="margin">
              <wp:posOffset>5066030</wp:posOffset>
            </wp:positionH>
            <wp:positionV relativeFrom="paragraph">
              <wp:posOffset>-78740</wp:posOffset>
            </wp:positionV>
            <wp:extent cx="1335405" cy="1180610"/>
            <wp:effectExtent l="0" t="0" r="0" b="63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16123-illustration-of-a-house-with-trees-pv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18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578">
        <w:rPr>
          <w:rFonts w:ascii="Calibri" w:hAnsi="Calibri"/>
          <w:b/>
          <w:sz w:val="32"/>
          <w:szCs w:val="32"/>
        </w:rPr>
        <w:t xml:space="preserve">C’est comment, ta ville ? </w:t>
      </w:r>
      <w:r w:rsidRPr="00525BB5">
        <w:rPr>
          <w:rFonts w:ascii="Calibri" w:hAnsi="Calibri"/>
          <w:b/>
          <w:sz w:val="32"/>
          <w:szCs w:val="32"/>
        </w:rPr>
        <w:t>(What’s your town like ?)</w:t>
      </w:r>
    </w:p>
    <w:p w14:paraId="581F493E" w14:textId="6B816FC1" w:rsidR="008E3578" w:rsidRPr="00522185" w:rsidRDefault="008E3578" w:rsidP="008E3578">
      <w:pPr>
        <w:spacing w:line="240" w:lineRule="auto"/>
        <w:rPr>
          <w:b/>
          <w:sz w:val="26"/>
          <w:szCs w:val="26"/>
          <w:lang w:val="fr-FR"/>
        </w:rPr>
      </w:pPr>
      <w:r w:rsidRPr="008E3578">
        <w:rPr>
          <w:b/>
          <w:sz w:val="26"/>
          <w:szCs w:val="26"/>
          <w:lang w:val="fr-FR"/>
        </w:rPr>
        <w:t xml:space="preserve">Où habites – tu ? </w:t>
      </w:r>
      <w:r w:rsidRPr="008E3578">
        <w:rPr>
          <w:b/>
          <w:sz w:val="26"/>
          <w:szCs w:val="26"/>
          <w:lang w:val="fr-FR"/>
        </w:rPr>
        <w:tab/>
        <w:t xml:space="preserve"> </w:t>
      </w:r>
      <w:r w:rsidRPr="00522185">
        <w:rPr>
          <w:b/>
          <w:sz w:val="26"/>
          <w:szCs w:val="26"/>
          <w:lang w:val="fr-FR"/>
        </w:rPr>
        <w:t>J’habite à  ……….</w:t>
      </w:r>
      <w:r w:rsidR="002027FF" w:rsidRPr="00522185">
        <w:rPr>
          <w:b/>
          <w:sz w:val="26"/>
          <w:szCs w:val="26"/>
          <w:lang w:val="fr-FR"/>
        </w:rPr>
        <w:t>(NAME OF TOWN)</w:t>
      </w:r>
    </w:p>
    <w:p w14:paraId="4349BF6E" w14:textId="77777777" w:rsidR="008E3578" w:rsidRPr="000044FE" w:rsidRDefault="008E3578" w:rsidP="008E3578">
      <w:pPr>
        <w:spacing w:line="240" w:lineRule="auto"/>
        <w:ind w:left="1440" w:firstLine="720"/>
        <w:rPr>
          <w:b/>
          <w:sz w:val="26"/>
          <w:szCs w:val="26"/>
          <w:lang w:val="fr-FR"/>
        </w:rPr>
      </w:pPr>
      <w:r w:rsidRPr="000044FE">
        <w:rPr>
          <w:b/>
          <w:sz w:val="26"/>
          <w:szCs w:val="26"/>
          <w:lang w:val="fr-FR"/>
        </w:rPr>
        <w:t>J’habite dans  ……….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5"/>
        <w:gridCol w:w="4916"/>
      </w:tblGrid>
      <w:tr w:rsidR="008E3578" w:rsidRPr="000044FE" w14:paraId="7ABC4142" w14:textId="77777777" w:rsidTr="00273627">
        <w:tc>
          <w:tcPr>
            <w:tcW w:w="5228" w:type="dxa"/>
          </w:tcPr>
          <w:p w14:paraId="7F41B054" w14:textId="391F423C" w:rsidR="008E3578" w:rsidRPr="000044FE" w:rsidRDefault="008E3578" w:rsidP="00273627">
            <w:pPr>
              <w:rPr>
                <w:sz w:val="26"/>
                <w:szCs w:val="26"/>
                <w:lang w:val="fr-FR"/>
              </w:rPr>
            </w:pPr>
            <w:r w:rsidRPr="000044FE">
              <w:rPr>
                <w:sz w:val="26"/>
                <w:szCs w:val="26"/>
              </w:rPr>
              <w:t>une maison individuelle</w:t>
            </w:r>
            <w:r w:rsidR="002027FF">
              <w:rPr>
                <w:sz w:val="26"/>
                <w:szCs w:val="26"/>
              </w:rPr>
              <w:t>/mitoyenne</w:t>
            </w:r>
            <w:r w:rsidRPr="000044FE">
              <w:rPr>
                <w:sz w:val="26"/>
                <w:szCs w:val="26"/>
              </w:rPr>
              <w:tab/>
            </w:r>
          </w:p>
        </w:tc>
        <w:tc>
          <w:tcPr>
            <w:tcW w:w="5228" w:type="dxa"/>
          </w:tcPr>
          <w:p w14:paraId="161690C3" w14:textId="30CC6A8C" w:rsidR="008E3578" w:rsidRPr="002027FF" w:rsidRDefault="008E3578" w:rsidP="00273627">
            <w:pPr>
              <w:rPr>
                <w:sz w:val="26"/>
                <w:szCs w:val="26"/>
              </w:rPr>
            </w:pPr>
            <w:r w:rsidRPr="000044FE">
              <w:rPr>
                <w:i/>
                <w:iCs/>
                <w:sz w:val="26"/>
                <w:szCs w:val="26"/>
              </w:rPr>
              <w:t xml:space="preserve">a detached </w:t>
            </w:r>
            <w:r w:rsidR="002027FF">
              <w:rPr>
                <w:i/>
                <w:iCs/>
                <w:sz w:val="26"/>
                <w:szCs w:val="26"/>
              </w:rPr>
              <w:t xml:space="preserve">/semi-detached </w:t>
            </w:r>
            <w:r w:rsidRPr="000044FE">
              <w:rPr>
                <w:i/>
                <w:iCs/>
                <w:sz w:val="26"/>
                <w:szCs w:val="26"/>
              </w:rPr>
              <w:t>house</w:t>
            </w:r>
          </w:p>
        </w:tc>
      </w:tr>
      <w:tr w:rsidR="008E3578" w:rsidRPr="00310007" w14:paraId="27695E91" w14:textId="77777777" w:rsidTr="00273627">
        <w:trPr>
          <w:trHeight w:val="390"/>
        </w:trPr>
        <w:tc>
          <w:tcPr>
            <w:tcW w:w="5228" w:type="dxa"/>
          </w:tcPr>
          <w:p w14:paraId="23207890" w14:textId="77777777" w:rsidR="008E3578" w:rsidRPr="00310007" w:rsidRDefault="008E3578" w:rsidP="00273627">
            <w:pPr>
              <w:rPr>
                <w:sz w:val="26"/>
                <w:szCs w:val="26"/>
              </w:rPr>
            </w:pPr>
            <w:r w:rsidRPr="00310007">
              <w:rPr>
                <w:sz w:val="26"/>
                <w:szCs w:val="26"/>
              </w:rPr>
              <w:t>un appartement</w:t>
            </w:r>
          </w:p>
        </w:tc>
        <w:tc>
          <w:tcPr>
            <w:tcW w:w="5228" w:type="dxa"/>
          </w:tcPr>
          <w:p w14:paraId="2FBE0242" w14:textId="77777777" w:rsidR="008E3578" w:rsidRPr="00310007" w:rsidRDefault="008E3578" w:rsidP="00273627">
            <w:pPr>
              <w:rPr>
                <w:i/>
                <w:iCs/>
                <w:sz w:val="26"/>
                <w:szCs w:val="26"/>
              </w:rPr>
            </w:pPr>
            <w:r w:rsidRPr="00310007">
              <w:rPr>
                <w:i/>
                <w:iCs/>
                <w:sz w:val="26"/>
                <w:szCs w:val="26"/>
              </w:rPr>
              <w:t>a flat</w:t>
            </w:r>
            <w:r w:rsidRPr="00310007">
              <w:rPr>
                <w:sz w:val="26"/>
                <w:szCs w:val="26"/>
              </w:rPr>
              <w:tab/>
            </w:r>
          </w:p>
        </w:tc>
      </w:tr>
      <w:tr w:rsidR="008E3578" w:rsidRPr="000044FE" w14:paraId="36A5465A" w14:textId="77777777" w:rsidTr="00273627">
        <w:tc>
          <w:tcPr>
            <w:tcW w:w="5228" w:type="dxa"/>
          </w:tcPr>
          <w:p w14:paraId="105DAA2F" w14:textId="77777777" w:rsidR="008E3578" w:rsidRPr="000044FE" w:rsidRDefault="008E3578" w:rsidP="00273627">
            <w:pPr>
              <w:rPr>
                <w:sz w:val="26"/>
                <w:szCs w:val="26"/>
                <w:lang w:val="fr-FR"/>
              </w:rPr>
            </w:pPr>
            <w:r w:rsidRPr="000044FE">
              <w:rPr>
                <w:rFonts w:ascii="Calibri" w:hAnsi="Calibri"/>
                <w:b/>
                <w:sz w:val="26"/>
                <w:szCs w:val="26"/>
                <w:lang w:val="fr-FR"/>
              </w:rPr>
              <w:t>au</w:t>
            </w:r>
            <w:r w:rsidRPr="000044FE">
              <w:rPr>
                <w:rFonts w:ascii="Calibri" w:hAnsi="Calibri"/>
                <w:sz w:val="26"/>
                <w:szCs w:val="26"/>
                <w:lang w:val="fr-FR"/>
              </w:rPr>
              <w:t xml:space="preserve"> premier étage (un étage)</w:t>
            </w:r>
          </w:p>
        </w:tc>
        <w:tc>
          <w:tcPr>
            <w:tcW w:w="5228" w:type="dxa"/>
          </w:tcPr>
          <w:p w14:paraId="745687D1" w14:textId="77777777" w:rsidR="008E3578" w:rsidRPr="000044FE" w:rsidRDefault="008E3578" w:rsidP="00273627">
            <w:pPr>
              <w:rPr>
                <w:i/>
                <w:iCs/>
                <w:sz w:val="26"/>
                <w:szCs w:val="26"/>
              </w:rPr>
            </w:pPr>
            <w:r w:rsidRPr="000044FE">
              <w:rPr>
                <w:rFonts w:ascii="Calibri" w:hAnsi="Calibri"/>
                <w:i/>
                <w:iCs/>
                <w:sz w:val="26"/>
                <w:szCs w:val="26"/>
              </w:rPr>
              <w:t>on the 1</w:t>
            </w:r>
            <w:r w:rsidRPr="000044FE">
              <w:rPr>
                <w:rFonts w:ascii="Calibri" w:hAnsi="Calibri"/>
                <w:i/>
                <w:iCs/>
                <w:sz w:val="26"/>
                <w:szCs w:val="26"/>
                <w:vertAlign w:val="superscript"/>
              </w:rPr>
              <w:t>st</w:t>
            </w:r>
            <w:r w:rsidRPr="000044FE">
              <w:rPr>
                <w:rFonts w:ascii="Calibri" w:hAnsi="Calibri"/>
                <w:i/>
                <w:iCs/>
                <w:sz w:val="26"/>
                <w:szCs w:val="26"/>
              </w:rPr>
              <w:t xml:space="preserve"> floor (a floor)</w:t>
            </w:r>
          </w:p>
        </w:tc>
      </w:tr>
      <w:tr w:rsidR="008E3578" w:rsidRPr="00310007" w14:paraId="7C03AB9C" w14:textId="77777777" w:rsidTr="00273627">
        <w:tc>
          <w:tcPr>
            <w:tcW w:w="5228" w:type="dxa"/>
          </w:tcPr>
          <w:p w14:paraId="7D88B40C" w14:textId="77777777" w:rsidR="008E3578" w:rsidRDefault="008E3578" w:rsidP="00273627">
            <w:pPr>
              <w:rPr>
                <w:sz w:val="26"/>
                <w:szCs w:val="26"/>
              </w:rPr>
            </w:pPr>
            <w:r w:rsidRPr="00310007">
              <w:rPr>
                <w:sz w:val="26"/>
                <w:szCs w:val="26"/>
              </w:rPr>
              <w:t xml:space="preserve">un </w:t>
            </w:r>
            <w:r>
              <w:rPr>
                <w:sz w:val="26"/>
                <w:szCs w:val="26"/>
              </w:rPr>
              <w:t>immeuble</w:t>
            </w:r>
          </w:p>
          <w:p w14:paraId="007029E6" w14:textId="77777777" w:rsidR="008E3578" w:rsidRPr="00525BB5" w:rsidRDefault="008E3578" w:rsidP="002736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un bâtiment</w:t>
            </w:r>
          </w:p>
        </w:tc>
        <w:tc>
          <w:tcPr>
            <w:tcW w:w="5228" w:type="dxa"/>
          </w:tcPr>
          <w:p w14:paraId="6A0401A4" w14:textId="77777777" w:rsidR="008E3578" w:rsidRDefault="008E3578" w:rsidP="00273627">
            <w:pPr>
              <w:rPr>
                <w:i/>
                <w:iCs/>
                <w:sz w:val="26"/>
                <w:szCs w:val="26"/>
              </w:rPr>
            </w:pPr>
            <w:r w:rsidRPr="00310007">
              <w:rPr>
                <w:i/>
                <w:iCs/>
                <w:sz w:val="26"/>
                <w:szCs w:val="26"/>
              </w:rPr>
              <w:t>a building/ a block of flats</w:t>
            </w:r>
          </w:p>
          <w:p w14:paraId="36BFED69" w14:textId="77777777" w:rsidR="008E3578" w:rsidRPr="00525BB5" w:rsidRDefault="008E3578" w:rsidP="00273627">
            <w:pPr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a building</w:t>
            </w:r>
          </w:p>
        </w:tc>
      </w:tr>
      <w:tr w:rsidR="008E3578" w:rsidRPr="00310007" w14:paraId="15E091B8" w14:textId="77777777" w:rsidTr="00273627">
        <w:tc>
          <w:tcPr>
            <w:tcW w:w="5228" w:type="dxa"/>
          </w:tcPr>
          <w:p w14:paraId="33DB710A" w14:textId="77777777" w:rsidR="008E3578" w:rsidRDefault="008E3578" w:rsidP="00273627">
            <w:pPr>
              <w:rPr>
                <w:sz w:val="26"/>
                <w:szCs w:val="26"/>
              </w:rPr>
            </w:pPr>
            <w:r w:rsidRPr="00310007">
              <w:rPr>
                <w:sz w:val="26"/>
                <w:szCs w:val="26"/>
              </w:rPr>
              <w:t>un quartier</w:t>
            </w:r>
          </w:p>
          <w:p w14:paraId="048C5FBB" w14:textId="77777777" w:rsidR="008E3578" w:rsidRPr="00310007" w:rsidRDefault="008E3578" w:rsidP="00273627">
            <w:pPr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</w:rPr>
              <w:t>un endroit</w:t>
            </w:r>
          </w:p>
        </w:tc>
        <w:tc>
          <w:tcPr>
            <w:tcW w:w="5228" w:type="dxa"/>
          </w:tcPr>
          <w:p w14:paraId="18414D45" w14:textId="77777777" w:rsidR="008E3578" w:rsidRDefault="008E3578" w:rsidP="00273627">
            <w:pPr>
              <w:rPr>
                <w:i/>
                <w:iCs/>
                <w:sz w:val="26"/>
                <w:szCs w:val="26"/>
              </w:rPr>
            </w:pPr>
            <w:r w:rsidRPr="00310007">
              <w:rPr>
                <w:i/>
                <w:iCs/>
                <w:sz w:val="26"/>
                <w:szCs w:val="26"/>
              </w:rPr>
              <w:t>a neighbourhood</w:t>
            </w:r>
          </w:p>
          <w:p w14:paraId="1C3E1CB8" w14:textId="77777777" w:rsidR="008E3578" w:rsidRPr="00525BB5" w:rsidRDefault="008E3578" w:rsidP="00273627">
            <w:pPr>
              <w:rPr>
                <w:i/>
                <w:iCs/>
                <w:sz w:val="26"/>
                <w:szCs w:val="26"/>
                <w:lang w:val="fr-FR"/>
              </w:rPr>
            </w:pPr>
            <w:r>
              <w:rPr>
                <w:i/>
                <w:iCs/>
                <w:sz w:val="26"/>
                <w:szCs w:val="26"/>
                <w:lang w:val="fr-FR"/>
              </w:rPr>
              <w:t>a place</w:t>
            </w:r>
          </w:p>
        </w:tc>
      </w:tr>
    </w:tbl>
    <w:p w14:paraId="6342EF46" w14:textId="77777777" w:rsidR="008E3578" w:rsidRPr="00310007" w:rsidRDefault="008E3578" w:rsidP="008E3578">
      <w:pPr>
        <w:rPr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4"/>
        <w:gridCol w:w="2489"/>
        <w:gridCol w:w="2492"/>
        <w:gridCol w:w="2456"/>
      </w:tblGrid>
      <w:tr w:rsidR="008E3578" w14:paraId="5B3152F8" w14:textId="77777777" w:rsidTr="00273627">
        <w:tc>
          <w:tcPr>
            <w:tcW w:w="2614" w:type="dxa"/>
          </w:tcPr>
          <w:p w14:paraId="19E22972" w14:textId="77777777" w:rsidR="008E3578" w:rsidRPr="00310007" w:rsidRDefault="008E3578" w:rsidP="00273627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310007">
              <w:rPr>
                <w:rFonts w:ascii="Calibri" w:hAnsi="Calibri"/>
                <w:sz w:val="26"/>
                <w:szCs w:val="26"/>
                <w:lang w:val="fr-FR"/>
              </w:rPr>
              <w:t>une ville</w:t>
            </w:r>
          </w:p>
        </w:tc>
        <w:tc>
          <w:tcPr>
            <w:tcW w:w="2614" w:type="dxa"/>
          </w:tcPr>
          <w:p w14:paraId="145CCC2A" w14:textId="77777777" w:rsidR="008E3578" w:rsidRPr="00536857" w:rsidRDefault="008E3578" w:rsidP="00273627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town / a city</w:t>
            </w:r>
          </w:p>
        </w:tc>
        <w:tc>
          <w:tcPr>
            <w:tcW w:w="2614" w:type="dxa"/>
          </w:tcPr>
          <w:p w14:paraId="47112141" w14:textId="77777777" w:rsidR="008E3578" w:rsidRPr="00310007" w:rsidRDefault="008E3578" w:rsidP="00273627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310007">
              <w:rPr>
                <w:rFonts w:cstheme="minorHAnsi"/>
                <w:sz w:val="26"/>
                <w:szCs w:val="26"/>
                <w:lang w:val="fr-FR"/>
              </w:rPr>
              <w:t>dans le nord</w:t>
            </w:r>
          </w:p>
        </w:tc>
        <w:tc>
          <w:tcPr>
            <w:tcW w:w="2614" w:type="dxa"/>
          </w:tcPr>
          <w:p w14:paraId="773584B7" w14:textId="77777777" w:rsidR="008E3578" w:rsidRPr="00536857" w:rsidRDefault="008E3578" w:rsidP="00273627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>
              <w:rPr>
                <w:rFonts w:cstheme="minorHAnsi"/>
                <w:i/>
                <w:sz w:val="26"/>
                <w:szCs w:val="26"/>
                <w:lang w:val="fr-FR"/>
              </w:rPr>
              <w:t>i</w:t>
            </w:r>
            <w:r w:rsidRPr="00536857">
              <w:rPr>
                <w:rFonts w:cstheme="minorHAnsi"/>
                <w:i/>
                <w:sz w:val="26"/>
                <w:szCs w:val="26"/>
                <w:lang w:val="fr-FR"/>
              </w:rPr>
              <w:t>n the north</w:t>
            </w:r>
          </w:p>
        </w:tc>
      </w:tr>
      <w:tr w:rsidR="008E3578" w14:paraId="71EB2723" w14:textId="77777777" w:rsidTr="00273627">
        <w:tc>
          <w:tcPr>
            <w:tcW w:w="2614" w:type="dxa"/>
          </w:tcPr>
          <w:p w14:paraId="0E48E2EB" w14:textId="77777777" w:rsidR="008E3578" w:rsidRPr="00310007" w:rsidRDefault="008E3578" w:rsidP="00273627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310007">
              <w:rPr>
                <w:rFonts w:ascii="Calibri" w:hAnsi="Calibri"/>
                <w:sz w:val="26"/>
                <w:szCs w:val="26"/>
                <w:lang w:val="fr-FR"/>
              </w:rPr>
              <w:t>une ville moyenne</w:t>
            </w:r>
          </w:p>
        </w:tc>
        <w:tc>
          <w:tcPr>
            <w:tcW w:w="2614" w:type="dxa"/>
          </w:tcPr>
          <w:p w14:paraId="1D35F74A" w14:textId="77777777" w:rsidR="008E3578" w:rsidRPr="00536857" w:rsidRDefault="008E3578" w:rsidP="00273627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medium-sized town</w:t>
            </w:r>
          </w:p>
        </w:tc>
        <w:tc>
          <w:tcPr>
            <w:tcW w:w="2614" w:type="dxa"/>
          </w:tcPr>
          <w:p w14:paraId="3A5C81EA" w14:textId="77777777" w:rsidR="008E3578" w:rsidRPr="00310007" w:rsidRDefault="008E3578" w:rsidP="00273627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310007">
              <w:rPr>
                <w:rFonts w:cstheme="minorHAnsi"/>
                <w:sz w:val="26"/>
                <w:szCs w:val="26"/>
                <w:lang w:val="fr-FR"/>
              </w:rPr>
              <w:t>dans le sud</w:t>
            </w:r>
          </w:p>
        </w:tc>
        <w:tc>
          <w:tcPr>
            <w:tcW w:w="2614" w:type="dxa"/>
          </w:tcPr>
          <w:p w14:paraId="09F0B20C" w14:textId="77777777" w:rsidR="008E3578" w:rsidRPr="00536857" w:rsidRDefault="008E3578" w:rsidP="00273627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>
              <w:rPr>
                <w:rFonts w:cstheme="minorHAnsi"/>
                <w:i/>
                <w:sz w:val="26"/>
                <w:szCs w:val="26"/>
                <w:lang w:val="fr-FR"/>
              </w:rPr>
              <w:t>i</w:t>
            </w:r>
            <w:r w:rsidRPr="00536857">
              <w:rPr>
                <w:rFonts w:cstheme="minorHAnsi"/>
                <w:i/>
                <w:sz w:val="26"/>
                <w:szCs w:val="26"/>
                <w:lang w:val="fr-FR"/>
              </w:rPr>
              <w:t>n the south</w:t>
            </w:r>
          </w:p>
        </w:tc>
      </w:tr>
      <w:tr w:rsidR="008E3578" w14:paraId="24760FE6" w14:textId="77777777" w:rsidTr="00273627">
        <w:tc>
          <w:tcPr>
            <w:tcW w:w="2614" w:type="dxa"/>
          </w:tcPr>
          <w:p w14:paraId="65494D11" w14:textId="77777777" w:rsidR="008E3578" w:rsidRPr="00310007" w:rsidRDefault="008E3578" w:rsidP="00273627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310007">
              <w:rPr>
                <w:rFonts w:ascii="Calibri" w:hAnsi="Calibri"/>
                <w:sz w:val="26"/>
                <w:szCs w:val="26"/>
                <w:lang w:val="fr-FR"/>
              </w:rPr>
              <w:t>un village</w:t>
            </w:r>
          </w:p>
        </w:tc>
        <w:tc>
          <w:tcPr>
            <w:tcW w:w="2614" w:type="dxa"/>
          </w:tcPr>
          <w:p w14:paraId="481E7FFC" w14:textId="77777777" w:rsidR="008E3578" w:rsidRPr="00536857" w:rsidRDefault="008E3578" w:rsidP="00273627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village</w:t>
            </w:r>
          </w:p>
        </w:tc>
        <w:tc>
          <w:tcPr>
            <w:tcW w:w="2614" w:type="dxa"/>
          </w:tcPr>
          <w:p w14:paraId="5520B538" w14:textId="77777777" w:rsidR="008E3578" w:rsidRPr="00310007" w:rsidRDefault="008E3578" w:rsidP="00273627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310007">
              <w:rPr>
                <w:rFonts w:cstheme="minorHAnsi"/>
                <w:sz w:val="26"/>
                <w:szCs w:val="26"/>
                <w:lang w:val="fr-FR"/>
              </w:rPr>
              <w:t>dans l’est</w:t>
            </w:r>
          </w:p>
        </w:tc>
        <w:tc>
          <w:tcPr>
            <w:tcW w:w="2614" w:type="dxa"/>
          </w:tcPr>
          <w:p w14:paraId="62D51AE8" w14:textId="77777777" w:rsidR="008E3578" w:rsidRPr="00536857" w:rsidRDefault="008E3578" w:rsidP="00273627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>
              <w:rPr>
                <w:rFonts w:cstheme="minorHAnsi"/>
                <w:i/>
                <w:sz w:val="26"/>
                <w:szCs w:val="26"/>
                <w:lang w:val="fr-FR"/>
              </w:rPr>
              <w:t>i</w:t>
            </w:r>
            <w:r w:rsidRPr="00536857">
              <w:rPr>
                <w:rFonts w:cstheme="minorHAnsi"/>
                <w:i/>
                <w:sz w:val="26"/>
                <w:szCs w:val="26"/>
                <w:lang w:val="fr-FR"/>
              </w:rPr>
              <w:t>n the east</w:t>
            </w:r>
          </w:p>
        </w:tc>
      </w:tr>
      <w:tr w:rsidR="008E3578" w14:paraId="4D61BCEE" w14:textId="77777777" w:rsidTr="00273627">
        <w:tc>
          <w:tcPr>
            <w:tcW w:w="2614" w:type="dxa"/>
          </w:tcPr>
          <w:p w14:paraId="604CA752" w14:textId="77777777" w:rsidR="008E3578" w:rsidRPr="00310007" w:rsidRDefault="008E3578" w:rsidP="00273627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310007">
              <w:rPr>
                <w:rFonts w:ascii="Calibri" w:hAnsi="Calibri"/>
                <w:sz w:val="26"/>
                <w:szCs w:val="26"/>
                <w:lang w:val="en-US"/>
              </w:rPr>
              <w:t>à la campagne</w:t>
            </w:r>
          </w:p>
        </w:tc>
        <w:tc>
          <w:tcPr>
            <w:tcW w:w="2614" w:type="dxa"/>
          </w:tcPr>
          <w:p w14:paraId="77BBDA8A" w14:textId="77777777" w:rsidR="008E3578" w:rsidRPr="00536857" w:rsidRDefault="008E3578" w:rsidP="00273627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>
              <w:rPr>
                <w:rFonts w:cstheme="minorHAnsi"/>
                <w:i/>
                <w:sz w:val="26"/>
                <w:szCs w:val="26"/>
                <w:lang w:val="fr-FR"/>
              </w:rPr>
              <w:t>i</w:t>
            </w:r>
            <w:r w:rsidRPr="00536857">
              <w:rPr>
                <w:rFonts w:cstheme="minorHAnsi"/>
                <w:i/>
                <w:sz w:val="26"/>
                <w:szCs w:val="26"/>
                <w:lang w:val="fr-FR"/>
              </w:rPr>
              <w:t>n the countryside</w:t>
            </w:r>
          </w:p>
        </w:tc>
        <w:tc>
          <w:tcPr>
            <w:tcW w:w="2614" w:type="dxa"/>
          </w:tcPr>
          <w:p w14:paraId="7CBBD398" w14:textId="77777777" w:rsidR="008E3578" w:rsidRPr="00310007" w:rsidRDefault="008E3578" w:rsidP="00273627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310007">
              <w:rPr>
                <w:rFonts w:cstheme="minorHAnsi"/>
                <w:sz w:val="26"/>
                <w:szCs w:val="26"/>
                <w:lang w:val="fr-FR"/>
              </w:rPr>
              <w:t>dans l’ouest</w:t>
            </w:r>
          </w:p>
        </w:tc>
        <w:tc>
          <w:tcPr>
            <w:tcW w:w="2614" w:type="dxa"/>
          </w:tcPr>
          <w:p w14:paraId="4CB16AF9" w14:textId="77777777" w:rsidR="008E3578" w:rsidRPr="00536857" w:rsidRDefault="008E3578" w:rsidP="00273627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>
              <w:rPr>
                <w:rFonts w:cstheme="minorHAnsi"/>
                <w:i/>
                <w:sz w:val="26"/>
                <w:szCs w:val="26"/>
                <w:lang w:val="fr-FR"/>
              </w:rPr>
              <w:t>i</w:t>
            </w:r>
            <w:r w:rsidRPr="00536857">
              <w:rPr>
                <w:rFonts w:cstheme="minorHAnsi"/>
                <w:i/>
                <w:sz w:val="26"/>
                <w:szCs w:val="26"/>
                <w:lang w:val="fr-FR"/>
              </w:rPr>
              <w:t>n the west</w:t>
            </w:r>
          </w:p>
        </w:tc>
      </w:tr>
      <w:tr w:rsidR="008E3578" w14:paraId="65D53DF4" w14:textId="77777777" w:rsidTr="00273627">
        <w:tc>
          <w:tcPr>
            <w:tcW w:w="2614" w:type="dxa"/>
          </w:tcPr>
          <w:p w14:paraId="3999D492" w14:textId="77777777" w:rsidR="008E3578" w:rsidRPr="00310007" w:rsidRDefault="008E3578" w:rsidP="00273627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310007">
              <w:rPr>
                <w:rFonts w:ascii="Calibri" w:hAnsi="Calibri"/>
                <w:sz w:val="26"/>
                <w:szCs w:val="26"/>
                <w:lang w:val="en-US"/>
              </w:rPr>
              <w:t>à la montagne</w:t>
            </w:r>
          </w:p>
        </w:tc>
        <w:tc>
          <w:tcPr>
            <w:tcW w:w="2614" w:type="dxa"/>
          </w:tcPr>
          <w:p w14:paraId="5D7CC445" w14:textId="77777777" w:rsidR="008E3578" w:rsidRPr="00536857" w:rsidRDefault="008E3578" w:rsidP="00273627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>
              <w:rPr>
                <w:rFonts w:cstheme="minorHAnsi"/>
                <w:i/>
                <w:sz w:val="26"/>
                <w:szCs w:val="26"/>
                <w:lang w:val="fr-FR"/>
              </w:rPr>
              <w:t>i</w:t>
            </w:r>
            <w:r w:rsidRPr="00536857">
              <w:rPr>
                <w:rFonts w:cstheme="minorHAnsi"/>
                <w:i/>
                <w:sz w:val="26"/>
                <w:szCs w:val="26"/>
                <w:lang w:val="fr-FR"/>
              </w:rPr>
              <w:t>n the mountains</w:t>
            </w:r>
          </w:p>
        </w:tc>
        <w:tc>
          <w:tcPr>
            <w:tcW w:w="2614" w:type="dxa"/>
          </w:tcPr>
          <w:p w14:paraId="1682861A" w14:textId="77777777" w:rsidR="008E3578" w:rsidRPr="00310007" w:rsidRDefault="008E3578" w:rsidP="00273627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310007">
              <w:rPr>
                <w:rFonts w:cstheme="minorHAnsi"/>
                <w:sz w:val="26"/>
                <w:szCs w:val="26"/>
                <w:lang w:val="fr-FR"/>
              </w:rPr>
              <w:t xml:space="preserve">…de la France / </w:t>
            </w:r>
          </w:p>
          <w:p w14:paraId="285F50AA" w14:textId="77777777" w:rsidR="008E3578" w:rsidRPr="00310007" w:rsidRDefault="008E3578" w:rsidP="00273627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310007">
              <w:rPr>
                <w:rFonts w:cstheme="minorHAnsi"/>
                <w:sz w:val="26"/>
                <w:szCs w:val="26"/>
                <w:lang w:val="fr-FR"/>
              </w:rPr>
              <w:t>de l’Angleterre</w:t>
            </w:r>
          </w:p>
        </w:tc>
        <w:tc>
          <w:tcPr>
            <w:tcW w:w="2614" w:type="dxa"/>
          </w:tcPr>
          <w:p w14:paraId="6BA64C97" w14:textId="77777777" w:rsidR="008E3578" w:rsidRPr="00536857" w:rsidRDefault="008E3578" w:rsidP="00273627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536857">
              <w:rPr>
                <w:rFonts w:cstheme="minorHAnsi"/>
                <w:i/>
                <w:sz w:val="26"/>
                <w:szCs w:val="26"/>
                <w:lang w:val="fr-FR"/>
              </w:rPr>
              <w:t>…of France / England</w:t>
            </w:r>
          </w:p>
        </w:tc>
      </w:tr>
      <w:tr w:rsidR="008E3578" w:rsidRPr="00310007" w14:paraId="773A7A22" w14:textId="77777777" w:rsidTr="00273627">
        <w:tc>
          <w:tcPr>
            <w:tcW w:w="2614" w:type="dxa"/>
          </w:tcPr>
          <w:p w14:paraId="40B6B8A5" w14:textId="77777777" w:rsidR="008E3578" w:rsidRPr="00525BB5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310007">
              <w:rPr>
                <w:rFonts w:ascii="Calibri" w:hAnsi="Calibri"/>
                <w:sz w:val="26"/>
                <w:szCs w:val="26"/>
                <w:lang w:val="en-US"/>
              </w:rPr>
              <w:t>sur la côte</w:t>
            </w:r>
          </w:p>
        </w:tc>
        <w:tc>
          <w:tcPr>
            <w:tcW w:w="2614" w:type="dxa"/>
          </w:tcPr>
          <w:p w14:paraId="3CD66736" w14:textId="77777777" w:rsidR="008E3578" w:rsidRPr="00536857" w:rsidRDefault="008E3578" w:rsidP="00273627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>
              <w:rPr>
                <w:rFonts w:cstheme="minorHAnsi"/>
                <w:i/>
                <w:sz w:val="26"/>
                <w:szCs w:val="26"/>
                <w:lang w:val="fr-FR"/>
              </w:rPr>
              <w:t>o</w:t>
            </w:r>
            <w:r w:rsidRPr="00536857">
              <w:rPr>
                <w:rFonts w:cstheme="minorHAnsi"/>
                <w:i/>
                <w:sz w:val="26"/>
                <w:szCs w:val="26"/>
                <w:lang w:val="fr-FR"/>
              </w:rPr>
              <w:t>n the coast</w:t>
            </w:r>
          </w:p>
        </w:tc>
        <w:tc>
          <w:tcPr>
            <w:tcW w:w="2614" w:type="dxa"/>
          </w:tcPr>
          <w:p w14:paraId="08425138" w14:textId="77777777" w:rsidR="008E3578" w:rsidRPr="00310007" w:rsidRDefault="008E3578" w:rsidP="00273627">
            <w:pPr>
              <w:rPr>
                <w:rFonts w:cstheme="minorHAnsi"/>
                <w:sz w:val="26"/>
                <w:szCs w:val="26"/>
                <w:lang w:val="en-US"/>
              </w:rPr>
            </w:pPr>
            <w:r w:rsidRPr="00310007">
              <w:rPr>
                <w:rFonts w:ascii="Calibri" w:hAnsi="Calibri"/>
                <w:sz w:val="26"/>
                <w:szCs w:val="26"/>
              </w:rPr>
              <w:t xml:space="preserve">C’est situé … </w:t>
            </w:r>
            <w:r w:rsidRPr="00310007">
              <w:rPr>
                <w:rFonts w:ascii="Calibri" w:hAnsi="Calibri"/>
                <w:sz w:val="26"/>
                <w:szCs w:val="26"/>
              </w:rPr>
              <w:tab/>
            </w:r>
            <w:r w:rsidRPr="00310007">
              <w:rPr>
                <w:rFonts w:ascii="Calibri" w:hAnsi="Calibri"/>
                <w:sz w:val="26"/>
                <w:szCs w:val="26"/>
              </w:rPr>
              <w:tab/>
            </w:r>
          </w:p>
        </w:tc>
        <w:tc>
          <w:tcPr>
            <w:tcW w:w="2614" w:type="dxa"/>
          </w:tcPr>
          <w:p w14:paraId="73329992" w14:textId="77777777" w:rsidR="008E3578" w:rsidRPr="00536857" w:rsidRDefault="008E3578" w:rsidP="00273627">
            <w:pPr>
              <w:rPr>
                <w:rFonts w:ascii="Calibri" w:hAnsi="Calibri"/>
                <w:i/>
                <w:iCs/>
                <w:sz w:val="26"/>
                <w:szCs w:val="26"/>
                <w:lang w:val="en-US"/>
              </w:rPr>
            </w:pPr>
            <w:r w:rsidRPr="00536857">
              <w:rPr>
                <w:rFonts w:ascii="Calibri" w:hAnsi="Calibri"/>
                <w:i/>
                <w:iCs/>
                <w:sz w:val="26"/>
                <w:szCs w:val="26"/>
                <w:lang w:val="en-US"/>
              </w:rPr>
              <w:t>It is situated …</w:t>
            </w:r>
          </w:p>
        </w:tc>
      </w:tr>
      <w:tr w:rsidR="008E3578" w14:paraId="082D72DB" w14:textId="77777777" w:rsidTr="00273627">
        <w:tc>
          <w:tcPr>
            <w:tcW w:w="2614" w:type="dxa"/>
          </w:tcPr>
          <w:p w14:paraId="196C738C" w14:textId="77777777" w:rsidR="008E3578" w:rsidRPr="00310007" w:rsidRDefault="008E3578" w:rsidP="00273627">
            <w:pPr>
              <w:rPr>
                <w:rFonts w:ascii="Calibri" w:hAnsi="Calibri"/>
                <w:sz w:val="26"/>
                <w:szCs w:val="26"/>
                <w:lang w:val="en-US"/>
              </w:rPr>
            </w:pPr>
            <w:r>
              <w:rPr>
                <w:rFonts w:ascii="Calibri" w:hAnsi="Calibri"/>
                <w:bCs/>
                <w:sz w:val="26"/>
                <w:szCs w:val="26"/>
                <w:lang w:val="en-US"/>
              </w:rPr>
              <w:t>sur la plage</w:t>
            </w:r>
          </w:p>
        </w:tc>
        <w:tc>
          <w:tcPr>
            <w:tcW w:w="2614" w:type="dxa"/>
          </w:tcPr>
          <w:p w14:paraId="70998BD0" w14:textId="77777777" w:rsidR="008E3578" w:rsidRPr="00536857" w:rsidRDefault="008E3578" w:rsidP="00273627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>
              <w:rPr>
                <w:rFonts w:cstheme="minorHAnsi"/>
                <w:i/>
                <w:sz w:val="26"/>
                <w:szCs w:val="26"/>
                <w:lang w:val="fr-FR"/>
              </w:rPr>
              <w:t>o</w:t>
            </w:r>
            <w:r w:rsidRPr="00536857">
              <w:rPr>
                <w:rFonts w:cstheme="minorHAnsi"/>
                <w:i/>
                <w:sz w:val="26"/>
                <w:szCs w:val="26"/>
                <w:lang w:val="fr-FR"/>
              </w:rPr>
              <w:t>n the beach</w:t>
            </w:r>
          </w:p>
        </w:tc>
        <w:tc>
          <w:tcPr>
            <w:tcW w:w="2614" w:type="dxa"/>
          </w:tcPr>
          <w:p w14:paraId="4D958F1E" w14:textId="77777777" w:rsidR="008E3578" w:rsidRPr="00310007" w:rsidRDefault="008E3578" w:rsidP="00273627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310007">
              <w:rPr>
                <w:rFonts w:ascii="Calibri" w:hAnsi="Calibri"/>
                <w:sz w:val="26"/>
                <w:szCs w:val="26"/>
                <w:lang w:val="en-US"/>
              </w:rPr>
              <w:t xml:space="preserve">entre </w:t>
            </w:r>
            <w:r w:rsidRPr="00310007">
              <w:rPr>
                <w:rFonts w:ascii="Calibri" w:hAnsi="Calibri"/>
                <w:sz w:val="26"/>
                <w:szCs w:val="26"/>
                <w:lang w:val="en-US"/>
              </w:rPr>
              <w:tab/>
            </w:r>
          </w:p>
        </w:tc>
        <w:tc>
          <w:tcPr>
            <w:tcW w:w="2614" w:type="dxa"/>
          </w:tcPr>
          <w:p w14:paraId="7DA042BE" w14:textId="77777777" w:rsidR="008E3578" w:rsidRPr="00536857" w:rsidRDefault="008E3578" w:rsidP="00273627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i/>
                <w:iCs/>
                <w:sz w:val="26"/>
                <w:szCs w:val="26"/>
                <w:lang w:val="en-US"/>
              </w:rPr>
              <w:t>between</w:t>
            </w:r>
          </w:p>
        </w:tc>
      </w:tr>
      <w:tr w:rsidR="008E3578" w14:paraId="7EBC99E7" w14:textId="77777777" w:rsidTr="00273627">
        <w:tc>
          <w:tcPr>
            <w:tcW w:w="2614" w:type="dxa"/>
          </w:tcPr>
          <w:p w14:paraId="529BEA8A" w14:textId="77777777" w:rsidR="008E3578" w:rsidRPr="00310007" w:rsidRDefault="008E3578" w:rsidP="00273627">
            <w:pPr>
              <w:rPr>
                <w:rFonts w:ascii="Calibri" w:hAnsi="Calibri"/>
                <w:sz w:val="26"/>
                <w:szCs w:val="26"/>
                <w:lang w:val="en-US"/>
              </w:rPr>
            </w:pPr>
            <w:r w:rsidRPr="00525BB5">
              <w:rPr>
                <w:rFonts w:ascii="Calibri" w:hAnsi="Calibri"/>
                <w:sz w:val="26"/>
                <w:szCs w:val="26"/>
                <w:lang w:val="en-US"/>
              </w:rPr>
              <w:t>au</w:t>
            </w:r>
            <w:r w:rsidRPr="00310007">
              <w:rPr>
                <w:rFonts w:ascii="Calibri" w:hAnsi="Calibri"/>
                <w:sz w:val="26"/>
                <w:szCs w:val="26"/>
                <w:lang w:val="en-US"/>
              </w:rPr>
              <w:t xml:space="preserve"> centre-ville</w:t>
            </w:r>
          </w:p>
        </w:tc>
        <w:tc>
          <w:tcPr>
            <w:tcW w:w="2614" w:type="dxa"/>
          </w:tcPr>
          <w:p w14:paraId="428185B3" w14:textId="77777777" w:rsidR="008E3578" w:rsidRPr="00536857" w:rsidRDefault="008E3578" w:rsidP="00273627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>
              <w:rPr>
                <w:rFonts w:cstheme="minorHAnsi"/>
                <w:i/>
                <w:sz w:val="26"/>
                <w:szCs w:val="26"/>
                <w:lang w:val="fr-FR"/>
              </w:rPr>
              <w:t>i</w:t>
            </w:r>
            <w:r w:rsidRPr="00536857">
              <w:rPr>
                <w:rFonts w:cstheme="minorHAnsi"/>
                <w:i/>
                <w:sz w:val="26"/>
                <w:szCs w:val="26"/>
                <w:lang w:val="fr-FR"/>
              </w:rPr>
              <w:t>n the town centre</w:t>
            </w:r>
          </w:p>
        </w:tc>
        <w:tc>
          <w:tcPr>
            <w:tcW w:w="2614" w:type="dxa"/>
          </w:tcPr>
          <w:p w14:paraId="7DF30E7F" w14:textId="77777777" w:rsidR="008E3578" w:rsidRPr="00310007" w:rsidRDefault="008E3578" w:rsidP="00273627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310007">
              <w:rPr>
                <w:rFonts w:ascii="Calibri" w:hAnsi="Calibri"/>
                <w:sz w:val="26"/>
                <w:szCs w:val="26"/>
                <w:lang w:val="en-US"/>
              </w:rPr>
              <w:t xml:space="preserve">vers </w:t>
            </w:r>
            <w:r w:rsidRPr="00310007">
              <w:rPr>
                <w:rFonts w:ascii="Calibri" w:hAnsi="Calibri"/>
                <w:sz w:val="26"/>
                <w:szCs w:val="26"/>
                <w:lang w:val="en-US"/>
              </w:rPr>
              <w:tab/>
            </w:r>
          </w:p>
        </w:tc>
        <w:tc>
          <w:tcPr>
            <w:tcW w:w="2614" w:type="dxa"/>
          </w:tcPr>
          <w:p w14:paraId="7080229B" w14:textId="77777777" w:rsidR="008E3578" w:rsidRPr="00536857" w:rsidRDefault="008E3578" w:rsidP="00273627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i/>
                <w:iCs/>
                <w:sz w:val="26"/>
                <w:szCs w:val="26"/>
                <w:lang w:val="en-US"/>
              </w:rPr>
              <w:t>towards</w:t>
            </w:r>
          </w:p>
        </w:tc>
      </w:tr>
      <w:tr w:rsidR="008E3578" w14:paraId="49C15EDC" w14:textId="77777777" w:rsidTr="00273627">
        <w:tc>
          <w:tcPr>
            <w:tcW w:w="2614" w:type="dxa"/>
          </w:tcPr>
          <w:p w14:paraId="24692E07" w14:textId="77777777" w:rsidR="008E3578" w:rsidRPr="00525BB5" w:rsidRDefault="008E3578" w:rsidP="00273627">
            <w:pPr>
              <w:rPr>
                <w:rFonts w:ascii="Calibri" w:hAnsi="Calibri"/>
                <w:bCs/>
                <w:sz w:val="26"/>
                <w:szCs w:val="26"/>
                <w:lang w:val="fr-FR"/>
              </w:rPr>
            </w:pPr>
            <w:r w:rsidRPr="00525BB5">
              <w:rPr>
                <w:rFonts w:ascii="Calibri" w:hAnsi="Calibri"/>
                <w:sz w:val="26"/>
                <w:szCs w:val="26"/>
                <w:lang w:val="fr-FR"/>
              </w:rPr>
              <w:t>au bord de la mer</w:t>
            </w:r>
          </w:p>
        </w:tc>
        <w:tc>
          <w:tcPr>
            <w:tcW w:w="2614" w:type="dxa"/>
          </w:tcPr>
          <w:p w14:paraId="721786CD" w14:textId="77777777" w:rsidR="008E3578" w:rsidRPr="00536857" w:rsidRDefault="008E3578" w:rsidP="00273627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>
              <w:rPr>
                <w:rFonts w:cstheme="minorHAnsi"/>
                <w:i/>
                <w:sz w:val="26"/>
                <w:szCs w:val="26"/>
                <w:lang w:val="fr-FR"/>
              </w:rPr>
              <w:t>a</w:t>
            </w:r>
            <w:r w:rsidRPr="00536857">
              <w:rPr>
                <w:rFonts w:cstheme="minorHAnsi"/>
                <w:i/>
                <w:sz w:val="26"/>
                <w:szCs w:val="26"/>
                <w:lang w:val="fr-FR"/>
              </w:rPr>
              <w:t>t the seaside</w:t>
            </w:r>
          </w:p>
        </w:tc>
        <w:tc>
          <w:tcPr>
            <w:tcW w:w="2614" w:type="dxa"/>
          </w:tcPr>
          <w:p w14:paraId="0B9B5286" w14:textId="77777777" w:rsidR="008E3578" w:rsidRPr="00310007" w:rsidRDefault="008E3578" w:rsidP="00273627">
            <w:pPr>
              <w:rPr>
                <w:rFonts w:ascii="Calibri" w:hAnsi="Calibri"/>
                <w:sz w:val="26"/>
                <w:szCs w:val="26"/>
                <w:lang w:val="en-US"/>
              </w:rPr>
            </w:pPr>
            <w:r>
              <w:rPr>
                <w:rFonts w:ascii="Calibri" w:hAnsi="Calibri"/>
                <w:sz w:val="26"/>
                <w:szCs w:val="26"/>
                <w:lang w:val="en-US"/>
              </w:rPr>
              <w:t>près de</w:t>
            </w:r>
          </w:p>
        </w:tc>
        <w:tc>
          <w:tcPr>
            <w:tcW w:w="2614" w:type="dxa"/>
          </w:tcPr>
          <w:p w14:paraId="60B98F75" w14:textId="77777777" w:rsidR="008E3578" w:rsidRPr="00536857" w:rsidRDefault="008E3578" w:rsidP="00273627">
            <w:pPr>
              <w:rPr>
                <w:rFonts w:ascii="Calibri" w:hAnsi="Calibri"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  <w:lang w:val="en-US"/>
              </w:rPr>
              <w:t>n</w:t>
            </w:r>
            <w:r w:rsidRPr="00536857">
              <w:rPr>
                <w:rFonts w:ascii="Calibri" w:hAnsi="Calibri"/>
                <w:i/>
                <w:iCs/>
                <w:sz w:val="26"/>
                <w:szCs w:val="26"/>
                <w:lang w:val="en-US"/>
              </w:rPr>
              <w:t>ear to</w:t>
            </w:r>
          </w:p>
        </w:tc>
      </w:tr>
    </w:tbl>
    <w:p w14:paraId="1A60F238" w14:textId="77777777" w:rsidR="008E3578" w:rsidRPr="00881B5E" w:rsidRDefault="008E3578" w:rsidP="008E3578">
      <w:pPr>
        <w:rPr>
          <w:rFonts w:ascii="Calibri" w:hAnsi="Calibri"/>
          <w:i/>
          <w:iCs/>
          <w:sz w:val="26"/>
          <w:szCs w:val="26"/>
          <w:lang w:val="fr-FR"/>
        </w:rPr>
      </w:pPr>
      <w:r w:rsidRPr="00E2349F">
        <w:rPr>
          <w:rFonts w:ascii="Calibri" w:hAnsi="Calibri"/>
          <w:sz w:val="26"/>
          <w:szCs w:val="26"/>
          <w:lang w:val="fr-FR"/>
        </w:rPr>
        <w:t>Mon village est situé………</w:t>
      </w:r>
      <w:r w:rsidRPr="00E2349F">
        <w:rPr>
          <w:rFonts w:ascii="Calibri" w:hAnsi="Calibri"/>
          <w:sz w:val="26"/>
          <w:szCs w:val="26"/>
          <w:lang w:val="fr-FR"/>
        </w:rPr>
        <w:tab/>
      </w:r>
      <w:r w:rsidRPr="00E2349F">
        <w:rPr>
          <w:rFonts w:ascii="Calibri" w:hAnsi="Calibri"/>
          <w:sz w:val="26"/>
          <w:szCs w:val="26"/>
          <w:lang w:val="fr-FR"/>
        </w:rPr>
        <w:tab/>
      </w:r>
      <w:r w:rsidRPr="00881B5E">
        <w:rPr>
          <w:rFonts w:ascii="Calibri" w:hAnsi="Calibri"/>
          <w:i/>
          <w:iCs/>
          <w:sz w:val="26"/>
          <w:szCs w:val="26"/>
          <w:lang w:val="fr-FR"/>
        </w:rPr>
        <w:t>My village est situated…..</w:t>
      </w:r>
    </w:p>
    <w:p w14:paraId="14390F16" w14:textId="77777777" w:rsidR="008E3578" w:rsidRPr="00CE2271" w:rsidRDefault="008E3578" w:rsidP="008E3578">
      <w:pPr>
        <w:rPr>
          <w:rFonts w:ascii="Calibri" w:hAnsi="Calibri"/>
          <w:i/>
          <w:iCs/>
          <w:sz w:val="26"/>
          <w:szCs w:val="26"/>
          <w:lang w:val="fr-FR"/>
        </w:rPr>
      </w:pPr>
      <w:r w:rsidRPr="00881B5E">
        <w:rPr>
          <w:rFonts w:ascii="Calibri" w:hAnsi="Calibri"/>
          <w:sz w:val="26"/>
          <w:szCs w:val="26"/>
          <w:lang w:val="fr-FR"/>
        </w:rPr>
        <w:t>Ma ville se trouve………</w:t>
      </w:r>
      <w:r w:rsidRPr="00881B5E">
        <w:rPr>
          <w:rFonts w:ascii="Calibri" w:hAnsi="Calibri"/>
          <w:sz w:val="26"/>
          <w:szCs w:val="26"/>
          <w:lang w:val="fr-FR"/>
        </w:rPr>
        <w:tab/>
      </w:r>
      <w:r w:rsidRPr="00881B5E">
        <w:rPr>
          <w:rFonts w:ascii="Calibri" w:hAnsi="Calibri"/>
          <w:sz w:val="26"/>
          <w:szCs w:val="26"/>
          <w:lang w:val="fr-FR"/>
        </w:rPr>
        <w:tab/>
      </w:r>
      <w:r w:rsidRPr="00CE2271">
        <w:rPr>
          <w:rFonts w:ascii="Calibri" w:hAnsi="Calibri"/>
          <w:i/>
          <w:iCs/>
          <w:sz w:val="26"/>
          <w:szCs w:val="26"/>
          <w:lang w:val="fr-FR"/>
        </w:rPr>
        <w:t>My town is (located)…..</w:t>
      </w:r>
    </w:p>
    <w:p w14:paraId="6C047011" w14:textId="77777777" w:rsidR="008E3578" w:rsidRPr="007E6CB6" w:rsidRDefault="008E3578" w:rsidP="008E3578">
      <w:pPr>
        <w:rPr>
          <w:b/>
          <w:sz w:val="32"/>
          <w:szCs w:val="26"/>
          <w:lang w:val="fr-FR"/>
        </w:rPr>
      </w:pPr>
      <w:r w:rsidRPr="000044FE">
        <w:rPr>
          <w:b/>
          <w:sz w:val="32"/>
          <w:szCs w:val="26"/>
          <w:lang w:val="fr-FR"/>
        </w:rPr>
        <w:t>Qu’est-ce qu’il y a dans ton village / ta ville 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9"/>
        <w:gridCol w:w="2472"/>
        <w:gridCol w:w="21"/>
        <w:gridCol w:w="2465"/>
        <w:gridCol w:w="2474"/>
      </w:tblGrid>
      <w:tr w:rsidR="008E3578" w14:paraId="7B14F132" w14:textId="77777777" w:rsidTr="00273627">
        <w:tc>
          <w:tcPr>
            <w:tcW w:w="4961" w:type="dxa"/>
            <w:gridSpan w:val="2"/>
          </w:tcPr>
          <w:p w14:paraId="014C3B68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b/>
                <w:sz w:val="26"/>
                <w:szCs w:val="26"/>
                <w:lang w:val="fr-FR"/>
              </w:rPr>
              <w:t xml:space="preserve">Il y a…….. </w:t>
            </w:r>
          </w:p>
        </w:tc>
        <w:tc>
          <w:tcPr>
            <w:tcW w:w="4960" w:type="dxa"/>
            <w:gridSpan w:val="3"/>
          </w:tcPr>
          <w:p w14:paraId="648FC8BD" w14:textId="77777777" w:rsidR="008E3578" w:rsidRPr="000044FE" w:rsidRDefault="008E3578" w:rsidP="00273627">
            <w:pPr>
              <w:rPr>
                <w:sz w:val="26"/>
                <w:szCs w:val="26"/>
                <w:lang w:val="fr-FR"/>
              </w:rPr>
            </w:pPr>
            <w:r w:rsidRPr="000044FE">
              <w:rPr>
                <w:i/>
                <w:sz w:val="26"/>
                <w:szCs w:val="26"/>
              </w:rPr>
              <w:t>There is</w:t>
            </w:r>
            <w:r>
              <w:rPr>
                <w:i/>
                <w:sz w:val="26"/>
                <w:szCs w:val="26"/>
              </w:rPr>
              <w:t>/are</w:t>
            </w:r>
            <w:r w:rsidRPr="000044FE">
              <w:rPr>
                <w:i/>
                <w:sz w:val="26"/>
                <w:szCs w:val="26"/>
              </w:rPr>
              <w:t xml:space="preserve"> </w:t>
            </w:r>
          </w:p>
        </w:tc>
      </w:tr>
      <w:tr w:rsidR="008E3578" w14:paraId="006068DA" w14:textId="77777777" w:rsidTr="00273627">
        <w:tc>
          <w:tcPr>
            <w:tcW w:w="4961" w:type="dxa"/>
            <w:gridSpan w:val="2"/>
          </w:tcPr>
          <w:p w14:paraId="6D75FE1A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b/>
                <w:sz w:val="26"/>
                <w:szCs w:val="26"/>
                <w:lang w:val="fr-FR"/>
              </w:rPr>
              <w:t>Il n’y a pas de/d’………..</w:t>
            </w:r>
          </w:p>
        </w:tc>
        <w:tc>
          <w:tcPr>
            <w:tcW w:w="4960" w:type="dxa"/>
            <w:gridSpan w:val="3"/>
          </w:tcPr>
          <w:p w14:paraId="62A21DDC" w14:textId="77777777" w:rsidR="008E3578" w:rsidRPr="000044FE" w:rsidRDefault="008E3578" w:rsidP="00273627">
            <w:pPr>
              <w:rPr>
                <w:i/>
                <w:sz w:val="26"/>
                <w:szCs w:val="26"/>
                <w:lang w:val="fr-FR"/>
              </w:rPr>
            </w:pPr>
            <w:r w:rsidRPr="000044FE">
              <w:rPr>
                <w:i/>
                <w:sz w:val="26"/>
                <w:szCs w:val="26"/>
              </w:rPr>
              <w:t>There isn’t</w:t>
            </w:r>
            <w:r>
              <w:rPr>
                <w:i/>
                <w:sz w:val="26"/>
                <w:szCs w:val="26"/>
              </w:rPr>
              <w:t>/aren’t any</w:t>
            </w:r>
            <w:r w:rsidRPr="000044FE">
              <w:rPr>
                <w:i/>
                <w:sz w:val="26"/>
                <w:szCs w:val="26"/>
              </w:rPr>
              <w:t>……………</w:t>
            </w:r>
          </w:p>
        </w:tc>
      </w:tr>
      <w:tr w:rsidR="008E3578" w14:paraId="7DBB4DE5" w14:textId="77777777" w:rsidTr="00273627">
        <w:tc>
          <w:tcPr>
            <w:tcW w:w="4961" w:type="dxa"/>
            <w:gridSpan w:val="2"/>
          </w:tcPr>
          <w:p w14:paraId="0DA32434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b/>
                <w:sz w:val="26"/>
                <w:szCs w:val="26"/>
              </w:rPr>
              <w:t>beaucoup de/d’</w:t>
            </w:r>
            <w:r w:rsidRPr="00536857">
              <w:rPr>
                <w:rFonts w:ascii="Calibri" w:hAnsi="Calibri"/>
                <w:b/>
                <w:sz w:val="26"/>
                <w:szCs w:val="26"/>
              </w:rPr>
              <w:tab/>
            </w:r>
          </w:p>
        </w:tc>
        <w:tc>
          <w:tcPr>
            <w:tcW w:w="4960" w:type="dxa"/>
            <w:gridSpan w:val="3"/>
          </w:tcPr>
          <w:p w14:paraId="46B08A6D" w14:textId="77777777" w:rsidR="008E3578" w:rsidRPr="000044FE" w:rsidRDefault="008E3578" w:rsidP="00273627">
            <w:pPr>
              <w:rPr>
                <w:i/>
                <w:sz w:val="26"/>
                <w:szCs w:val="26"/>
                <w:lang w:val="fr-FR"/>
              </w:rPr>
            </w:pPr>
            <w:r w:rsidRPr="000044FE">
              <w:rPr>
                <w:i/>
                <w:sz w:val="26"/>
                <w:szCs w:val="26"/>
                <w:lang w:val="fr-FR"/>
              </w:rPr>
              <w:t>Lots of</w:t>
            </w:r>
          </w:p>
        </w:tc>
      </w:tr>
      <w:tr w:rsidR="008E3578" w14:paraId="61811FAE" w14:textId="77777777" w:rsidTr="00273627">
        <w:tc>
          <w:tcPr>
            <w:tcW w:w="4961" w:type="dxa"/>
            <w:gridSpan w:val="2"/>
          </w:tcPr>
          <w:p w14:paraId="15A8357E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b/>
                <w:sz w:val="26"/>
                <w:szCs w:val="26"/>
                <w:lang w:val="fr-FR"/>
              </w:rPr>
              <w:t>trop de / d’</w:t>
            </w:r>
          </w:p>
        </w:tc>
        <w:tc>
          <w:tcPr>
            <w:tcW w:w="4960" w:type="dxa"/>
            <w:gridSpan w:val="3"/>
          </w:tcPr>
          <w:p w14:paraId="7118DA71" w14:textId="77777777" w:rsidR="008E3578" w:rsidRPr="000044FE" w:rsidRDefault="008E3578" w:rsidP="00273627">
            <w:pPr>
              <w:rPr>
                <w:i/>
                <w:sz w:val="26"/>
                <w:szCs w:val="26"/>
                <w:lang w:val="fr-FR"/>
              </w:rPr>
            </w:pPr>
            <w:r w:rsidRPr="000044FE">
              <w:rPr>
                <w:i/>
                <w:sz w:val="26"/>
                <w:szCs w:val="26"/>
                <w:lang w:val="fr-FR"/>
              </w:rPr>
              <w:t>Too much</w:t>
            </w:r>
          </w:p>
        </w:tc>
      </w:tr>
      <w:tr w:rsidR="008E3578" w14:paraId="2B8AE965" w14:textId="77777777" w:rsidTr="00273627">
        <w:tc>
          <w:tcPr>
            <w:tcW w:w="4961" w:type="dxa"/>
            <w:gridSpan w:val="2"/>
          </w:tcPr>
          <w:p w14:paraId="31A92F27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sz w:val="26"/>
                <w:szCs w:val="26"/>
                <w:lang w:val="fr-FR"/>
              </w:rPr>
              <w:t>pas assez de / d’</w:t>
            </w:r>
          </w:p>
        </w:tc>
        <w:tc>
          <w:tcPr>
            <w:tcW w:w="4960" w:type="dxa"/>
            <w:gridSpan w:val="3"/>
          </w:tcPr>
          <w:p w14:paraId="4282B5F2" w14:textId="77777777" w:rsidR="008E3578" w:rsidRPr="000044FE" w:rsidRDefault="008E3578" w:rsidP="00273627">
            <w:pPr>
              <w:rPr>
                <w:i/>
                <w:sz w:val="26"/>
                <w:szCs w:val="26"/>
                <w:lang w:val="fr-FR"/>
              </w:rPr>
            </w:pPr>
            <w:r>
              <w:rPr>
                <w:i/>
                <w:sz w:val="26"/>
                <w:szCs w:val="26"/>
                <w:lang w:val="fr-FR"/>
              </w:rPr>
              <w:t>Not enough</w:t>
            </w:r>
          </w:p>
        </w:tc>
      </w:tr>
      <w:tr w:rsidR="008E3578" w:rsidRPr="00536857" w14:paraId="39690665" w14:textId="77777777" w:rsidTr="00273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9" w:type="dxa"/>
          </w:tcPr>
          <w:p w14:paraId="0B28916D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un(e)</w:t>
            </w:r>
            <w:r w:rsidRPr="00536857">
              <w:rPr>
                <w:rFonts w:ascii="Calibri" w:hAnsi="Calibri"/>
                <w:sz w:val="26"/>
                <w:szCs w:val="26"/>
                <w:lang w:val="fr-FR"/>
              </w:rPr>
              <w:t xml:space="preserve"> habitant</w:t>
            </w:r>
            <w:r>
              <w:rPr>
                <w:rFonts w:ascii="Calibri" w:hAnsi="Calibri"/>
                <w:sz w:val="26"/>
                <w:szCs w:val="26"/>
                <w:lang w:val="fr-FR"/>
              </w:rPr>
              <w:t>(e)</w:t>
            </w:r>
            <w:r w:rsidRPr="00536857">
              <w:rPr>
                <w:rFonts w:ascii="Calibri" w:hAnsi="Calibri"/>
                <w:sz w:val="26"/>
                <w:szCs w:val="26"/>
                <w:lang w:val="fr-FR"/>
              </w:rPr>
              <w:t xml:space="preserve"> </w:t>
            </w:r>
          </w:p>
        </w:tc>
        <w:tc>
          <w:tcPr>
            <w:tcW w:w="2493" w:type="dxa"/>
            <w:gridSpan w:val="2"/>
          </w:tcPr>
          <w:p w14:paraId="2E5FABE2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an inhabitant</w:t>
            </w:r>
          </w:p>
        </w:tc>
        <w:tc>
          <w:tcPr>
            <w:tcW w:w="2465" w:type="dxa"/>
          </w:tcPr>
          <w:p w14:paraId="2751DA2A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sz w:val="26"/>
                <w:szCs w:val="26"/>
                <w:lang w:val="fr-FR"/>
              </w:rPr>
              <w:t>une rivière</w:t>
            </w:r>
          </w:p>
        </w:tc>
        <w:tc>
          <w:tcPr>
            <w:tcW w:w="2474" w:type="dxa"/>
          </w:tcPr>
          <w:p w14:paraId="0A2B47AA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river</w:t>
            </w:r>
          </w:p>
        </w:tc>
      </w:tr>
      <w:tr w:rsidR="008E3578" w:rsidRPr="00536857" w14:paraId="021D39DF" w14:textId="77777777" w:rsidTr="00273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9" w:type="dxa"/>
          </w:tcPr>
          <w:p w14:paraId="0D272F08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sz w:val="26"/>
                <w:szCs w:val="26"/>
              </w:rPr>
              <w:t>un arbre</w:t>
            </w:r>
          </w:p>
        </w:tc>
        <w:tc>
          <w:tcPr>
            <w:tcW w:w="2493" w:type="dxa"/>
            <w:gridSpan w:val="2"/>
          </w:tcPr>
          <w:p w14:paraId="3343ED52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i/>
                <w:iCs/>
                <w:sz w:val="26"/>
                <w:szCs w:val="26"/>
              </w:rPr>
              <w:t>a tree</w:t>
            </w:r>
          </w:p>
        </w:tc>
        <w:tc>
          <w:tcPr>
            <w:tcW w:w="2465" w:type="dxa"/>
          </w:tcPr>
          <w:p w14:paraId="4FF42B18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sz w:val="26"/>
                <w:szCs w:val="26"/>
                <w:lang w:val="fr-FR"/>
              </w:rPr>
              <w:t>une forêt</w:t>
            </w:r>
          </w:p>
        </w:tc>
        <w:tc>
          <w:tcPr>
            <w:tcW w:w="2474" w:type="dxa"/>
          </w:tcPr>
          <w:p w14:paraId="65261C6C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forest</w:t>
            </w:r>
          </w:p>
        </w:tc>
      </w:tr>
      <w:tr w:rsidR="008E3578" w:rsidRPr="00536857" w14:paraId="034BC20B" w14:textId="77777777" w:rsidTr="00273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9" w:type="dxa"/>
          </w:tcPr>
          <w:p w14:paraId="3641E34C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sz w:val="26"/>
                <w:szCs w:val="26"/>
                <w:lang w:val="fr-FR"/>
              </w:rPr>
              <w:t>un terrain</w:t>
            </w:r>
          </w:p>
        </w:tc>
        <w:tc>
          <w:tcPr>
            <w:tcW w:w="2493" w:type="dxa"/>
            <w:gridSpan w:val="2"/>
          </w:tcPr>
          <w:p w14:paraId="18B9B8CD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sports pitch</w:t>
            </w:r>
          </w:p>
        </w:tc>
        <w:tc>
          <w:tcPr>
            <w:tcW w:w="2465" w:type="dxa"/>
          </w:tcPr>
          <w:p w14:paraId="27F340F4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sz w:val="26"/>
                <w:szCs w:val="26"/>
                <w:lang w:val="fr-FR"/>
              </w:rPr>
              <w:t>une route</w:t>
            </w:r>
          </w:p>
        </w:tc>
        <w:tc>
          <w:tcPr>
            <w:tcW w:w="2474" w:type="dxa"/>
          </w:tcPr>
          <w:p w14:paraId="3A0F981F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road</w:t>
            </w:r>
          </w:p>
        </w:tc>
      </w:tr>
      <w:tr w:rsidR="008E3578" w:rsidRPr="00536857" w14:paraId="0D90D3AA" w14:textId="77777777" w:rsidTr="00273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9" w:type="dxa"/>
          </w:tcPr>
          <w:p w14:paraId="0C5FDF3D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sz w:val="26"/>
                <w:szCs w:val="26"/>
                <w:lang w:val="fr-FR"/>
              </w:rPr>
              <w:t>un fleuve</w:t>
            </w:r>
          </w:p>
        </w:tc>
        <w:tc>
          <w:tcPr>
            <w:tcW w:w="2493" w:type="dxa"/>
            <w:gridSpan w:val="2"/>
          </w:tcPr>
          <w:p w14:paraId="5503E653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tidal river</w:t>
            </w:r>
          </w:p>
        </w:tc>
        <w:tc>
          <w:tcPr>
            <w:tcW w:w="2465" w:type="dxa"/>
          </w:tcPr>
          <w:p w14:paraId="11A7F3B5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sz w:val="26"/>
                <w:szCs w:val="26"/>
                <w:lang w:val="fr-FR"/>
              </w:rPr>
              <w:t>une île</w:t>
            </w:r>
          </w:p>
        </w:tc>
        <w:tc>
          <w:tcPr>
            <w:tcW w:w="2474" w:type="dxa"/>
          </w:tcPr>
          <w:p w14:paraId="733D3114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an island</w:t>
            </w:r>
          </w:p>
        </w:tc>
      </w:tr>
      <w:tr w:rsidR="008E3578" w:rsidRPr="00536857" w14:paraId="611B4E7C" w14:textId="77777777" w:rsidTr="00273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9" w:type="dxa"/>
          </w:tcPr>
          <w:p w14:paraId="0814DCEE" w14:textId="77777777" w:rsidR="008E3578" w:rsidRPr="00536857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 champ</w:t>
            </w:r>
          </w:p>
        </w:tc>
        <w:tc>
          <w:tcPr>
            <w:tcW w:w="2493" w:type="dxa"/>
            <w:gridSpan w:val="2"/>
          </w:tcPr>
          <w:p w14:paraId="236C4478" w14:textId="77777777" w:rsidR="008E3578" w:rsidRPr="00525BB5" w:rsidRDefault="008E3578" w:rsidP="00273627">
            <w:pPr>
              <w:rPr>
                <w:bCs/>
                <w:i/>
                <w:iCs/>
                <w:sz w:val="26"/>
                <w:szCs w:val="26"/>
                <w:lang w:val="fr-FR"/>
              </w:rPr>
            </w:pPr>
            <w:r>
              <w:rPr>
                <w:bCs/>
                <w:i/>
                <w:iCs/>
                <w:sz w:val="26"/>
                <w:szCs w:val="26"/>
                <w:lang w:val="fr-FR"/>
              </w:rPr>
              <w:t>a field</w:t>
            </w:r>
          </w:p>
        </w:tc>
        <w:tc>
          <w:tcPr>
            <w:tcW w:w="2465" w:type="dxa"/>
          </w:tcPr>
          <w:p w14:paraId="0B8B774E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sz w:val="26"/>
                <w:szCs w:val="26"/>
                <w:lang w:val="fr-FR"/>
              </w:rPr>
              <w:t>de la fumée</w:t>
            </w:r>
          </w:p>
        </w:tc>
        <w:tc>
          <w:tcPr>
            <w:tcW w:w="2474" w:type="dxa"/>
          </w:tcPr>
          <w:p w14:paraId="006C984C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some smoke</w:t>
            </w:r>
          </w:p>
        </w:tc>
      </w:tr>
      <w:tr w:rsidR="008E3578" w:rsidRPr="00536857" w14:paraId="3AA2FFED" w14:textId="77777777" w:rsidTr="00273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9" w:type="dxa"/>
          </w:tcPr>
          <w:p w14:paraId="6F9ED1B2" w14:textId="77777777" w:rsidR="008E3578" w:rsidRPr="00536857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 monument</w:t>
            </w:r>
          </w:p>
        </w:tc>
        <w:tc>
          <w:tcPr>
            <w:tcW w:w="2493" w:type="dxa"/>
            <w:gridSpan w:val="2"/>
          </w:tcPr>
          <w:p w14:paraId="3ADF9F7D" w14:textId="77777777" w:rsidR="008E3578" w:rsidRPr="0099628A" w:rsidRDefault="008E3578" w:rsidP="00273627">
            <w:pPr>
              <w:rPr>
                <w:i/>
                <w:sz w:val="26"/>
                <w:szCs w:val="26"/>
                <w:lang w:val="fr-FR"/>
              </w:rPr>
            </w:pPr>
            <w:r>
              <w:rPr>
                <w:i/>
                <w:sz w:val="26"/>
                <w:szCs w:val="26"/>
                <w:lang w:val="fr-FR"/>
              </w:rPr>
              <w:t>a monument</w:t>
            </w:r>
          </w:p>
        </w:tc>
        <w:tc>
          <w:tcPr>
            <w:tcW w:w="2465" w:type="dxa"/>
          </w:tcPr>
          <w:p w14:paraId="2FF641C6" w14:textId="77777777" w:rsidR="008E3578" w:rsidRPr="00536857" w:rsidRDefault="008E3578" w:rsidP="00273627">
            <w:pPr>
              <w:rPr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sz w:val="26"/>
                <w:szCs w:val="26"/>
                <w:lang w:val="fr-FR"/>
              </w:rPr>
              <w:t>de la pollution</w:t>
            </w:r>
          </w:p>
        </w:tc>
        <w:tc>
          <w:tcPr>
            <w:tcW w:w="2474" w:type="dxa"/>
          </w:tcPr>
          <w:p w14:paraId="154607B9" w14:textId="77777777" w:rsidR="008E3578" w:rsidRPr="00536857" w:rsidRDefault="008E3578" w:rsidP="00273627">
            <w:pPr>
              <w:rPr>
                <w:b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i/>
                <w:sz w:val="26"/>
                <w:szCs w:val="26"/>
                <w:lang w:val="fr-FR"/>
              </w:rPr>
              <w:t>some pollution</w:t>
            </w:r>
          </w:p>
        </w:tc>
      </w:tr>
      <w:tr w:rsidR="008E3578" w:rsidRPr="00536857" w14:paraId="380285BA" w14:textId="77777777" w:rsidTr="00273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9" w:type="dxa"/>
          </w:tcPr>
          <w:p w14:paraId="1A40F806" w14:textId="77777777" w:rsidR="008E3578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 bois</w:t>
            </w:r>
          </w:p>
        </w:tc>
        <w:tc>
          <w:tcPr>
            <w:tcW w:w="2493" w:type="dxa"/>
            <w:gridSpan w:val="2"/>
          </w:tcPr>
          <w:p w14:paraId="4977B840" w14:textId="77777777" w:rsidR="008E3578" w:rsidRDefault="008E3578" w:rsidP="00273627">
            <w:pPr>
              <w:rPr>
                <w:i/>
                <w:sz w:val="26"/>
                <w:szCs w:val="26"/>
                <w:lang w:val="fr-FR"/>
              </w:rPr>
            </w:pPr>
            <w:r>
              <w:rPr>
                <w:i/>
                <w:sz w:val="26"/>
                <w:szCs w:val="26"/>
                <w:lang w:val="fr-FR"/>
              </w:rPr>
              <w:t>a wood</w:t>
            </w:r>
          </w:p>
        </w:tc>
        <w:tc>
          <w:tcPr>
            <w:tcW w:w="2465" w:type="dxa"/>
          </w:tcPr>
          <w:p w14:paraId="10E44053" w14:textId="77777777" w:rsidR="008E3578" w:rsidRPr="00536857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des choses à faire</w:t>
            </w:r>
          </w:p>
        </w:tc>
        <w:tc>
          <w:tcPr>
            <w:tcW w:w="2474" w:type="dxa"/>
          </w:tcPr>
          <w:p w14:paraId="1F847829" w14:textId="77777777" w:rsidR="008E3578" w:rsidRPr="00536857" w:rsidRDefault="008E3578" w:rsidP="00273627">
            <w:pPr>
              <w:rPr>
                <w:rFonts w:ascii="Calibri" w:hAnsi="Calibri"/>
                <w:i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i/>
                <w:sz w:val="26"/>
                <w:szCs w:val="26"/>
                <w:lang w:val="fr-FR"/>
              </w:rPr>
              <w:t>some things to do</w:t>
            </w:r>
          </w:p>
        </w:tc>
      </w:tr>
      <w:tr w:rsidR="008E3578" w:rsidRPr="00536857" w14:paraId="1B8E3D4B" w14:textId="77777777" w:rsidTr="00273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9" w:type="dxa"/>
          </w:tcPr>
          <w:p w14:paraId="53D0F953" w14:textId="77777777" w:rsidR="008E3578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du monde</w:t>
            </w:r>
          </w:p>
        </w:tc>
        <w:tc>
          <w:tcPr>
            <w:tcW w:w="2493" w:type="dxa"/>
            <w:gridSpan w:val="2"/>
          </w:tcPr>
          <w:p w14:paraId="12F9CD4E" w14:textId="77777777" w:rsidR="008E3578" w:rsidRDefault="008E3578" w:rsidP="00273627">
            <w:pPr>
              <w:rPr>
                <w:i/>
                <w:sz w:val="26"/>
                <w:szCs w:val="26"/>
                <w:lang w:val="fr-FR"/>
              </w:rPr>
            </w:pPr>
            <w:r w:rsidRPr="00536857">
              <w:rPr>
                <w:rFonts w:ascii="Calibri" w:hAnsi="Calibri"/>
                <w:i/>
                <w:iCs/>
                <w:sz w:val="26"/>
                <w:szCs w:val="26"/>
                <w:lang w:val="en-US"/>
              </w:rPr>
              <w:t>a lot of people</w:t>
            </w:r>
          </w:p>
        </w:tc>
        <w:tc>
          <w:tcPr>
            <w:tcW w:w="2465" w:type="dxa"/>
          </w:tcPr>
          <w:p w14:paraId="1445EF3F" w14:textId="77777777" w:rsidR="008E3578" w:rsidRPr="00525BB5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une colline</w:t>
            </w:r>
          </w:p>
        </w:tc>
        <w:tc>
          <w:tcPr>
            <w:tcW w:w="2474" w:type="dxa"/>
          </w:tcPr>
          <w:p w14:paraId="59F8096B" w14:textId="77777777" w:rsidR="008E3578" w:rsidRPr="00536857" w:rsidRDefault="008E3578" w:rsidP="00273627">
            <w:pPr>
              <w:rPr>
                <w:rFonts w:ascii="Calibri" w:hAnsi="Calibri"/>
                <w:i/>
                <w:sz w:val="26"/>
                <w:szCs w:val="26"/>
                <w:lang w:val="fr-FR"/>
              </w:rPr>
            </w:pPr>
            <w:r>
              <w:rPr>
                <w:i/>
                <w:sz w:val="26"/>
                <w:szCs w:val="26"/>
                <w:lang w:val="fr-FR"/>
              </w:rPr>
              <w:t>a</w:t>
            </w:r>
            <w:r>
              <w:rPr>
                <w:rFonts w:ascii="Calibri" w:hAnsi="Calibri"/>
                <w:i/>
                <w:sz w:val="26"/>
                <w:szCs w:val="26"/>
                <w:lang w:val="fr-FR"/>
              </w:rPr>
              <w:t xml:space="preserve"> hill</w:t>
            </w:r>
          </w:p>
        </w:tc>
      </w:tr>
      <w:tr w:rsidR="008E3578" w:rsidRPr="00536857" w14:paraId="6BDFA58D" w14:textId="77777777" w:rsidTr="00273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9" w:type="dxa"/>
          </w:tcPr>
          <w:p w14:paraId="3AD21D8B" w14:textId="77777777" w:rsidR="008E3578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du bruit</w:t>
            </w:r>
          </w:p>
        </w:tc>
        <w:tc>
          <w:tcPr>
            <w:tcW w:w="2493" w:type="dxa"/>
            <w:gridSpan w:val="2"/>
          </w:tcPr>
          <w:p w14:paraId="29C43949" w14:textId="77777777" w:rsidR="008E3578" w:rsidRDefault="008E3578" w:rsidP="00273627">
            <w:pPr>
              <w:rPr>
                <w:i/>
                <w:sz w:val="26"/>
                <w:szCs w:val="26"/>
                <w:lang w:val="fr-FR"/>
              </w:rPr>
            </w:pPr>
            <w:r>
              <w:rPr>
                <w:i/>
                <w:sz w:val="26"/>
                <w:szCs w:val="26"/>
                <w:lang w:val="fr-FR"/>
              </w:rPr>
              <w:t>s</w:t>
            </w:r>
            <w:r w:rsidRPr="0099628A">
              <w:rPr>
                <w:i/>
                <w:sz w:val="26"/>
                <w:szCs w:val="26"/>
                <w:lang w:val="fr-FR"/>
              </w:rPr>
              <w:t>ome noise</w:t>
            </w:r>
          </w:p>
        </w:tc>
        <w:tc>
          <w:tcPr>
            <w:tcW w:w="2465" w:type="dxa"/>
          </w:tcPr>
          <w:p w14:paraId="67D66C8D" w14:textId="77777777" w:rsidR="008E3578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une falaise</w:t>
            </w:r>
          </w:p>
        </w:tc>
        <w:tc>
          <w:tcPr>
            <w:tcW w:w="2474" w:type="dxa"/>
          </w:tcPr>
          <w:p w14:paraId="280F3E8E" w14:textId="77777777" w:rsidR="008E3578" w:rsidRPr="00525BB5" w:rsidRDefault="008E3578" w:rsidP="00273627">
            <w:pPr>
              <w:rPr>
                <w:rFonts w:ascii="Calibri" w:hAnsi="Calibri"/>
                <w:iCs/>
                <w:sz w:val="26"/>
                <w:szCs w:val="26"/>
                <w:lang w:val="fr-FR"/>
              </w:rPr>
            </w:pPr>
            <w:r>
              <w:rPr>
                <w:i/>
                <w:sz w:val="26"/>
                <w:szCs w:val="26"/>
                <w:lang w:val="fr-FR"/>
              </w:rPr>
              <w:t>a cliff</w:t>
            </w:r>
          </w:p>
        </w:tc>
      </w:tr>
      <w:tr w:rsidR="008E3578" w:rsidRPr="00536857" w14:paraId="530D124B" w14:textId="77777777" w:rsidTr="00273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9" w:type="dxa"/>
          </w:tcPr>
          <w:p w14:paraId="7DDEF580" w14:textId="77777777" w:rsidR="008E3578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le paysage</w:t>
            </w:r>
          </w:p>
        </w:tc>
        <w:tc>
          <w:tcPr>
            <w:tcW w:w="2493" w:type="dxa"/>
            <w:gridSpan w:val="2"/>
          </w:tcPr>
          <w:p w14:paraId="6D7D2343" w14:textId="77777777" w:rsidR="008E3578" w:rsidRDefault="008E3578" w:rsidP="00273627">
            <w:pPr>
              <w:rPr>
                <w:i/>
                <w:sz w:val="26"/>
                <w:szCs w:val="26"/>
                <w:lang w:val="fr-FR"/>
              </w:rPr>
            </w:pPr>
            <w:r>
              <w:rPr>
                <w:i/>
                <w:sz w:val="26"/>
                <w:szCs w:val="26"/>
                <w:lang w:val="fr-FR"/>
              </w:rPr>
              <w:t>the countryside</w:t>
            </w:r>
          </w:p>
        </w:tc>
        <w:tc>
          <w:tcPr>
            <w:tcW w:w="2465" w:type="dxa"/>
          </w:tcPr>
          <w:p w14:paraId="74BEB39A" w14:textId="77777777" w:rsidR="008E3578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une vallée</w:t>
            </w:r>
          </w:p>
        </w:tc>
        <w:tc>
          <w:tcPr>
            <w:tcW w:w="2474" w:type="dxa"/>
          </w:tcPr>
          <w:p w14:paraId="52FD1B4C" w14:textId="77777777" w:rsidR="008E3578" w:rsidRPr="00525BB5" w:rsidRDefault="008E3578" w:rsidP="00273627">
            <w:pPr>
              <w:rPr>
                <w:rFonts w:ascii="Calibri" w:hAnsi="Calibri"/>
                <w:iCs/>
                <w:sz w:val="26"/>
                <w:szCs w:val="26"/>
                <w:lang w:val="fr-FR"/>
              </w:rPr>
            </w:pPr>
            <w:r>
              <w:rPr>
                <w:i/>
                <w:sz w:val="26"/>
                <w:szCs w:val="26"/>
                <w:lang w:val="fr-FR"/>
              </w:rPr>
              <w:t>a</w:t>
            </w:r>
            <w:r>
              <w:rPr>
                <w:rFonts w:ascii="Calibri" w:hAnsi="Calibri"/>
                <w:i/>
                <w:sz w:val="26"/>
                <w:szCs w:val="26"/>
                <w:lang w:val="fr-FR"/>
              </w:rPr>
              <w:t xml:space="preserve"> valley</w:t>
            </w:r>
          </w:p>
        </w:tc>
      </w:tr>
      <w:tr w:rsidR="008E3578" w:rsidRPr="00536857" w14:paraId="0DE7522D" w14:textId="77777777" w:rsidTr="00273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9" w:type="dxa"/>
          </w:tcPr>
          <w:p w14:paraId="37839F5D" w14:textId="77777777" w:rsidR="008E3578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 chemin</w:t>
            </w:r>
          </w:p>
        </w:tc>
        <w:tc>
          <w:tcPr>
            <w:tcW w:w="2493" w:type="dxa"/>
            <w:gridSpan w:val="2"/>
          </w:tcPr>
          <w:p w14:paraId="4F857DA3" w14:textId="77777777" w:rsidR="008E3578" w:rsidRDefault="008E3578" w:rsidP="00273627">
            <w:pPr>
              <w:rPr>
                <w:i/>
                <w:sz w:val="26"/>
                <w:szCs w:val="26"/>
                <w:lang w:val="fr-FR"/>
              </w:rPr>
            </w:pPr>
            <w:r>
              <w:rPr>
                <w:i/>
                <w:sz w:val="26"/>
                <w:szCs w:val="26"/>
                <w:lang w:val="fr-FR"/>
              </w:rPr>
              <w:t>a track</w:t>
            </w:r>
          </w:p>
        </w:tc>
        <w:tc>
          <w:tcPr>
            <w:tcW w:w="2465" w:type="dxa"/>
          </w:tcPr>
          <w:p w14:paraId="4F31C1A9" w14:textId="77777777" w:rsidR="008E3578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une vue</w:t>
            </w:r>
          </w:p>
        </w:tc>
        <w:tc>
          <w:tcPr>
            <w:tcW w:w="2474" w:type="dxa"/>
          </w:tcPr>
          <w:p w14:paraId="42DF5C5E" w14:textId="77777777" w:rsidR="008E3578" w:rsidRDefault="008E3578" w:rsidP="00273627">
            <w:pPr>
              <w:rPr>
                <w:rFonts w:ascii="Calibri" w:hAnsi="Calibri"/>
                <w:i/>
                <w:sz w:val="26"/>
                <w:szCs w:val="26"/>
                <w:lang w:val="fr-FR"/>
              </w:rPr>
            </w:pPr>
            <w:r>
              <w:rPr>
                <w:i/>
                <w:sz w:val="26"/>
                <w:szCs w:val="26"/>
                <w:lang w:val="fr-FR"/>
              </w:rPr>
              <w:t>a</w:t>
            </w:r>
            <w:r>
              <w:rPr>
                <w:rFonts w:ascii="Calibri" w:hAnsi="Calibri"/>
                <w:i/>
                <w:sz w:val="26"/>
                <w:szCs w:val="26"/>
                <w:lang w:val="fr-FR"/>
              </w:rPr>
              <w:t xml:space="preserve"> view</w:t>
            </w:r>
          </w:p>
        </w:tc>
      </w:tr>
      <w:tr w:rsidR="008E3578" w:rsidRPr="00536857" w14:paraId="37488144" w14:textId="77777777" w:rsidTr="002736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9" w:type="dxa"/>
          </w:tcPr>
          <w:p w14:paraId="7E483B85" w14:textId="77777777" w:rsidR="008E3578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 lac</w:t>
            </w:r>
          </w:p>
        </w:tc>
        <w:tc>
          <w:tcPr>
            <w:tcW w:w="2493" w:type="dxa"/>
            <w:gridSpan w:val="2"/>
          </w:tcPr>
          <w:p w14:paraId="34205FD8" w14:textId="77777777" w:rsidR="008E3578" w:rsidRDefault="008E3578" w:rsidP="00273627">
            <w:pPr>
              <w:rPr>
                <w:i/>
                <w:sz w:val="26"/>
                <w:szCs w:val="26"/>
                <w:lang w:val="fr-FR"/>
              </w:rPr>
            </w:pPr>
            <w:r>
              <w:rPr>
                <w:i/>
                <w:sz w:val="26"/>
                <w:szCs w:val="26"/>
                <w:lang w:val="fr-FR"/>
              </w:rPr>
              <w:t>a lake</w:t>
            </w:r>
          </w:p>
        </w:tc>
        <w:tc>
          <w:tcPr>
            <w:tcW w:w="2465" w:type="dxa"/>
          </w:tcPr>
          <w:p w14:paraId="5909A521" w14:textId="77777777" w:rsidR="008E3578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2474" w:type="dxa"/>
          </w:tcPr>
          <w:p w14:paraId="6210BDA6" w14:textId="77777777" w:rsidR="008E3578" w:rsidRDefault="008E3578" w:rsidP="00273627">
            <w:pPr>
              <w:rPr>
                <w:rFonts w:ascii="Calibri" w:hAnsi="Calibri"/>
                <w:i/>
                <w:sz w:val="26"/>
                <w:szCs w:val="26"/>
                <w:lang w:val="fr-FR"/>
              </w:rPr>
            </w:pPr>
          </w:p>
        </w:tc>
      </w:tr>
    </w:tbl>
    <w:p w14:paraId="7393E01F" w14:textId="77777777" w:rsidR="008E3578" w:rsidRPr="00A80456" w:rsidRDefault="008E3578" w:rsidP="008E3578">
      <w:pPr>
        <w:pBdr>
          <w:bottom w:val="single" w:sz="4" w:space="1" w:color="auto"/>
        </w:pBdr>
        <w:rPr>
          <w:b/>
          <w:sz w:val="36"/>
          <w:szCs w:val="28"/>
          <w:lang w:val="fr-FR"/>
        </w:rPr>
      </w:pPr>
      <w:r>
        <w:rPr>
          <w:b/>
          <w:sz w:val="32"/>
          <w:szCs w:val="26"/>
          <w:lang w:val="fr-FR"/>
        </w:rPr>
        <w:t xml:space="preserve">Qu’est-ce que tu penses de ta ville ? 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538"/>
        <w:gridCol w:w="2626"/>
        <w:gridCol w:w="2620"/>
      </w:tblGrid>
      <w:tr w:rsidR="008E3578" w:rsidRPr="004C5A77" w14:paraId="2A8DD528" w14:textId="77777777" w:rsidTr="002027FF">
        <w:tc>
          <w:tcPr>
            <w:tcW w:w="2127" w:type="dxa"/>
          </w:tcPr>
          <w:p w14:paraId="48D6AECD" w14:textId="77777777" w:rsidR="008E3578" w:rsidRDefault="008E3578" w:rsidP="00273627">
            <w:pPr>
              <w:rPr>
                <w:rFonts w:ascii="Calibri" w:hAnsi="Calibri"/>
                <w:iCs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iCs/>
                <w:sz w:val="26"/>
                <w:szCs w:val="26"/>
                <w:lang w:val="fr-FR"/>
              </w:rPr>
              <w:t>Je pense que…..</w:t>
            </w:r>
          </w:p>
          <w:p w14:paraId="0B09FDFA" w14:textId="782A270C" w:rsidR="002027FF" w:rsidRPr="002027FF" w:rsidRDefault="002027FF" w:rsidP="00273627">
            <w:pPr>
              <w:rPr>
                <w:rFonts w:ascii="Calibri" w:hAnsi="Calibri"/>
                <w:i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i/>
                <w:sz w:val="26"/>
                <w:szCs w:val="26"/>
                <w:lang w:val="fr-FR"/>
              </w:rPr>
              <w:t>I think that…</w:t>
            </w:r>
          </w:p>
        </w:tc>
        <w:tc>
          <w:tcPr>
            <w:tcW w:w="2538" w:type="dxa"/>
          </w:tcPr>
          <w:p w14:paraId="5B494665" w14:textId="276416B3" w:rsidR="008E3578" w:rsidRPr="002027FF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2027FF">
              <w:rPr>
                <w:rFonts w:ascii="Calibri" w:hAnsi="Calibri"/>
                <w:sz w:val="26"/>
                <w:szCs w:val="26"/>
                <w:lang w:val="fr-FR"/>
              </w:rPr>
              <w:t>c’est</w:t>
            </w:r>
          </w:p>
          <w:p w14:paraId="45C79F8D" w14:textId="77777777" w:rsidR="002027FF" w:rsidRPr="002027FF" w:rsidRDefault="002027FF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</w:p>
          <w:p w14:paraId="196104EA" w14:textId="251E8941" w:rsidR="002027FF" w:rsidRPr="002027FF" w:rsidRDefault="002027FF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2027FF">
              <w:rPr>
                <w:rFonts w:ascii="Calibri" w:hAnsi="Calibri"/>
                <w:sz w:val="26"/>
                <w:szCs w:val="26"/>
                <w:lang w:val="fr-FR"/>
              </w:rPr>
              <w:t>mon village est</w:t>
            </w:r>
          </w:p>
        </w:tc>
        <w:tc>
          <w:tcPr>
            <w:tcW w:w="2626" w:type="dxa"/>
          </w:tcPr>
          <w:p w14:paraId="4ED925B0" w14:textId="77777777" w:rsidR="008E3578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>bruyant(e)</w:t>
            </w:r>
          </w:p>
          <w:p w14:paraId="5A5AD662" w14:textId="77777777" w:rsidR="002027FF" w:rsidRDefault="002027FF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>sale</w:t>
            </w:r>
          </w:p>
          <w:p w14:paraId="3A06351D" w14:textId="69DF45F1" w:rsidR="002027FF" w:rsidRPr="004C5A77" w:rsidRDefault="002027FF" w:rsidP="00273627">
            <w:pP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>pollué (e)</w:t>
            </w:r>
          </w:p>
        </w:tc>
        <w:tc>
          <w:tcPr>
            <w:tcW w:w="2620" w:type="dxa"/>
          </w:tcPr>
          <w:p w14:paraId="332AFE92" w14:textId="6A68DE28" w:rsidR="008E3578" w:rsidRDefault="002027FF" w:rsidP="00273627">
            <w:pPr>
              <w:rPr>
                <w:rFonts w:ascii="Calibri" w:hAnsi="Calibri"/>
                <w:i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i/>
                <w:sz w:val="26"/>
                <w:szCs w:val="26"/>
                <w:lang w:val="fr-FR"/>
              </w:rPr>
              <w:t>n</w:t>
            </w:r>
            <w:r w:rsidR="008E3578" w:rsidRPr="004C5A77">
              <w:rPr>
                <w:rFonts w:ascii="Calibri" w:hAnsi="Calibri"/>
                <w:i/>
                <w:sz w:val="26"/>
                <w:szCs w:val="26"/>
                <w:lang w:val="fr-FR"/>
              </w:rPr>
              <w:t>oisy</w:t>
            </w:r>
          </w:p>
          <w:p w14:paraId="7158DA7D" w14:textId="77777777" w:rsidR="002027FF" w:rsidRDefault="002027FF" w:rsidP="00273627">
            <w:pP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dirty</w:t>
            </w:r>
          </w:p>
          <w:p w14:paraId="1B30648A" w14:textId="78C2CF30" w:rsidR="002027FF" w:rsidRPr="004C5A77" w:rsidRDefault="002027FF" w:rsidP="00273627">
            <w:pPr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4C5A77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polluted</w:t>
            </w:r>
          </w:p>
        </w:tc>
      </w:tr>
      <w:tr w:rsidR="002027FF" w:rsidRPr="004C5A77" w14:paraId="701FAE09" w14:textId="77777777" w:rsidTr="002027FF">
        <w:tc>
          <w:tcPr>
            <w:tcW w:w="2127" w:type="dxa"/>
          </w:tcPr>
          <w:p w14:paraId="32ED5E37" w14:textId="77777777" w:rsidR="002027FF" w:rsidRDefault="002027FF" w:rsidP="002027FF">
            <w:pPr>
              <w:rPr>
                <w:rFonts w:ascii="Calibri" w:hAnsi="Calibri"/>
                <w:iCs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iCs/>
                <w:sz w:val="26"/>
                <w:szCs w:val="26"/>
                <w:lang w:val="fr-FR"/>
              </w:rPr>
              <w:t>À mon avis…….</w:t>
            </w:r>
          </w:p>
          <w:p w14:paraId="1E371CE6" w14:textId="460A4501" w:rsidR="002027FF" w:rsidRPr="002027FF" w:rsidRDefault="002027FF" w:rsidP="002027FF">
            <w:pPr>
              <w:rPr>
                <w:rFonts w:ascii="Calibri" w:hAnsi="Calibri"/>
                <w:i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i/>
                <w:sz w:val="26"/>
                <w:szCs w:val="26"/>
                <w:lang w:val="fr-FR"/>
              </w:rPr>
              <w:t>In my opinion</w:t>
            </w:r>
          </w:p>
        </w:tc>
        <w:tc>
          <w:tcPr>
            <w:tcW w:w="2538" w:type="dxa"/>
          </w:tcPr>
          <w:p w14:paraId="4831E242" w14:textId="77777777" w:rsidR="002027FF" w:rsidRPr="002027FF" w:rsidRDefault="002027FF" w:rsidP="002027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2027FF">
              <w:rPr>
                <w:rFonts w:ascii="Calibri" w:hAnsi="Calibri"/>
                <w:sz w:val="26"/>
                <w:szCs w:val="26"/>
                <w:lang w:val="fr-FR"/>
              </w:rPr>
              <w:t>mon quartier est</w:t>
            </w:r>
          </w:p>
          <w:p w14:paraId="3CC1E9D6" w14:textId="77777777" w:rsidR="002027FF" w:rsidRPr="002027FF" w:rsidRDefault="002027FF" w:rsidP="002027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2027FF">
              <w:rPr>
                <w:rFonts w:ascii="Calibri" w:hAnsi="Calibri"/>
                <w:sz w:val="26"/>
                <w:szCs w:val="26"/>
                <w:lang w:val="fr-FR"/>
              </w:rPr>
              <w:t>ma ville est</w:t>
            </w:r>
          </w:p>
          <w:p w14:paraId="435C7454" w14:textId="2FDCE45F" w:rsidR="002027FF" w:rsidRPr="002027FF" w:rsidRDefault="002027FF" w:rsidP="002027FF">
            <w:p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2626" w:type="dxa"/>
          </w:tcPr>
          <w:p w14:paraId="1A83A754" w14:textId="43B5AD25" w:rsidR="002027FF" w:rsidRPr="004C5A77" w:rsidRDefault="002027FF" w:rsidP="002027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>propre</w:t>
            </w:r>
          </w:p>
          <w:p w14:paraId="47B6F30B" w14:textId="77777777" w:rsidR="002027FF" w:rsidRPr="004C5A77" w:rsidRDefault="002027FF" w:rsidP="002027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>paisible</w:t>
            </w:r>
          </w:p>
          <w:p w14:paraId="4CE78D03" w14:textId="5096C94F" w:rsidR="002027FF" w:rsidRPr="004C5A77" w:rsidRDefault="002027FF" w:rsidP="002027FF">
            <w:pP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>isolé (e)</w:t>
            </w:r>
          </w:p>
        </w:tc>
        <w:tc>
          <w:tcPr>
            <w:tcW w:w="2620" w:type="dxa"/>
          </w:tcPr>
          <w:p w14:paraId="5BAFD16C" w14:textId="77777777" w:rsidR="002027FF" w:rsidRPr="004C5A77" w:rsidRDefault="002027FF" w:rsidP="002027FF">
            <w:pP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clean</w:t>
            </w:r>
          </w:p>
          <w:p w14:paraId="03020058" w14:textId="77777777" w:rsidR="002027FF" w:rsidRPr="004C5A77" w:rsidRDefault="002027FF" w:rsidP="002027FF">
            <w:pP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peaceful</w:t>
            </w:r>
          </w:p>
          <w:p w14:paraId="6A198567" w14:textId="7ED3D6DA" w:rsidR="002027FF" w:rsidRPr="004C5A77" w:rsidRDefault="002027FF" w:rsidP="002027FF">
            <w:pP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isolated</w:t>
            </w:r>
          </w:p>
        </w:tc>
      </w:tr>
      <w:tr w:rsidR="002027FF" w:rsidRPr="004C5A77" w14:paraId="2ACFDBD0" w14:textId="77777777" w:rsidTr="002027FF">
        <w:tc>
          <w:tcPr>
            <w:tcW w:w="2127" w:type="dxa"/>
          </w:tcPr>
          <w:p w14:paraId="0A648583" w14:textId="77777777" w:rsidR="002027FF" w:rsidRPr="004C5A77" w:rsidRDefault="002027FF" w:rsidP="002027FF">
            <w:pPr>
              <w:rPr>
                <w:rFonts w:ascii="Calibri" w:hAnsi="Calibri"/>
                <w:iCs/>
                <w:sz w:val="26"/>
                <w:szCs w:val="26"/>
                <w:lang w:val="fr-FR"/>
              </w:rPr>
            </w:pPr>
          </w:p>
        </w:tc>
        <w:tc>
          <w:tcPr>
            <w:tcW w:w="2538" w:type="dxa"/>
          </w:tcPr>
          <w:p w14:paraId="141A7DAD" w14:textId="77777777" w:rsidR="002027FF" w:rsidRPr="002027FF" w:rsidRDefault="002027FF" w:rsidP="002027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2027FF">
              <w:rPr>
                <w:rFonts w:ascii="Calibri" w:hAnsi="Calibri"/>
                <w:sz w:val="26"/>
                <w:szCs w:val="26"/>
                <w:lang w:val="fr-FR"/>
              </w:rPr>
              <w:t>les rues sont</w:t>
            </w:r>
          </w:p>
          <w:p w14:paraId="4D6297FB" w14:textId="57540F04" w:rsidR="002027FF" w:rsidRPr="002027FF" w:rsidRDefault="002027FF" w:rsidP="002027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2027FF">
              <w:rPr>
                <w:rFonts w:ascii="Calibri" w:hAnsi="Calibri"/>
                <w:sz w:val="26"/>
                <w:szCs w:val="26"/>
                <w:lang w:val="fr-FR"/>
              </w:rPr>
              <w:t>les champs sont</w:t>
            </w:r>
          </w:p>
        </w:tc>
        <w:tc>
          <w:tcPr>
            <w:tcW w:w="2626" w:type="dxa"/>
          </w:tcPr>
          <w:p w14:paraId="163DED1B" w14:textId="77777777" w:rsidR="002027FF" w:rsidRPr="004C5A77" w:rsidRDefault="002027FF" w:rsidP="002027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beau*</w:t>
            </w:r>
          </w:p>
          <w:p w14:paraId="60BDD3B7" w14:textId="32928BCE" w:rsidR="002027FF" w:rsidRDefault="002027FF" w:rsidP="002027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>industriel (le)</w:t>
            </w:r>
          </w:p>
          <w:p w14:paraId="12B8F181" w14:textId="77777777" w:rsidR="002027FF" w:rsidRPr="004C5A77" w:rsidRDefault="002027FF" w:rsidP="002027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>moderne</w:t>
            </w:r>
          </w:p>
          <w:p w14:paraId="5C15A1ED" w14:textId="77777777" w:rsidR="002027FF" w:rsidRPr="004C5A77" w:rsidRDefault="002027FF" w:rsidP="002027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>vieux</w:t>
            </w:r>
            <w:r>
              <w:rPr>
                <w:rFonts w:ascii="Calibri" w:hAnsi="Calibri"/>
                <w:sz w:val="26"/>
                <w:szCs w:val="26"/>
                <w:lang w:val="fr-FR"/>
              </w:rPr>
              <w:t>*</w:t>
            </w:r>
          </w:p>
          <w:p w14:paraId="44F1E68D" w14:textId="77777777" w:rsidR="002027FF" w:rsidRPr="004C5A77" w:rsidRDefault="002027FF" w:rsidP="002027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>historique</w:t>
            </w:r>
          </w:p>
          <w:p w14:paraId="0F2686D1" w14:textId="77777777" w:rsidR="002027FF" w:rsidRPr="004C5A77" w:rsidRDefault="002027FF" w:rsidP="002027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>calme</w:t>
            </w:r>
          </w:p>
          <w:p w14:paraId="3B0A3C52" w14:textId="540EC05D" w:rsidR="002027FF" w:rsidRPr="004C5A77" w:rsidRDefault="002027FF" w:rsidP="002027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>magnifique</w:t>
            </w: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ab/>
            </w:r>
          </w:p>
          <w:p w14:paraId="1A78AB72" w14:textId="77777777" w:rsidR="002027FF" w:rsidRPr="004C5A77" w:rsidRDefault="002027FF" w:rsidP="002027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 xml:space="preserve">animé (e) </w:t>
            </w:r>
          </w:p>
          <w:p w14:paraId="2255E306" w14:textId="77777777" w:rsidR="002027FF" w:rsidRPr="004C5A77" w:rsidRDefault="002027FF" w:rsidP="002027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>ancien (-ne)</w:t>
            </w:r>
          </w:p>
          <w:p w14:paraId="53F30FE8" w14:textId="77777777" w:rsidR="002027FF" w:rsidRPr="004C5A77" w:rsidRDefault="002027FF" w:rsidP="002027FF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>large</w:t>
            </w:r>
          </w:p>
          <w:p w14:paraId="5A6D4429" w14:textId="2EB60FFF" w:rsidR="002027FF" w:rsidRPr="004C5A77" w:rsidRDefault="002027FF" w:rsidP="002027FF">
            <w:pP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>étroit (e)</w:t>
            </w:r>
          </w:p>
        </w:tc>
        <w:tc>
          <w:tcPr>
            <w:tcW w:w="2620" w:type="dxa"/>
          </w:tcPr>
          <w:p w14:paraId="60B11582" w14:textId="77777777" w:rsidR="002027FF" w:rsidRPr="004C5A77" w:rsidRDefault="002027FF" w:rsidP="002027FF">
            <w:pPr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4C5A77">
              <w:rPr>
                <w:rFonts w:ascii="Calibri" w:hAnsi="Calibri"/>
                <w:i/>
                <w:iCs/>
                <w:sz w:val="26"/>
                <w:szCs w:val="26"/>
              </w:rPr>
              <w:t>beautiful</w:t>
            </w:r>
          </w:p>
          <w:p w14:paraId="049303B5" w14:textId="77777777" w:rsidR="002027FF" w:rsidRPr="004C5A77" w:rsidRDefault="002027FF" w:rsidP="002027FF">
            <w:pPr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4C5A77">
              <w:rPr>
                <w:rFonts w:ascii="Calibri" w:hAnsi="Calibri"/>
                <w:i/>
                <w:iCs/>
                <w:sz w:val="26"/>
                <w:szCs w:val="26"/>
              </w:rPr>
              <w:t>industrial</w:t>
            </w:r>
          </w:p>
          <w:p w14:paraId="16773F20" w14:textId="77777777" w:rsidR="002027FF" w:rsidRPr="004C5A77" w:rsidRDefault="002027FF" w:rsidP="002027FF">
            <w:pPr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4C5A77">
              <w:rPr>
                <w:rFonts w:ascii="Calibri" w:hAnsi="Calibri"/>
                <w:i/>
                <w:iCs/>
                <w:sz w:val="26"/>
                <w:szCs w:val="26"/>
              </w:rPr>
              <w:t>modern</w:t>
            </w:r>
          </w:p>
          <w:p w14:paraId="77BD6326" w14:textId="77777777" w:rsidR="002027FF" w:rsidRPr="004C5A77" w:rsidRDefault="002027FF" w:rsidP="002027FF">
            <w:pPr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4C5A77">
              <w:rPr>
                <w:rFonts w:ascii="Calibri" w:hAnsi="Calibri"/>
                <w:i/>
                <w:iCs/>
                <w:sz w:val="26"/>
                <w:szCs w:val="26"/>
              </w:rPr>
              <w:t>old</w:t>
            </w:r>
          </w:p>
          <w:p w14:paraId="37918F4F" w14:textId="77777777" w:rsidR="002027FF" w:rsidRPr="004C5A77" w:rsidRDefault="002027FF" w:rsidP="002027FF">
            <w:pPr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4C5A77">
              <w:rPr>
                <w:rFonts w:ascii="Calibri" w:hAnsi="Calibri"/>
                <w:i/>
                <w:iCs/>
                <w:sz w:val="26"/>
                <w:szCs w:val="26"/>
              </w:rPr>
              <w:t>historic</w:t>
            </w:r>
          </w:p>
          <w:p w14:paraId="66338FC1" w14:textId="77777777" w:rsidR="002027FF" w:rsidRPr="004C5A77" w:rsidRDefault="002027FF" w:rsidP="002027FF">
            <w:pPr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4C5A77">
              <w:rPr>
                <w:rFonts w:ascii="Calibri" w:hAnsi="Calibri"/>
                <w:i/>
                <w:iCs/>
                <w:sz w:val="26"/>
                <w:szCs w:val="26"/>
              </w:rPr>
              <w:t>calm</w:t>
            </w:r>
          </w:p>
          <w:p w14:paraId="345339F4" w14:textId="77777777" w:rsidR="002027FF" w:rsidRPr="00522185" w:rsidRDefault="002027FF" w:rsidP="002027FF">
            <w:pPr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522185">
              <w:rPr>
                <w:rFonts w:ascii="Calibri" w:hAnsi="Calibri"/>
                <w:i/>
                <w:iCs/>
                <w:sz w:val="26"/>
                <w:szCs w:val="26"/>
              </w:rPr>
              <w:t>magnificent</w:t>
            </w:r>
          </w:p>
          <w:p w14:paraId="77E31DAE" w14:textId="77777777" w:rsidR="002027FF" w:rsidRPr="004C5A77" w:rsidRDefault="002027FF" w:rsidP="002027FF">
            <w:pPr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4C5A77">
              <w:rPr>
                <w:rFonts w:ascii="Calibri" w:hAnsi="Calibri"/>
                <w:i/>
                <w:iCs/>
                <w:sz w:val="26"/>
                <w:szCs w:val="26"/>
              </w:rPr>
              <w:t>lively</w:t>
            </w:r>
          </w:p>
          <w:p w14:paraId="5EF68675" w14:textId="77777777" w:rsidR="002027FF" w:rsidRPr="004C5A77" w:rsidRDefault="002027FF" w:rsidP="002027FF">
            <w:pPr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4C5A77">
              <w:rPr>
                <w:rFonts w:ascii="Calibri" w:hAnsi="Calibri"/>
                <w:i/>
                <w:iCs/>
                <w:sz w:val="26"/>
                <w:szCs w:val="26"/>
              </w:rPr>
              <w:t>old, ancient</w:t>
            </w:r>
          </w:p>
          <w:p w14:paraId="32912639" w14:textId="77777777" w:rsidR="002027FF" w:rsidRPr="004C5A77" w:rsidRDefault="002027FF" w:rsidP="002027FF">
            <w:pPr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4C5A77">
              <w:rPr>
                <w:rFonts w:ascii="Calibri" w:hAnsi="Calibri"/>
                <w:i/>
                <w:iCs/>
                <w:sz w:val="26"/>
                <w:szCs w:val="26"/>
              </w:rPr>
              <w:t>wide</w:t>
            </w:r>
          </w:p>
          <w:p w14:paraId="2CDCB9C7" w14:textId="05742BE2" w:rsidR="002027FF" w:rsidRPr="002027FF" w:rsidRDefault="002027FF" w:rsidP="002027FF">
            <w:pPr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4C5A77">
              <w:rPr>
                <w:rFonts w:ascii="Calibri" w:hAnsi="Calibri"/>
                <w:i/>
                <w:iCs/>
                <w:sz w:val="26"/>
                <w:szCs w:val="26"/>
              </w:rPr>
              <w:t>narrow</w:t>
            </w:r>
          </w:p>
        </w:tc>
      </w:tr>
    </w:tbl>
    <w:p w14:paraId="20DFF787" w14:textId="77777777" w:rsidR="008E3578" w:rsidRDefault="008E3578" w:rsidP="008E3578">
      <w:pPr>
        <w:rPr>
          <w:rFonts w:ascii="Calibri" w:hAnsi="Calibri"/>
          <w:i/>
          <w:iCs/>
          <w:sz w:val="28"/>
          <w:szCs w:val="28"/>
        </w:rPr>
      </w:pPr>
      <w:r>
        <w:rPr>
          <w:rFonts w:ascii="Calibri" w:hAnsi="Calibri"/>
          <w:b/>
          <w:bCs/>
          <w:i/>
          <w:iCs/>
          <w:sz w:val="28"/>
          <w:szCs w:val="28"/>
        </w:rPr>
        <w:t>*</w:t>
      </w:r>
      <w:r w:rsidRPr="004C5A77">
        <w:rPr>
          <w:rFonts w:ascii="Calibri" w:hAnsi="Calibri"/>
          <w:b/>
          <w:bCs/>
          <w:i/>
          <w:iCs/>
          <w:sz w:val="28"/>
          <w:szCs w:val="28"/>
        </w:rPr>
        <w:t>I</w:t>
      </w:r>
      <w:r>
        <w:rPr>
          <w:rFonts w:ascii="Calibri" w:hAnsi="Calibri"/>
          <w:b/>
          <w:bCs/>
          <w:i/>
          <w:iCs/>
          <w:sz w:val="28"/>
          <w:szCs w:val="28"/>
        </w:rPr>
        <w:t>rregular</w:t>
      </w:r>
      <w:r w:rsidRPr="004C5A77">
        <w:rPr>
          <w:rFonts w:ascii="Calibri" w:hAnsi="Calibri"/>
          <w:b/>
          <w:bCs/>
          <w:i/>
          <w:iCs/>
          <w:sz w:val="28"/>
          <w:szCs w:val="28"/>
        </w:rPr>
        <w:t xml:space="preserve"> adjectives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639"/>
        <w:gridCol w:w="2325"/>
        <w:gridCol w:w="2977"/>
        <w:gridCol w:w="2977"/>
      </w:tblGrid>
      <w:tr w:rsidR="008E3578" w14:paraId="7722552D" w14:textId="77777777" w:rsidTr="00273627">
        <w:tc>
          <w:tcPr>
            <w:tcW w:w="1639" w:type="dxa"/>
          </w:tcPr>
          <w:p w14:paraId="4B27C551" w14:textId="77777777" w:rsidR="008E3578" w:rsidRPr="004C5A77" w:rsidRDefault="008E3578" w:rsidP="00273627">
            <w:pPr>
              <w:rPr>
                <w:rFonts w:ascii="Calibri" w:hAnsi="Calibri"/>
                <w:i/>
                <w:iCs/>
                <w:sz w:val="26"/>
                <w:szCs w:val="26"/>
              </w:rPr>
            </w:pPr>
          </w:p>
        </w:tc>
        <w:tc>
          <w:tcPr>
            <w:tcW w:w="2325" w:type="dxa"/>
          </w:tcPr>
          <w:p w14:paraId="4FC99502" w14:textId="77777777" w:rsidR="008E3578" w:rsidRPr="00B678F4" w:rsidRDefault="008E3578" w:rsidP="00273627">
            <w:pPr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B678F4">
              <w:rPr>
                <w:rFonts w:ascii="Calibri" w:hAnsi="Calibri"/>
                <w:b/>
                <w:bCs/>
                <w:sz w:val="26"/>
                <w:szCs w:val="26"/>
              </w:rPr>
              <w:t>Masculine</w:t>
            </w:r>
          </w:p>
        </w:tc>
        <w:tc>
          <w:tcPr>
            <w:tcW w:w="2977" w:type="dxa"/>
          </w:tcPr>
          <w:p w14:paraId="03664CBD" w14:textId="77777777" w:rsidR="008E3578" w:rsidRPr="00B678F4" w:rsidRDefault="008E3578" w:rsidP="00273627">
            <w:pPr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B678F4">
              <w:rPr>
                <w:rFonts w:ascii="Calibri" w:hAnsi="Calibri"/>
                <w:b/>
                <w:bCs/>
                <w:sz w:val="26"/>
                <w:szCs w:val="26"/>
              </w:rPr>
              <w:t>Masc.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</w:t>
            </w:r>
            <w:r w:rsidRPr="00B678F4">
              <w:rPr>
                <w:rFonts w:ascii="Calibri" w:hAnsi="Calibri"/>
                <w:b/>
                <w:bCs/>
                <w:sz w:val="26"/>
                <w:szCs w:val="26"/>
              </w:rPr>
              <w:t>before a vowel/h</w:t>
            </w:r>
          </w:p>
        </w:tc>
        <w:tc>
          <w:tcPr>
            <w:tcW w:w="2977" w:type="dxa"/>
          </w:tcPr>
          <w:p w14:paraId="069AAE6E" w14:textId="77777777" w:rsidR="008E3578" w:rsidRPr="00B678F4" w:rsidRDefault="008E3578" w:rsidP="00273627">
            <w:pPr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B678F4">
              <w:rPr>
                <w:rFonts w:ascii="Calibri" w:hAnsi="Calibri"/>
                <w:b/>
                <w:bCs/>
                <w:sz w:val="26"/>
                <w:szCs w:val="26"/>
              </w:rPr>
              <w:t>Feminine</w:t>
            </w:r>
          </w:p>
        </w:tc>
      </w:tr>
      <w:tr w:rsidR="008E3578" w14:paraId="5FB62116" w14:textId="77777777" w:rsidTr="00273627">
        <w:tc>
          <w:tcPr>
            <w:tcW w:w="1639" w:type="dxa"/>
          </w:tcPr>
          <w:p w14:paraId="7B2A876B" w14:textId="77777777" w:rsidR="008E3578" w:rsidRPr="004C5A77" w:rsidRDefault="008E3578" w:rsidP="00273627">
            <w:pPr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4C5A77">
              <w:rPr>
                <w:rFonts w:ascii="Calibri" w:hAnsi="Calibri"/>
                <w:i/>
                <w:iCs/>
                <w:sz w:val="26"/>
                <w:szCs w:val="26"/>
              </w:rPr>
              <w:t>Beautiful</w:t>
            </w:r>
          </w:p>
        </w:tc>
        <w:tc>
          <w:tcPr>
            <w:tcW w:w="2325" w:type="dxa"/>
          </w:tcPr>
          <w:p w14:paraId="299A1F9D" w14:textId="77777777" w:rsidR="008E3578" w:rsidRPr="004C5A77" w:rsidRDefault="008E3578" w:rsidP="00273627">
            <w:pPr>
              <w:rPr>
                <w:rFonts w:ascii="Calibri" w:hAnsi="Calibri"/>
                <w:sz w:val="26"/>
                <w:szCs w:val="26"/>
              </w:rPr>
            </w:pPr>
            <w:r w:rsidRPr="004C5A77">
              <w:rPr>
                <w:rFonts w:ascii="Calibri" w:hAnsi="Calibri"/>
                <w:sz w:val="26"/>
                <w:szCs w:val="26"/>
              </w:rPr>
              <w:t>beau</w:t>
            </w:r>
          </w:p>
        </w:tc>
        <w:tc>
          <w:tcPr>
            <w:tcW w:w="2977" w:type="dxa"/>
          </w:tcPr>
          <w:p w14:paraId="18BB9ABC" w14:textId="77777777" w:rsidR="008E3578" w:rsidRPr="004C5A77" w:rsidRDefault="008E3578" w:rsidP="00273627">
            <w:pPr>
              <w:rPr>
                <w:rFonts w:ascii="Calibri" w:hAnsi="Calibri"/>
                <w:sz w:val="26"/>
                <w:szCs w:val="26"/>
              </w:rPr>
            </w:pPr>
            <w:r w:rsidRPr="004C5A77">
              <w:rPr>
                <w:rFonts w:ascii="Calibri" w:hAnsi="Calibri"/>
                <w:sz w:val="26"/>
                <w:szCs w:val="26"/>
              </w:rPr>
              <w:t>bel</w:t>
            </w:r>
          </w:p>
        </w:tc>
        <w:tc>
          <w:tcPr>
            <w:tcW w:w="2977" w:type="dxa"/>
          </w:tcPr>
          <w:p w14:paraId="702BE9D2" w14:textId="77777777" w:rsidR="008E3578" w:rsidRPr="004C5A77" w:rsidRDefault="008E3578" w:rsidP="00273627">
            <w:pPr>
              <w:rPr>
                <w:rFonts w:ascii="Calibri" w:hAnsi="Calibri"/>
                <w:sz w:val="26"/>
                <w:szCs w:val="26"/>
              </w:rPr>
            </w:pPr>
            <w:r w:rsidRPr="004C5A77">
              <w:rPr>
                <w:rFonts w:ascii="Calibri" w:hAnsi="Calibri"/>
                <w:sz w:val="26"/>
                <w:szCs w:val="26"/>
              </w:rPr>
              <w:t>belle</w:t>
            </w:r>
          </w:p>
        </w:tc>
      </w:tr>
      <w:tr w:rsidR="008E3578" w14:paraId="5A0F2D88" w14:textId="77777777" w:rsidTr="00273627">
        <w:tc>
          <w:tcPr>
            <w:tcW w:w="1639" w:type="dxa"/>
          </w:tcPr>
          <w:p w14:paraId="6920364F" w14:textId="77777777" w:rsidR="008E3578" w:rsidRPr="004C5A77" w:rsidRDefault="008E3578" w:rsidP="00273627">
            <w:pPr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4C5A77">
              <w:rPr>
                <w:rFonts w:ascii="Calibri" w:hAnsi="Calibri"/>
                <w:i/>
                <w:iCs/>
                <w:sz w:val="26"/>
                <w:szCs w:val="26"/>
              </w:rPr>
              <w:t>Old</w:t>
            </w:r>
          </w:p>
        </w:tc>
        <w:tc>
          <w:tcPr>
            <w:tcW w:w="2325" w:type="dxa"/>
          </w:tcPr>
          <w:p w14:paraId="13D0756E" w14:textId="77777777" w:rsidR="008E3578" w:rsidRPr="004C5A77" w:rsidRDefault="008E3578" w:rsidP="00273627">
            <w:pPr>
              <w:rPr>
                <w:rFonts w:ascii="Calibri" w:hAnsi="Calibri"/>
                <w:sz w:val="26"/>
                <w:szCs w:val="26"/>
              </w:rPr>
            </w:pPr>
            <w:r w:rsidRPr="004C5A77">
              <w:rPr>
                <w:rFonts w:ascii="Calibri" w:hAnsi="Calibri"/>
                <w:sz w:val="26"/>
                <w:szCs w:val="26"/>
              </w:rPr>
              <w:t>vieux</w:t>
            </w:r>
          </w:p>
        </w:tc>
        <w:tc>
          <w:tcPr>
            <w:tcW w:w="2977" w:type="dxa"/>
          </w:tcPr>
          <w:p w14:paraId="3F35B2AF" w14:textId="77777777" w:rsidR="008E3578" w:rsidRPr="004C5A77" w:rsidRDefault="008E3578" w:rsidP="00273627">
            <w:pPr>
              <w:rPr>
                <w:rFonts w:ascii="Calibri" w:hAnsi="Calibri"/>
                <w:sz w:val="26"/>
                <w:szCs w:val="26"/>
              </w:rPr>
            </w:pPr>
            <w:r w:rsidRPr="004C5A77">
              <w:rPr>
                <w:rFonts w:ascii="Calibri" w:hAnsi="Calibri"/>
                <w:sz w:val="26"/>
                <w:szCs w:val="26"/>
              </w:rPr>
              <w:t>vieil</w:t>
            </w:r>
          </w:p>
        </w:tc>
        <w:tc>
          <w:tcPr>
            <w:tcW w:w="2977" w:type="dxa"/>
          </w:tcPr>
          <w:p w14:paraId="0A14C67C" w14:textId="77777777" w:rsidR="008E3578" w:rsidRPr="004C5A77" w:rsidRDefault="008E3578" w:rsidP="00273627">
            <w:pPr>
              <w:rPr>
                <w:rFonts w:ascii="Calibri" w:hAnsi="Calibri"/>
                <w:sz w:val="26"/>
                <w:szCs w:val="26"/>
              </w:rPr>
            </w:pPr>
            <w:r w:rsidRPr="004C5A77">
              <w:rPr>
                <w:rFonts w:ascii="Calibri" w:hAnsi="Calibri"/>
                <w:sz w:val="26"/>
                <w:szCs w:val="26"/>
              </w:rPr>
              <w:t>vieille</w:t>
            </w:r>
          </w:p>
        </w:tc>
      </w:tr>
      <w:tr w:rsidR="008E3578" w14:paraId="0EA07A4A" w14:textId="77777777" w:rsidTr="00273627">
        <w:tc>
          <w:tcPr>
            <w:tcW w:w="1639" w:type="dxa"/>
          </w:tcPr>
          <w:p w14:paraId="135293E0" w14:textId="77777777" w:rsidR="008E3578" w:rsidRPr="004C5A77" w:rsidRDefault="008E3578" w:rsidP="00273627">
            <w:pPr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4C5A77">
              <w:rPr>
                <w:rFonts w:ascii="Calibri" w:hAnsi="Calibri"/>
                <w:i/>
                <w:iCs/>
                <w:sz w:val="26"/>
                <w:szCs w:val="26"/>
              </w:rPr>
              <w:t xml:space="preserve">New </w:t>
            </w:r>
          </w:p>
        </w:tc>
        <w:tc>
          <w:tcPr>
            <w:tcW w:w="2325" w:type="dxa"/>
          </w:tcPr>
          <w:p w14:paraId="61FFA734" w14:textId="77777777" w:rsidR="008E3578" w:rsidRPr="004C5A77" w:rsidRDefault="008E3578" w:rsidP="00273627">
            <w:pPr>
              <w:rPr>
                <w:rFonts w:ascii="Calibri" w:hAnsi="Calibri"/>
                <w:sz w:val="26"/>
                <w:szCs w:val="26"/>
              </w:rPr>
            </w:pPr>
            <w:r w:rsidRPr="004C5A77">
              <w:rPr>
                <w:rFonts w:ascii="Calibri" w:hAnsi="Calibri"/>
                <w:sz w:val="26"/>
                <w:szCs w:val="26"/>
              </w:rPr>
              <w:t xml:space="preserve">nouveau </w:t>
            </w:r>
          </w:p>
        </w:tc>
        <w:tc>
          <w:tcPr>
            <w:tcW w:w="2977" w:type="dxa"/>
          </w:tcPr>
          <w:p w14:paraId="27BE63E3" w14:textId="77777777" w:rsidR="008E3578" w:rsidRPr="004C5A77" w:rsidRDefault="008E3578" w:rsidP="00273627">
            <w:pPr>
              <w:rPr>
                <w:rFonts w:ascii="Calibri" w:hAnsi="Calibri"/>
                <w:sz w:val="26"/>
                <w:szCs w:val="26"/>
              </w:rPr>
            </w:pPr>
            <w:r w:rsidRPr="004C5A77">
              <w:rPr>
                <w:rFonts w:ascii="Calibri" w:hAnsi="Calibri"/>
                <w:sz w:val="26"/>
                <w:szCs w:val="26"/>
              </w:rPr>
              <w:t>nouvel</w:t>
            </w:r>
          </w:p>
        </w:tc>
        <w:tc>
          <w:tcPr>
            <w:tcW w:w="2977" w:type="dxa"/>
          </w:tcPr>
          <w:p w14:paraId="4E0AC7D1" w14:textId="77777777" w:rsidR="008E3578" w:rsidRPr="004C5A77" w:rsidRDefault="008E3578" w:rsidP="00273627">
            <w:pPr>
              <w:rPr>
                <w:rFonts w:ascii="Calibri" w:hAnsi="Calibri"/>
                <w:sz w:val="26"/>
                <w:szCs w:val="26"/>
              </w:rPr>
            </w:pPr>
            <w:r w:rsidRPr="004C5A77">
              <w:rPr>
                <w:rFonts w:ascii="Calibri" w:hAnsi="Calibri"/>
                <w:sz w:val="26"/>
                <w:szCs w:val="26"/>
              </w:rPr>
              <w:t>nouvelle</w:t>
            </w:r>
          </w:p>
        </w:tc>
      </w:tr>
    </w:tbl>
    <w:p w14:paraId="3D8028CC" w14:textId="77777777" w:rsidR="008E3578" w:rsidRPr="0083158D" w:rsidRDefault="008E3578" w:rsidP="008E3578">
      <w:pPr>
        <w:rPr>
          <w:rFonts w:ascii="Calibri" w:hAnsi="Calibri"/>
          <w:b/>
          <w:bCs/>
          <w:i/>
          <w:iCs/>
          <w:sz w:val="28"/>
          <w:szCs w:val="28"/>
        </w:rPr>
      </w:pP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91"/>
        <w:gridCol w:w="1647"/>
        <w:gridCol w:w="2273"/>
        <w:gridCol w:w="4100"/>
      </w:tblGrid>
      <w:tr w:rsidR="008E3578" w:rsidRPr="00A80456" w14:paraId="072300EF" w14:textId="77777777" w:rsidTr="00273627">
        <w:tc>
          <w:tcPr>
            <w:tcW w:w="1980" w:type="dxa"/>
          </w:tcPr>
          <w:p w14:paraId="78A9F19F" w14:textId="77777777" w:rsidR="008E3578" w:rsidRPr="004C5A77" w:rsidRDefault="008E3578" w:rsidP="00273627">
            <w:pP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iCs/>
                <w:sz w:val="26"/>
                <w:szCs w:val="26"/>
                <w:lang w:val="fr-FR"/>
              </w:rPr>
              <w:t xml:space="preserve">J’aime </w:t>
            </w:r>
          </w:p>
        </w:tc>
        <w:tc>
          <w:tcPr>
            <w:tcW w:w="1701" w:type="dxa"/>
          </w:tcPr>
          <w:p w14:paraId="2AA766F6" w14:textId="77777777" w:rsidR="008E3578" w:rsidRPr="004C5A77" w:rsidRDefault="008E3578" w:rsidP="00273627">
            <w:pP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iCs/>
                <w:sz w:val="26"/>
                <w:szCs w:val="26"/>
                <w:lang w:val="fr-FR"/>
              </w:rPr>
              <w:t>ma ville</w:t>
            </w:r>
          </w:p>
        </w:tc>
        <w:tc>
          <w:tcPr>
            <w:tcW w:w="6775" w:type="dxa"/>
            <w:gridSpan w:val="2"/>
          </w:tcPr>
          <w:p w14:paraId="7325AB21" w14:textId="77777777" w:rsidR="008E3578" w:rsidRPr="004C5A77" w:rsidRDefault="008E3578" w:rsidP="00273627">
            <w:pP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iCs/>
                <w:sz w:val="26"/>
                <w:szCs w:val="26"/>
                <w:lang w:val="fr-FR"/>
              </w:rPr>
              <w:t xml:space="preserve">parce que c’est…..     </w:t>
            </w:r>
            <w:r w:rsidRPr="004C5A77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+ adjective</w:t>
            </w:r>
          </w:p>
        </w:tc>
      </w:tr>
      <w:tr w:rsidR="008E3578" w:rsidRPr="000D6179" w14:paraId="0853D369" w14:textId="77777777" w:rsidTr="00273627">
        <w:tc>
          <w:tcPr>
            <w:tcW w:w="1980" w:type="dxa"/>
          </w:tcPr>
          <w:p w14:paraId="64E792AF" w14:textId="77777777" w:rsidR="008E3578" w:rsidRPr="004C5A77" w:rsidRDefault="008E3578" w:rsidP="00273627">
            <w:pPr>
              <w:rPr>
                <w:rFonts w:ascii="Calibri" w:hAnsi="Calibri"/>
                <w:iCs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iCs/>
                <w:sz w:val="26"/>
                <w:szCs w:val="26"/>
                <w:lang w:val="fr-FR"/>
              </w:rPr>
              <w:t xml:space="preserve">Je n’aime pas </w:t>
            </w:r>
          </w:p>
        </w:tc>
        <w:tc>
          <w:tcPr>
            <w:tcW w:w="1701" w:type="dxa"/>
          </w:tcPr>
          <w:p w14:paraId="22F336D1" w14:textId="77777777" w:rsidR="008E3578" w:rsidRPr="004C5A77" w:rsidRDefault="008E3578" w:rsidP="00273627">
            <w:pPr>
              <w:rPr>
                <w:rFonts w:ascii="Calibri" w:hAnsi="Calibri"/>
                <w:iCs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iCs/>
                <w:sz w:val="26"/>
                <w:szCs w:val="26"/>
                <w:lang w:val="fr-FR"/>
              </w:rPr>
              <w:t xml:space="preserve">mon village </w:t>
            </w:r>
          </w:p>
        </w:tc>
        <w:tc>
          <w:tcPr>
            <w:tcW w:w="2410" w:type="dxa"/>
          </w:tcPr>
          <w:p w14:paraId="678AB156" w14:textId="77777777" w:rsidR="008E3578" w:rsidRPr="004C5A77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iCs/>
                <w:sz w:val="26"/>
                <w:szCs w:val="26"/>
                <w:lang w:val="fr-FR"/>
              </w:rPr>
              <w:t>parce qu’</w:t>
            </w:r>
          </w:p>
        </w:tc>
        <w:tc>
          <w:tcPr>
            <w:tcW w:w="4365" w:type="dxa"/>
          </w:tcPr>
          <w:p w14:paraId="4EC22009" w14:textId="77777777" w:rsidR="008E3578" w:rsidRPr="004C5A77" w:rsidRDefault="008E3578" w:rsidP="00273627">
            <w:pPr>
              <w:rPr>
                <w:rFonts w:ascii="Calibri" w:hAnsi="Calibri"/>
                <w:iCs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iCs/>
                <w:sz w:val="26"/>
                <w:szCs w:val="26"/>
                <w:lang w:val="fr-FR"/>
              </w:rPr>
              <w:t xml:space="preserve">il y </w:t>
            </w: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>a beaucoup de…</w:t>
            </w:r>
          </w:p>
        </w:tc>
      </w:tr>
      <w:tr w:rsidR="008E3578" w:rsidRPr="000D6179" w14:paraId="5CA0018D" w14:textId="77777777" w:rsidTr="00273627">
        <w:tc>
          <w:tcPr>
            <w:tcW w:w="1980" w:type="dxa"/>
          </w:tcPr>
          <w:p w14:paraId="12E22A54" w14:textId="77777777" w:rsidR="008E3578" w:rsidRPr="004C5A77" w:rsidRDefault="008E3578" w:rsidP="00273627">
            <w:pPr>
              <w:rPr>
                <w:rFonts w:ascii="Calibri" w:hAnsi="Calibri"/>
                <w:iCs/>
                <w:sz w:val="26"/>
                <w:szCs w:val="26"/>
                <w:lang w:val="fr-FR"/>
              </w:rPr>
            </w:pPr>
          </w:p>
        </w:tc>
        <w:tc>
          <w:tcPr>
            <w:tcW w:w="1701" w:type="dxa"/>
          </w:tcPr>
          <w:p w14:paraId="097EA16D" w14:textId="77777777" w:rsidR="008E3578" w:rsidRPr="004C5A77" w:rsidRDefault="008E3578" w:rsidP="00273627">
            <w:pPr>
              <w:rPr>
                <w:rFonts w:ascii="Calibri" w:hAnsi="Calibri"/>
                <w:iCs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iCs/>
                <w:sz w:val="26"/>
                <w:szCs w:val="26"/>
                <w:lang w:val="fr-FR"/>
              </w:rPr>
              <w:t>mon quartier</w:t>
            </w:r>
          </w:p>
        </w:tc>
        <w:tc>
          <w:tcPr>
            <w:tcW w:w="2410" w:type="dxa"/>
          </w:tcPr>
          <w:p w14:paraId="5A037BF5" w14:textId="77777777" w:rsidR="008E3578" w:rsidRPr="004C5A77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>(car)</w:t>
            </w:r>
          </w:p>
        </w:tc>
        <w:tc>
          <w:tcPr>
            <w:tcW w:w="4365" w:type="dxa"/>
          </w:tcPr>
          <w:p w14:paraId="52B74A08" w14:textId="77777777" w:rsidR="008E3578" w:rsidRPr="004C5A77" w:rsidRDefault="008E3578" w:rsidP="00273627">
            <w:pPr>
              <w:rPr>
                <w:rFonts w:ascii="Calibri" w:hAnsi="Calibri"/>
                <w:iCs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>il y a trop de….</w:t>
            </w:r>
          </w:p>
        </w:tc>
      </w:tr>
      <w:tr w:rsidR="008E3578" w:rsidRPr="000D6179" w14:paraId="538F157E" w14:textId="77777777" w:rsidTr="00273627">
        <w:tc>
          <w:tcPr>
            <w:tcW w:w="1980" w:type="dxa"/>
          </w:tcPr>
          <w:p w14:paraId="0168669A" w14:textId="77777777" w:rsidR="008E3578" w:rsidRPr="004C5A77" w:rsidRDefault="008E3578" w:rsidP="00273627">
            <w:pPr>
              <w:rPr>
                <w:rFonts w:ascii="Calibri" w:hAnsi="Calibri"/>
                <w:iCs/>
                <w:sz w:val="26"/>
                <w:szCs w:val="26"/>
                <w:lang w:val="fr-FR"/>
              </w:rPr>
            </w:pPr>
          </w:p>
        </w:tc>
        <w:tc>
          <w:tcPr>
            <w:tcW w:w="1701" w:type="dxa"/>
          </w:tcPr>
          <w:p w14:paraId="1D34D666" w14:textId="77777777" w:rsidR="008E3578" w:rsidRPr="004C5A77" w:rsidRDefault="008E3578" w:rsidP="00273627">
            <w:pPr>
              <w:rPr>
                <w:rFonts w:ascii="Calibri" w:hAnsi="Calibri"/>
                <w:iCs/>
                <w:sz w:val="26"/>
                <w:szCs w:val="26"/>
                <w:lang w:val="fr-FR"/>
              </w:rPr>
            </w:pPr>
          </w:p>
        </w:tc>
        <w:tc>
          <w:tcPr>
            <w:tcW w:w="2410" w:type="dxa"/>
          </w:tcPr>
          <w:p w14:paraId="0F11C03B" w14:textId="77777777" w:rsidR="008E3578" w:rsidRPr="004C5A77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4365" w:type="dxa"/>
          </w:tcPr>
          <w:p w14:paraId="370846C0" w14:textId="77777777" w:rsidR="008E3578" w:rsidRPr="004C5A77" w:rsidRDefault="008E3578" w:rsidP="00273627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4C5A77">
              <w:rPr>
                <w:rFonts w:ascii="Calibri" w:hAnsi="Calibri"/>
                <w:sz w:val="26"/>
                <w:szCs w:val="26"/>
                <w:lang w:val="fr-FR"/>
              </w:rPr>
              <w:t>il n’y a pas (assez) de…….</w:t>
            </w:r>
          </w:p>
        </w:tc>
      </w:tr>
    </w:tbl>
    <w:p w14:paraId="33386DEC" w14:textId="77777777" w:rsidR="008E3578" w:rsidRPr="004C5A77" w:rsidRDefault="008E3578" w:rsidP="008E3578">
      <w:pPr>
        <w:rPr>
          <w:rFonts w:ascii="Calibri" w:hAnsi="Calibri"/>
          <w:sz w:val="26"/>
          <w:szCs w:val="26"/>
        </w:rPr>
      </w:pPr>
      <w:r w:rsidRPr="004C5A77">
        <w:rPr>
          <w:rFonts w:ascii="Calibri" w:hAnsi="Calibri"/>
          <w:sz w:val="26"/>
          <w:szCs w:val="26"/>
          <w:u w:val="single"/>
          <w:lang w:val="fr-FR"/>
        </w:rPr>
        <w:t>À l’avenir</w:t>
      </w:r>
      <w:r w:rsidRPr="004C5A77">
        <w:rPr>
          <w:rFonts w:ascii="Calibri" w:hAnsi="Calibri"/>
          <w:sz w:val="26"/>
          <w:szCs w:val="26"/>
          <w:lang w:val="fr-FR"/>
        </w:rPr>
        <w:t>, je voudrais habiter……parce que…….</w:t>
      </w:r>
      <w:r w:rsidRPr="004C5A77">
        <w:rPr>
          <w:rFonts w:ascii="Calibri" w:hAnsi="Calibri"/>
          <w:sz w:val="26"/>
          <w:szCs w:val="26"/>
          <w:lang w:val="fr-FR"/>
        </w:rPr>
        <w:tab/>
      </w:r>
      <w:r w:rsidRPr="004C5A77">
        <w:rPr>
          <w:rFonts w:ascii="Calibri" w:hAnsi="Calibri"/>
          <w:i/>
          <w:iCs/>
          <w:sz w:val="26"/>
          <w:szCs w:val="26"/>
          <w:u w:val="single"/>
        </w:rPr>
        <w:t>In the future</w:t>
      </w:r>
      <w:r w:rsidRPr="004C5A77">
        <w:rPr>
          <w:rFonts w:ascii="Calibri" w:hAnsi="Calibri"/>
          <w:i/>
          <w:iCs/>
          <w:sz w:val="26"/>
          <w:szCs w:val="26"/>
        </w:rPr>
        <w:t xml:space="preserve"> I would like to live…..because…..</w:t>
      </w:r>
    </w:p>
    <w:p w14:paraId="16DDC6D6" w14:textId="77777777" w:rsidR="008E3578" w:rsidRPr="00B678F4" w:rsidRDefault="008E3578" w:rsidP="008E3578">
      <w:pPr>
        <w:pStyle w:val="Heading1"/>
        <w:rPr>
          <w:rFonts w:asciiTheme="minorHAnsi" w:hAnsiTheme="minorHAnsi" w:cstheme="minorHAnsi"/>
          <w:lang w:val="fr-FR"/>
        </w:rPr>
      </w:pPr>
      <w:r w:rsidRPr="00B678F4">
        <w:rPr>
          <w:rFonts w:asciiTheme="minorHAnsi" w:hAnsiTheme="minorHAnsi" w:cstheme="minorHAnsi"/>
          <w:lang w:val="fr-FR"/>
        </w:rPr>
        <w:t xml:space="preserve">Qu’est-ce qu’on peut / ne peut pas faire près de chez toi ? </w:t>
      </w:r>
      <w:r w:rsidRPr="00B678F4">
        <w:rPr>
          <w:rFonts w:asciiTheme="minorHAnsi" w:hAnsiTheme="minorHAnsi" w:cstheme="minorHAnsi"/>
          <w:lang w:val="fr-FR"/>
        </w:rPr>
        <w:tab/>
      </w:r>
    </w:p>
    <w:p w14:paraId="5521B9E3" w14:textId="77777777" w:rsidR="008E3578" w:rsidRPr="00B678F4" w:rsidRDefault="008E3578" w:rsidP="008E3578">
      <w:pPr>
        <w:pStyle w:val="Heading1"/>
        <w:rPr>
          <w:rFonts w:asciiTheme="minorHAnsi" w:hAnsiTheme="minorHAnsi" w:cstheme="minorHAnsi"/>
          <w:i/>
          <w:iCs/>
        </w:rPr>
      </w:pPr>
      <w:r w:rsidRPr="00B678F4">
        <w:rPr>
          <w:rFonts w:asciiTheme="minorHAnsi" w:hAnsiTheme="minorHAnsi" w:cstheme="minorHAnsi"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2076544" behindDoc="0" locked="0" layoutInCell="1" allowOverlap="1" wp14:anchorId="5AA6CA96" wp14:editId="4BB6B73B">
                <wp:simplePos x="0" y="0"/>
                <wp:positionH relativeFrom="column">
                  <wp:posOffset>3058160</wp:posOffset>
                </wp:positionH>
                <wp:positionV relativeFrom="paragraph">
                  <wp:posOffset>250190</wp:posOffset>
                </wp:positionV>
                <wp:extent cx="3280410" cy="2819400"/>
                <wp:effectExtent l="0" t="0" r="1524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184E9" w14:textId="77777777" w:rsidR="00BB1BD2" w:rsidRPr="008B51E3" w:rsidRDefault="00BB1BD2" w:rsidP="008E357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devoir ( </w:t>
                            </w:r>
                            <w:r w:rsidRPr="008B51E3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must / to have to</w:t>
                            </w:r>
                            <w:r w:rsidRPr="008B51E3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)</w:t>
                            </w:r>
                          </w:p>
                          <w:tbl>
                            <w:tblPr>
                              <w:tblW w:w="0" w:type="auto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10"/>
                              <w:gridCol w:w="2449"/>
                            </w:tblGrid>
                            <w:tr w:rsidR="00BB1BD2" w:rsidRPr="008B51E3" w14:paraId="1FC2DC35" w14:textId="77777777" w:rsidTr="008B51E3">
                              <w:trPr>
                                <w:trHeight w:val="297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2049FD5" w14:textId="77777777" w:rsidR="00BB1BD2" w:rsidRPr="008B51E3" w:rsidRDefault="00BB1BD2" w:rsidP="008B51E3">
                                  <w:pP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>Je dois</w:t>
                                  </w:r>
                                </w:p>
                              </w:tc>
                              <w:tc>
                                <w:tcPr>
                                  <w:tcW w:w="2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6748944" w14:textId="77777777" w:rsidR="00BB1BD2" w:rsidRPr="008B51E3" w:rsidRDefault="00BB1BD2" w:rsidP="008B51E3">
                                  <w:pPr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I must</w:t>
                                  </w:r>
                                </w:p>
                              </w:tc>
                            </w:tr>
                            <w:tr w:rsidR="00BB1BD2" w:rsidRPr="008B51E3" w14:paraId="6811D395" w14:textId="77777777" w:rsidTr="008B51E3">
                              <w:trPr>
                                <w:trHeight w:val="297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186A351" w14:textId="77777777" w:rsidR="00BB1BD2" w:rsidRPr="008B51E3" w:rsidRDefault="00BB1BD2" w:rsidP="008B51E3">
                                  <w:pP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>Tu dois</w:t>
                                  </w:r>
                                </w:p>
                              </w:tc>
                              <w:tc>
                                <w:tcPr>
                                  <w:tcW w:w="2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5340788" w14:textId="77777777" w:rsidR="00BB1BD2" w:rsidRPr="008B51E3" w:rsidRDefault="00BB1BD2" w:rsidP="008B51E3">
                                  <w:pPr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You must (sg)</w:t>
                                  </w:r>
                                </w:p>
                              </w:tc>
                            </w:tr>
                            <w:tr w:rsidR="00BB1BD2" w:rsidRPr="008B51E3" w14:paraId="54AA80D0" w14:textId="77777777" w:rsidTr="008B51E3">
                              <w:trPr>
                                <w:trHeight w:val="297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EEED99E" w14:textId="77777777" w:rsidR="00BB1BD2" w:rsidRPr="008B51E3" w:rsidRDefault="00BB1BD2" w:rsidP="008B51E3">
                                  <w:pP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>Il/elle/on doit</w:t>
                                  </w:r>
                                </w:p>
                              </w:tc>
                              <w:tc>
                                <w:tcPr>
                                  <w:tcW w:w="2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C1F37BE" w14:textId="77777777" w:rsidR="00BB1BD2" w:rsidRPr="008B51E3" w:rsidRDefault="00BB1BD2" w:rsidP="008B51E3">
                                  <w:pPr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He/she/one must</w:t>
                                  </w:r>
                                </w:p>
                              </w:tc>
                            </w:tr>
                            <w:tr w:rsidR="00BB1BD2" w:rsidRPr="008B51E3" w14:paraId="4477DCB0" w14:textId="77777777" w:rsidTr="008B51E3">
                              <w:trPr>
                                <w:trHeight w:val="297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C1C9118" w14:textId="77777777" w:rsidR="00BB1BD2" w:rsidRPr="008B51E3" w:rsidRDefault="00BB1BD2" w:rsidP="008B51E3">
                                  <w:pP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>Nous devons</w:t>
                                  </w:r>
                                </w:p>
                              </w:tc>
                              <w:tc>
                                <w:tcPr>
                                  <w:tcW w:w="2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EF6FDEA" w14:textId="77777777" w:rsidR="00BB1BD2" w:rsidRPr="008B51E3" w:rsidRDefault="00BB1BD2" w:rsidP="008B51E3">
                                  <w:pPr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We must</w:t>
                                  </w:r>
                                </w:p>
                              </w:tc>
                            </w:tr>
                            <w:tr w:rsidR="00BB1BD2" w:rsidRPr="008B51E3" w14:paraId="170DDEC5" w14:textId="77777777" w:rsidTr="008B51E3">
                              <w:trPr>
                                <w:trHeight w:val="315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55A2E3E" w14:textId="77777777" w:rsidR="00BB1BD2" w:rsidRPr="008B51E3" w:rsidRDefault="00BB1BD2" w:rsidP="008B51E3">
                                  <w:pP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>Vous devez</w:t>
                                  </w:r>
                                </w:p>
                              </w:tc>
                              <w:tc>
                                <w:tcPr>
                                  <w:tcW w:w="2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FACE65A" w14:textId="77777777" w:rsidR="00BB1BD2" w:rsidRPr="008B51E3" w:rsidRDefault="00BB1BD2" w:rsidP="008B51E3">
                                  <w:pPr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You must ( pl )</w:t>
                                  </w:r>
                                </w:p>
                              </w:tc>
                            </w:tr>
                            <w:tr w:rsidR="00BB1BD2" w:rsidRPr="008B51E3" w14:paraId="6EF49AA9" w14:textId="77777777" w:rsidTr="008B51E3">
                              <w:trPr>
                                <w:trHeight w:val="297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A27D767" w14:textId="77777777" w:rsidR="00BB1BD2" w:rsidRPr="008B51E3" w:rsidRDefault="00BB1BD2" w:rsidP="008B51E3">
                                  <w:pP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>Ils doivent</w:t>
                                  </w:r>
                                </w:p>
                              </w:tc>
                              <w:tc>
                                <w:tcPr>
                                  <w:tcW w:w="2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57F47DC" w14:textId="77777777" w:rsidR="00BB1BD2" w:rsidRPr="008B51E3" w:rsidRDefault="00BB1BD2" w:rsidP="008B51E3">
                                  <w:pPr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They must ( m/f )</w:t>
                                  </w:r>
                                </w:p>
                              </w:tc>
                            </w:tr>
                          </w:tbl>
                          <w:p w14:paraId="38DE3A22" w14:textId="77777777" w:rsidR="00BB1BD2" w:rsidRPr="008B51E3" w:rsidRDefault="00BB1BD2" w:rsidP="008E3578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sz w:val="24"/>
                                <w:szCs w:val="24"/>
                                <w:lang w:val="fr-FR"/>
                              </w:rPr>
                              <w:t xml:space="preserve">Ex. </w:t>
                            </w:r>
                            <w:r w:rsidRPr="008B51E3">
                              <w:rPr>
                                <w:rFonts w:ascii="Calibri" w:hAnsi="Calibri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On ne doit pas oublier</w:t>
                            </w:r>
                            <w:r w:rsidRPr="008B51E3">
                              <w:rPr>
                                <w:rFonts w:ascii="Calibri" w:hAnsi="Calibri"/>
                                <w:sz w:val="24"/>
                                <w:szCs w:val="24"/>
                                <w:lang w:val="fr-FR"/>
                              </w:rPr>
                              <w:t xml:space="preserve"> les devoirs !</w:t>
                            </w:r>
                          </w:p>
                          <w:p w14:paraId="40690431" w14:textId="77777777" w:rsidR="00BB1BD2" w:rsidRPr="008B51E3" w:rsidRDefault="00BB1BD2" w:rsidP="008E3578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6CA96" id="_x0000_s1102" type="#_x0000_t202" style="position:absolute;margin-left:240.8pt;margin-top:19.7pt;width:258.3pt;height:222pt;z-index:25207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YKAIAAE0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">
                <v:textbox>
                  <w:txbxContent>
                    <w:p w14:paraId="147184E9" w14:textId="77777777" w:rsidR="00BB1BD2" w:rsidRPr="008B51E3" w:rsidRDefault="00BB1BD2" w:rsidP="008E3578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8B51E3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devoir ( </w:t>
                      </w:r>
                      <w:r w:rsidRPr="008B51E3"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must / to have to</w:t>
                      </w:r>
                      <w:r w:rsidRPr="008B51E3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)</w:t>
                      </w:r>
                    </w:p>
                    <w:tbl>
                      <w:tblPr>
                        <w:tblW w:w="0" w:type="auto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10"/>
                        <w:gridCol w:w="2449"/>
                      </w:tblGrid>
                      <w:tr w:rsidR="00BB1BD2" w:rsidRPr="008B51E3" w14:paraId="1FC2DC35" w14:textId="77777777" w:rsidTr="008B51E3">
                        <w:trPr>
                          <w:trHeight w:val="297"/>
                        </w:trPr>
                        <w:tc>
                          <w:tcPr>
                            <w:tcW w:w="24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2049FD5" w14:textId="77777777" w:rsidR="00BB1BD2" w:rsidRPr="008B51E3" w:rsidRDefault="00BB1BD2" w:rsidP="008B51E3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Je dois</w:t>
                            </w:r>
                          </w:p>
                        </w:tc>
                        <w:tc>
                          <w:tcPr>
                            <w:tcW w:w="2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6748944" w14:textId="77777777" w:rsidR="00BB1BD2" w:rsidRPr="008B51E3" w:rsidRDefault="00BB1BD2" w:rsidP="008B51E3">
                            <w:pPr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  <w:t>I must</w:t>
                            </w:r>
                          </w:p>
                        </w:tc>
                      </w:tr>
                      <w:tr w:rsidR="00BB1BD2" w:rsidRPr="008B51E3" w14:paraId="6811D395" w14:textId="77777777" w:rsidTr="008B51E3">
                        <w:trPr>
                          <w:trHeight w:val="297"/>
                        </w:trPr>
                        <w:tc>
                          <w:tcPr>
                            <w:tcW w:w="24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186A351" w14:textId="77777777" w:rsidR="00BB1BD2" w:rsidRPr="008B51E3" w:rsidRDefault="00BB1BD2" w:rsidP="008B51E3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Tu dois</w:t>
                            </w:r>
                          </w:p>
                        </w:tc>
                        <w:tc>
                          <w:tcPr>
                            <w:tcW w:w="2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5340788" w14:textId="77777777" w:rsidR="00BB1BD2" w:rsidRPr="008B51E3" w:rsidRDefault="00BB1BD2" w:rsidP="008B51E3">
                            <w:pPr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  <w:t>You must (sg)</w:t>
                            </w:r>
                          </w:p>
                        </w:tc>
                      </w:tr>
                      <w:tr w:rsidR="00BB1BD2" w:rsidRPr="008B51E3" w14:paraId="54AA80D0" w14:textId="77777777" w:rsidTr="008B51E3">
                        <w:trPr>
                          <w:trHeight w:val="297"/>
                        </w:trPr>
                        <w:tc>
                          <w:tcPr>
                            <w:tcW w:w="24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EEED99E" w14:textId="77777777" w:rsidR="00BB1BD2" w:rsidRPr="008B51E3" w:rsidRDefault="00BB1BD2" w:rsidP="008B51E3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Il/elle/on doit</w:t>
                            </w:r>
                          </w:p>
                        </w:tc>
                        <w:tc>
                          <w:tcPr>
                            <w:tcW w:w="2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C1F37BE" w14:textId="77777777" w:rsidR="00BB1BD2" w:rsidRPr="008B51E3" w:rsidRDefault="00BB1BD2" w:rsidP="008B51E3">
                            <w:pPr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  <w:t>He/she/one must</w:t>
                            </w:r>
                          </w:p>
                        </w:tc>
                      </w:tr>
                      <w:tr w:rsidR="00BB1BD2" w:rsidRPr="008B51E3" w14:paraId="4477DCB0" w14:textId="77777777" w:rsidTr="008B51E3">
                        <w:trPr>
                          <w:trHeight w:val="297"/>
                        </w:trPr>
                        <w:tc>
                          <w:tcPr>
                            <w:tcW w:w="24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C1C9118" w14:textId="77777777" w:rsidR="00BB1BD2" w:rsidRPr="008B51E3" w:rsidRDefault="00BB1BD2" w:rsidP="008B51E3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Nous devons</w:t>
                            </w:r>
                          </w:p>
                        </w:tc>
                        <w:tc>
                          <w:tcPr>
                            <w:tcW w:w="2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EF6FDEA" w14:textId="77777777" w:rsidR="00BB1BD2" w:rsidRPr="008B51E3" w:rsidRDefault="00BB1BD2" w:rsidP="008B51E3">
                            <w:pPr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  <w:t>We must</w:t>
                            </w:r>
                          </w:p>
                        </w:tc>
                      </w:tr>
                      <w:tr w:rsidR="00BB1BD2" w:rsidRPr="008B51E3" w14:paraId="170DDEC5" w14:textId="77777777" w:rsidTr="008B51E3">
                        <w:trPr>
                          <w:trHeight w:val="315"/>
                        </w:trPr>
                        <w:tc>
                          <w:tcPr>
                            <w:tcW w:w="24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55A2E3E" w14:textId="77777777" w:rsidR="00BB1BD2" w:rsidRPr="008B51E3" w:rsidRDefault="00BB1BD2" w:rsidP="008B51E3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Vous devez</w:t>
                            </w:r>
                          </w:p>
                        </w:tc>
                        <w:tc>
                          <w:tcPr>
                            <w:tcW w:w="2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FACE65A" w14:textId="77777777" w:rsidR="00BB1BD2" w:rsidRPr="008B51E3" w:rsidRDefault="00BB1BD2" w:rsidP="008B51E3">
                            <w:pPr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  <w:t>You must ( pl )</w:t>
                            </w:r>
                          </w:p>
                        </w:tc>
                      </w:tr>
                      <w:tr w:rsidR="00BB1BD2" w:rsidRPr="008B51E3" w14:paraId="6EF49AA9" w14:textId="77777777" w:rsidTr="008B51E3">
                        <w:trPr>
                          <w:trHeight w:val="297"/>
                        </w:trPr>
                        <w:tc>
                          <w:tcPr>
                            <w:tcW w:w="24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A27D767" w14:textId="77777777" w:rsidR="00BB1BD2" w:rsidRPr="008B51E3" w:rsidRDefault="00BB1BD2" w:rsidP="008B51E3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Ils doivent</w:t>
                            </w:r>
                          </w:p>
                        </w:tc>
                        <w:tc>
                          <w:tcPr>
                            <w:tcW w:w="2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57F47DC" w14:textId="77777777" w:rsidR="00BB1BD2" w:rsidRPr="008B51E3" w:rsidRDefault="00BB1BD2" w:rsidP="008B51E3">
                            <w:pPr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  <w:t>They must ( m/f )</w:t>
                            </w:r>
                          </w:p>
                        </w:tc>
                      </w:tr>
                    </w:tbl>
                    <w:p w14:paraId="38DE3A22" w14:textId="77777777" w:rsidR="00BB1BD2" w:rsidRPr="008B51E3" w:rsidRDefault="00BB1BD2" w:rsidP="008E3578">
                      <w:pPr>
                        <w:rPr>
                          <w:rFonts w:ascii="Calibri" w:hAnsi="Calibri"/>
                          <w:sz w:val="24"/>
                          <w:szCs w:val="24"/>
                          <w:lang w:val="fr-FR"/>
                        </w:rPr>
                      </w:pPr>
                      <w:r w:rsidRPr="008B51E3">
                        <w:rPr>
                          <w:rFonts w:ascii="Calibri" w:hAnsi="Calibri"/>
                          <w:sz w:val="24"/>
                          <w:szCs w:val="24"/>
                          <w:lang w:val="fr-FR"/>
                        </w:rPr>
                        <w:t xml:space="preserve">Ex. </w:t>
                      </w:r>
                      <w:r w:rsidRPr="008B51E3">
                        <w:rPr>
                          <w:rFonts w:ascii="Calibri" w:hAnsi="Calibri"/>
                          <w:sz w:val="24"/>
                          <w:szCs w:val="24"/>
                          <w:u w:val="single"/>
                          <w:lang w:val="fr-FR"/>
                        </w:rPr>
                        <w:t>On ne doit pas oublier</w:t>
                      </w:r>
                      <w:r w:rsidRPr="008B51E3">
                        <w:rPr>
                          <w:rFonts w:ascii="Calibri" w:hAnsi="Calibri"/>
                          <w:sz w:val="24"/>
                          <w:szCs w:val="24"/>
                          <w:lang w:val="fr-FR"/>
                        </w:rPr>
                        <w:t xml:space="preserve"> les devoirs !</w:t>
                      </w:r>
                    </w:p>
                    <w:p w14:paraId="40690431" w14:textId="77777777" w:rsidR="00BB1BD2" w:rsidRPr="008B51E3" w:rsidRDefault="00BB1BD2" w:rsidP="008E3578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678F4">
        <w:rPr>
          <w:rFonts w:asciiTheme="minorHAnsi" w:hAnsiTheme="minorHAnsi" w:cstheme="minorHAnsi"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2077568" behindDoc="0" locked="0" layoutInCell="1" allowOverlap="1" wp14:anchorId="3BA02B00" wp14:editId="0A9E6D4E">
                <wp:simplePos x="0" y="0"/>
                <wp:positionH relativeFrom="column">
                  <wp:posOffset>-326390</wp:posOffset>
                </wp:positionH>
                <wp:positionV relativeFrom="paragraph">
                  <wp:posOffset>256540</wp:posOffset>
                </wp:positionV>
                <wp:extent cx="3280410" cy="2832100"/>
                <wp:effectExtent l="0" t="0" r="15240" b="254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283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29D7A" w14:textId="77777777" w:rsidR="00BB1BD2" w:rsidRPr="008B51E3" w:rsidRDefault="00BB1BD2" w:rsidP="008E357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pouvoir ( </w:t>
                            </w:r>
                            <w:r w:rsidRPr="008B51E3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can / to be able to</w:t>
                            </w:r>
                            <w:r w:rsidRPr="008B51E3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)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09"/>
                              <w:gridCol w:w="2645"/>
                            </w:tblGrid>
                            <w:tr w:rsidR="00BB1BD2" w:rsidRPr="008B51E3" w14:paraId="2D6071B4" w14:textId="77777777" w:rsidTr="008B51E3">
                              <w:trPr>
                                <w:trHeight w:val="427"/>
                                <w:jc w:val="center"/>
                              </w:trPr>
                              <w:tc>
                                <w:tcPr>
                                  <w:tcW w:w="2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5F0045A" w14:textId="77777777" w:rsidR="00BB1BD2" w:rsidRPr="008B51E3" w:rsidRDefault="00BB1BD2" w:rsidP="008B51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>Je peux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3E3988E" w14:textId="77777777" w:rsidR="00BB1BD2" w:rsidRPr="008B51E3" w:rsidRDefault="00BB1BD2" w:rsidP="008B51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I can</w:t>
                                  </w:r>
                                </w:p>
                              </w:tc>
                            </w:tr>
                            <w:tr w:rsidR="00BB1BD2" w:rsidRPr="008B51E3" w14:paraId="7C58A46C" w14:textId="77777777" w:rsidTr="008B51E3">
                              <w:trPr>
                                <w:trHeight w:val="427"/>
                                <w:jc w:val="center"/>
                              </w:trPr>
                              <w:tc>
                                <w:tcPr>
                                  <w:tcW w:w="2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7F6D25E" w14:textId="77777777" w:rsidR="00BB1BD2" w:rsidRPr="008B51E3" w:rsidRDefault="00BB1BD2" w:rsidP="008B51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>Tu peux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2F14109" w14:textId="77777777" w:rsidR="00BB1BD2" w:rsidRPr="008B51E3" w:rsidRDefault="00BB1BD2" w:rsidP="008B51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You can ( sg )</w:t>
                                  </w:r>
                                </w:p>
                              </w:tc>
                            </w:tr>
                            <w:tr w:rsidR="00BB1BD2" w:rsidRPr="008B51E3" w14:paraId="7E3AFE4D" w14:textId="77777777" w:rsidTr="008B51E3">
                              <w:trPr>
                                <w:trHeight w:val="407"/>
                                <w:jc w:val="center"/>
                              </w:trPr>
                              <w:tc>
                                <w:tcPr>
                                  <w:tcW w:w="2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FA8BF3E" w14:textId="77777777" w:rsidR="00BB1BD2" w:rsidRPr="008B51E3" w:rsidRDefault="00BB1BD2" w:rsidP="008B51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>Il/elle/on peut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7BD8F9B" w14:textId="77777777" w:rsidR="00BB1BD2" w:rsidRPr="008B51E3" w:rsidRDefault="00BB1BD2" w:rsidP="008B51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He/she/one can</w:t>
                                  </w:r>
                                </w:p>
                              </w:tc>
                            </w:tr>
                            <w:tr w:rsidR="00BB1BD2" w:rsidRPr="008B51E3" w14:paraId="120F176B" w14:textId="77777777" w:rsidTr="008B51E3">
                              <w:trPr>
                                <w:trHeight w:val="427"/>
                                <w:jc w:val="center"/>
                              </w:trPr>
                              <w:tc>
                                <w:tcPr>
                                  <w:tcW w:w="2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83ADDBD" w14:textId="77777777" w:rsidR="00BB1BD2" w:rsidRPr="008B51E3" w:rsidRDefault="00BB1BD2" w:rsidP="008B51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>Nous pouvons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559689D" w14:textId="77777777" w:rsidR="00BB1BD2" w:rsidRPr="008B51E3" w:rsidRDefault="00BB1BD2" w:rsidP="008B51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We can</w:t>
                                  </w:r>
                                </w:p>
                              </w:tc>
                            </w:tr>
                            <w:tr w:rsidR="00BB1BD2" w:rsidRPr="008B51E3" w14:paraId="389308BB" w14:textId="77777777" w:rsidTr="008B51E3">
                              <w:trPr>
                                <w:trHeight w:val="427"/>
                                <w:jc w:val="center"/>
                              </w:trPr>
                              <w:tc>
                                <w:tcPr>
                                  <w:tcW w:w="2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802292D" w14:textId="77777777" w:rsidR="00BB1BD2" w:rsidRPr="008B51E3" w:rsidRDefault="00BB1BD2" w:rsidP="008B51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>Vous pouvez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5F2A43A" w14:textId="77777777" w:rsidR="00BB1BD2" w:rsidRPr="008B51E3" w:rsidRDefault="00BB1BD2" w:rsidP="008B51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You can ( pl )</w:t>
                                  </w:r>
                                </w:p>
                              </w:tc>
                            </w:tr>
                            <w:tr w:rsidR="00BB1BD2" w:rsidRPr="008B51E3" w14:paraId="77012234" w14:textId="77777777" w:rsidTr="008B51E3">
                              <w:trPr>
                                <w:trHeight w:val="407"/>
                                <w:jc w:val="center"/>
                              </w:trPr>
                              <w:tc>
                                <w:tcPr>
                                  <w:tcW w:w="2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BC2C898" w14:textId="77777777" w:rsidR="00BB1BD2" w:rsidRPr="008B51E3" w:rsidRDefault="00BB1BD2" w:rsidP="008B51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>Ils/elles peuvent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A96672D" w14:textId="77777777" w:rsidR="00BB1BD2" w:rsidRPr="008B51E3" w:rsidRDefault="00BB1BD2" w:rsidP="008B51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B51E3">
                                    <w:rPr>
                                      <w:rFonts w:ascii="Calibri" w:hAnsi="Calibr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They can ( m/f )</w:t>
                                  </w:r>
                                </w:p>
                              </w:tc>
                            </w:tr>
                          </w:tbl>
                          <w:p w14:paraId="018A24A6" w14:textId="77777777" w:rsidR="00BB1BD2" w:rsidRPr="008B51E3" w:rsidRDefault="00BB1BD2" w:rsidP="008E3578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sz w:val="24"/>
                                <w:szCs w:val="24"/>
                                <w:lang w:val="fr-FR"/>
                              </w:rPr>
                              <w:t xml:space="preserve">Ex. </w:t>
                            </w:r>
                            <w:r w:rsidRPr="008B51E3">
                              <w:rPr>
                                <w:rFonts w:ascii="Calibri" w:hAnsi="Calibri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On peut aller</w:t>
                            </w:r>
                            <w:r w:rsidRPr="008B51E3">
                              <w:rPr>
                                <w:rFonts w:ascii="Calibri" w:hAnsi="Calibri"/>
                                <w:sz w:val="24"/>
                                <w:szCs w:val="24"/>
                                <w:lang w:val="fr-FR"/>
                              </w:rPr>
                              <w:t xml:space="preserve"> à la rivière pour faire des promenades. </w:t>
                            </w:r>
                          </w:p>
                          <w:p w14:paraId="2BAC9C3E" w14:textId="77777777" w:rsidR="00BB1BD2" w:rsidRPr="008B51E3" w:rsidRDefault="00BB1BD2" w:rsidP="008E3578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02B00" id="_x0000_s1103" type="#_x0000_t202" style="position:absolute;margin-left:-25.7pt;margin-top:20.2pt;width:258.3pt;height:223pt;z-index:25207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">
                <v:textbox>
                  <w:txbxContent>
                    <w:p w14:paraId="17D29D7A" w14:textId="77777777" w:rsidR="00BB1BD2" w:rsidRPr="008B51E3" w:rsidRDefault="00BB1BD2" w:rsidP="008E3578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8B51E3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pouvoir ( </w:t>
                      </w:r>
                      <w:r w:rsidRPr="008B51E3"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can / to be able to</w:t>
                      </w:r>
                      <w:r w:rsidRPr="008B51E3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)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09"/>
                        <w:gridCol w:w="2645"/>
                      </w:tblGrid>
                      <w:tr w:rsidR="00BB1BD2" w:rsidRPr="008B51E3" w14:paraId="2D6071B4" w14:textId="77777777" w:rsidTr="008B51E3">
                        <w:trPr>
                          <w:trHeight w:val="427"/>
                          <w:jc w:val="center"/>
                        </w:trPr>
                        <w:tc>
                          <w:tcPr>
                            <w:tcW w:w="2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5F0045A" w14:textId="77777777" w:rsidR="00BB1BD2" w:rsidRPr="008B51E3" w:rsidRDefault="00BB1BD2" w:rsidP="008B51E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Je peux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3E3988E" w14:textId="77777777" w:rsidR="00BB1BD2" w:rsidRPr="008B51E3" w:rsidRDefault="00BB1BD2" w:rsidP="008B51E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  <w:t>I can</w:t>
                            </w:r>
                          </w:p>
                        </w:tc>
                      </w:tr>
                      <w:tr w:rsidR="00BB1BD2" w:rsidRPr="008B51E3" w14:paraId="7C58A46C" w14:textId="77777777" w:rsidTr="008B51E3">
                        <w:trPr>
                          <w:trHeight w:val="427"/>
                          <w:jc w:val="center"/>
                        </w:trPr>
                        <w:tc>
                          <w:tcPr>
                            <w:tcW w:w="2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7F6D25E" w14:textId="77777777" w:rsidR="00BB1BD2" w:rsidRPr="008B51E3" w:rsidRDefault="00BB1BD2" w:rsidP="008B51E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Tu peux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2F14109" w14:textId="77777777" w:rsidR="00BB1BD2" w:rsidRPr="008B51E3" w:rsidRDefault="00BB1BD2" w:rsidP="008B51E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  <w:t>You can ( sg )</w:t>
                            </w:r>
                          </w:p>
                        </w:tc>
                      </w:tr>
                      <w:tr w:rsidR="00BB1BD2" w:rsidRPr="008B51E3" w14:paraId="7E3AFE4D" w14:textId="77777777" w:rsidTr="008B51E3">
                        <w:trPr>
                          <w:trHeight w:val="407"/>
                          <w:jc w:val="center"/>
                        </w:trPr>
                        <w:tc>
                          <w:tcPr>
                            <w:tcW w:w="2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FA8BF3E" w14:textId="77777777" w:rsidR="00BB1BD2" w:rsidRPr="008B51E3" w:rsidRDefault="00BB1BD2" w:rsidP="008B51E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Il/elle/on peut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7BD8F9B" w14:textId="77777777" w:rsidR="00BB1BD2" w:rsidRPr="008B51E3" w:rsidRDefault="00BB1BD2" w:rsidP="008B51E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  <w:t>He/she/one can</w:t>
                            </w:r>
                          </w:p>
                        </w:tc>
                      </w:tr>
                      <w:tr w:rsidR="00BB1BD2" w:rsidRPr="008B51E3" w14:paraId="120F176B" w14:textId="77777777" w:rsidTr="008B51E3">
                        <w:trPr>
                          <w:trHeight w:val="427"/>
                          <w:jc w:val="center"/>
                        </w:trPr>
                        <w:tc>
                          <w:tcPr>
                            <w:tcW w:w="2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83ADDBD" w14:textId="77777777" w:rsidR="00BB1BD2" w:rsidRPr="008B51E3" w:rsidRDefault="00BB1BD2" w:rsidP="008B51E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Nous pouvons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559689D" w14:textId="77777777" w:rsidR="00BB1BD2" w:rsidRPr="008B51E3" w:rsidRDefault="00BB1BD2" w:rsidP="008B51E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  <w:t>We can</w:t>
                            </w:r>
                          </w:p>
                        </w:tc>
                      </w:tr>
                      <w:tr w:rsidR="00BB1BD2" w:rsidRPr="008B51E3" w14:paraId="389308BB" w14:textId="77777777" w:rsidTr="008B51E3">
                        <w:trPr>
                          <w:trHeight w:val="427"/>
                          <w:jc w:val="center"/>
                        </w:trPr>
                        <w:tc>
                          <w:tcPr>
                            <w:tcW w:w="2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802292D" w14:textId="77777777" w:rsidR="00BB1BD2" w:rsidRPr="008B51E3" w:rsidRDefault="00BB1BD2" w:rsidP="008B51E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Vous pouvez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5F2A43A" w14:textId="77777777" w:rsidR="00BB1BD2" w:rsidRPr="008B51E3" w:rsidRDefault="00BB1BD2" w:rsidP="008B51E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  <w:t>You can ( pl )</w:t>
                            </w:r>
                          </w:p>
                        </w:tc>
                      </w:tr>
                      <w:tr w:rsidR="00BB1BD2" w:rsidRPr="008B51E3" w14:paraId="77012234" w14:textId="77777777" w:rsidTr="008B51E3">
                        <w:trPr>
                          <w:trHeight w:val="407"/>
                          <w:jc w:val="center"/>
                        </w:trPr>
                        <w:tc>
                          <w:tcPr>
                            <w:tcW w:w="2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BC2C898" w14:textId="77777777" w:rsidR="00BB1BD2" w:rsidRPr="008B51E3" w:rsidRDefault="00BB1BD2" w:rsidP="008B51E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Ils/elles peuvent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A96672D" w14:textId="77777777" w:rsidR="00BB1BD2" w:rsidRPr="008B51E3" w:rsidRDefault="00BB1BD2" w:rsidP="008B51E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B51E3"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  <w:t>They can ( m/f )</w:t>
                            </w:r>
                          </w:p>
                        </w:tc>
                      </w:tr>
                    </w:tbl>
                    <w:p w14:paraId="018A24A6" w14:textId="77777777" w:rsidR="00BB1BD2" w:rsidRPr="008B51E3" w:rsidRDefault="00BB1BD2" w:rsidP="008E3578">
                      <w:pPr>
                        <w:rPr>
                          <w:rFonts w:ascii="Calibri" w:hAnsi="Calibri"/>
                          <w:sz w:val="24"/>
                          <w:szCs w:val="24"/>
                          <w:lang w:val="fr-FR"/>
                        </w:rPr>
                      </w:pPr>
                      <w:r w:rsidRPr="008B51E3">
                        <w:rPr>
                          <w:rFonts w:ascii="Calibri" w:hAnsi="Calibri"/>
                          <w:sz w:val="24"/>
                          <w:szCs w:val="24"/>
                          <w:lang w:val="fr-FR"/>
                        </w:rPr>
                        <w:t xml:space="preserve">Ex. </w:t>
                      </w:r>
                      <w:r w:rsidRPr="008B51E3">
                        <w:rPr>
                          <w:rFonts w:ascii="Calibri" w:hAnsi="Calibri"/>
                          <w:sz w:val="24"/>
                          <w:szCs w:val="24"/>
                          <w:u w:val="single"/>
                          <w:lang w:val="fr-FR"/>
                        </w:rPr>
                        <w:t>On peut aller</w:t>
                      </w:r>
                      <w:r w:rsidRPr="008B51E3">
                        <w:rPr>
                          <w:rFonts w:ascii="Calibri" w:hAnsi="Calibri"/>
                          <w:sz w:val="24"/>
                          <w:szCs w:val="24"/>
                          <w:lang w:val="fr-FR"/>
                        </w:rPr>
                        <w:t xml:space="preserve"> à la rivière pour faire des promenades. </w:t>
                      </w:r>
                    </w:p>
                    <w:p w14:paraId="2BAC9C3E" w14:textId="77777777" w:rsidR="00BB1BD2" w:rsidRPr="008B51E3" w:rsidRDefault="00BB1BD2" w:rsidP="008E3578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678F4">
        <w:rPr>
          <w:rFonts w:asciiTheme="minorHAnsi" w:hAnsiTheme="minorHAnsi" w:cstheme="minorHAnsi"/>
          <w:i/>
          <w:iCs/>
        </w:rPr>
        <w:t>What can on do / not do near to your home?</w:t>
      </w:r>
    </w:p>
    <w:p w14:paraId="09E51182" w14:textId="77777777" w:rsidR="008E3578" w:rsidRDefault="008E3578" w:rsidP="008E3578">
      <w:pPr>
        <w:ind w:left="4320"/>
        <w:rPr>
          <w:b/>
          <w:i/>
          <w:iCs/>
          <w:sz w:val="28"/>
          <w:szCs w:val="28"/>
        </w:rPr>
      </w:pPr>
    </w:p>
    <w:p w14:paraId="33DD6C1D" w14:textId="77777777" w:rsidR="008E3578" w:rsidRDefault="008E3578" w:rsidP="008E3578">
      <w:pPr>
        <w:ind w:left="4320"/>
        <w:rPr>
          <w:b/>
          <w:i/>
          <w:iCs/>
          <w:sz w:val="28"/>
          <w:szCs w:val="28"/>
        </w:rPr>
      </w:pPr>
    </w:p>
    <w:p w14:paraId="50895DBD" w14:textId="77777777" w:rsidR="008E3578" w:rsidRPr="00A80456" w:rsidRDefault="008E3578" w:rsidP="008E3578">
      <w:pPr>
        <w:ind w:left="4320"/>
        <w:rPr>
          <w:b/>
          <w:i/>
          <w:iCs/>
          <w:sz w:val="28"/>
          <w:szCs w:val="28"/>
        </w:rPr>
      </w:pPr>
    </w:p>
    <w:p w14:paraId="40DE0742" w14:textId="77777777" w:rsidR="008E3578" w:rsidRPr="00A80456" w:rsidRDefault="008E3578" w:rsidP="008E3578">
      <w:pPr>
        <w:jc w:val="center"/>
        <w:rPr>
          <w:rFonts w:ascii="Calibri" w:hAnsi="Calibri"/>
          <w:sz w:val="28"/>
          <w:szCs w:val="28"/>
          <w:u w:val="single"/>
        </w:rPr>
      </w:pPr>
    </w:p>
    <w:p w14:paraId="20C94286" w14:textId="77777777" w:rsidR="008E3578" w:rsidRPr="00A80456" w:rsidRDefault="008E3578" w:rsidP="008E3578">
      <w:pPr>
        <w:rPr>
          <w:rFonts w:ascii="Calibri" w:hAnsi="Calibri"/>
          <w:sz w:val="32"/>
          <w:szCs w:val="32"/>
        </w:rPr>
      </w:pPr>
    </w:p>
    <w:p w14:paraId="6409D676" w14:textId="77777777" w:rsidR="008E3578" w:rsidRPr="00A80456" w:rsidRDefault="008E3578" w:rsidP="008E3578">
      <w:pPr>
        <w:rPr>
          <w:rFonts w:ascii="Calibri" w:hAnsi="Calibri"/>
          <w:sz w:val="32"/>
          <w:szCs w:val="32"/>
          <w:u w:val="single"/>
        </w:rPr>
      </w:pPr>
    </w:p>
    <w:p w14:paraId="68754727" w14:textId="77777777" w:rsidR="008E3578" w:rsidRDefault="008E3578" w:rsidP="008E3578">
      <w:pPr>
        <w:rPr>
          <w:b/>
          <w:i/>
          <w:iCs/>
          <w:sz w:val="24"/>
          <w:szCs w:val="24"/>
        </w:rPr>
      </w:pPr>
    </w:p>
    <w:p w14:paraId="76379EA6" w14:textId="77777777" w:rsidR="008E3578" w:rsidRPr="00B47D84" w:rsidRDefault="008E3578" w:rsidP="008E3578">
      <w:pPr>
        <w:pStyle w:val="Heading3"/>
        <w:pBdr>
          <w:bottom w:val="single" w:sz="4" w:space="1" w:color="auto"/>
        </w:pBdr>
        <w:rPr>
          <w:rFonts w:ascii="Calibri" w:hAnsi="Calibri"/>
          <w:b/>
          <w:bCs/>
          <w:u w:val="none"/>
        </w:rPr>
      </w:pPr>
      <w:r w:rsidRPr="00B47D84">
        <w:rPr>
          <w:rFonts w:ascii="Calibri" w:hAnsi="Calibri"/>
          <w:b/>
          <w:bCs/>
          <w:u w:val="none"/>
        </w:rPr>
        <w:t>Negatives</w:t>
      </w:r>
    </w:p>
    <w:p w14:paraId="56ADE66D" w14:textId="77777777" w:rsidR="008E3578" w:rsidRPr="00581CB5" w:rsidRDefault="008E3578" w:rsidP="008E3578">
      <w:pPr>
        <w:rPr>
          <w:rFonts w:ascii="Calibri" w:hAnsi="Calibri"/>
          <w:sz w:val="26"/>
          <w:szCs w:val="26"/>
        </w:rPr>
      </w:pPr>
      <w:r w:rsidRPr="00581CB5">
        <w:rPr>
          <w:rFonts w:ascii="Calibri" w:hAnsi="Calibri"/>
          <w:sz w:val="26"/>
          <w:szCs w:val="26"/>
        </w:rPr>
        <w:t xml:space="preserve">Negative expressions in French are normally placed </w:t>
      </w:r>
      <w:r w:rsidRPr="00581CB5">
        <w:rPr>
          <w:rFonts w:ascii="Calibri" w:hAnsi="Calibri"/>
          <w:b/>
          <w:sz w:val="26"/>
          <w:szCs w:val="26"/>
        </w:rPr>
        <w:t>around the conjugated verb</w:t>
      </w:r>
      <w:r w:rsidRPr="00581CB5">
        <w:rPr>
          <w:rFonts w:ascii="Calibri" w:hAnsi="Calibri"/>
          <w:sz w:val="26"/>
          <w:szCs w:val="26"/>
        </w:rPr>
        <w:t>.</w:t>
      </w:r>
    </w:p>
    <w:p w14:paraId="686DC78D" w14:textId="77777777" w:rsidR="008E3578" w:rsidRPr="00581CB5" w:rsidRDefault="008E3578" w:rsidP="006024A9">
      <w:pPr>
        <w:pStyle w:val="Heading4"/>
        <w:keepLines w:val="0"/>
        <w:numPr>
          <w:ilvl w:val="0"/>
          <w:numId w:val="3"/>
        </w:numPr>
        <w:spacing w:before="0" w:line="240" w:lineRule="auto"/>
        <w:rPr>
          <w:rFonts w:asciiTheme="minorHAnsi" w:hAnsiTheme="minorHAnsi" w:cstheme="minorHAnsi"/>
          <w:color w:val="auto"/>
          <w:sz w:val="26"/>
          <w:szCs w:val="26"/>
          <w:lang w:val="fr-FR"/>
        </w:rPr>
      </w:pPr>
      <w:r w:rsidRPr="00581CB5">
        <w:rPr>
          <w:rFonts w:asciiTheme="minorHAnsi" w:hAnsiTheme="minorHAnsi" w:cstheme="minorHAnsi"/>
          <w:bCs w:val="0"/>
          <w:color w:val="auto"/>
          <w:sz w:val="26"/>
          <w:szCs w:val="26"/>
          <w:u w:val="single"/>
          <w:lang w:val="fr-FR"/>
        </w:rPr>
        <w:t>ne … pas</w:t>
      </w:r>
      <w:r w:rsidRPr="00581CB5">
        <w:rPr>
          <w:rFonts w:asciiTheme="minorHAnsi" w:hAnsiTheme="minorHAnsi" w:cstheme="minorHAnsi"/>
          <w:color w:val="auto"/>
          <w:sz w:val="26"/>
          <w:szCs w:val="26"/>
          <w:lang w:val="fr-FR"/>
        </w:rPr>
        <w:t xml:space="preserve">             </w:t>
      </w:r>
      <w:r w:rsidRPr="00581CB5">
        <w:rPr>
          <w:rFonts w:asciiTheme="minorHAnsi" w:hAnsiTheme="minorHAnsi" w:cstheme="minorHAnsi"/>
          <w:color w:val="auto"/>
          <w:sz w:val="26"/>
          <w:szCs w:val="26"/>
          <w:lang w:val="fr-FR"/>
        </w:rPr>
        <w:tab/>
      </w:r>
      <w:r w:rsidRPr="00581CB5">
        <w:rPr>
          <w:rFonts w:asciiTheme="minorHAnsi" w:hAnsiTheme="minorHAnsi" w:cstheme="minorHAnsi"/>
          <w:bCs w:val="0"/>
          <w:color w:val="auto"/>
          <w:sz w:val="26"/>
          <w:szCs w:val="26"/>
          <w:lang w:val="fr-FR"/>
        </w:rPr>
        <w:t>(not)</w:t>
      </w:r>
    </w:p>
    <w:p w14:paraId="568D51E6" w14:textId="77777777" w:rsidR="008E3578" w:rsidRPr="00581CB5" w:rsidRDefault="008E3578" w:rsidP="006024A9">
      <w:pPr>
        <w:spacing w:line="240" w:lineRule="auto"/>
        <w:rPr>
          <w:rFonts w:cstheme="minorHAnsi"/>
          <w:sz w:val="26"/>
          <w:szCs w:val="26"/>
          <w:lang w:val="fr-FR"/>
        </w:rPr>
      </w:pPr>
      <w:r>
        <w:rPr>
          <w:rFonts w:cstheme="minorHAnsi"/>
          <w:sz w:val="26"/>
          <w:szCs w:val="26"/>
          <w:lang w:val="fr-FR"/>
        </w:rPr>
        <w:t>Ex</w:t>
      </w:r>
      <w:r w:rsidRPr="00581CB5">
        <w:rPr>
          <w:rFonts w:cstheme="minorHAnsi"/>
          <w:sz w:val="26"/>
          <w:szCs w:val="26"/>
          <w:lang w:val="fr-FR"/>
        </w:rPr>
        <w:t xml:space="preserve">: </w:t>
      </w:r>
      <w:r>
        <w:rPr>
          <w:rFonts w:cstheme="minorHAnsi"/>
          <w:sz w:val="26"/>
          <w:szCs w:val="26"/>
          <w:lang w:val="fr-FR"/>
        </w:rPr>
        <w:tab/>
      </w:r>
      <w:r w:rsidRPr="00581CB5">
        <w:rPr>
          <w:rFonts w:cstheme="minorHAnsi"/>
          <w:sz w:val="26"/>
          <w:szCs w:val="26"/>
          <w:lang w:val="fr-FR"/>
        </w:rPr>
        <w:t xml:space="preserve">Il </w:t>
      </w:r>
      <w:r w:rsidRPr="00581CB5">
        <w:rPr>
          <w:rFonts w:cstheme="minorHAnsi"/>
          <w:sz w:val="26"/>
          <w:szCs w:val="26"/>
          <w:u w:val="single"/>
          <w:lang w:val="fr-FR"/>
        </w:rPr>
        <w:t xml:space="preserve">ne </w:t>
      </w:r>
      <w:r w:rsidRPr="00581CB5">
        <w:rPr>
          <w:rFonts w:cstheme="minorHAnsi"/>
          <w:sz w:val="26"/>
          <w:szCs w:val="26"/>
          <w:lang w:val="fr-FR"/>
        </w:rPr>
        <w:t xml:space="preserve">regarde </w:t>
      </w:r>
      <w:r w:rsidRPr="00581CB5">
        <w:rPr>
          <w:rFonts w:cstheme="minorHAnsi"/>
          <w:sz w:val="26"/>
          <w:szCs w:val="26"/>
          <w:u w:val="single"/>
          <w:lang w:val="fr-FR"/>
        </w:rPr>
        <w:t>pas</w:t>
      </w:r>
      <w:r w:rsidRPr="00581CB5">
        <w:rPr>
          <w:rFonts w:cstheme="minorHAnsi"/>
          <w:sz w:val="26"/>
          <w:szCs w:val="26"/>
          <w:lang w:val="fr-FR"/>
        </w:rPr>
        <w:t xml:space="preserve"> la télévision.</w:t>
      </w:r>
    </w:p>
    <w:p w14:paraId="068BD10E" w14:textId="77777777" w:rsidR="008E3578" w:rsidRPr="00581CB5" w:rsidRDefault="008E3578" w:rsidP="006024A9">
      <w:pPr>
        <w:spacing w:line="240" w:lineRule="auto"/>
        <w:ind w:firstLine="720"/>
        <w:rPr>
          <w:rFonts w:cstheme="minorHAnsi"/>
          <w:sz w:val="26"/>
          <w:szCs w:val="26"/>
          <w:lang w:val="fr-FR"/>
        </w:rPr>
      </w:pPr>
      <w:r w:rsidRPr="00581CB5">
        <w:rPr>
          <w:rFonts w:cstheme="minorHAnsi"/>
          <w:sz w:val="26"/>
          <w:szCs w:val="26"/>
          <w:lang w:val="fr-FR"/>
        </w:rPr>
        <w:t xml:space="preserve">Il </w:t>
      </w:r>
      <w:r w:rsidRPr="00581CB5">
        <w:rPr>
          <w:rFonts w:cstheme="minorHAnsi"/>
          <w:sz w:val="26"/>
          <w:szCs w:val="26"/>
          <w:u w:val="single"/>
          <w:lang w:val="fr-FR"/>
        </w:rPr>
        <w:t>ne</w:t>
      </w:r>
      <w:r w:rsidRPr="00581CB5">
        <w:rPr>
          <w:rFonts w:cstheme="minorHAnsi"/>
          <w:sz w:val="26"/>
          <w:szCs w:val="26"/>
          <w:lang w:val="fr-FR"/>
        </w:rPr>
        <w:t xml:space="preserve"> va </w:t>
      </w:r>
      <w:r w:rsidRPr="00581CB5">
        <w:rPr>
          <w:rFonts w:cstheme="minorHAnsi"/>
          <w:sz w:val="26"/>
          <w:szCs w:val="26"/>
          <w:u w:val="single"/>
          <w:lang w:val="fr-FR"/>
        </w:rPr>
        <w:t>pas</w:t>
      </w:r>
      <w:r w:rsidRPr="00581CB5">
        <w:rPr>
          <w:rFonts w:cstheme="minorHAnsi"/>
          <w:sz w:val="26"/>
          <w:szCs w:val="26"/>
          <w:lang w:val="fr-FR"/>
        </w:rPr>
        <w:t xml:space="preserve"> regarder la télévision.</w:t>
      </w:r>
    </w:p>
    <w:p w14:paraId="3CDFBA29" w14:textId="77777777" w:rsidR="008E3578" w:rsidRDefault="008E3578" w:rsidP="006024A9">
      <w:pPr>
        <w:spacing w:line="240" w:lineRule="auto"/>
        <w:ind w:firstLine="720"/>
        <w:rPr>
          <w:rFonts w:cstheme="minorHAnsi"/>
          <w:sz w:val="26"/>
          <w:szCs w:val="26"/>
          <w:lang w:val="fr-FR"/>
        </w:rPr>
      </w:pPr>
      <w:r w:rsidRPr="00581CB5">
        <w:rPr>
          <w:rFonts w:cstheme="minorHAnsi"/>
          <w:sz w:val="26"/>
          <w:szCs w:val="26"/>
          <w:lang w:val="fr-FR"/>
        </w:rPr>
        <w:t xml:space="preserve">Il </w:t>
      </w:r>
      <w:r w:rsidRPr="00581CB5">
        <w:rPr>
          <w:rFonts w:cstheme="minorHAnsi"/>
          <w:sz w:val="26"/>
          <w:szCs w:val="26"/>
          <w:u w:val="single"/>
          <w:lang w:val="fr-FR"/>
        </w:rPr>
        <w:t>n’</w:t>
      </w:r>
      <w:r w:rsidRPr="00581CB5">
        <w:rPr>
          <w:rFonts w:cstheme="minorHAnsi"/>
          <w:sz w:val="26"/>
          <w:szCs w:val="26"/>
          <w:lang w:val="fr-FR"/>
        </w:rPr>
        <w:t xml:space="preserve">a </w:t>
      </w:r>
      <w:r w:rsidRPr="00581CB5">
        <w:rPr>
          <w:rFonts w:cstheme="minorHAnsi"/>
          <w:sz w:val="26"/>
          <w:szCs w:val="26"/>
          <w:u w:val="single"/>
          <w:lang w:val="fr-FR"/>
        </w:rPr>
        <w:t>pas</w:t>
      </w:r>
      <w:r w:rsidRPr="00581CB5">
        <w:rPr>
          <w:rFonts w:cstheme="minorHAnsi"/>
          <w:sz w:val="26"/>
          <w:szCs w:val="26"/>
          <w:lang w:val="fr-FR"/>
        </w:rPr>
        <w:t xml:space="preserve"> regardé la télévision.</w:t>
      </w:r>
    </w:p>
    <w:p w14:paraId="6DF599F2" w14:textId="77777777" w:rsidR="008E3578" w:rsidRPr="00581CB5" w:rsidRDefault="008E3578" w:rsidP="006024A9">
      <w:pPr>
        <w:spacing w:line="240" w:lineRule="auto"/>
        <w:ind w:firstLine="720"/>
        <w:rPr>
          <w:rFonts w:cstheme="minorHAnsi"/>
          <w:sz w:val="26"/>
          <w:szCs w:val="26"/>
          <w:lang w:val="fr-FR"/>
        </w:rPr>
      </w:pPr>
    </w:p>
    <w:p w14:paraId="021FDE11" w14:textId="77777777" w:rsidR="008E3578" w:rsidRPr="00581CB5" w:rsidRDefault="008E3578" w:rsidP="006024A9">
      <w:pPr>
        <w:numPr>
          <w:ilvl w:val="0"/>
          <w:numId w:val="3"/>
        </w:numPr>
        <w:spacing w:after="0" w:line="240" w:lineRule="auto"/>
        <w:rPr>
          <w:rFonts w:cstheme="minorHAnsi"/>
          <w:b/>
          <w:bCs/>
          <w:sz w:val="26"/>
          <w:szCs w:val="26"/>
          <w:lang w:val="fr-FR"/>
        </w:rPr>
      </w:pPr>
      <w:r w:rsidRPr="00581CB5">
        <w:rPr>
          <w:rFonts w:cstheme="minorHAnsi"/>
          <w:b/>
          <w:bCs/>
          <w:sz w:val="26"/>
          <w:szCs w:val="26"/>
          <w:u w:val="single"/>
          <w:lang w:val="fr-FR"/>
        </w:rPr>
        <w:t>ne … jamais</w:t>
      </w:r>
      <w:r w:rsidRPr="00581CB5">
        <w:rPr>
          <w:rFonts w:cstheme="minorHAnsi"/>
          <w:b/>
          <w:bCs/>
          <w:sz w:val="26"/>
          <w:szCs w:val="26"/>
          <w:lang w:val="fr-FR"/>
        </w:rPr>
        <w:t xml:space="preserve">         </w:t>
      </w:r>
      <w:r w:rsidRPr="00581CB5">
        <w:rPr>
          <w:rFonts w:cstheme="minorHAnsi"/>
          <w:b/>
          <w:bCs/>
          <w:sz w:val="26"/>
          <w:szCs w:val="26"/>
          <w:lang w:val="fr-FR"/>
        </w:rPr>
        <w:tab/>
        <w:t>(never)</w:t>
      </w:r>
    </w:p>
    <w:p w14:paraId="1B96DD1D" w14:textId="77777777" w:rsidR="008E3578" w:rsidRDefault="008E3578" w:rsidP="006024A9">
      <w:pPr>
        <w:spacing w:line="240" w:lineRule="auto"/>
        <w:rPr>
          <w:rFonts w:cstheme="minorHAnsi"/>
          <w:sz w:val="26"/>
          <w:szCs w:val="26"/>
          <w:lang w:val="fr-FR"/>
        </w:rPr>
      </w:pPr>
      <w:r>
        <w:rPr>
          <w:rFonts w:cstheme="minorHAnsi"/>
          <w:sz w:val="26"/>
          <w:szCs w:val="26"/>
          <w:lang w:val="fr-FR"/>
        </w:rPr>
        <w:t xml:space="preserve">Ex : </w:t>
      </w:r>
      <w:r>
        <w:rPr>
          <w:rFonts w:cstheme="minorHAnsi"/>
          <w:sz w:val="26"/>
          <w:szCs w:val="26"/>
          <w:lang w:val="fr-FR"/>
        </w:rPr>
        <w:tab/>
      </w:r>
      <w:r w:rsidRPr="00581CB5">
        <w:rPr>
          <w:rFonts w:cstheme="minorHAnsi"/>
          <w:sz w:val="26"/>
          <w:szCs w:val="26"/>
          <w:lang w:val="fr-FR"/>
        </w:rPr>
        <w:t xml:space="preserve">Je </w:t>
      </w:r>
      <w:r w:rsidRPr="00581CB5">
        <w:rPr>
          <w:rFonts w:cstheme="minorHAnsi"/>
          <w:sz w:val="26"/>
          <w:szCs w:val="26"/>
          <w:u w:val="single"/>
          <w:lang w:val="fr-FR"/>
        </w:rPr>
        <w:t>ne</w:t>
      </w:r>
      <w:r w:rsidRPr="00581CB5">
        <w:rPr>
          <w:rFonts w:cstheme="minorHAnsi"/>
          <w:sz w:val="26"/>
          <w:szCs w:val="26"/>
          <w:lang w:val="fr-FR"/>
        </w:rPr>
        <w:t xml:space="preserve"> bois </w:t>
      </w:r>
      <w:r w:rsidRPr="00581CB5">
        <w:rPr>
          <w:rFonts w:cstheme="minorHAnsi"/>
          <w:sz w:val="26"/>
          <w:szCs w:val="26"/>
          <w:u w:val="single"/>
          <w:lang w:val="fr-FR"/>
        </w:rPr>
        <w:t>jamais</w:t>
      </w:r>
      <w:r w:rsidRPr="00581CB5">
        <w:rPr>
          <w:rFonts w:cstheme="minorHAnsi"/>
          <w:sz w:val="26"/>
          <w:szCs w:val="26"/>
          <w:lang w:val="fr-FR"/>
        </w:rPr>
        <w:t xml:space="preserve"> de thé.</w:t>
      </w:r>
    </w:p>
    <w:p w14:paraId="05AD5817" w14:textId="77777777" w:rsidR="008E3578" w:rsidRPr="00581CB5" w:rsidRDefault="008E3578" w:rsidP="006024A9">
      <w:pPr>
        <w:spacing w:line="240" w:lineRule="auto"/>
        <w:ind w:firstLine="720"/>
        <w:rPr>
          <w:rFonts w:cstheme="minorHAnsi"/>
          <w:sz w:val="26"/>
          <w:szCs w:val="26"/>
          <w:lang w:val="fr-FR"/>
        </w:rPr>
      </w:pPr>
      <w:r w:rsidRPr="00581CB5">
        <w:rPr>
          <w:rFonts w:cstheme="minorHAnsi"/>
          <w:sz w:val="26"/>
          <w:szCs w:val="26"/>
          <w:lang w:val="fr-FR"/>
        </w:rPr>
        <w:t xml:space="preserve">Je </w:t>
      </w:r>
      <w:r w:rsidRPr="00581CB5">
        <w:rPr>
          <w:rFonts w:cstheme="minorHAnsi"/>
          <w:sz w:val="26"/>
          <w:szCs w:val="26"/>
          <w:u w:val="single"/>
          <w:lang w:val="fr-FR"/>
        </w:rPr>
        <w:t xml:space="preserve">ne </w:t>
      </w:r>
      <w:r w:rsidRPr="00581CB5">
        <w:rPr>
          <w:rFonts w:cstheme="minorHAnsi"/>
          <w:sz w:val="26"/>
          <w:szCs w:val="26"/>
          <w:lang w:val="fr-FR"/>
        </w:rPr>
        <w:t xml:space="preserve">vais </w:t>
      </w:r>
      <w:r w:rsidRPr="00581CB5">
        <w:rPr>
          <w:rFonts w:cstheme="minorHAnsi"/>
          <w:sz w:val="26"/>
          <w:szCs w:val="26"/>
          <w:u w:val="single"/>
          <w:lang w:val="fr-FR"/>
        </w:rPr>
        <w:t>jamais</w:t>
      </w:r>
      <w:r w:rsidRPr="00581CB5">
        <w:rPr>
          <w:rFonts w:cstheme="minorHAnsi"/>
          <w:sz w:val="26"/>
          <w:szCs w:val="26"/>
          <w:lang w:val="fr-FR"/>
        </w:rPr>
        <w:t xml:space="preserve"> boire de thé.</w:t>
      </w:r>
    </w:p>
    <w:p w14:paraId="66191776" w14:textId="3DA5347B" w:rsidR="008E3578" w:rsidRDefault="008E3578" w:rsidP="006024A9">
      <w:pPr>
        <w:spacing w:line="240" w:lineRule="auto"/>
        <w:ind w:firstLine="720"/>
        <w:rPr>
          <w:rFonts w:cstheme="minorHAnsi"/>
          <w:sz w:val="26"/>
          <w:szCs w:val="26"/>
          <w:lang w:val="fr-FR"/>
        </w:rPr>
      </w:pPr>
      <w:r w:rsidRPr="00581CB5">
        <w:rPr>
          <w:rFonts w:cstheme="minorHAnsi"/>
          <w:sz w:val="26"/>
          <w:szCs w:val="26"/>
          <w:lang w:val="fr-FR"/>
        </w:rPr>
        <w:t xml:space="preserve">Je </w:t>
      </w:r>
      <w:r w:rsidRPr="00581CB5">
        <w:rPr>
          <w:rFonts w:cstheme="minorHAnsi"/>
          <w:sz w:val="26"/>
          <w:szCs w:val="26"/>
          <w:u w:val="single"/>
          <w:lang w:val="fr-FR"/>
        </w:rPr>
        <w:t>n’</w:t>
      </w:r>
      <w:r w:rsidRPr="00581CB5">
        <w:rPr>
          <w:rFonts w:cstheme="minorHAnsi"/>
          <w:sz w:val="26"/>
          <w:szCs w:val="26"/>
          <w:lang w:val="fr-FR"/>
        </w:rPr>
        <w:t xml:space="preserve">ai </w:t>
      </w:r>
      <w:r w:rsidRPr="00581CB5">
        <w:rPr>
          <w:rFonts w:cstheme="minorHAnsi"/>
          <w:sz w:val="26"/>
          <w:szCs w:val="26"/>
          <w:u w:val="single"/>
          <w:lang w:val="fr-FR"/>
        </w:rPr>
        <w:t>jamais</w:t>
      </w:r>
      <w:r w:rsidRPr="00581CB5">
        <w:rPr>
          <w:rFonts w:cstheme="minorHAnsi"/>
          <w:sz w:val="26"/>
          <w:szCs w:val="26"/>
          <w:lang w:val="fr-FR"/>
        </w:rPr>
        <w:t xml:space="preserve"> bu de thé.</w:t>
      </w:r>
      <w:r w:rsidRPr="00581CB5">
        <w:rPr>
          <w:rFonts w:cstheme="minorHAnsi"/>
          <w:sz w:val="26"/>
          <w:szCs w:val="26"/>
          <w:lang w:val="fr-FR"/>
        </w:rPr>
        <w:tab/>
      </w:r>
    </w:p>
    <w:p w14:paraId="22197850" w14:textId="77777777" w:rsidR="00C14DB3" w:rsidRDefault="00C14DB3" w:rsidP="006024A9">
      <w:pPr>
        <w:spacing w:line="240" w:lineRule="auto"/>
        <w:ind w:firstLine="720"/>
        <w:rPr>
          <w:rFonts w:cstheme="minorHAnsi"/>
          <w:sz w:val="26"/>
          <w:szCs w:val="26"/>
          <w:lang w:val="fr-FR"/>
        </w:rPr>
      </w:pPr>
    </w:p>
    <w:p w14:paraId="761F602E" w14:textId="47363101" w:rsidR="00C14DB3" w:rsidRPr="00581CB5" w:rsidRDefault="00C14DB3" w:rsidP="00C14DB3">
      <w:pPr>
        <w:numPr>
          <w:ilvl w:val="0"/>
          <w:numId w:val="3"/>
        </w:numPr>
        <w:spacing w:after="0" w:line="240" w:lineRule="auto"/>
        <w:rPr>
          <w:rFonts w:cstheme="minorHAnsi"/>
          <w:b/>
          <w:bCs/>
          <w:i/>
          <w:iCs/>
          <w:sz w:val="26"/>
          <w:szCs w:val="26"/>
          <w:lang w:val="fr-FR"/>
        </w:rPr>
      </w:pPr>
      <w:r w:rsidRPr="00581CB5">
        <w:rPr>
          <w:rFonts w:cstheme="minorHAnsi"/>
          <w:b/>
          <w:bCs/>
          <w:sz w:val="26"/>
          <w:szCs w:val="26"/>
          <w:u w:val="single"/>
          <w:lang w:val="fr-FR"/>
        </w:rPr>
        <w:t xml:space="preserve">ne … rien </w:t>
      </w:r>
      <w:r w:rsidRPr="00581CB5">
        <w:rPr>
          <w:rFonts w:cstheme="minorHAnsi"/>
          <w:b/>
          <w:bCs/>
          <w:sz w:val="26"/>
          <w:szCs w:val="26"/>
          <w:lang w:val="fr-FR"/>
        </w:rPr>
        <w:t xml:space="preserve">    </w:t>
      </w:r>
      <w:r w:rsidRPr="00581CB5">
        <w:rPr>
          <w:rFonts w:cstheme="minorHAnsi"/>
          <w:b/>
          <w:bCs/>
          <w:sz w:val="26"/>
          <w:szCs w:val="26"/>
          <w:lang w:val="fr-FR"/>
        </w:rPr>
        <w:tab/>
      </w:r>
      <w:r w:rsidRPr="00581CB5">
        <w:rPr>
          <w:rFonts w:cstheme="minorHAnsi"/>
          <w:b/>
          <w:bCs/>
          <w:sz w:val="26"/>
          <w:szCs w:val="26"/>
          <w:lang w:val="fr-FR"/>
        </w:rPr>
        <w:tab/>
      </w:r>
      <w:r w:rsidRPr="00581CB5">
        <w:rPr>
          <w:rFonts w:cstheme="minorHAnsi"/>
          <w:b/>
          <w:bCs/>
          <w:i/>
          <w:iCs/>
          <w:sz w:val="26"/>
          <w:szCs w:val="26"/>
          <w:lang w:val="fr-FR"/>
        </w:rPr>
        <w:t>(not … anything)</w:t>
      </w:r>
    </w:p>
    <w:p w14:paraId="2CB9C6B7" w14:textId="77777777" w:rsidR="00C14DB3" w:rsidRPr="00581CB5" w:rsidRDefault="00C14DB3" w:rsidP="00C14DB3">
      <w:pPr>
        <w:spacing w:line="240" w:lineRule="auto"/>
        <w:rPr>
          <w:rFonts w:cstheme="minorHAnsi"/>
          <w:sz w:val="26"/>
          <w:szCs w:val="26"/>
          <w:lang w:val="fr-FR"/>
        </w:rPr>
      </w:pPr>
      <w:r>
        <w:rPr>
          <w:rFonts w:cstheme="minorHAnsi"/>
          <w:sz w:val="26"/>
          <w:szCs w:val="26"/>
          <w:lang w:val="fr-FR"/>
        </w:rPr>
        <w:t>Ex</w:t>
      </w:r>
      <w:r w:rsidRPr="00581CB5">
        <w:rPr>
          <w:rFonts w:cstheme="minorHAnsi"/>
          <w:sz w:val="26"/>
          <w:szCs w:val="26"/>
          <w:lang w:val="fr-FR"/>
        </w:rPr>
        <w:t xml:space="preserve">:   </w:t>
      </w:r>
      <w:r w:rsidRPr="00581CB5">
        <w:rPr>
          <w:rFonts w:cstheme="minorHAnsi"/>
          <w:sz w:val="26"/>
          <w:szCs w:val="26"/>
          <w:lang w:val="fr-FR"/>
        </w:rPr>
        <w:tab/>
        <w:t xml:space="preserve"> Je </w:t>
      </w:r>
      <w:r w:rsidRPr="00581CB5">
        <w:rPr>
          <w:rFonts w:cstheme="minorHAnsi"/>
          <w:sz w:val="26"/>
          <w:szCs w:val="26"/>
          <w:u w:val="single"/>
          <w:lang w:val="fr-FR"/>
        </w:rPr>
        <w:t xml:space="preserve">ne </w:t>
      </w:r>
      <w:r w:rsidRPr="00581CB5">
        <w:rPr>
          <w:rFonts w:cstheme="minorHAnsi"/>
          <w:sz w:val="26"/>
          <w:szCs w:val="26"/>
          <w:lang w:val="fr-FR"/>
        </w:rPr>
        <w:t xml:space="preserve">regarde </w:t>
      </w:r>
      <w:r w:rsidRPr="00581CB5">
        <w:rPr>
          <w:rFonts w:cstheme="minorHAnsi"/>
          <w:sz w:val="26"/>
          <w:szCs w:val="26"/>
          <w:u w:val="single"/>
          <w:lang w:val="fr-FR"/>
        </w:rPr>
        <w:t xml:space="preserve">rien </w:t>
      </w:r>
      <w:r w:rsidRPr="00581CB5">
        <w:rPr>
          <w:rFonts w:cstheme="minorHAnsi"/>
          <w:sz w:val="26"/>
          <w:szCs w:val="26"/>
          <w:lang w:val="fr-FR"/>
        </w:rPr>
        <w:t>à la télévision.</w:t>
      </w:r>
    </w:p>
    <w:p w14:paraId="6E0913A6" w14:textId="7B1D3DC6" w:rsidR="00C14DB3" w:rsidRPr="00581CB5" w:rsidRDefault="00C14DB3" w:rsidP="00C14DB3">
      <w:pPr>
        <w:spacing w:line="240" w:lineRule="auto"/>
        <w:ind w:firstLine="720"/>
        <w:rPr>
          <w:rFonts w:cstheme="minorHAnsi"/>
          <w:sz w:val="26"/>
          <w:szCs w:val="26"/>
          <w:lang w:val="fr-FR"/>
        </w:rPr>
      </w:pPr>
      <w:r w:rsidRPr="00581CB5">
        <w:rPr>
          <w:rFonts w:cstheme="minorHAnsi"/>
          <w:sz w:val="26"/>
          <w:szCs w:val="26"/>
          <w:lang w:val="fr-FR"/>
        </w:rPr>
        <w:t xml:space="preserve">Je </w:t>
      </w:r>
      <w:r w:rsidRPr="00581CB5">
        <w:rPr>
          <w:rFonts w:cstheme="minorHAnsi"/>
          <w:sz w:val="26"/>
          <w:szCs w:val="26"/>
          <w:u w:val="single"/>
          <w:lang w:val="fr-FR"/>
        </w:rPr>
        <w:t>ne</w:t>
      </w:r>
      <w:r w:rsidRPr="00581CB5">
        <w:rPr>
          <w:rFonts w:cstheme="minorHAnsi"/>
          <w:sz w:val="26"/>
          <w:szCs w:val="26"/>
          <w:lang w:val="fr-FR"/>
        </w:rPr>
        <w:t xml:space="preserve"> vais </w:t>
      </w:r>
      <w:r w:rsidRPr="00581CB5">
        <w:rPr>
          <w:rFonts w:cstheme="minorHAnsi"/>
          <w:sz w:val="26"/>
          <w:szCs w:val="26"/>
          <w:u w:val="single"/>
          <w:lang w:val="fr-FR"/>
        </w:rPr>
        <w:t>rien</w:t>
      </w:r>
      <w:r w:rsidRPr="00581CB5">
        <w:rPr>
          <w:rFonts w:cstheme="minorHAnsi"/>
          <w:sz w:val="26"/>
          <w:szCs w:val="26"/>
          <w:lang w:val="fr-FR"/>
        </w:rPr>
        <w:t xml:space="preserve"> regarder à la télévision. </w:t>
      </w:r>
    </w:p>
    <w:p w14:paraId="6D43B7D8" w14:textId="77777777" w:rsidR="00C14DB3" w:rsidRDefault="00C14DB3" w:rsidP="00C14DB3">
      <w:pPr>
        <w:spacing w:line="240" w:lineRule="auto"/>
        <w:ind w:firstLine="720"/>
        <w:rPr>
          <w:rFonts w:cstheme="minorHAnsi"/>
          <w:sz w:val="26"/>
          <w:szCs w:val="26"/>
          <w:lang w:val="fr-FR"/>
        </w:rPr>
      </w:pPr>
      <w:r w:rsidRPr="00581CB5">
        <w:rPr>
          <w:rFonts w:cstheme="minorHAnsi"/>
          <w:sz w:val="26"/>
          <w:szCs w:val="26"/>
          <w:lang w:val="fr-FR"/>
        </w:rPr>
        <w:t xml:space="preserve">Je </w:t>
      </w:r>
      <w:r w:rsidRPr="00581CB5">
        <w:rPr>
          <w:rFonts w:cstheme="minorHAnsi"/>
          <w:sz w:val="26"/>
          <w:szCs w:val="26"/>
          <w:u w:val="single"/>
          <w:lang w:val="fr-FR"/>
        </w:rPr>
        <w:t>n’</w:t>
      </w:r>
      <w:r w:rsidRPr="00581CB5">
        <w:rPr>
          <w:rFonts w:cstheme="minorHAnsi"/>
          <w:sz w:val="26"/>
          <w:szCs w:val="26"/>
          <w:lang w:val="fr-FR"/>
        </w:rPr>
        <w:t xml:space="preserve">ai </w:t>
      </w:r>
      <w:r w:rsidRPr="00581CB5">
        <w:rPr>
          <w:rFonts w:cstheme="minorHAnsi"/>
          <w:sz w:val="26"/>
          <w:szCs w:val="26"/>
          <w:u w:val="single"/>
          <w:lang w:val="fr-FR"/>
        </w:rPr>
        <w:t xml:space="preserve">rien </w:t>
      </w:r>
      <w:r w:rsidRPr="00581CB5">
        <w:rPr>
          <w:rFonts w:cstheme="minorHAnsi"/>
          <w:sz w:val="26"/>
          <w:szCs w:val="26"/>
          <w:lang w:val="fr-FR"/>
        </w:rPr>
        <w:t xml:space="preserve">regardé à la télévision. </w:t>
      </w:r>
    </w:p>
    <w:p w14:paraId="6BA5F10B" w14:textId="52D2ED02" w:rsidR="008E3578" w:rsidRPr="00581CB5" w:rsidRDefault="008E3578" w:rsidP="006024A9">
      <w:pPr>
        <w:spacing w:line="240" w:lineRule="auto"/>
        <w:ind w:firstLine="720"/>
        <w:rPr>
          <w:rFonts w:cstheme="minorHAnsi"/>
          <w:sz w:val="26"/>
          <w:szCs w:val="26"/>
          <w:lang w:val="fr-FR"/>
        </w:rPr>
      </w:pPr>
    </w:p>
    <w:p w14:paraId="581D1168" w14:textId="797595D8" w:rsidR="008E3578" w:rsidRDefault="008E3578" w:rsidP="006024A9">
      <w:pPr>
        <w:numPr>
          <w:ilvl w:val="0"/>
          <w:numId w:val="3"/>
        </w:numPr>
        <w:spacing w:after="0" w:line="240" w:lineRule="auto"/>
        <w:rPr>
          <w:rFonts w:cstheme="minorHAnsi"/>
          <w:b/>
          <w:bCs/>
          <w:i/>
          <w:iCs/>
          <w:sz w:val="26"/>
          <w:szCs w:val="26"/>
          <w:lang w:val="en-US"/>
        </w:rPr>
      </w:pPr>
      <w:r w:rsidRPr="00581CB5">
        <w:rPr>
          <w:rFonts w:cstheme="minorHAnsi"/>
          <w:b/>
          <w:bCs/>
          <w:sz w:val="26"/>
          <w:szCs w:val="26"/>
          <w:u w:val="single"/>
          <w:lang w:val="en-US"/>
        </w:rPr>
        <w:t>ne … plus</w:t>
      </w:r>
      <w:r w:rsidRPr="00581CB5">
        <w:rPr>
          <w:rFonts w:cstheme="minorHAnsi"/>
          <w:sz w:val="26"/>
          <w:szCs w:val="26"/>
          <w:u w:val="single"/>
          <w:lang w:val="en-US"/>
        </w:rPr>
        <w:t xml:space="preserve"> </w:t>
      </w:r>
      <w:r w:rsidRPr="00581CB5">
        <w:rPr>
          <w:rFonts w:cstheme="minorHAnsi"/>
          <w:sz w:val="26"/>
          <w:szCs w:val="26"/>
          <w:lang w:val="en-US"/>
        </w:rPr>
        <w:t xml:space="preserve">           </w:t>
      </w:r>
      <w:r w:rsidRPr="00581CB5">
        <w:rPr>
          <w:rFonts w:cstheme="minorHAnsi"/>
          <w:b/>
          <w:bCs/>
          <w:i/>
          <w:iCs/>
          <w:sz w:val="26"/>
          <w:szCs w:val="26"/>
          <w:lang w:val="en-US"/>
        </w:rPr>
        <w:t xml:space="preserve">(no …more – not …anymore/ </w:t>
      </w:r>
      <w:r w:rsidRPr="00581CB5">
        <w:rPr>
          <w:rFonts w:cstheme="minorHAnsi"/>
          <w:b/>
          <w:bCs/>
          <w:i/>
          <w:iCs/>
          <w:sz w:val="26"/>
          <w:szCs w:val="26"/>
        </w:rPr>
        <w:t>no … longer – not .. longer)</w:t>
      </w:r>
    </w:p>
    <w:p w14:paraId="6E319786" w14:textId="2F027F00" w:rsidR="008E3578" w:rsidRDefault="00C14DB3" w:rsidP="006024A9">
      <w:pPr>
        <w:spacing w:after="0" w:line="240" w:lineRule="auto"/>
        <w:rPr>
          <w:rFonts w:cstheme="minorHAnsi"/>
          <w:sz w:val="26"/>
          <w:szCs w:val="26"/>
          <w:lang w:val="fr-FR"/>
        </w:rPr>
      </w:pPr>
      <w:r w:rsidRPr="006024A9">
        <w:rPr>
          <w:rFonts w:ascii="Calibri" w:hAnsi="Calibri"/>
          <w:b/>
          <w:noProof/>
          <w:sz w:val="26"/>
          <w:szCs w:val="2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2122624" behindDoc="0" locked="0" layoutInCell="1" allowOverlap="1" wp14:anchorId="59F0D313" wp14:editId="39C08DFA">
                <wp:simplePos x="0" y="0"/>
                <wp:positionH relativeFrom="margin">
                  <wp:align>right</wp:align>
                </wp:positionH>
                <wp:positionV relativeFrom="paragraph">
                  <wp:posOffset>104247</wp:posOffset>
                </wp:positionV>
                <wp:extent cx="2360930" cy="945515"/>
                <wp:effectExtent l="0" t="0" r="13970" b="26035"/>
                <wp:wrapNone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45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C9E04" w14:textId="77777777" w:rsidR="00C14DB3" w:rsidRPr="00581CB5" w:rsidRDefault="00C14DB3" w:rsidP="00C14DB3">
                            <w:pPr>
                              <w:spacing w:line="24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N</w:t>
                            </w:r>
                            <w:r w:rsidRPr="00581CB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otice how both parts of the negative sandwich the </w:t>
                            </w:r>
                            <w:r w:rsidRPr="00581CB5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auxiliary verb</w:t>
                            </w:r>
                            <w:r w:rsidRPr="00581CB5"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581CB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in the </w:t>
                            </w:r>
                            <w:r w:rsidRPr="00581CB5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near future</w:t>
                            </w:r>
                            <w:r w:rsidRPr="00581CB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 w:rsidRPr="00581CB5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perfect tense</w:t>
                            </w:r>
                            <w:r w:rsidRPr="00581CB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06D6B661" w14:textId="77777777" w:rsidR="00C14DB3" w:rsidRDefault="00C14DB3" w:rsidP="00C14D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D313" id="_x0000_s1104" type="#_x0000_t202" style="position:absolute;margin-left:134.7pt;margin-top:8.2pt;width:185.9pt;height:74.45pt;z-index:25212262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97JwIAAE0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">
                <v:textbox>
                  <w:txbxContent>
                    <w:p w14:paraId="2ACC9E04" w14:textId="77777777" w:rsidR="00C14DB3" w:rsidRPr="00581CB5" w:rsidRDefault="00C14DB3" w:rsidP="00C14DB3">
                      <w:pPr>
                        <w:spacing w:line="24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N</w:t>
                      </w:r>
                      <w:r w:rsidRPr="00581CB5">
                        <w:rPr>
                          <w:rFonts w:cstheme="minorHAnsi"/>
                          <w:sz w:val="26"/>
                          <w:szCs w:val="26"/>
                        </w:rPr>
                        <w:t xml:space="preserve">otice how both parts of the negative sandwich the </w:t>
                      </w:r>
                      <w:r w:rsidRPr="00581CB5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auxiliary verb</w:t>
                      </w:r>
                      <w:r w:rsidRPr="00581CB5">
                        <w:rPr>
                          <w:rFonts w:cstheme="minorHAnsi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Pr="00581CB5">
                        <w:rPr>
                          <w:rFonts w:cstheme="minorHAnsi"/>
                          <w:sz w:val="26"/>
                          <w:szCs w:val="26"/>
                        </w:rPr>
                        <w:t xml:space="preserve">in the </w:t>
                      </w:r>
                      <w:r w:rsidRPr="00581CB5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near future</w:t>
                      </w:r>
                      <w:r w:rsidRPr="00581CB5">
                        <w:rPr>
                          <w:rFonts w:cstheme="minorHAnsi"/>
                          <w:sz w:val="26"/>
                          <w:szCs w:val="26"/>
                        </w:rPr>
                        <w:t xml:space="preserve"> and </w:t>
                      </w:r>
                      <w:r w:rsidRPr="00581CB5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perfect tense</w:t>
                      </w:r>
                      <w:r w:rsidRPr="00581CB5">
                        <w:rPr>
                          <w:rFonts w:cstheme="minorHAnsi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06D6B661" w14:textId="77777777" w:rsidR="00C14DB3" w:rsidRDefault="00C14DB3" w:rsidP="00C14DB3"/>
                  </w:txbxContent>
                </v:textbox>
                <w10:wrap anchorx="margin"/>
              </v:shape>
            </w:pict>
          </mc:Fallback>
        </mc:AlternateContent>
      </w:r>
      <w:r w:rsidR="008E3578" w:rsidRPr="00581CB5">
        <w:rPr>
          <w:rFonts w:cstheme="minorHAnsi"/>
          <w:sz w:val="26"/>
          <w:szCs w:val="26"/>
          <w:lang w:val="fr-FR"/>
        </w:rPr>
        <w:t xml:space="preserve">Ex: </w:t>
      </w:r>
      <w:r w:rsidR="008E3578" w:rsidRPr="00581CB5">
        <w:rPr>
          <w:rFonts w:cstheme="minorHAnsi"/>
          <w:sz w:val="26"/>
          <w:szCs w:val="26"/>
          <w:lang w:val="fr-FR"/>
        </w:rPr>
        <w:tab/>
        <w:t xml:space="preserve">Elles </w:t>
      </w:r>
      <w:r w:rsidR="008E3578" w:rsidRPr="00581CB5">
        <w:rPr>
          <w:rFonts w:cstheme="minorHAnsi"/>
          <w:sz w:val="26"/>
          <w:szCs w:val="26"/>
          <w:u w:val="single"/>
          <w:lang w:val="fr-FR"/>
        </w:rPr>
        <w:t>ne</w:t>
      </w:r>
      <w:r w:rsidR="008E3578" w:rsidRPr="00581CB5">
        <w:rPr>
          <w:rFonts w:cstheme="minorHAnsi"/>
          <w:sz w:val="26"/>
          <w:szCs w:val="26"/>
          <w:lang w:val="fr-FR"/>
        </w:rPr>
        <w:t xml:space="preserve"> mangent </w:t>
      </w:r>
      <w:r w:rsidR="008E3578" w:rsidRPr="00581CB5">
        <w:rPr>
          <w:rFonts w:cstheme="minorHAnsi"/>
          <w:sz w:val="26"/>
          <w:szCs w:val="26"/>
          <w:u w:val="single"/>
          <w:lang w:val="fr-FR"/>
        </w:rPr>
        <w:t>plus</w:t>
      </w:r>
      <w:r w:rsidR="008E3578" w:rsidRPr="00581CB5">
        <w:rPr>
          <w:rFonts w:cstheme="minorHAnsi"/>
          <w:sz w:val="26"/>
          <w:szCs w:val="26"/>
          <w:lang w:val="fr-FR"/>
        </w:rPr>
        <w:t xml:space="preserve"> de pommes.</w:t>
      </w:r>
    </w:p>
    <w:p w14:paraId="7F8EDA39" w14:textId="070A4A0C" w:rsidR="008E3578" w:rsidRPr="00581CB5" w:rsidRDefault="008E3578" w:rsidP="006024A9">
      <w:pPr>
        <w:spacing w:after="0" w:line="240" w:lineRule="auto"/>
        <w:rPr>
          <w:rFonts w:cstheme="minorHAnsi"/>
          <w:b/>
          <w:bCs/>
          <w:i/>
          <w:iCs/>
          <w:sz w:val="26"/>
          <w:szCs w:val="26"/>
          <w:lang w:val="fr-FR"/>
        </w:rPr>
      </w:pPr>
    </w:p>
    <w:p w14:paraId="2656C84D" w14:textId="02E13399" w:rsidR="008E3578" w:rsidRDefault="008E3578" w:rsidP="006024A9">
      <w:pPr>
        <w:spacing w:line="240" w:lineRule="auto"/>
        <w:ind w:firstLine="720"/>
        <w:rPr>
          <w:rFonts w:cstheme="minorHAnsi"/>
          <w:sz w:val="26"/>
          <w:szCs w:val="26"/>
          <w:lang w:val="fr-FR"/>
        </w:rPr>
      </w:pPr>
      <w:r w:rsidRPr="00581CB5">
        <w:rPr>
          <w:rFonts w:cstheme="minorHAnsi"/>
          <w:sz w:val="26"/>
          <w:szCs w:val="26"/>
          <w:lang w:val="fr-FR"/>
        </w:rPr>
        <w:t xml:space="preserve">Elles </w:t>
      </w:r>
      <w:r w:rsidRPr="00581CB5">
        <w:rPr>
          <w:rFonts w:cstheme="minorHAnsi"/>
          <w:sz w:val="26"/>
          <w:szCs w:val="26"/>
          <w:u w:val="single"/>
          <w:lang w:val="fr-FR"/>
        </w:rPr>
        <w:t>ne</w:t>
      </w:r>
      <w:r w:rsidRPr="00581CB5">
        <w:rPr>
          <w:rFonts w:cstheme="minorHAnsi"/>
          <w:sz w:val="26"/>
          <w:szCs w:val="26"/>
          <w:lang w:val="fr-FR"/>
        </w:rPr>
        <w:t xml:space="preserve"> vont </w:t>
      </w:r>
      <w:r w:rsidRPr="00581CB5">
        <w:rPr>
          <w:rFonts w:cstheme="minorHAnsi"/>
          <w:sz w:val="26"/>
          <w:szCs w:val="26"/>
          <w:u w:val="single"/>
          <w:lang w:val="fr-FR"/>
        </w:rPr>
        <w:t>plus</w:t>
      </w:r>
      <w:r w:rsidRPr="00581CB5">
        <w:rPr>
          <w:rFonts w:cstheme="minorHAnsi"/>
          <w:sz w:val="26"/>
          <w:szCs w:val="26"/>
          <w:lang w:val="fr-FR"/>
        </w:rPr>
        <w:t xml:space="preserve"> manger de pommes.</w:t>
      </w:r>
    </w:p>
    <w:p w14:paraId="720FA410" w14:textId="5C248E39" w:rsidR="008E3578" w:rsidRPr="00581CB5" w:rsidRDefault="008E3578" w:rsidP="00C14DB3">
      <w:pPr>
        <w:spacing w:line="240" w:lineRule="auto"/>
        <w:ind w:firstLine="720"/>
        <w:rPr>
          <w:rFonts w:cstheme="minorHAnsi"/>
          <w:sz w:val="26"/>
          <w:szCs w:val="26"/>
          <w:lang w:val="fr-FR"/>
        </w:rPr>
      </w:pPr>
      <w:r w:rsidRPr="00581CB5">
        <w:rPr>
          <w:rFonts w:cstheme="minorHAnsi"/>
          <w:sz w:val="26"/>
          <w:szCs w:val="26"/>
          <w:lang w:val="fr-FR"/>
        </w:rPr>
        <w:t xml:space="preserve">Elle </w:t>
      </w:r>
      <w:r w:rsidRPr="00581CB5">
        <w:rPr>
          <w:rFonts w:cstheme="minorHAnsi"/>
          <w:sz w:val="26"/>
          <w:szCs w:val="26"/>
          <w:u w:val="single"/>
          <w:lang w:val="fr-FR"/>
        </w:rPr>
        <w:t>n’</w:t>
      </w:r>
      <w:r w:rsidRPr="00581CB5">
        <w:rPr>
          <w:rFonts w:cstheme="minorHAnsi"/>
          <w:sz w:val="26"/>
          <w:szCs w:val="26"/>
          <w:lang w:val="fr-FR"/>
        </w:rPr>
        <w:t xml:space="preserve">ont </w:t>
      </w:r>
      <w:r w:rsidRPr="00581CB5">
        <w:rPr>
          <w:rFonts w:cstheme="minorHAnsi"/>
          <w:sz w:val="26"/>
          <w:szCs w:val="26"/>
          <w:u w:val="single"/>
          <w:lang w:val="fr-FR"/>
        </w:rPr>
        <w:t>plus</w:t>
      </w:r>
      <w:r w:rsidRPr="00581CB5">
        <w:rPr>
          <w:rFonts w:cstheme="minorHAnsi"/>
          <w:sz w:val="26"/>
          <w:szCs w:val="26"/>
          <w:lang w:val="fr-FR"/>
        </w:rPr>
        <w:t xml:space="preserve"> mangé de pommes.</w:t>
      </w:r>
    </w:p>
    <w:p w14:paraId="18895031" w14:textId="77777777" w:rsidR="008E3578" w:rsidRPr="00581CB5" w:rsidRDefault="008E3578" w:rsidP="006024A9">
      <w:pPr>
        <w:pBdr>
          <w:bottom w:val="single" w:sz="4" w:space="1" w:color="auto"/>
        </w:pBdr>
        <w:spacing w:line="240" w:lineRule="auto"/>
        <w:ind w:firstLine="720"/>
        <w:rPr>
          <w:rFonts w:cstheme="minorHAnsi"/>
          <w:sz w:val="26"/>
          <w:szCs w:val="26"/>
          <w:lang w:val="fr-FR"/>
        </w:rPr>
      </w:pPr>
    </w:p>
    <w:p w14:paraId="2D667F4A" w14:textId="20577F27" w:rsidR="006024A9" w:rsidRPr="006024A9" w:rsidRDefault="006024A9" w:rsidP="006024A9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i/>
          <w:iCs/>
          <w:sz w:val="26"/>
          <w:szCs w:val="26"/>
          <w:lang w:val="fr-FR"/>
        </w:rPr>
      </w:pPr>
      <w:r w:rsidRPr="006024A9">
        <w:rPr>
          <w:rFonts w:cstheme="minorHAnsi"/>
          <w:b/>
          <w:bCs/>
          <w:sz w:val="26"/>
          <w:szCs w:val="26"/>
          <w:u w:val="single"/>
          <w:lang w:val="fr-FR"/>
        </w:rPr>
        <w:t>ne … que/qu’</w:t>
      </w:r>
      <w:r w:rsidRPr="006024A9">
        <w:rPr>
          <w:rFonts w:cstheme="minorHAnsi"/>
          <w:b/>
          <w:bCs/>
          <w:sz w:val="26"/>
          <w:szCs w:val="26"/>
          <w:lang w:val="fr-FR"/>
        </w:rPr>
        <w:t xml:space="preserve">    </w:t>
      </w:r>
      <w:r w:rsidRPr="006024A9">
        <w:rPr>
          <w:rFonts w:cstheme="minorHAnsi"/>
          <w:b/>
          <w:bCs/>
          <w:sz w:val="26"/>
          <w:szCs w:val="26"/>
          <w:lang w:val="fr-FR"/>
        </w:rPr>
        <w:tab/>
      </w:r>
      <w:r w:rsidRPr="006024A9">
        <w:rPr>
          <w:rFonts w:cstheme="minorHAnsi"/>
          <w:b/>
          <w:bCs/>
          <w:sz w:val="26"/>
          <w:szCs w:val="26"/>
          <w:lang w:val="fr-FR"/>
        </w:rPr>
        <w:tab/>
      </w:r>
      <w:r w:rsidRPr="006024A9">
        <w:rPr>
          <w:rFonts w:cstheme="minorHAnsi"/>
          <w:b/>
          <w:bCs/>
          <w:i/>
          <w:iCs/>
          <w:sz w:val="26"/>
          <w:szCs w:val="26"/>
          <w:lang w:val="fr-FR"/>
        </w:rPr>
        <w:t>(only)</w:t>
      </w:r>
    </w:p>
    <w:p w14:paraId="502DF7B3" w14:textId="3F5A6388" w:rsidR="006024A9" w:rsidRPr="00581CB5" w:rsidRDefault="006024A9" w:rsidP="006024A9">
      <w:pPr>
        <w:spacing w:line="240" w:lineRule="auto"/>
        <w:rPr>
          <w:rFonts w:cstheme="minorHAnsi"/>
          <w:sz w:val="26"/>
          <w:szCs w:val="26"/>
          <w:lang w:val="fr-FR"/>
        </w:rPr>
      </w:pPr>
      <w:r>
        <w:rPr>
          <w:rFonts w:cstheme="minorHAnsi"/>
          <w:sz w:val="26"/>
          <w:szCs w:val="26"/>
          <w:lang w:val="fr-FR"/>
        </w:rPr>
        <w:t>Ex</w:t>
      </w:r>
      <w:r w:rsidRPr="00581CB5">
        <w:rPr>
          <w:rFonts w:cstheme="minorHAnsi"/>
          <w:sz w:val="26"/>
          <w:szCs w:val="26"/>
          <w:lang w:val="fr-FR"/>
        </w:rPr>
        <w:t xml:space="preserve">:   </w:t>
      </w:r>
      <w:r w:rsidRPr="00581CB5">
        <w:rPr>
          <w:rFonts w:cstheme="minorHAnsi"/>
          <w:sz w:val="26"/>
          <w:szCs w:val="26"/>
          <w:lang w:val="fr-FR"/>
        </w:rPr>
        <w:tab/>
        <w:t xml:space="preserve">Je </w:t>
      </w:r>
      <w:r w:rsidRPr="00581CB5">
        <w:rPr>
          <w:rFonts w:cstheme="minorHAnsi"/>
          <w:sz w:val="26"/>
          <w:szCs w:val="26"/>
          <w:u w:val="single"/>
          <w:lang w:val="fr-FR"/>
        </w:rPr>
        <w:t>ne</w:t>
      </w:r>
      <w:r w:rsidRPr="000B0B44">
        <w:rPr>
          <w:rFonts w:cstheme="minorHAnsi"/>
          <w:sz w:val="26"/>
          <w:szCs w:val="26"/>
          <w:lang w:val="fr-FR"/>
        </w:rPr>
        <w:t xml:space="preserve"> lis</w:t>
      </w:r>
      <w:r w:rsidRPr="00581CB5">
        <w:rPr>
          <w:rFonts w:cstheme="minorHAnsi"/>
          <w:sz w:val="26"/>
          <w:szCs w:val="26"/>
          <w:lang w:val="fr-FR"/>
        </w:rPr>
        <w:t xml:space="preserve"> </w:t>
      </w:r>
      <w:r>
        <w:rPr>
          <w:rFonts w:cstheme="minorHAnsi"/>
          <w:sz w:val="26"/>
          <w:szCs w:val="26"/>
          <w:u w:val="single"/>
          <w:lang w:val="fr-FR"/>
        </w:rPr>
        <w:t>que</w:t>
      </w:r>
      <w:r w:rsidRPr="00581CB5">
        <w:rPr>
          <w:rFonts w:cstheme="minorHAnsi"/>
          <w:sz w:val="26"/>
          <w:szCs w:val="26"/>
          <w:u w:val="single"/>
          <w:lang w:val="fr-FR"/>
        </w:rPr>
        <w:t xml:space="preserve"> </w:t>
      </w:r>
      <w:r>
        <w:rPr>
          <w:rFonts w:cstheme="minorHAnsi"/>
          <w:sz w:val="26"/>
          <w:szCs w:val="26"/>
          <w:lang w:val="fr-FR"/>
        </w:rPr>
        <w:t xml:space="preserve"> les BDs.</w:t>
      </w:r>
      <w:r w:rsidRPr="00F0305D">
        <w:rPr>
          <w:rFonts w:cstheme="minorHAnsi"/>
          <w:sz w:val="26"/>
          <w:szCs w:val="26"/>
          <w:lang w:val="fr-FR"/>
        </w:rPr>
        <w:t xml:space="preserve"> </w:t>
      </w:r>
    </w:p>
    <w:p w14:paraId="0E846240" w14:textId="441A4874" w:rsidR="006024A9" w:rsidRPr="00581CB5" w:rsidRDefault="006024A9" w:rsidP="006024A9">
      <w:pPr>
        <w:spacing w:line="240" w:lineRule="auto"/>
        <w:ind w:firstLine="720"/>
        <w:rPr>
          <w:rFonts w:cstheme="minorHAnsi"/>
          <w:sz w:val="26"/>
          <w:szCs w:val="26"/>
          <w:lang w:val="fr-FR"/>
        </w:rPr>
      </w:pPr>
      <w:r w:rsidRPr="00581CB5">
        <w:rPr>
          <w:rFonts w:cstheme="minorHAnsi"/>
          <w:sz w:val="26"/>
          <w:szCs w:val="26"/>
          <w:lang w:val="fr-FR"/>
        </w:rPr>
        <w:t xml:space="preserve">Je </w:t>
      </w:r>
      <w:r w:rsidRPr="00581CB5">
        <w:rPr>
          <w:rFonts w:cstheme="minorHAnsi"/>
          <w:sz w:val="26"/>
          <w:szCs w:val="26"/>
          <w:u w:val="single"/>
          <w:lang w:val="fr-FR"/>
        </w:rPr>
        <w:t>ne</w:t>
      </w:r>
      <w:r w:rsidRPr="00581CB5">
        <w:rPr>
          <w:rFonts w:cstheme="minorHAnsi"/>
          <w:sz w:val="26"/>
          <w:szCs w:val="26"/>
          <w:lang w:val="fr-FR"/>
        </w:rPr>
        <w:t xml:space="preserve"> </w:t>
      </w:r>
      <w:r>
        <w:rPr>
          <w:rFonts w:cstheme="minorHAnsi"/>
          <w:sz w:val="26"/>
          <w:szCs w:val="26"/>
          <w:lang w:val="fr-FR"/>
        </w:rPr>
        <w:t>vais lire</w:t>
      </w:r>
      <w:r w:rsidRPr="00581CB5">
        <w:rPr>
          <w:rFonts w:cstheme="minorHAnsi"/>
          <w:sz w:val="26"/>
          <w:szCs w:val="26"/>
          <w:lang w:val="fr-FR"/>
        </w:rPr>
        <w:t xml:space="preserve"> </w:t>
      </w:r>
      <w:r>
        <w:rPr>
          <w:rFonts w:cstheme="minorHAnsi"/>
          <w:sz w:val="26"/>
          <w:szCs w:val="26"/>
          <w:u w:val="single"/>
          <w:lang w:val="fr-FR"/>
        </w:rPr>
        <w:t>que</w:t>
      </w:r>
      <w:r w:rsidRPr="00581CB5">
        <w:rPr>
          <w:rFonts w:cstheme="minorHAnsi"/>
          <w:sz w:val="26"/>
          <w:szCs w:val="26"/>
          <w:u w:val="single"/>
          <w:lang w:val="fr-FR"/>
        </w:rPr>
        <w:t xml:space="preserve"> </w:t>
      </w:r>
      <w:r>
        <w:rPr>
          <w:rFonts w:cstheme="minorHAnsi"/>
          <w:sz w:val="26"/>
          <w:szCs w:val="26"/>
          <w:lang w:val="fr-FR"/>
        </w:rPr>
        <w:t>les BDs.</w:t>
      </w:r>
    </w:p>
    <w:p w14:paraId="07B9EB06" w14:textId="32DB6EC5" w:rsidR="006024A9" w:rsidRPr="000B0B44" w:rsidRDefault="006024A9" w:rsidP="006024A9">
      <w:pPr>
        <w:spacing w:line="240" w:lineRule="auto"/>
        <w:ind w:firstLine="720"/>
        <w:rPr>
          <w:rFonts w:cstheme="minorHAnsi"/>
          <w:sz w:val="26"/>
          <w:szCs w:val="26"/>
          <w:lang w:val="fr-FR"/>
        </w:rPr>
      </w:pPr>
      <w:r w:rsidRPr="00581CB5">
        <w:rPr>
          <w:rFonts w:cstheme="minorHAnsi"/>
          <w:sz w:val="26"/>
          <w:szCs w:val="26"/>
          <w:lang w:val="fr-FR"/>
        </w:rPr>
        <w:t xml:space="preserve">Je </w:t>
      </w:r>
      <w:r w:rsidRPr="00581CB5">
        <w:rPr>
          <w:rFonts w:cstheme="minorHAnsi"/>
          <w:sz w:val="26"/>
          <w:szCs w:val="26"/>
          <w:u w:val="single"/>
          <w:lang w:val="fr-FR"/>
        </w:rPr>
        <w:t>n</w:t>
      </w:r>
      <w:r>
        <w:rPr>
          <w:rFonts w:cstheme="minorHAnsi"/>
          <w:sz w:val="26"/>
          <w:szCs w:val="26"/>
          <w:u w:val="single"/>
          <w:lang w:val="fr-FR"/>
        </w:rPr>
        <w:t>’</w:t>
      </w:r>
      <w:r w:rsidRPr="000B0B44">
        <w:rPr>
          <w:rFonts w:cstheme="minorHAnsi"/>
          <w:sz w:val="26"/>
          <w:szCs w:val="26"/>
          <w:lang w:val="fr-FR"/>
        </w:rPr>
        <w:t xml:space="preserve">ai lu </w:t>
      </w:r>
      <w:r>
        <w:rPr>
          <w:rFonts w:cstheme="minorHAnsi"/>
          <w:sz w:val="26"/>
          <w:szCs w:val="26"/>
          <w:u w:val="single"/>
          <w:lang w:val="fr-FR"/>
        </w:rPr>
        <w:t>que</w:t>
      </w:r>
      <w:r w:rsidRPr="00581CB5">
        <w:rPr>
          <w:rFonts w:cstheme="minorHAnsi"/>
          <w:sz w:val="26"/>
          <w:szCs w:val="26"/>
          <w:u w:val="single"/>
          <w:lang w:val="fr-FR"/>
        </w:rPr>
        <w:t xml:space="preserve"> </w:t>
      </w:r>
      <w:r>
        <w:rPr>
          <w:rFonts w:cstheme="minorHAnsi"/>
          <w:sz w:val="26"/>
          <w:szCs w:val="26"/>
          <w:lang w:val="fr-FR"/>
        </w:rPr>
        <w:t>les BDs</w:t>
      </w:r>
      <w:r w:rsidRPr="000B0B44">
        <w:rPr>
          <w:rFonts w:cstheme="minorHAnsi"/>
          <w:sz w:val="26"/>
          <w:szCs w:val="26"/>
          <w:lang w:val="fr-FR"/>
        </w:rPr>
        <w:t xml:space="preserve"> </w:t>
      </w:r>
    </w:p>
    <w:p w14:paraId="0279FA62" w14:textId="77777777" w:rsidR="006024A9" w:rsidRPr="006024A9" w:rsidRDefault="006024A9" w:rsidP="006024A9">
      <w:pPr>
        <w:spacing w:after="0" w:line="240" w:lineRule="auto"/>
        <w:rPr>
          <w:rFonts w:ascii="Calibri" w:eastAsia="Times New Roman" w:hAnsi="Calibri" w:cs="Calibri"/>
          <w:b/>
          <w:sz w:val="32"/>
          <w:szCs w:val="28"/>
          <w:lang w:val="fr-FR" w:eastAsia="en-GB"/>
        </w:rPr>
      </w:pPr>
    </w:p>
    <w:p w14:paraId="1C8733BB" w14:textId="77777777" w:rsidR="006024A9" w:rsidRPr="00031E32" w:rsidRDefault="006024A9" w:rsidP="006024A9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i/>
          <w:iCs/>
          <w:sz w:val="26"/>
          <w:szCs w:val="26"/>
        </w:rPr>
      </w:pPr>
      <w:r w:rsidRPr="00031E32">
        <w:rPr>
          <w:rFonts w:cstheme="minorHAnsi"/>
          <w:b/>
          <w:bCs/>
          <w:sz w:val="26"/>
          <w:szCs w:val="26"/>
          <w:u w:val="single"/>
        </w:rPr>
        <w:t>ne … personne</w:t>
      </w:r>
      <w:r w:rsidRPr="00031E32">
        <w:rPr>
          <w:rFonts w:cstheme="minorHAnsi"/>
          <w:b/>
          <w:bCs/>
          <w:sz w:val="26"/>
          <w:szCs w:val="26"/>
        </w:rPr>
        <w:t xml:space="preserve">    </w:t>
      </w:r>
      <w:r w:rsidRPr="00031E32">
        <w:rPr>
          <w:rFonts w:cstheme="minorHAnsi"/>
          <w:b/>
          <w:bCs/>
          <w:sz w:val="26"/>
          <w:szCs w:val="26"/>
        </w:rPr>
        <w:tab/>
      </w:r>
      <w:r w:rsidRPr="00031E32">
        <w:rPr>
          <w:rFonts w:cstheme="minorHAnsi"/>
          <w:b/>
          <w:bCs/>
          <w:sz w:val="26"/>
          <w:szCs w:val="26"/>
        </w:rPr>
        <w:tab/>
      </w:r>
      <w:r w:rsidRPr="00031E32">
        <w:rPr>
          <w:rFonts w:cstheme="minorHAnsi"/>
          <w:b/>
          <w:bCs/>
          <w:i/>
          <w:iCs/>
          <w:sz w:val="26"/>
          <w:szCs w:val="26"/>
        </w:rPr>
        <w:t xml:space="preserve">(no-one / </w:t>
      </w:r>
      <w:r>
        <w:rPr>
          <w:rFonts w:cstheme="minorHAnsi"/>
          <w:b/>
          <w:bCs/>
          <w:i/>
          <w:iCs/>
          <w:sz w:val="26"/>
          <w:szCs w:val="26"/>
        </w:rPr>
        <w:t>anyone</w:t>
      </w:r>
      <w:r w:rsidRPr="00031E32">
        <w:rPr>
          <w:rFonts w:cstheme="minorHAnsi"/>
          <w:b/>
          <w:bCs/>
          <w:i/>
          <w:iCs/>
          <w:sz w:val="26"/>
          <w:szCs w:val="26"/>
        </w:rPr>
        <w:t>)</w:t>
      </w:r>
      <w:r>
        <w:rPr>
          <w:rFonts w:cstheme="minorHAnsi"/>
          <w:b/>
          <w:bCs/>
          <w:i/>
          <w:iCs/>
          <w:sz w:val="26"/>
          <w:szCs w:val="26"/>
        </w:rPr>
        <w:t xml:space="preserve"> *</w:t>
      </w:r>
    </w:p>
    <w:p w14:paraId="09D85445" w14:textId="274F9387" w:rsidR="006024A9" w:rsidRPr="00581CB5" w:rsidRDefault="006024A9" w:rsidP="006024A9">
      <w:pPr>
        <w:spacing w:line="240" w:lineRule="auto"/>
        <w:rPr>
          <w:rFonts w:cstheme="minorHAnsi"/>
          <w:sz w:val="26"/>
          <w:szCs w:val="26"/>
          <w:lang w:val="fr-FR"/>
        </w:rPr>
      </w:pPr>
      <w:r>
        <w:rPr>
          <w:rFonts w:cstheme="minorHAnsi"/>
          <w:sz w:val="26"/>
          <w:szCs w:val="26"/>
          <w:lang w:val="fr-FR"/>
        </w:rPr>
        <w:t>Ex</w:t>
      </w:r>
      <w:r w:rsidRPr="00581CB5">
        <w:rPr>
          <w:rFonts w:cstheme="minorHAnsi"/>
          <w:sz w:val="26"/>
          <w:szCs w:val="26"/>
          <w:lang w:val="fr-FR"/>
        </w:rPr>
        <w:t xml:space="preserve">:   </w:t>
      </w:r>
      <w:r w:rsidRPr="00581CB5">
        <w:rPr>
          <w:rFonts w:cstheme="minorHAnsi"/>
          <w:sz w:val="26"/>
          <w:szCs w:val="26"/>
          <w:lang w:val="fr-FR"/>
        </w:rPr>
        <w:tab/>
        <w:t xml:space="preserve">Je </w:t>
      </w:r>
      <w:r w:rsidRPr="00581CB5">
        <w:rPr>
          <w:rFonts w:cstheme="minorHAnsi"/>
          <w:sz w:val="26"/>
          <w:szCs w:val="26"/>
          <w:u w:val="single"/>
          <w:lang w:val="fr-FR"/>
        </w:rPr>
        <w:t>ne</w:t>
      </w:r>
      <w:r w:rsidRPr="000B0B44">
        <w:rPr>
          <w:rFonts w:cstheme="minorHAnsi"/>
          <w:sz w:val="26"/>
          <w:szCs w:val="26"/>
          <w:lang w:val="fr-FR"/>
        </w:rPr>
        <w:t xml:space="preserve"> </w:t>
      </w:r>
      <w:r>
        <w:rPr>
          <w:rFonts w:cstheme="minorHAnsi"/>
          <w:sz w:val="26"/>
          <w:szCs w:val="26"/>
          <w:lang w:val="fr-FR"/>
        </w:rPr>
        <w:t>vois</w:t>
      </w:r>
      <w:r w:rsidRPr="00581CB5">
        <w:rPr>
          <w:rFonts w:cstheme="minorHAnsi"/>
          <w:sz w:val="26"/>
          <w:szCs w:val="26"/>
          <w:lang w:val="fr-FR"/>
        </w:rPr>
        <w:t xml:space="preserve"> </w:t>
      </w:r>
      <w:r>
        <w:rPr>
          <w:rFonts w:cstheme="minorHAnsi"/>
          <w:sz w:val="26"/>
          <w:szCs w:val="26"/>
          <w:u w:val="single"/>
          <w:lang w:val="fr-FR"/>
        </w:rPr>
        <w:t xml:space="preserve">personne </w:t>
      </w:r>
      <w:r>
        <w:rPr>
          <w:rFonts w:cstheme="minorHAnsi"/>
          <w:sz w:val="26"/>
          <w:szCs w:val="26"/>
          <w:lang w:val="fr-FR"/>
        </w:rPr>
        <w:t>le week-end.</w:t>
      </w:r>
      <w:r w:rsidRPr="00F0305D">
        <w:rPr>
          <w:rFonts w:cstheme="minorHAnsi"/>
          <w:sz w:val="26"/>
          <w:szCs w:val="26"/>
          <w:lang w:val="fr-FR"/>
        </w:rPr>
        <w:t xml:space="preserve"> </w:t>
      </w:r>
    </w:p>
    <w:p w14:paraId="4B25A28C" w14:textId="090887D4" w:rsidR="006024A9" w:rsidRDefault="006024A9" w:rsidP="006024A9">
      <w:pPr>
        <w:spacing w:line="240" w:lineRule="auto"/>
        <w:ind w:firstLine="720"/>
        <w:rPr>
          <w:rFonts w:cstheme="minorHAnsi"/>
          <w:sz w:val="26"/>
          <w:szCs w:val="26"/>
          <w:lang w:val="fr-FR"/>
        </w:rPr>
      </w:pPr>
      <w:r w:rsidRPr="00581CB5">
        <w:rPr>
          <w:rFonts w:cstheme="minorHAnsi"/>
          <w:sz w:val="26"/>
          <w:szCs w:val="26"/>
          <w:lang w:val="fr-FR"/>
        </w:rPr>
        <w:t xml:space="preserve">Je </w:t>
      </w:r>
      <w:r w:rsidRPr="00581CB5">
        <w:rPr>
          <w:rFonts w:cstheme="minorHAnsi"/>
          <w:sz w:val="26"/>
          <w:szCs w:val="26"/>
          <w:u w:val="single"/>
          <w:lang w:val="fr-FR"/>
        </w:rPr>
        <w:t>ne</w:t>
      </w:r>
      <w:r w:rsidRPr="000B0B44">
        <w:rPr>
          <w:rFonts w:cstheme="minorHAnsi"/>
          <w:sz w:val="26"/>
          <w:szCs w:val="26"/>
          <w:lang w:val="fr-FR"/>
        </w:rPr>
        <w:t xml:space="preserve"> </w:t>
      </w:r>
      <w:r>
        <w:rPr>
          <w:rFonts w:cstheme="minorHAnsi"/>
          <w:sz w:val="26"/>
          <w:szCs w:val="26"/>
          <w:lang w:val="fr-FR"/>
        </w:rPr>
        <w:t>vais voir</w:t>
      </w:r>
      <w:r w:rsidRPr="00581CB5">
        <w:rPr>
          <w:rFonts w:cstheme="minorHAnsi"/>
          <w:sz w:val="26"/>
          <w:szCs w:val="26"/>
          <w:lang w:val="fr-FR"/>
        </w:rPr>
        <w:t xml:space="preserve"> </w:t>
      </w:r>
      <w:r>
        <w:rPr>
          <w:rFonts w:cstheme="minorHAnsi"/>
          <w:sz w:val="26"/>
          <w:szCs w:val="26"/>
          <w:u w:val="single"/>
          <w:lang w:val="fr-FR"/>
        </w:rPr>
        <w:t xml:space="preserve">personne </w:t>
      </w:r>
      <w:r>
        <w:rPr>
          <w:rFonts w:cstheme="minorHAnsi"/>
          <w:sz w:val="26"/>
          <w:szCs w:val="26"/>
          <w:lang w:val="fr-FR"/>
        </w:rPr>
        <w:t>le week-end.</w:t>
      </w:r>
    </w:p>
    <w:p w14:paraId="7DD9B9A2" w14:textId="28168848" w:rsidR="006024A9" w:rsidRPr="006024A9" w:rsidRDefault="006024A9" w:rsidP="006024A9">
      <w:pPr>
        <w:spacing w:line="240" w:lineRule="auto"/>
        <w:ind w:firstLine="720"/>
        <w:rPr>
          <w:rFonts w:cstheme="minorHAnsi"/>
          <w:sz w:val="26"/>
          <w:szCs w:val="26"/>
          <w:lang w:val="fr-FR"/>
        </w:rPr>
      </w:pPr>
      <w:r w:rsidRPr="00581CB5">
        <w:rPr>
          <w:rFonts w:cstheme="minorHAnsi"/>
          <w:sz w:val="26"/>
          <w:szCs w:val="26"/>
          <w:lang w:val="fr-FR"/>
        </w:rPr>
        <w:t xml:space="preserve">Je </w:t>
      </w:r>
      <w:r>
        <w:rPr>
          <w:rFonts w:cstheme="minorHAnsi"/>
          <w:sz w:val="26"/>
          <w:szCs w:val="26"/>
          <w:u w:val="single"/>
          <w:lang w:val="fr-FR"/>
        </w:rPr>
        <w:t>n’</w:t>
      </w:r>
      <w:r w:rsidRPr="00031E32">
        <w:rPr>
          <w:rFonts w:cstheme="minorHAnsi"/>
          <w:sz w:val="26"/>
          <w:szCs w:val="26"/>
          <w:lang w:val="fr-FR"/>
        </w:rPr>
        <w:t xml:space="preserve">ai vu </w:t>
      </w:r>
      <w:r>
        <w:rPr>
          <w:rFonts w:cstheme="minorHAnsi"/>
          <w:sz w:val="26"/>
          <w:szCs w:val="26"/>
          <w:u w:val="single"/>
          <w:lang w:val="fr-FR"/>
        </w:rPr>
        <w:t xml:space="preserve">personne </w:t>
      </w:r>
      <w:r>
        <w:rPr>
          <w:rFonts w:cstheme="minorHAnsi"/>
          <w:sz w:val="26"/>
          <w:szCs w:val="26"/>
          <w:lang w:val="fr-FR"/>
        </w:rPr>
        <w:t>le week-end.</w:t>
      </w:r>
    </w:p>
    <w:p w14:paraId="24B387D2" w14:textId="700C6F4B" w:rsidR="006024A9" w:rsidRPr="006024A9" w:rsidRDefault="006024A9" w:rsidP="006024A9">
      <w:pPr>
        <w:rPr>
          <w:rFonts w:ascii="Calibri" w:eastAsia="Times New Roman" w:hAnsi="Calibri" w:cs="Calibri"/>
          <w:b/>
          <w:sz w:val="32"/>
          <w:szCs w:val="28"/>
          <w:lang w:val="fr-FR" w:eastAsia="en-GB"/>
        </w:rPr>
      </w:pPr>
      <w:r w:rsidRPr="00EC3C29">
        <w:rPr>
          <w:rFonts w:cstheme="minorHAnsi"/>
          <w:b/>
          <w:bCs/>
          <w:sz w:val="26"/>
          <w:szCs w:val="26"/>
          <w:lang w:val="fr-FR"/>
        </w:rPr>
        <w:t xml:space="preserve">* </w:t>
      </w:r>
      <w:r w:rsidRPr="00EC3C29">
        <w:rPr>
          <w:rFonts w:cstheme="minorHAnsi"/>
          <w:b/>
          <w:bCs/>
          <w:sz w:val="26"/>
          <w:szCs w:val="26"/>
          <w:u w:val="single"/>
          <w:lang w:val="fr-FR"/>
        </w:rPr>
        <w:t>ne … personne</w:t>
      </w:r>
      <w:r w:rsidRPr="00EC3C29">
        <w:rPr>
          <w:rFonts w:cstheme="minorHAnsi"/>
          <w:b/>
          <w:bCs/>
          <w:sz w:val="26"/>
          <w:szCs w:val="26"/>
          <w:lang w:val="fr-FR"/>
        </w:rPr>
        <w:t xml:space="preserve">  </w:t>
      </w:r>
      <w:r w:rsidRPr="00EC3C29">
        <w:rPr>
          <w:rFonts w:cstheme="minorHAnsi"/>
          <w:sz w:val="26"/>
          <w:szCs w:val="26"/>
          <w:lang w:val="fr-FR"/>
        </w:rPr>
        <w:t xml:space="preserve">can be switched: </w:t>
      </w:r>
      <w:r w:rsidRPr="00031E32">
        <w:rPr>
          <w:rFonts w:cstheme="minorHAnsi"/>
          <w:b/>
          <w:bCs/>
          <w:sz w:val="26"/>
          <w:szCs w:val="26"/>
          <w:u w:val="single"/>
          <w:lang w:val="fr-FR"/>
        </w:rPr>
        <w:t>Personne n</w:t>
      </w:r>
      <w:r w:rsidRPr="00031E32">
        <w:rPr>
          <w:rFonts w:cstheme="minorHAnsi"/>
          <w:sz w:val="26"/>
          <w:szCs w:val="26"/>
          <w:lang w:val="fr-FR"/>
        </w:rPr>
        <w:t xml:space="preserve">’aime les sandwichs au </w:t>
      </w:r>
      <w:r>
        <w:rPr>
          <w:rFonts w:cstheme="minorHAnsi"/>
          <w:sz w:val="26"/>
          <w:szCs w:val="26"/>
          <w:lang w:val="fr-FR"/>
        </w:rPr>
        <w:t xml:space="preserve">fromage. </w:t>
      </w:r>
    </w:p>
    <w:p w14:paraId="30857586" w14:textId="5B8BBABA" w:rsidR="008E3578" w:rsidRDefault="008E3578" w:rsidP="00712D15">
      <w:pPr>
        <w:pBdr>
          <w:bottom w:val="single" w:sz="4" w:space="1" w:color="auto"/>
        </w:pBdr>
        <w:rPr>
          <w:b/>
          <w:sz w:val="32"/>
          <w:szCs w:val="24"/>
          <w:lang w:val="fr-FR"/>
        </w:rPr>
      </w:pPr>
      <w:r w:rsidRPr="008E3578">
        <w:rPr>
          <w:b/>
          <w:sz w:val="32"/>
          <w:szCs w:val="24"/>
          <w:lang w:val="fr-FR"/>
        </w:rPr>
        <w:t>Aux Magasins</w:t>
      </w:r>
    </w:p>
    <w:tbl>
      <w:tblPr>
        <w:tblStyle w:val="TableGrid"/>
        <w:tblpPr w:leftFromText="180" w:rightFromText="180" w:vertAnchor="text" w:horzAnchor="margin" w:tblpY="-9"/>
        <w:tblOverlap w:val="never"/>
        <w:tblW w:w="10060" w:type="dxa"/>
        <w:tblLook w:val="04A0" w:firstRow="1" w:lastRow="0" w:firstColumn="1" w:lastColumn="0" w:noHBand="0" w:noVBand="1"/>
      </w:tblPr>
      <w:tblGrid>
        <w:gridCol w:w="2547"/>
        <w:gridCol w:w="2366"/>
        <w:gridCol w:w="2879"/>
        <w:gridCol w:w="2268"/>
      </w:tblGrid>
      <w:tr w:rsidR="008E3578" w14:paraId="35300752" w14:textId="77777777" w:rsidTr="00273627">
        <w:trPr>
          <w:trHeight w:val="260"/>
        </w:trPr>
        <w:tc>
          <w:tcPr>
            <w:tcW w:w="2547" w:type="dxa"/>
          </w:tcPr>
          <w:p w14:paraId="52CC73AB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bCs/>
                <w:sz w:val="26"/>
                <w:szCs w:val="26"/>
              </w:rPr>
            </w:pPr>
            <w:r w:rsidRPr="0082244B">
              <w:rPr>
                <w:rFonts w:ascii="Calibri" w:hAnsi="Calibri"/>
                <w:bCs/>
                <w:sz w:val="26"/>
                <w:szCs w:val="26"/>
              </w:rPr>
              <w:t>un magasin</w:t>
            </w:r>
          </w:p>
        </w:tc>
        <w:tc>
          <w:tcPr>
            <w:tcW w:w="2366" w:type="dxa"/>
          </w:tcPr>
          <w:p w14:paraId="087E5B1D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82244B">
              <w:rPr>
                <w:rFonts w:ascii="Calibri" w:hAnsi="Calibri"/>
                <w:i/>
                <w:sz w:val="26"/>
                <w:szCs w:val="26"/>
              </w:rPr>
              <w:t>A shop</w:t>
            </w:r>
          </w:p>
        </w:tc>
        <w:tc>
          <w:tcPr>
            <w:tcW w:w="2879" w:type="dxa"/>
          </w:tcPr>
          <w:p w14:paraId="727A21E7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bCs/>
                <w:sz w:val="26"/>
                <w:szCs w:val="26"/>
              </w:rPr>
            </w:pPr>
            <w:r w:rsidRPr="0082244B">
              <w:rPr>
                <w:rFonts w:ascii="Calibri" w:hAnsi="Calibri"/>
                <w:bCs/>
                <w:sz w:val="26"/>
                <w:szCs w:val="26"/>
              </w:rPr>
              <w:t xml:space="preserve">une boulangerie </w:t>
            </w:r>
          </w:p>
        </w:tc>
        <w:tc>
          <w:tcPr>
            <w:tcW w:w="2268" w:type="dxa"/>
          </w:tcPr>
          <w:p w14:paraId="527387DD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82244B">
              <w:rPr>
                <w:rFonts w:ascii="Calibri" w:hAnsi="Calibri"/>
                <w:i/>
                <w:sz w:val="26"/>
                <w:szCs w:val="26"/>
              </w:rPr>
              <w:t>A bakery</w:t>
            </w:r>
          </w:p>
        </w:tc>
      </w:tr>
      <w:tr w:rsidR="008E3578" w14:paraId="7338FC63" w14:textId="77777777" w:rsidTr="00273627">
        <w:trPr>
          <w:trHeight w:val="260"/>
        </w:trPr>
        <w:tc>
          <w:tcPr>
            <w:tcW w:w="2547" w:type="dxa"/>
          </w:tcPr>
          <w:p w14:paraId="0E95AD0F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bCs/>
                <w:sz w:val="26"/>
                <w:szCs w:val="26"/>
              </w:rPr>
            </w:pPr>
            <w:r w:rsidRPr="0082244B">
              <w:rPr>
                <w:rFonts w:ascii="Calibri" w:hAnsi="Calibri"/>
                <w:bCs/>
                <w:sz w:val="26"/>
                <w:szCs w:val="26"/>
              </w:rPr>
              <w:t xml:space="preserve">un centre commercial </w:t>
            </w:r>
          </w:p>
        </w:tc>
        <w:tc>
          <w:tcPr>
            <w:tcW w:w="2366" w:type="dxa"/>
          </w:tcPr>
          <w:p w14:paraId="1F1CCAE1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82244B">
              <w:rPr>
                <w:rFonts w:ascii="Calibri" w:hAnsi="Calibri"/>
                <w:i/>
                <w:sz w:val="26"/>
                <w:szCs w:val="26"/>
              </w:rPr>
              <w:t>A shopping centre</w:t>
            </w:r>
          </w:p>
        </w:tc>
        <w:tc>
          <w:tcPr>
            <w:tcW w:w="2879" w:type="dxa"/>
          </w:tcPr>
          <w:p w14:paraId="2E9FD695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bCs/>
                <w:sz w:val="26"/>
                <w:szCs w:val="26"/>
              </w:rPr>
            </w:pPr>
            <w:r w:rsidRPr="0082244B">
              <w:rPr>
                <w:rFonts w:ascii="Calibri" w:hAnsi="Calibri"/>
                <w:bCs/>
                <w:sz w:val="26"/>
                <w:szCs w:val="26"/>
              </w:rPr>
              <w:t xml:space="preserve">une poste </w:t>
            </w:r>
          </w:p>
        </w:tc>
        <w:tc>
          <w:tcPr>
            <w:tcW w:w="2268" w:type="dxa"/>
          </w:tcPr>
          <w:p w14:paraId="44F7D87D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82244B">
              <w:rPr>
                <w:rFonts w:ascii="Calibri" w:hAnsi="Calibri"/>
                <w:i/>
                <w:sz w:val="26"/>
                <w:szCs w:val="26"/>
              </w:rPr>
              <w:t>A post office</w:t>
            </w:r>
          </w:p>
        </w:tc>
      </w:tr>
      <w:tr w:rsidR="008E3578" w14:paraId="001A2567" w14:textId="77777777" w:rsidTr="00273627">
        <w:tc>
          <w:tcPr>
            <w:tcW w:w="2547" w:type="dxa"/>
          </w:tcPr>
          <w:p w14:paraId="6C375F05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bCs/>
                <w:sz w:val="26"/>
                <w:szCs w:val="26"/>
              </w:rPr>
            </w:pPr>
            <w:r w:rsidRPr="0082244B">
              <w:rPr>
                <w:rFonts w:ascii="Calibri" w:hAnsi="Calibri"/>
                <w:bCs/>
                <w:sz w:val="26"/>
                <w:szCs w:val="26"/>
              </w:rPr>
              <w:t xml:space="preserve">un café </w:t>
            </w:r>
          </w:p>
        </w:tc>
        <w:tc>
          <w:tcPr>
            <w:tcW w:w="2366" w:type="dxa"/>
          </w:tcPr>
          <w:p w14:paraId="234522CD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82244B">
              <w:rPr>
                <w:rFonts w:ascii="Calibri" w:hAnsi="Calibri"/>
                <w:i/>
                <w:sz w:val="26"/>
                <w:szCs w:val="26"/>
              </w:rPr>
              <w:t>A café</w:t>
            </w:r>
          </w:p>
        </w:tc>
        <w:tc>
          <w:tcPr>
            <w:tcW w:w="2879" w:type="dxa"/>
          </w:tcPr>
          <w:p w14:paraId="2E54E02D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bCs/>
                <w:sz w:val="26"/>
                <w:szCs w:val="26"/>
              </w:rPr>
            </w:pPr>
            <w:r w:rsidRPr="0082244B">
              <w:rPr>
                <w:rFonts w:ascii="Calibri" w:hAnsi="Calibri"/>
                <w:bCs/>
                <w:sz w:val="26"/>
                <w:szCs w:val="26"/>
              </w:rPr>
              <w:t xml:space="preserve">une boucherie </w:t>
            </w:r>
          </w:p>
        </w:tc>
        <w:tc>
          <w:tcPr>
            <w:tcW w:w="2268" w:type="dxa"/>
          </w:tcPr>
          <w:p w14:paraId="0928DFB0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82244B">
              <w:rPr>
                <w:rFonts w:ascii="Calibri" w:hAnsi="Calibri"/>
                <w:i/>
                <w:sz w:val="26"/>
                <w:szCs w:val="26"/>
              </w:rPr>
              <w:t>A butcher’s</w:t>
            </w:r>
          </w:p>
        </w:tc>
      </w:tr>
      <w:tr w:rsidR="008E3578" w14:paraId="740ADB8C" w14:textId="77777777" w:rsidTr="00273627">
        <w:tc>
          <w:tcPr>
            <w:tcW w:w="2547" w:type="dxa"/>
          </w:tcPr>
          <w:p w14:paraId="06199851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bCs/>
                <w:sz w:val="26"/>
                <w:szCs w:val="26"/>
              </w:rPr>
            </w:pPr>
            <w:r w:rsidRPr="0082244B">
              <w:rPr>
                <w:rFonts w:ascii="Calibri" w:hAnsi="Calibri"/>
                <w:bCs/>
                <w:sz w:val="26"/>
                <w:szCs w:val="26"/>
              </w:rPr>
              <w:t xml:space="preserve">un marché </w:t>
            </w:r>
          </w:p>
        </w:tc>
        <w:tc>
          <w:tcPr>
            <w:tcW w:w="2366" w:type="dxa"/>
          </w:tcPr>
          <w:p w14:paraId="1EF5223D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82244B">
              <w:rPr>
                <w:rFonts w:ascii="Calibri" w:hAnsi="Calibri"/>
                <w:i/>
                <w:sz w:val="26"/>
                <w:szCs w:val="26"/>
              </w:rPr>
              <w:t>A market</w:t>
            </w:r>
          </w:p>
        </w:tc>
        <w:tc>
          <w:tcPr>
            <w:tcW w:w="2879" w:type="dxa"/>
          </w:tcPr>
          <w:p w14:paraId="3D2F3299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bCs/>
                <w:sz w:val="26"/>
                <w:szCs w:val="26"/>
              </w:rPr>
            </w:pPr>
            <w:r w:rsidRPr="0082244B">
              <w:rPr>
                <w:rFonts w:ascii="Calibri" w:hAnsi="Calibri"/>
                <w:bCs/>
                <w:sz w:val="26"/>
                <w:szCs w:val="26"/>
              </w:rPr>
              <w:t>une bijouterie</w:t>
            </w:r>
          </w:p>
        </w:tc>
        <w:tc>
          <w:tcPr>
            <w:tcW w:w="2268" w:type="dxa"/>
          </w:tcPr>
          <w:p w14:paraId="56B4E039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i/>
                <w:sz w:val="26"/>
                <w:szCs w:val="26"/>
              </w:rPr>
            </w:pPr>
            <w:r w:rsidRPr="0082244B">
              <w:rPr>
                <w:rFonts w:ascii="Calibri" w:hAnsi="Calibri"/>
                <w:i/>
                <w:sz w:val="26"/>
                <w:szCs w:val="26"/>
              </w:rPr>
              <w:t>A jeweller’s</w:t>
            </w:r>
          </w:p>
        </w:tc>
      </w:tr>
      <w:tr w:rsidR="008E3578" w14:paraId="2CC14718" w14:textId="77777777" w:rsidTr="00273627">
        <w:trPr>
          <w:trHeight w:val="332"/>
        </w:trPr>
        <w:tc>
          <w:tcPr>
            <w:tcW w:w="2547" w:type="dxa"/>
          </w:tcPr>
          <w:p w14:paraId="5F9578D4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bCs/>
                <w:sz w:val="26"/>
                <w:szCs w:val="26"/>
              </w:rPr>
            </w:pPr>
            <w:r w:rsidRPr="0082244B">
              <w:rPr>
                <w:rFonts w:ascii="Calibri" w:hAnsi="Calibri"/>
                <w:bCs/>
                <w:sz w:val="26"/>
                <w:szCs w:val="26"/>
              </w:rPr>
              <w:t xml:space="preserve">un supermarché </w:t>
            </w:r>
          </w:p>
        </w:tc>
        <w:tc>
          <w:tcPr>
            <w:tcW w:w="2366" w:type="dxa"/>
          </w:tcPr>
          <w:p w14:paraId="0449374F" w14:textId="77777777" w:rsidR="008E3578" w:rsidRPr="0082244B" w:rsidRDefault="008E3578" w:rsidP="008E3578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82244B">
              <w:rPr>
                <w:rFonts w:ascii="Calibri" w:hAnsi="Calibri"/>
                <w:i/>
                <w:sz w:val="26"/>
                <w:szCs w:val="26"/>
              </w:rPr>
              <w:t>A supermarket</w:t>
            </w:r>
          </w:p>
        </w:tc>
        <w:tc>
          <w:tcPr>
            <w:tcW w:w="2879" w:type="dxa"/>
          </w:tcPr>
          <w:p w14:paraId="07DB8075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bCs/>
                <w:sz w:val="26"/>
                <w:szCs w:val="26"/>
              </w:rPr>
            </w:pPr>
            <w:r w:rsidRPr="0082244B">
              <w:rPr>
                <w:rFonts w:ascii="Calibri" w:hAnsi="Calibri"/>
                <w:bCs/>
                <w:sz w:val="26"/>
                <w:szCs w:val="26"/>
              </w:rPr>
              <w:t>une charcuterie</w:t>
            </w:r>
          </w:p>
        </w:tc>
        <w:tc>
          <w:tcPr>
            <w:tcW w:w="2268" w:type="dxa"/>
          </w:tcPr>
          <w:p w14:paraId="0ADBC92C" w14:textId="77777777" w:rsidR="008E3578" w:rsidRPr="0082244B" w:rsidRDefault="008E3578" w:rsidP="008E3578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82244B">
              <w:rPr>
                <w:rFonts w:ascii="Calibri" w:eastAsiaTheme="minorHAnsi" w:hAnsi="Calibri" w:cstheme="minorBidi"/>
                <w:i/>
                <w:sz w:val="26"/>
                <w:szCs w:val="26"/>
              </w:rPr>
              <w:t>A delicatessen</w:t>
            </w:r>
          </w:p>
        </w:tc>
      </w:tr>
      <w:tr w:rsidR="008E3578" w14:paraId="0FAF6F18" w14:textId="77777777" w:rsidTr="00273627">
        <w:tc>
          <w:tcPr>
            <w:tcW w:w="2547" w:type="dxa"/>
          </w:tcPr>
          <w:p w14:paraId="0DD140B5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bCs/>
                <w:sz w:val="26"/>
                <w:szCs w:val="26"/>
              </w:rPr>
            </w:pPr>
            <w:r w:rsidRPr="0082244B">
              <w:rPr>
                <w:rFonts w:ascii="Calibri" w:hAnsi="Calibri"/>
                <w:bCs/>
                <w:sz w:val="26"/>
                <w:szCs w:val="26"/>
              </w:rPr>
              <w:t>un tabac</w:t>
            </w:r>
          </w:p>
        </w:tc>
        <w:tc>
          <w:tcPr>
            <w:tcW w:w="2366" w:type="dxa"/>
          </w:tcPr>
          <w:p w14:paraId="2FAC2331" w14:textId="77777777" w:rsidR="008E3578" w:rsidRPr="0082244B" w:rsidRDefault="008E3578" w:rsidP="008E3578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82244B">
              <w:rPr>
                <w:rFonts w:ascii="Calibri" w:eastAsiaTheme="minorHAnsi" w:hAnsi="Calibri" w:cstheme="minorBidi"/>
                <w:i/>
                <w:sz w:val="26"/>
                <w:szCs w:val="26"/>
              </w:rPr>
              <w:t>A tobacconist</w:t>
            </w:r>
          </w:p>
        </w:tc>
        <w:tc>
          <w:tcPr>
            <w:tcW w:w="2879" w:type="dxa"/>
          </w:tcPr>
          <w:p w14:paraId="79CED48E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bCs/>
                <w:sz w:val="26"/>
                <w:szCs w:val="26"/>
              </w:rPr>
            </w:pPr>
            <w:r w:rsidRPr="0082244B">
              <w:rPr>
                <w:rFonts w:ascii="Calibri" w:hAnsi="Calibri"/>
                <w:bCs/>
                <w:sz w:val="26"/>
                <w:szCs w:val="26"/>
              </w:rPr>
              <w:t>une épicerie</w:t>
            </w:r>
          </w:p>
        </w:tc>
        <w:tc>
          <w:tcPr>
            <w:tcW w:w="2268" w:type="dxa"/>
          </w:tcPr>
          <w:p w14:paraId="0EBD4FEA" w14:textId="77777777" w:rsidR="008E3578" w:rsidRPr="0082244B" w:rsidRDefault="008E3578" w:rsidP="008E3578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82244B">
              <w:rPr>
                <w:rFonts w:ascii="Calibri" w:eastAsiaTheme="minorHAnsi" w:hAnsi="Calibri" w:cstheme="minorBidi"/>
                <w:i/>
                <w:sz w:val="26"/>
                <w:szCs w:val="26"/>
              </w:rPr>
              <w:t>A grocery shop</w:t>
            </w:r>
          </w:p>
        </w:tc>
      </w:tr>
      <w:tr w:rsidR="008E3578" w14:paraId="44175D48" w14:textId="77777777" w:rsidTr="00273627">
        <w:tc>
          <w:tcPr>
            <w:tcW w:w="2547" w:type="dxa"/>
          </w:tcPr>
          <w:p w14:paraId="5845B034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bCs/>
                <w:sz w:val="26"/>
                <w:szCs w:val="26"/>
              </w:rPr>
            </w:pPr>
            <w:r w:rsidRPr="0082244B">
              <w:rPr>
                <w:rFonts w:ascii="Calibri" w:hAnsi="Calibri"/>
                <w:bCs/>
                <w:sz w:val="26"/>
                <w:szCs w:val="26"/>
              </w:rPr>
              <w:t>un magasin de jouets</w:t>
            </w:r>
          </w:p>
        </w:tc>
        <w:tc>
          <w:tcPr>
            <w:tcW w:w="2366" w:type="dxa"/>
          </w:tcPr>
          <w:p w14:paraId="0485957C" w14:textId="77777777" w:rsidR="008E3578" w:rsidRPr="0082244B" w:rsidRDefault="008E3578" w:rsidP="008E3578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82244B">
              <w:rPr>
                <w:rFonts w:ascii="Calibri" w:eastAsiaTheme="minorHAnsi" w:hAnsi="Calibri" w:cstheme="minorBidi"/>
                <w:i/>
                <w:sz w:val="26"/>
                <w:szCs w:val="26"/>
              </w:rPr>
              <w:t>A toy shop</w:t>
            </w:r>
          </w:p>
        </w:tc>
        <w:tc>
          <w:tcPr>
            <w:tcW w:w="2879" w:type="dxa"/>
          </w:tcPr>
          <w:p w14:paraId="13C45A51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bCs/>
                <w:sz w:val="26"/>
                <w:szCs w:val="26"/>
              </w:rPr>
            </w:pPr>
            <w:r w:rsidRPr="0082244B">
              <w:rPr>
                <w:rFonts w:ascii="Calibri" w:hAnsi="Calibri"/>
                <w:bCs/>
                <w:sz w:val="26"/>
                <w:szCs w:val="26"/>
              </w:rPr>
              <w:t>une librairie</w:t>
            </w:r>
          </w:p>
        </w:tc>
        <w:tc>
          <w:tcPr>
            <w:tcW w:w="2268" w:type="dxa"/>
          </w:tcPr>
          <w:p w14:paraId="6EC9859A" w14:textId="77777777" w:rsidR="008E3578" w:rsidRPr="0082244B" w:rsidRDefault="008E3578" w:rsidP="008E3578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82244B">
              <w:rPr>
                <w:rFonts w:ascii="Calibri" w:eastAsiaTheme="minorHAnsi" w:hAnsi="Calibri" w:cstheme="minorBidi"/>
                <w:i/>
                <w:sz w:val="26"/>
                <w:szCs w:val="26"/>
              </w:rPr>
              <w:t>A book shop</w:t>
            </w:r>
          </w:p>
        </w:tc>
      </w:tr>
      <w:tr w:rsidR="008E3578" w14:paraId="5670BEBF" w14:textId="77777777" w:rsidTr="00273627">
        <w:tc>
          <w:tcPr>
            <w:tcW w:w="2547" w:type="dxa"/>
          </w:tcPr>
          <w:p w14:paraId="4F626234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bCs/>
                <w:sz w:val="26"/>
                <w:szCs w:val="26"/>
              </w:rPr>
            </w:pPr>
            <w:r w:rsidRPr="0082244B">
              <w:rPr>
                <w:rFonts w:ascii="Calibri" w:hAnsi="Calibri"/>
                <w:bCs/>
                <w:sz w:val="26"/>
                <w:szCs w:val="26"/>
              </w:rPr>
              <w:t>un grand magasin</w:t>
            </w:r>
          </w:p>
        </w:tc>
        <w:tc>
          <w:tcPr>
            <w:tcW w:w="2366" w:type="dxa"/>
          </w:tcPr>
          <w:p w14:paraId="0C5E56EF" w14:textId="77777777" w:rsidR="008E3578" w:rsidRPr="0082244B" w:rsidRDefault="008E3578" w:rsidP="008E3578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82244B">
              <w:rPr>
                <w:rFonts w:ascii="Calibri" w:eastAsiaTheme="minorHAnsi" w:hAnsi="Calibri" w:cstheme="minorBidi"/>
                <w:i/>
                <w:sz w:val="26"/>
                <w:szCs w:val="26"/>
              </w:rPr>
              <w:t>A department store</w:t>
            </w:r>
          </w:p>
        </w:tc>
        <w:tc>
          <w:tcPr>
            <w:tcW w:w="2879" w:type="dxa"/>
          </w:tcPr>
          <w:p w14:paraId="1A39D3D6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bCs/>
                <w:sz w:val="26"/>
                <w:szCs w:val="26"/>
              </w:rPr>
            </w:pPr>
            <w:r w:rsidRPr="0082244B">
              <w:rPr>
                <w:rFonts w:ascii="Calibri" w:hAnsi="Calibri"/>
                <w:bCs/>
                <w:sz w:val="26"/>
                <w:szCs w:val="26"/>
              </w:rPr>
              <w:t>une poissonnerie</w:t>
            </w:r>
          </w:p>
        </w:tc>
        <w:tc>
          <w:tcPr>
            <w:tcW w:w="2268" w:type="dxa"/>
          </w:tcPr>
          <w:p w14:paraId="37807762" w14:textId="77777777" w:rsidR="008E3578" w:rsidRPr="0082244B" w:rsidRDefault="008E3578" w:rsidP="008E3578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  <w:r w:rsidRPr="0082244B">
              <w:rPr>
                <w:rFonts w:ascii="Calibri" w:eastAsiaTheme="minorHAnsi" w:hAnsi="Calibri" w:cstheme="minorBidi"/>
                <w:i/>
                <w:sz w:val="26"/>
                <w:szCs w:val="26"/>
              </w:rPr>
              <w:t>A fishmonger’s</w:t>
            </w:r>
          </w:p>
        </w:tc>
      </w:tr>
      <w:tr w:rsidR="008E3578" w:rsidRPr="004477DF" w14:paraId="6B76F0BA" w14:textId="77777777" w:rsidTr="00273627">
        <w:tc>
          <w:tcPr>
            <w:tcW w:w="2547" w:type="dxa"/>
          </w:tcPr>
          <w:p w14:paraId="3E527E8D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bCs/>
                <w:sz w:val="26"/>
                <w:szCs w:val="26"/>
              </w:rPr>
            </w:pPr>
          </w:p>
        </w:tc>
        <w:tc>
          <w:tcPr>
            <w:tcW w:w="2366" w:type="dxa"/>
          </w:tcPr>
          <w:p w14:paraId="7DCDC6E7" w14:textId="77777777" w:rsidR="008E3578" w:rsidRPr="0082244B" w:rsidRDefault="008E3578" w:rsidP="008E3578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</w:rPr>
            </w:pPr>
          </w:p>
        </w:tc>
        <w:tc>
          <w:tcPr>
            <w:tcW w:w="2879" w:type="dxa"/>
          </w:tcPr>
          <w:p w14:paraId="5A548A65" w14:textId="77777777" w:rsidR="008E3578" w:rsidRPr="0082244B" w:rsidRDefault="008E3578" w:rsidP="008E3578">
            <w:pPr>
              <w:spacing w:line="276" w:lineRule="auto"/>
              <w:rPr>
                <w:rFonts w:ascii="Calibri" w:hAnsi="Calibri"/>
                <w:bCs/>
                <w:sz w:val="26"/>
                <w:szCs w:val="26"/>
                <w:lang w:val="fr-FR"/>
              </w:rPr>
            </w:pPr>
            <w:r w:rsidRPr="0082244B">
              <w:rPr>
                <w:rFonts w:ascii="Calibri" w:hAnsi="Calibri"/>
                <w:bCs/>
                <w:sz w:val="26"/>
                <w:szCs w:val="26"/>
                <w:lang w:val="fr-FR"/>
              </w:rPr>
              <w:t>une maison de la presse</w:t>
            </w:r>
          </w:p>
        </w:tc>
        <w:tc>
          <w:tcPr>
            <w:tcW w:w="2268" w:type="dxa"/>
          </w:tcPr>
          <w:p w14:paraId="784E35E8" w14:textId="77777777" w:rsidR="008E3578" w:rsidRPr="0082244B" w:rsidRDefault="008E3578" w:rsidP="008E3578">
            <w:pPr>
              <w:pStyle w:val="BodyText"/>
              <w:spacing w:line="276" w:lineRule="auto"/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</w:pPr>
            <w:r w:rsidRPr="0082244B">
              <w:rPr>
                <w:rFonts w:ascii="Calibri" w:eastAsiaTheme="minorHAnsi" w:hAnsi="Calibri" w:cstheme="minorBidi"/>
                <w:i/>
                <w:sz w:val="26"/>
                <w:szCs w:val="26"/>
                <w:lang w:val="fr-FR"/>
              </w:rPr>
              <w:t>A newsagents</w:t>
            </w:r>
          </w:p>
        </w:tc>
      </w:tr>
    </w:tbl>
    <w:p w14:paraId="340887A7" w14:textId="7AD3F5B1" w:rsidR="00712D15" w:rsidRPr="00CE2271" w:rsidRDefault="00712D15" w:rsidP="008E3578">
      <w:pPr>
        <w:pBdr>
          <w:bottom w:val="single" w:sz="4" w:space="1" w:color="auto"/>
        </w:pBdr>
        <w:rPr>
          <w:b/>
          <w:sz w:val="28"/>
          <w:lang w:val="fr-FR"/>
        </w:rPr>
      </w:pPr>
      <w:r w:rsidRPr="00CE2271">
        <w:rPr>
          <w:b/>
          <w:sz w:val="28"/>
          <w:lang w:val="fr-FR"/>
        </w:rPr>
        <w:t>Les Métiers (professions)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4"/>
        <w:gridCol w:w="4313"/>
      </w:tblGrid>
      <w:tr w:rsidR="00712D15" w:rsidRPr="00C033D0" w14:paraId="5E493A77" w14:textId="77777777" w:rsidTr="00A80456">
        <w:trPr>
          <w:trHeight w:val="295"/>
        </w:trPr>
        <w:tc>
          <w:tcPr>
            <w:tcW w:w="4754" w:type="dxa"/>
            <w:shd w:val="clear" w:color="auto" w:fill="auto"/>
            <w:noWrap/>
            <w:vAlign w:val="bottom"/>
            <w:hideMark/>
          </w:tcPr>
          <w:p w14:paraId="4648DC12" w14:textId="77777777" w:rsidR="00712D15" w:rsidRPr="0083158D" w:rsidRDefault="00712D15" w:rsidP="008E3578">
            <w:pPr>
              <w:spacing w:after="0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un métier</w:t>
            </w:r>
          </w:p>
        </w:tc>
        <w:tc>
          <w:tcPr>
            <w:tcW w:w="4313" w:type="dxa"/>
            <w:shd w:val="clear" w:color="auto" w:fill="auto"/>
            <w:noWrap/>
            <w:vAlign w:val="bottom"/>
            <w:hideMark/>
          </w:tcPr>
          <w:p w14:paraId="742F8689" w14:textId="6D90DB49" w:rsidR="00712D15" w:rsidRPr="0083158D" w:rsidRDefault="00712D15" w:rsidP="008E3578">
            <w:pPr>
              <w:spacing w:after="0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a profession</w:t>
            </w:r>
          </w:p>
        </w:tc>
      </w:tr>
      <w:tr w:rsidR="00712D15" w:rsidRPr="00C033D0" w14:paraId="3C2A0785" w14:textId="77777777" w:rsidTr="00A80456">
        <w:trPr>
          <w:trHeight w:val="295"/>
        </w:trPr>
        <w:tc>
          <w:tcPr>
            <w:tcW w:w="4754" w:type="dxa"/>
            <w:shd w:val="clear" w:color="auto" w:fill="auto"/>
            <w:noWrap/>
            <w:vAlign w:val="bottom"/>
            <w:hideMark/>
          </w:tcPr>
          <w:p w14:paraId="3A54DB72" w14:textId="77777777" w:rsidR="00712D15" w:rsidRPr="0083158D" w:rsidRDefault="00712D15" w:rsidP="008E3578">
            <w:pPr>
              <w:spacing w:after="0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un(e) étudiant(e)</w:t>
            </w:r>
          </w:p>
        </w:tc>
        <w:tc>
          <w:tcPr>
            <w:tcW w:w="4313" w:type="dxa"/>
            <w:shd w:val="clear" w:color="auto" w:fill="auto"/>
            <w:noWrap/>
            <w:vAlign w:val="bottom"/>
            <w:hideMark/>
          </w:tcPr>
          <w:p w14:paraId="647373B0" w14:textId="07C8F9A8" w:rsidR="00712D15" w:rsidRPr="0083158D" w:rsidRDefault="00712D15" w:rsidP="008E3578">
            <w:pPr>
              <w:spacing w:after="0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a student</w:t>
            </w:r>
          </w:p>
        </w:tc>
      </w:tr>
      <w:tr w:rsidR="00712D15" w:rsidRPr="00C033D0" w14:paraId="7473E9BC" w14:textId="77777777" w:rsidTr="00A80456">
        <w:trPr>
          <w:trHeight w:val="295"/>
        </w:trPr>
        <w:tc>
          <w:tcPr>
            <w:tcW w:w="4754" w:type="dxa"/>
            <w:shd w:val="clear" w:color="auto" w:fill="auto"/>
            <w:noWrap/>
            <w:vAlign w:val="bottom"/>
            <w:hideMark/>
          </w:tcPr>
          <w:p w14:paraId="336F5854" w14:textId="26D6D79A" w:rsidR="00712D15" w:rsidRPr="0083158D" w:rsidRDefault="00712D15" w:rsidP="008E3578">
            <w:pPr>
              <w:spacing w:after="0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un(e) artisan(e)</w:t>
            </w:r>
          </w:p>
        </w:tc>
        <w:tc>
          <w:tcPr>
            <w:tcW w:w="4313" w:type="dxa"/>
            <w:shd w:val="clear" w:color="auto" w:fill="auto"/>
            <w:noWrap/>
            <w:vAlign w:val="bottom"/>
            <w:hideMark/>
          </w:tcPr>
          <w:p w14:paraId="519C4E47" w14:textId="44E123C0" w:rsidR="00712D15" w:rsidRPr="0083158D" w:rsidRDefault="00712D15" w:rsidP="008E3578">
            <w:pPr>
              <w:spacing w:after="0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a craftsman</w:t>
            </w:r>
            <w:r w:rsidR="0042149F"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/woman</w:t>
            </w:r>
          </w:p>
        </w:tc>
      </w:tr>
      <w:tr w:rsidR="00712D15" w:rsidRPr="00C033D0" w14:paraId="6D403973" w14:textId="77777777" w:rsidTr="00A80456">
        <w:trPr>
          <w:trHeight w:val="295"/>
        </w:trPr>
        <w:tc>
          <w:tcPr>
            <w:tcW w:w="4754" w:type="dxa"/>
            <w:shd w:val="clear" w:color="auto" w:fill="auto"/>
            <w:noWrap/>
            <w:vAlign w:val="bottom"/>
          </w:tcPr>
          <w:p w14:paraId="1DDAB960" w14:textId="77777777" w:rsidR="00712D15" w:rsidRPr="0083158D" w:rsidRDefault="00712D15" w:rsidP="008E3578">
            <w:pPr>
              <w:spacing w:after="0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un(e) avocat(e)</w:t>
            </w:r>
          </w:p>
        </w:tc>
        <w:tc>
          <w:tcPr>
            <w:tcW w:w="4313" w:type="dxa"/>
            <w:shd w:val="clear" w:color="auto" w:fill="auto"/>
            <w:noWrap/>
            <w:vAlign w:val="bottom"/>
          </w:tcPr>
          <w:p w14:paraId="6B0656E3" w14:textId="5E4AC397" w:rsidR="00712D15" w:rsidRPr="0083158D" w:rsidRDefault="00712D15" w:rsidP="008E3578">
            <w:pPr>
              <w:spacing w:after="0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a lawyer</w:t>
            </w:r>
          </w:p>
        </w:tc>
      </w:tr>
      <w:tr w:rsidR="00712D15" w:rsidRPr="00C033D0" w14:paraId="0DCD77E0" w14:textId="77777777" w:rsidTr="00A80456">
        <w:trPr>
          <w:trHeight w:val="295"/>
        </w:trPr>
        <w:tc>
          <w:tcPr>
            <w:tcW w:w="4754" w:type="dxa"/>
            <w:shd w:val="clear" w:color="auto" w:fill="auto"/>
            <w:noWrap/>
            <w:vAlign w:val="bottom"/>
            <w:hideMark/>
          </w:tcPr>
          <w:p w14:paraId="53E8DBB3" w14:textId="77777777" w:rsidR="00712D15" w:rsidRPr="0083158D" w:rsidRDefault="00712D15" w:rsidP="008E3578">
            <w:pPr>
              <w:spacing w:after="0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un/une comptable</w:t>
            </w:r>
          </w:p>
        </w:tc>
        <w:tc>
          <w:tcPr>
            <w:tcW w:w="4313" w:type="dxa"/>
            <w:shd w:val="clear" w:color="auto" w:fill="auto"/>
            <w:noWrap/>
            <w:vAlign w:val="bottom"/>
            <w:hideMark/>
          </w:tcPr>
          <w:p w14:paraId="274143A9" w14:textId="3BD99DE0" w:rsidR="00712D15" w:rsidRPr="0083158D" w:rsidRDefault="00712D15" w:rsidP="008E3578">
            <w:pPr>
              <w:spacing w:after="0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an accountant</w:t>
            </w:r>
          </w:p>
        </w:tc>
      </w:tr>
      <w:tr w:rsidR="00712D15" w:rsidRPr="00C033D0" w14:paraId="57C3FF50" w14:textId="77777777" w:rsidTr="00A80456">
        <w:trPr>
          <w:trHeight w:val="295"/>
        </w:trPr>
        <w:tc>
          <w:tcPr>
            <w:tcW w:w="4754" w:type="dxa"/>
            <w:shd w:val="clear" w:color="auto" w:fill="auto"/>
            <w:noWrap/>
            <w:vAlign w:val="bottom"/>
            <w:hideMark/>
          </w:tcPr>
          <w:p w14:paraId="1E7C78CF" w14:textId="77777777" w:rsidR="00712D15" w:rsidRPr="0083158D" w:rsidRDefault="00712D15" w:rsidP="008E3578">
            <w:pPr>
              <w:spacing w:after="0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un(e) employé(e)</w:t>
            </w:r>
          </w:p>
        </w:tc>
        <w:tc>
          <w:tcPr>
            <w:tcW w:w="4313" w:type="dxa"/>
            <w:shd w:val="clear" w:color="auto" w:fill="auto"/>
            <w:noWrap/>
            <w:vAlign w:val="bottom"/>
            <w:hideMark/>
          </w:tcPr>
          <w:p w14:paraId="28336C07" w14:textId="4C27C3D5" w:rsidR="00712D15" w:rsidRPr="0083158D" w:rsidRDefault="00712D15" w:rsidP="008E3578">
            <w:pPr>
              <w:spacing w:after="0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an employee</w:t>
            </w:r>
          </w:p>
        </w:tc>
      </w:tr>
      <w:tr w:rsidR="00712D15" w:rsidRPr="00C033D0" w14:paraId="2F21D89F" w14:textId="77777777" w:rsidTr="00A80456">
        <w:trPr>
          <w:trHeight w:val="285"/>
        </w:trPr>
        <w:tc>
          <w:tcPr>
            <w:tcW w:w="4754" w:type="dxa"/>
            <w:shd w:val="clear" w:color="auto" w:fill="auto"/>
            <w:noWrap/>
            <w:vAlign w:val="bottom"/>
            <w:hideMark/>
          </w:tcPr>
          <w:p w14:paraId="152697CD" w14:textId="77777777" w:rsidR="00712D15" w:rsidRPr="0083158D" w:rsidRDefault="00712D15" w:rsidP="008E3578">
            <w:pPr>
              <w:spacing w:after="0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un homme d'affaires</w:t>
            </w:r>
          </w:p>
        </w:tc>
        <w:tc>
          <w:tcPr>
            <w:tcW w:w="4313" w:type="dxa"/>
            <w:shd w:val="clear" w:color="auto" w:fill="auto"/>
            <w:noWrap/>
            <w:vAlign w:val="bottom"/>
            <w:hideMark/>
          </w:tcPr>
          <w:p w14:paraId="049A50FE" w14:textId="77777777" w:rsidR="00712D15" w:rsidRPr="0083158D" w:rsidRDefault="00712D15" w:rsidP="008E3578">
            <w:pPr>
              <w:spacing w:after="0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a businessman</w:t>
            </w:r>
          </w:p>
        </w:tc>
      </w:tr>
      <w:tr w:rsidR="00712D15" w:rsidRPr="00C033D0" w14:paraId="0CE4BB89" w14:textId="77777777" w:rsidTr="00A80456">
        <w:trPr>
          <w:trHeight w:val="285"/>
        </w:trPr>
        <w:tc>
          <w:tcPr>
            <w:tcW w:w="4754" w:type="dxa"/>
            <w:shd w:val="clear" w:color="auto" w:fill="auto"/>
            <w:noWrap/>
            <w:vAlign w:val="bottom"/>
            <w:hideMark/>
          </w:tcPr>
          <w:p w14:paraId="40801604" w14:textId="77777777" w:rsidR="00712D15" w:rsidRPr="0083158D" w:rsidRDefault="00712D15" w:rsidP="008E3578">
            <w:pPr>
              <w:spacing w:after="0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une femme d'affaires</w:t>
            </w:r>
          </w:p>
        </w:tc>
        <w:tc>
          <w:tcPr>
            <w:tcW w:w="4313" w:type="dxa"/>
            <w:shd w:val="clear" w:color="auto" w:fill="auto"/>
            <w:noWrap/>
            <w:vAlign w:val="bottom"/>
            <w:hideMark/>
          </w:tcPr>
          <w:p w14:paraId="0CD97185" w14:textId="4FEA7B57" w:rsidR="00712D15" w:rsidRPr="0083158D" w:rsidRDefault="00712D15" w:rsidP="008E3578">
            <w:pPr>
              <w:spacing w:after="0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a businesswoman</w:t>
            </w:r>
          </w:p>
        </w:tc>
      </w:tr>
      <w:tr w:rsidR="00712D15" w:rsidRPr="00C033D0" w14:paraId="0531800A" w14:textId="77777777" w:rsidTr="00A80456">
        <w:trPr>
          <w:trHeight w:val="295"/>
        </w:trPr>
        <w:tc>
          <w:tcPr>
            <w:tcW w:w="4754" w:type="dxa"/>
            <w:shd w:val="clear" w:color="auto" w:fill="auto"/>
            <w:noWrap/>
            <w:vAlign w:val="bottom"/>
            <w:hideMark/>
          </w:tcPr>
          <w:p w14:paraId="3DFB1D6F" w14:textId="77777777" w:rsidR="00712D15" w:rsidRPr="0083158D" w:rsidRDefault="00712D15" w:rsidP="008E3578">
            <w:pPr>
              <w:spacing w:after="0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un médecin</w:t>
            </w:r>
          </w:p>
        </w:tc>
        <w:tc>
          <w:tcPr>
            <w:tcW w:w="4313" w:type="dxa"/>
            <w:shd w:val="clear" w:color="auto" w:fill="auto"/>
            <w:noWrap/>
            <w:vAlign w:val="bottom"/>
            <w:hideMark/>
          </w:tcPr>
          <w:p w14:paraId="65A4FAAC" w14:textId="2D7BA89D" w:rsidR="00712D15" w:rsidRPr="0083158D" w:rsidRDefault="00712D15" w:rsidP="008E3578">
            <w:pPr>
              <w:spacing w:after="0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a doctor (m/f)</w:t>
            </w:r>
          </w:p>
        </w:tc>
      </w:tr>
      <w:tr w:rsidR="00712D15" w:rsidRPr="00C033D0" w14:paraId="0B6BA455" w14:textId="77777777" w:rsidTr="00A80456">
        <w:trPr>
          <w:trHeight w:val="295"/>
        </w:trPr>
        <w:tc>
          <w:tcPr>
            <w:tcW w:w="4754" w:type="dxa"/>
            <w:shd w:val="clear" w:color="auto" w:fill="auto"/>
            <w:noWrap/>
            <w:vAlign w:val="bottom"/>
            <w:hideMark/>
          </w:tcPr>
          <w:p w14:paraId="5709B428" w14:textId="77777777" w:rsidR="00712D15" w:rsidRPr="0083158D" w:rsidRDefault="00712D15" w:rsidP="008E3578">
            <w:pPr>
              <w:spacing w:after="0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un/une dentiste</w:t>
            </w:r>
          </w:p>
        </w:tc>
        <w:tc>
          <w:tcPr>
            <w:tcW w:w="4313" w:type="dxa"/>
            <w:shd w:val="clear" w:color="auto" w:fill="auto"/>
            <w:noWrap/>
            <w:vAlign w:val="bottom"/>
            <w:hideMark/>
          </w:tcPr>
          <w:p w14:paraId="2A514909" w14:textId="3937FEC7" w:rsidR="00712D15" w:rsidRPr="0083158D" w:rsidRDefault="00712D15" w:rsidP="008E3578">
            <w:pPr>
              <w:spacing w:after="0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a dentist</w:t>
            </w:r>
          </w:p>
        </w:tc>
      </w:tr>
      <w:tr w:rsidR="00712D15" w:rsidRPr="00C033D0" w14:paraId="5F7EFE9D" w14:textId="77777777" w:rsidTr="00A80456">
        <w:trPr>
          <w:trHeight w:val="295"/>
        </w:trPr>
        <w:tc>
          <w:tcPr>
            <w:tcW w:w="4754" w:type="dxa"/>
            <w:shd w:val="clear" w:color="auto" w:fill="auto"/>
            <w:noWrap/>
            <w:vAlign w:val="bottom"/>
            <w:hideMark/>
          </w:tcPr>
          <w:p w14:paraId="3B8BFDFD" w14:textId="77777777" w:rsidR="00712D15" w:rsidRPr="0083158D" w:rsidRDefault="00712D15" w:rsidP="008E3578">
            <w:pPr>
              <w:spacing w:after="0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un(e) infirmier(-ère)</w:t>
            </w:r>
          </w:p>
        </w:tc>
        <w:tc>
          <w:tcPr>
            <w:tcW w:w="4313" w:type="dxa"/>
            <w:shd w:val="clear" w:color="auto" w:fill="auto"/>
            <w:noWrap/>
            <w:vAlign w:val="bottom"/>
            <w:hideMark/>
          </w:tcPr>
          <w:p w14:paraId="049B93BA" w14:textId="0BBAEBF8" w:rsidR="00712D15" w:rsidRPr="0083158D" w:rsidRDefault="00712D15" w:rsidP="008E3578">
            <w:pPr>
              <w:spacing w:after="0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a nurse</w:t>
            </w:r>
          </w:p>
        </w:tc>
      </w:tr>
      <w:tr w:rsidR="00712D15" w:rsidRPr="00C033D0" w14:paraId="58149A34" w14:textId="77777777" w:rsidTr="00A80456">
        <w:trPr>
          <w:trHeight w:val="295"/>
        </w:trPr>
        <w:tc>
          <w:tcPr>
            <w:tcW w:w="4754" w:type="dxa"/>
            <w:shd w:val="clear" w:color="auto" w:fill="auto"/>
            <w:noWrap/>
            <w:vAlign w:val="bottom"/>
            <w:hideMark/>
          </w:tcPr>
          <w:p w14:paraId="25FAC825" w14:textId="77777777" w:rsidR="00712D15" w:rsidRPr="0083158D" w:rsidRDefault="00712D15" w:rsidP="008E3578">
            <w:pPr>
              <w:spacing w:after="0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un(e) ouvrier (-ère)</w:t>
            </w:r>
          </w:p>
        </w:tc>
        <w:tc>
          <w:tcPr>
            <w:tcW w:w="4313" w:type="dxa"/>
            <w:shd w:val="clear" w:color="auto" w:fill="auto"/>
            <w:noWrap/>
            <w:vAlign w:val="bottom"/>
            <w:hideMark/>
          </w:tcPr>
          <w:p w14:paraId="20DCF7A1" w14:textId="1EB9B79E" w:rsidR="00712D15" w:rsidRPr="0083158D" w:rsidRDefault="00712D15" w:rsidP="008E3578">
            <w:pPr>
              <w:spacing w:after="0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a worker</w:t>
            </w:r>
          </w:p>
        </w:tc>
      </w:tr>
      <w:tr w:rsidR="00712D15" w:rsidRPr="00C033D0" w14:paraId="7690FCD6" w14:textId="77777777" w:rsidTr="00A80456">
        <w:trPr>
          <w:trHeight w:val="295"/>
        </w:trPr>
        <w:tc>
          <w:tcPr>
            <w:tcW w:w="4754" w:type="dxa"/>
            <w:shd w:val="clear" w:color="auto" w:fill="auto"/>
            <w:noWrap/>
            <w:vAlign w:val="bottom"/>
            <w:hideMark/>
          </w:tcPr>
          <w:p w14:paraId="296C9801" w14:textId="77777777" w:rsidR="00712D15" w:rsidRPr="0083158D" w:rsidRDefault="00712D15" w:rsidP="008E3578">
            <w:pPr>
              <w:spacing w:after="0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un(e) paysan(ne)</w:t>
            </w:r>
          </w:p>
        </w:tc>
        <w:tc>
          <w:tcPr>
            <w:tcW w:w="4313" w:type="dxa"/>
            <w:shd w:val="clear" w:color="auto" w:fill="auto"/>
            <w:noWrap/>
            <w:vAlign w:val="bottom"/>
            <w:hideMark/>
          </w:tcPr>
          <w:p w14:paraId="46103368" w14:textId="3A522E1C" w:rsidR="00712D15" w:rsidRPr="0083158D" w:rsidRDefault="00712D15" w:rsidP="008E3578">
            <w:pPr>
              <w:spacing w:after="0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a farmer</w:t>
            </w:r>
          </w:p>
        </w:tc>
      </w:tr>
      <w:tr w:rsidR="00712D15" w:rsidRPr="00C033D0" w14:paraId="327C2568" w14:textId="77777777" w:rsidTr="00A80456">
        <w:trPr>
          <w:trHeight w:val="295"/>
        </w:trPr>
        <w:tc>
          <w:tcPr>
            <w:tcW w:w="4754" w:type="dxa"/>
            <w:shd w:val="clear" w:color="auto" w:fill="auto"/>
            <w:noWrap/>
            <w:vAlign w:val="bottom"/>
            <w:hideMark/>
          </w:tcPr>
          <w:p w14:paraId="334098B3" w14:textId="77777777" w:rsidR="00712D15" w:rsidRPr="0083158D" w:rsidRDefault="00712D15" w:rsidP="008E3578">
            <w:pPr>
              <w:spacing w:after="0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un(e) patron(ne)</w:t>
            </w:r>
          </w:p>
        </w:tc>
        <w:tc>
          <w:tcPr>
            <w:tcW w:w="4313" w:type="dxa"/>
            <w:shd w:val="clear" w:color="auto" w:fill="auto"/>
            <w:noWrap/>
            <w:vAlign w:val="bottom"/>
            <w:hideMark/>
          </w:tcPr>
          <w:p w14:paraId="502EE7B7" w14:textId="208E087D" w:rsidR="00712D15" w:rsidRPr="0083158D" w:rsidRDefault="00712D15" w:rsidP="008E3578">
            <w:pPr>
              <w:spacing w:after="0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an owner/boss</w:t>
            </w:r>
          </w:p>
        </w:tc>
      </w:tr>
      <w:tr w:rsidR="00712D15" w:rsidRPr="00C033D0" w14:paraId="4B5271F6" w14:textId="77777777" w:rsidTr="00A80456">
        <w:trPr>
          <w:trHeight w:val="295"/>
        </w:trPr>
        <w:tc>
          <w:tcPr>
            <w:tcW w:w="4754" w:type="dxa"/>
            <w:shd w:val="clear" w:color="auto" w:fill="auto"/>
            <w:noWrap/>
            <w:vAlign w:val="bottom"/>
            <w:hideMark/>
          </w:tcPr>
          <w:p w14:paraId="5FB3DD06" w14:textId="77777777" w:rsidR="00712D15" w:rsidRPr="0083158D" w:rsidRDefault="00712D15" w:rsidP="008E3578">
            <w:pPr>
              <w:spacing w:after="0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un(e) secrétaire</w:t>
            </w:r>
          </w:p>
        </w:tc>
        <w:tc>
          <w:tcPr>
            <w:tcW w:w="4313" w:type="dxa"/>
            <w:shd w:val="clear" w:color="auto" w:fill="auto"/>
            <w:noWrap/>
            <w:vAlign w:val="bottom"/>
            <w:hideMark/>
          </w:tcPr>
          <w:p w14:paraId="12330BA5" w14:textId="1D9E4191" w:rsidR="00712D15" w:rsidRPr="0083158D" w:rsidRDefault="00712D15" w:rsidP="008E3578">
            <w:pPr>
              <w:spacing w:after="0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a secretary</w:t>
            </w:r>
          </w:p>
        </w:tc>
      </w:tr>
      <w:tr w:rsidR="00712D15" w:rsidRPr="00C033D0" w14:paraId="535CB37C" w14:textId="77777777" w:rsidTr="00A80456">
        <w:trPr>
          <w:trHeight w:val="295"/>
        </w:trPr>
        <w:tc>
          <w:tcPr>
            <w:tcW w:w="4754" w:type="dxa"/>
            <w:shd w:val="clear" w:color="auto" w:fill="auto"/>
            <w:noWrap/>
            <w:vAlign w:val="bottom"/>
          </w:tcPr>
          <w:p w14:paraId="1C499B67" w14:textId="6267FFA4" w:rsidR="00712D15" w:rsidRPr="0083158D" w:rsidRDefault="00712D15" w:rsidP="008E3578">
            <w:pPr>
              <w:spacing w:after="0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un gendarme</w:t>
            </w:r>
          </w:p>
        </w:tc>
        <w:tc>
          <w:tcPr>
            <w:tcW w:w="4313" w:type="dxa"/>
            <w:shd w:val="clear" w:color="auto" w:fill="auto"/>
            <w:noWrap/>
            <w:vAlign w:val="bottom"/>
          </w:tcPr>
          <w:p w14:paraId="4EDB6FCC" w14:textId="5D55BE34" w:rsidR="00712D15" w:rsidRPr="0083158D" w:rsidRDefault="00712D15" w:rsidP="008E3578">
            <w:pPr>
              <w:spacing w:after="0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a policeman (m/f)</w:t>
            </w:r>
          </w:p>
        </w:tc>
      </w:tr>
      <w:tr w:rsidR="00712D15" w:rsidRPr="00C033D0" w14:paraId="07BD20B3" w14:textId="77777777" w:rsidTr="00A80456">
        <w:trPr>
          <w:trHeight w:val="295"/>
        </w:trPr>
        <w:tc>
          <w:tcPr>
            <w:tcW w:w="4754" w:type="dxa"/>
            <w:shd w:val="clear" w:color="auto" w:fill="auto"/>
            <w:noWrap/>
            <w:vAlign w:val="bottom"/>
          </w:tcPr>
          <w:p w14:paraId="34EACCF9" w14:textId="77777777" w:rsidR="00712D15" w:rsidRPr="0083158D" w:rsidRDefault="00712D15" w:rsidP="008E3578">
            <w:pPr>
              <w:spacing w:after="0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une femme au foyer</w:t>
            </w:r>
          </w:p>
        </w:tc>
        <w:tc>
          <w:tcPr>
            <w:tcW w:w="4313" w:type="dxa"/>
            <w:shd w:val="clear" w:color="auto" w:fill="auto"/>
            <w:noWrap/>
            <w:vAlign w:val="bottom"/>
          </w:tcPr>
          <w:p w14:paraId="2EC647CC" w14:textId="77777777" w:rsidR="00712D15" w:rsidRPr="0083158D" w:rsidRDefault="00712D15" w:rsidP="008E3578">
            <w:pPr>
              <w:spacing w:after="0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a housewife</w:t>
            </w:r>
          </w:p>
        </w:tc>
      </w:tr>
      <w:tr w:rsidR="00712D15" w:rsidRPr="00C033D0" w14:paraId="2A8D1A20" w14:textId="77777777" w:rsidTr="00A80456">
        <w:trPr>
          <w:trHeight w:val="295"/>
        </w:trPr>
        <w:tc>
          <w:tcPr>
            <w:tcW w:w="4754" w:type="dxa"/>
            <w:shd w:val="clear" w:color="auto" w:fill="auto"/>
            <w:noWrap/>
            <w:vAlign w:val="bottom"/>
            <w:hideMark/>
          </w:tcPr>
          <w:p w14:paraId="7D9C205B" w14:textId="77777777" w:rsidR="00712D15" w:rsidRPr="0083158D" w:rsidRDefault="00712D15" w:rsidP="008E3578">
            <w:pPr>
              <w:spacing w:after="0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un bureau</w:t>
            </w:r>
          </w:p>
        </w:tc>
        <w:tc>
          <w:tcPr>
            <w:tcW w:w="4313" w:type="dxa"/>
            <w:shd w:val="clear" w:color="auto" w:fill="auto"/>
            <w:noWrap/>
            <w:vAlign w:val="bottom"/>
            <w:hideMark/>
          </w:tcPr>
          <w:p w14:paraId="69923F23" w14:textId="4FB4C7BA" w:rsidR="00712D15" w:rsidRPr="0083158D" w:rsidRDefault="00712D15" w:rsidP="008E3578">
            <w:pPr>
              <w:spacing w:after="0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an office</w:t>
            </w:r>
          </w:p>
        </w:tc>
      </w:tr>
    </w:tbl>
    <w:p w14:paraId="46AD9356" w14:textId="77777777" w:rsidR="008E3578" w:rsidRDefault="008E3578" w:rsidP="0042149F">
      <w:pPr>
        <w:spacing w:line="240" w:lineRule="auto"/>
        <w:rPr>
          <w:rFonts w:cstheme="minorHAnsi"/>
          <w:b/>
          <w:bCs/>
          <w:sz w:val="26"/>
          <w:szCs w:val="26"/>
          <w:lang w:val="fr-FR"/>
        </w:rPr>
      </w:pPr>
    </w:p>
    <w:p w14:paraId="27654AA6" w14:textId="4CFDFBB1" w:rsidR="0042149F" w:rsidRPr="0083158D" w:rsidRDefault="0042149F" w:rsidP="0042149F">
      <w:pPr>
        <w:spacing w:line="240" w:lineRule="auto"/>
        <w:rPr>
          <w:rFonts w:cstheme="minorHAnsi"/>
          <w:b/>
          <w:bCs/>
          <w:sz w:val="26"/>
          <w:szCs w:val="26"/>
          <w:lang w:val="fr-FR"/>
        </w:rPr>
      </w:pPr>
      <w:r w:rsidRPr="0083158D">
        <w:rPr>
          <w:rFonts w:cstheme="minorHAnsi"/>
          <w:b/>
          <w:bCs/>
          <w:sz w:val="26"/>
          <w:szCs w:val="26"/>
          <w:lang w:val="fr-FR"/>
        </w:rPr>
        <w:t>Que font tes parents ?</w:t>
      </w:r>
    </w:p>
    <w:p w14:paraId="27C6F6CE" w14:textId="1EE88870" w:rsidR="00712D15" w:rsidRPr="0083158D" w:rsidRDefault="00712D15" w:rsidP="0042149F">
      <w:pPr>
        <w:spacing w:line="240" w:lineRule="auto"/>
        <w:rPr>
          <w:rFonts w:cstheme="minorHAnsi"/>
          <w:sz w:val="26"/>
          <w:szCs w:val="26"/>
        </w:rPr>
      </w:pPr>
      <w:r w:rsidRPr="0083158D">
        <w:rPr>
          <w:rFonts w:cstheme="minorHAnsi"/>
          <w:sz w:val="26"/>
          <w:szCs w:val="26"/>
          <w:lang w:val="fr-FR"/>
        </w:rPr>
        <w:t xml:space="preserve">Ex. Mon père </w:t>
      </w:r>
      <w:r w:rsidRPr="0083158D">
        <w:rPr>
          <w:rFonts w:cstheme="minorHAnsi"/>
          <w:sz w:val="26"/>
          <w:szCs w:val="26"/>
          <w:u w:val="single"/>
          <w:lang w:val="fr-FR"/>
        </w:rPr>
        <w:t>est médecin</w:t>
      </w:r>
      <w:r w:rsidRPr="0083158D">
        <w:rPr>
          <w:rFonts w:cstheme="minorHAnsi"/>
          <w:sz w:val="26"/>
          <w:szCs w:val="26"/>
          <w:lang w:val="fr-FR"/>
        </w:rPr>
        <w:t xml:space="preserve"> et il travaille à Woking. </w:t>
      </w:r>
      <w:r w:rsidRPr="0083158D">
        <w:rPr>
          <w:rFonts w:cstheme="minorHAnsi"/>
          <w:b/>
          <w:bCs/>
          <w:sz w:val="26"/>
          <w:szCs w:val="26"/>
        </w:rPr>
        <w:t>(No article between « est » and “médecin.”)</w:t>
      </w:r>
    </w:p>
    <w:p w14:paraId="7EE3B919" w14:textId="3AC4BF7A" w:rsidR="00C81974" w:rsidRPr="0083158D" w:rsidRDefault="00712D15" w:rsidP="0042149F">
      <w:pPr>
        <w:spacing w:line="240" w:lineRule="auto"/>
        <w:rPr>
          <w:rFonts w:cstheme="minorHAnsi"/>
          <w:sz w:val="26"/>
          <w:szCs w:val="26"/>
          <w:lang w:val="fr-FR"/>
        </w:rPr>
      </w:pPr>
      <w:r w:rsidRPr="0083158D">
        <w:rPr>
          <w:rFonts w:cstheme="minorHAnsi"/>
          <w:sz w:val="26"/>
          <w:szCs w:val="26"/>
          <w:lang w:val="fr-FR"/>
        </w:rPr>
        <w:t xml:space="preserve">Ex. Ma mère </w:t>
      </w:r>
      <w:r w:rsidRPr="0083158D">
        <w:rPr>
          <w:rFonts w:cstheme="minorHAnsi"/>
          <w:sz w:val="26"/>
          <w:szCs w:val="26"/>
          <w:u w:val="single"/>
          <w:lang w:val="fr-FR"/>
        </w:rPr>
        <w:t>est comptable</w:t>
      </w:r>
      <w:r w:rsidRPr="0083158D">
        <w:rPr>
          <w:rFonts w:cstheme="minorHAnsi"/>
          <w:sz w:val="26"/>
          <w:szCs w:val="26"/>
          <w:lang w:val="fr-FR"/>
        </w:rPr>
        <w:t xml:space="preserve"> et elle travaille à Londres dans un bureau près de Waterloo. </w:t>
      </w:r>
    </w:p>
    <w:p w14:paraId="28F2823D" w14:textId="32C2B2A9" w:rsidR="0042149F" w:rsidRPr="0083158D" w:rsidRDefault="0042149F" w:rsidP="0042149F">
      <w:pPr>
        <w:spacing w:line="240" w:lineRule="auto"/>
        <w:rPr>
          <w:rFonts w:cstheme="minorHAnsi"/>
          <w:b/>
          <w:bCs/>
          <w:sz w:val="26"/>
          <w:szCs w:val="26"/>
          <w:lang w:val="fr-FR"/>
        </w:rPr>
      </w:pPr>
      <w:r w:rsidRPr="0083158D">
        <w:rPr>
          <w:rFonts w:cstheme="minorHAnsi"/>
          <w:b/>
          <w:bCs/>
          <w:sz w:val="26"/>
          <w:szCs w:val="26"/>
          <w:lang w:val="fr-FR"/>
        </w:rPr>
        <w:t>Useful verbs :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4754"/>
        <w:gridCol w:w="4313"/>
      </w:tblGrid>
      <w:tr w:rsidR="0042149F" w:rsidRPr="0083158D" w14:paraId="4D5447B4" w14:textId="77777777" w:rsidTr="0042149F">
        <w:trPr>
          <w:trHeight w:val="295"/>
        </w:trPr>
        <w:tc>
          <w:tcPr>
            <w:tcW w:w="4754" w:type="dxa"/>
            <w:shd w:val="clear" w:color="auto" w:fill="auto"/>
            <w:noWrap/>
            <w:vAlign w:val="bottom"/>
            <w:hideMark/>
          </w:tcPr>
          <w:p w14:paraId="71F82907" w14:textId="77777777" w:rsidR="0042149F" w:rsidRPr="0083158D" w:rsidRDefault="0042149F" w:rsidP="00A80456">
            <w:pPr>
              <w:spacing w:after="0" w:line="360" w:lineRule="auto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travailler</w:t>
            </w:r>
          </w:p>
        </w:tc>
        <w:tc>
          <w:tcPr>
            <w:tcW w:w="4313" w:type="dxa"/>
            <w:shd w:val="clear" w:color="auto" w:fill="auto"/>
            <w:noWrap/>
            <w:vAlign w:val="bottom"/>
            <w:hideMark/>
          </w:tcPr>
          <w:p w14:paraId="584AEC33" w14:textId="6E2E37F2" w:rsidR="0042149F" w:rsidRPr="0083158D" w:rsidRDefault="0042149F" w:rsidP="00A80456">
            <w:pPr>
              <w:spacing w:after="0" w:line="360" w:lineRule="auto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to work</w:t>
            </w:r>
          </w:p>
        </w:tc>
      </w:tr>
      <w:tr w:rsidR="0042149F" w:rsidRPr="0083158D" w14:paraId="74F59387" w14:textId="77777777" w:rsidTr="0042149F">
        <w:trPr>
          <w:trHeight w:val="295"/>
        </w:trPr>
        <w:tc>
          <w:tcPr>
            <w:tcW w:w="4754" w:type="dxa"/>
            <w:shd w:val="clear" w:color="auto" w:fill="auto"/>
            <w:noWrap/>
            <w:vAlign w:val="bottom"/>
            <w:hideMark/>
          </w:tcPr>
          <w:p w14:paraId="354FA2CD" w14:textId="77777777" w:rsidR="0042149F" w:rsidRPr="0083158D" w:rsidRDefault="0042149F" w:rsidP="00A80456">
            <w:pPr>
              <w:spacing w:after="0" w:line="360" w:lineRule="auto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voyager</w:t>
            </w:r>
          </w:p>
        </w:tc>
        <w:tc>
          <w:tcPr>
            <w:tcW w:w="4313" w:type="dxa"/>
            <w:shd w:val="clear" w:color="auto" w:fill="auto"/>
            <w:noWrap/>
            <w:vAlign w:val="bottom"/>
            <w:hideMark/>
          </w:tcPr>
          <w:p w14:paraId="4B256737" w14:textId="77777777" w:rsidR="0042149F" w:rsidRPr="0083158D" w:rsidRDefault="0042149F" w:rsidP="00A80456">
            <w:pPr>
              <w:spacing w:after="0" w:line="360" w:lineRule="auto"/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</w:pPr>
            <w:r w:rsidRPr="0083158D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eastAsia="en-GB"/>
              </w:rPr>
              <w:t>to travel</w:t>
            </w:r>
          </w:p>
        </w:tc>
      </w:tr>
    </w:tbl>
    <w:p w14:paraId="2A6EB022" w14:textId="2D1855FC" w:rsidR="0042149F" w:rsidRPr="0083158D" w:rsidRDefault="00A5441D" w:rsidP="0042149F">
      <w:pPr>
        <w:spacing w:after="0" w:line="240" w:lineRule="auto"/>
        <w:rPr>
          <w:rFonts w:ascii="Calibri" w:hAnsi="Calibri"/>
          <w:b/>
          <w:sz w:val="26"/>
          <w:szCs w:val="26"/>
          <w:u w:val="single"/>
        </w:rPr>
      </w:pPr>
      <w:r>
        <w:rPr>
          <w:rFonts w:ascii="Calibri" w:hAnsi="Calibri"/>
          <w:b/>
          <w:noProof/>
          <w:sz w:val="26"/>
          <w:szCs w:val="2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19A775EC" wp14:editId="3D557703">
                <wp:simplePos x="0" y="0"/>
                <wp:positionH relativeFrom="column">
                  <wp:posOffset>-110490</wp:posOffset>
                </wp:positionH>
                <wp:positionV relativeFrom="paragraph">
                  <wp:posOffset>155575</wp:posOffset>
                </wp:positionV>
                <wp:extent cx="6781800" cy="2679700"/>
                <wp:effectExtent l="0" t="0" r="19050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267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B781798" id="Rectangle 27" o:spid="_x0000_s1026" style="position:absolute;margin-left:-8.7pt;margin-top:12.25pt;width:534pt;height:211pt;z-index:25184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" filled="f" strokecolor="black [3213]" strokeweight="2pt"/>
            </w:pict>
          </mc:Fallback>
        </mc:AlternateContent>
      </w:r>
    </w:p>
    <w:p w14:paraId="0460F7C7" w14:textId="3FF8D74C" w:rsidR="0042149F" w:rsidRPr="00A5441D" w:rsidRDefault="0042149F" w:rsidP="00A5441D">
      <w:pPr>
        <w:spacing w:after="0" w:line="240" w:lineRule="auto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  <w:u w:val="single"/>
        </w:rPr>
        <w:t xml:space="preserve">Regular “re” </w:t>
      </w:r>
      <w:r w:rsidRPr="0042149F">
        <w:rPr>
          <w:rFonts w:ascii="Calibri" w:hAnsi="Calibri"/>
          <w:b/>
          <w:sz w:val="28"/>
          <w:u w:val="single"/>
        </w:rPr>
        <w:t>verbs</w:t>
      </w:r>
      <w:r w:rsidRPr="0042149F">
        <w:rPr>
          <w:rFonts w:ascii="Calibri" w:hAnsi="Calibri"/>
          <w:b/>
          <w:sz w:val="28"/>
          <w:u w:val="single"/>
        </w:rPr>
        <w:tab/>
      </w:r>
      <w:r>
        <w:rPr>
          <w:rFonts w:ascii="Calibri" w:hAnsi="Calibri"/>
          <w:b/>
          <w:sz w:val="28"/>
        </w:rPr>
        <w:tab/>
      </w:r>
      <w:r>
        <w:rPr>
          <w:rFonts w:ascii="Calibri" w:hAnsi="Calibri"/>
          <w:b/>
          <w:sz w:val="28"/>
        </w:rPr>
        <w:tab/>
      </w:r>
    </w:p>
    <w:p w14:paraId="5DB29C39" w14:textId="73F49FE9" w:rsidR="0042149F" w:rsidRDefault="0042149F" w:rsidP="00A5441D">
      <w:pPr>
        <w:spacing w:after="0" w:line="240" w:lineRule="auto"/>
        <w:jc w:val="both"/>
        <w:rPr>
          <w:rFonts w:ascii="Calibri" w:eastAsia="Times New Roman" w:hAnsi="Calibri" w:cs="Times New Roman"/>
          <w:i/>
          <w:szCs w:val="24"/>
        </w:rPr>
      </w:pPr>
      <w:r w:rsidRPr="0042149F">
        <w:rPr>
          <w:rFonts w:ascii="Calibri" w:hAnsi="Calibri"/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824640" behindDoc="0" locked="0" layoutInCell="1" allowOverlap="1" wp14:anchorId="38AA009F" wp14:editId="12C38875">
                <wp:simplePos x="0" y="0"/>
                <wp:positionH relativeFrom="column">
                  <wp:posOffset>3978910</wp:posOffset>
                </wp:positionH>
                <wp:positionV relativeFrom="paragraph">
                  <wp:posOffset>209550</wp:posOffset>
                </wp:positionV>
                <wp:extent cx="2571750" cy="1917700"/>
                <wp:effectExtent l="0" t="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91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79002" w14:textId="146D30CA" w:rsidR="00BB1BD2" w:rsidRPr="0042149F" w:rsidRDefault="00BB1BD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2149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Other regular “re” verbs:</w:t>
                            </w:r>
                          </w:p>
                          <w:tbl>
                            <w:tblPr>
                              <w:tblW w:w="43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40"/>
                              <w:gridCol w:w="2260"/>
                            </w:tblGrid>
                            <w:tr w:rsidR="00BB1BD2" w:rsidRPr="0042149F" w14:paraId="53AE41B9" w14:textId="77777777" w:rsidTr="0042149F">
                              <w:trPr>
                                <w:trHeight w:val="370"/>
                              </w:trPr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5522410" w14:textId="77777777" w:rsidR="00BB1BD2" w:rsidRPr="0042149F" w:rsidRDefault="00BB1BD2" w:rsidP="0042149F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149F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  <w:t>perdre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B3E64CF" w14:textId="77777777" w:rsidR="00BB1BD2" w:rsidRPr="0042149F" w:rsidRDefault="00BB1BD2" w:rsidP="0042149F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149F">
                                    <w:rPr>
                                      <w:rFonts w:ascii="Calibri" w:eastAsia="Times New Roman" w:hAnsi="Calibri" w:cs="Calibri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  <w:t>to lose</w:t>
                                  </w:r>
                                </w:p>
                              </w:tc>
                            </w:tr>
                            <w:tr w:rsidR="00BB1BD2" w:rsidRPr="0042149F" w14:paraId="0E65DC6F" w14:textId="77777777" w:rsidTr="0042149F">
                              <w:trPr>
                                <w:trHeight w:val="370"/>
                              </w:trPr>
                              <w:tc>
                                <w:tcPr>
                                  <w:tcW w:w="20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F1C3F08" w14:textId="77777777" w:rsidR="00BB1BD2" w:rsidRPr="0042149F" w:rsidRDefault="00BB1BD2" w:rsidP="0042149F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149F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  <w:t>attendre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9AAF42A" w14:textId="77777777" w:rsidR="00BB1BD2" w:rsidRPr="0042149F" w:rsidRDefault="00BB1BD2" w:rsidP="0042149F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149F">
                                    <w:rPr>
                                      <w:rFonts w:ascii="Calibri" w:eastAsia="Times New Roman" w:hAnsi="Calibri" w:cs="Calibri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  <w:t>to wait for</w:t>
                                  </w:r>
                                </w:p>
                              </w:tc>
                            </w:tr>
                            <w:tr w:rsidR="00BB1BD2" w:rsidRPr="0042149F" w14:paraId="61C9857A" w14:textId="77777777" w:rsidTr="0042149F">
                              <w:trPr>
                                <w:trHeight w:val="370"/>
                              </w:trPr>
                              <w:tc>
                                <w:tcPr>
                                  <w:tcW w:w="20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4C63463" w14:textId="77777777" w:rsidR="00BB1BD2" w:rsidRPr="0042149F" w:rsidRDefault="00BB1BD2" w:rsidP="0042149F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149F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  <w:t>descendre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2D49E4B" w14:textId="77777777" w:rsidR="00BB1BD2" w:rsidRPr="0042149F" w:rsidRDefault="00BB1BD2" w:rsidP="0042149F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149F">
                                    <w:rPr>
                                      <w:rFonts w:ascii="Calibri" w:eastAsia="Times New Roman" w:hAnsi="Calibri" w:cs="Calibri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  <w:t>to go down</w:t>
                                  </w:r>
                                </w:p>
                              </w:tc>
                            </w:tr>
                            <w:tr w:rsidR="00BB1BD2" w:rsidRPr="0042149F" w14:paraId="29A15DA2" w14:textId="77777777" w:rsidTr="0042149F">
                              <w:trPr>
                                <w:trHeight w:val="370"/>
                              </w:trPr>
                              <w:tc>
                                <w:tcPr>
                                  <w:tcW w:w="20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B127842" w14:textId="77777777" w:rsidR="00BB1BD2" w:rsidRPr="0042149F" w:rsidRDefault="00BB1BD2" w:rsidP="0042149F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149F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  <w:t>répondre à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E9C34C5" w14:textId="77777777" w:rsidR="00BB1BD2" w:rsidRPr="0042149F" w:rsidRDefault="00BB1BD2" w:rsidP="0042149F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149F">
                                    <w:rPr>
                                      <w:rFonts w:ascii="Calibri" w:eastAsia="Times New Roman" w:hAnsi="Calibri" w:cs="Calibri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  <w:t>to answer to</w:t>
                                  </w:r>
                                </w:p>
                              </w:tc>
                            </w:tr>
                            <w:tr w:rsidR="00BB1BD2" w:rsidRPr="0042149F" w14:paraId="140A739A" w14:textId="77777777" w:rsidTr="0042149F">
                              <w:trPr>
                                <w:trHeight w:val="370"/>
                              </w:trPr>
                              <w:tc>
                                <w:tcPr>
                                  <w:tcW w:w="20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E91D131" w14:textId="55442C6C" w:rsidR="00BB1BD2" w:rsidRPr="0042149F" w:rsidRDefault="00BB1BD2" w:rsidP="0042149F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  <w:t>rendre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B130744" w14:textId="5F5CA688" w:rsidR="00BB1BD2" w:rsidRPr="0042149F" w:rsidRDefault="00BB1BD2" w:rsidP="0042149F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149F">
                                    <w:rPr>
                                      <w:rFonts w:ascii="Calibri" w:eastAsia="Times New Roman" w:hAnsi="Calibri" w:cs="Calibri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  <w:t>give back</w:t>
                                  </w:r>
                                </w:p>
                              </w:tc>
                            </w:tr>
                          </w:tbl>
                          <w:p w14:paraId="0559AE3B" w14:textId="59DC5913" w:rsidR="00BB1BD2" w:rsidRDefault="00BB1B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A009F" id="_x0000_s1105" type="#_x0000_t202" style="position:absolute;left:0;text-align:left;margin-left:313.3pt;margin-top:16.5pt;width:202.5pt;height:151pt;z-index:25182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">
                <v:textbox>
                  <w:txbxContent>
                    <w:p w14:paraId="69879002" w14:textId="146D30CA" w:rsidR="00BB1BD2" w:rsidRPr="0042149F" w:rsidRDefault="00BB1BD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2149F">
                        <w:rPr>
                          <w:b/>
                          <w:bCs/>
                          <w:sz w:val="24"/>
                          <w:szCs w:val="24"/>
                        </w:rPr>
                        <w:t>Other regular “re” verbs:</w:t>
                      </w:r>
                    </w:p>
                    <w:tbl>
                      <w:tblPr>
                        <w:tblW w:w="4300" w:type="dxa"/>
                        <w:tblLook w:val="04A0" w:firstRow="1" w:lastRow="0" w:firstColumn="1" w:lastColumn="0" w:noHBand="0" w:noVBand="1"/>
                      </w:tblPr>
                      <w:tblGrid>
                        <w:gridCol w:w="2040"/>
                        <w:gridCol w:w="2260"/>
                      </w:tblGrid>
                      <w:tr w:rsidR="00BB1BD2" w:rsidRPr="0042149F" w14:paraId="53AE41B9" w14:textId="77777777" w:rsidTr="0042149F">
                        <w:trPr>
                          <w:trHeight w:val="370"/>
                        </w:trPr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5522410" w14:textId="77777777" w:rsidR="00BB1BD2" w:rsidRPr="0042149F" w:rsidRDefault="00BB1BD2" w:rsidP="0042149F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149F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perdre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B3E64CF" w14:textId="77777777" w:rsidR="00BB1BD2" w:rsidRPr="0042149F" w:rsidRDefault="00BB1BD2" w:rsidP="0042149F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149F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to lose</w:t>
                            </w:r>
                          </w:p>
                        </w:tc>
                      </w:tr>
                      <w:tr w:rsidR="00BB1BD2" w:rsidRPr="0042149F" w14:paraId="0E65DC6F" w14:textId="77777777" w:rsidTr="0042149F">
                        <w:trPr>
                          <w:trHeight w:val="370"/>
                        </w:trPr>
                        <w:tc>
                          <w:tcPr>
                            <w:tcW w:w="20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F1C3F08" w14:textId="77777777" w:rsidR="00BB1BD2" w:rsidRPr="0042149F" w:rsidRDefault="00BB1BD2" w:rsidP="0042149F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149F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attendre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9AAF42A" w14:textId="77777777" w:rsidR="00BB1BD2" w:rsidRPr="0042149F" w:rsidRDefault="00BB1BD2" w:rsidP="0042149F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149F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to wait for</w:t>
                            </w:r>
                          </w:p>
                        </w:tc>
                      </w:tr>
                      <w:tr w:rsidR="00BB1BD2" w:rsidRPr="0042149F" w14:paraId="61C9857A" w14:textId="77777777" w:rsidTr="0042149F">
                        <w:trPr>
                          <w:trHeight w:val="370"/>
                        </w:trPr>
                        <w:tc>
                          <w:tcPr>
                            <w:tcW w:w="20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4C63463" w14:textId="77777777" w:rsidR="00BB1BD2" w:rsidRPr="0042149F" w:rsidRDefault="00BB1BD2" w:rsidP="0042149F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149F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descendre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2D49E4B" w14:textId="77777777" w:rsidR="00BB1BD2" w:rsidRPr="0042149F" w:rsidRDefault="00BB1BD2" w:rsidP="0042149F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149F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to go down</w:t>
                            </w:r>
                          </w:p>
                        </w:tc>
                      </w:tr>
                      <w:tr w:rsidR="00BB1BD2" w:rsidRPr="0042149F" w14:paraId="29A15DA2" w14:textId="77777777" w:rsidTr="0042149F">
                        <w:trPr>
                          <w:trHeight w:val="370"/>
                        </w:trPr>
                        <w:tc>
                          <w:tcPr>
                            <w:tcW w:w="20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B127842" w14:textId="77777777" w:rsidR="00BB1BD2" w:rsidRPr="0042149F" w:rsidRDefault="00BB1BD2" w:rsidP="0042149F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149F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répondre à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E9C34C5" w14:textId="77777777" w:rsidR="00BB1BD2" w:rsidRPr="0042149F" w:rsidRDefault="00BB1BD2" w:rsidP="0042149F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149F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to answer to</w:t>
                            </w:r>
                          </w:p>
                        </w:tc>
                      </w:tr>
                      <w:tr w:rsidR="00BB1BD2" w:rsidRPr="0042149F" w14:paraId="140A739A" w14:textId="77777777" w:rsidTr="0042149F">
                        <w:trPr>
                          <w:trHeight w:val="370"/>
                        </w:trPr>
                        <w:tc>
                          <w:tcPr>
                            <w:tcW w:w="20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E91D131" w14:textId="55442C6C" w:rsidR="00BB1BD2" w:rsidRPr="0042149F" w:rsidRDefault="00BB1BD2" w:rsidP="0042149F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rendre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B130744" w14:textId="5F5CA688" w:rsidR="00BB1BD2" w:rsidRPr="0042149F" w:rsidRDefault="00BB1BD2" w:rsidP="0042149F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149F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to </w:t>
                            </w:r>
                            <w: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give back</w:t>
                            </w:r>
                          </w:p>
                        </w:tc>
                      </w:tr>
                    </w:tbl>
                    <w:p w14:paraId="0559AE3B" w14:textId="59DC5913" w:rsidR="00BB1BD2" w:rsidRDefault="00BB1BD2"/>
                  </w:txbxContent>
                </v:textbox>
              </v:shape>
            </w:pict>
          </mc:Fallback>
        </mc:AlternateContent>
      </w:r>
      <w:r w:rsidRPr="0042149F">
        <w:rPr>
          <w:rFonts w:ascii="Calibri" w:hAnsi="Calibri"/>
          <w:b/>
          <w:sz w:val="28"/>
        </w:rPr>
        <w:t xml:space="preserve">                               </w:t>
      </w:r>
      <w:r w:rsidRPr="0042149F">
        <w:rPr>
          <w:rFonts w:ascii="Calibri" w:hAnsi="Calibri"/>
          <w:b/>
          <w:sz w:val="28"/>
          <w:u w:val="single"/>
        </w:rPr>
        <w:t>vendre</w:t>
      </w:r>
      <w:r w:rsidRPr="006F1DF8">
        <w:rPr>
          <w:rFonts w:ascii="Calibri" w:hAnsi="Calibri"/>
          <w:b/>
          <w:sz w:val="28"/>
          <w:u w:val="single"/>
        </w:rPr>
        <w:t xml:space="preserve"> (</w:t>
      </w:r>
      <w:r w:rsidRPr="006F1DF8">
        <w:rPr>
          <w:rFonts w:ascii="Calibri" w:hAnsi="Calibri"/>
          <w:b/>
          <w:i/>
          <w:sz w:val="28"/>
          <w:u w:val="single"/>
        </w:rPr>
        <w:t xml:space="preserve">to </w:t>
      </w:r>
      <w:r>
        <w:rPr>
          <w:rFonts w:ascii="Calibri" w:hAnsi="Calibri"/>
          <w:b/>
          <w:i/>
          <w:sz w:val="28"/>
          <w:u w:val="single"/>
        </w:rPr>
        <w:t>sell</w:t>
      </w:r>
      <w:r w:rsidRPr="006F1DF8">
        <w:rPr>
          <w:rFonts w:ascii="Calibri" w:hAnsi="Calibri"/>
          <w:b/>
          <w:sz w:val="28"/>
          <w:u w:val="single"/>
        </w:rPr>
        <w:t>)</w:t>
      </w:r>
    </w:p>
    <w:tbl>
      <w:tblPr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5"/>
        <w:gridCol w:w="3544"/>
      </w:tblGrid>
      <w:tr w:rsidR="0042149F" w:rsidRPr="004E10BF" w14:paraId="466D1DFA" w14:textId="77777777" w:rsidTr="0042149F">
        <w:trPr>
          <w:trHeight w:val="205"/>
        </w:trPr>
        <w:tc>
          <w:tcPr>
            <w:tcW w:w="2405" w:type="dxa"/>
          </w:tcPr>
          <w:p w14:paraId="282024D8" w14:textId="3E871F4C" w:rsidR="0042149F" w:rsidRPr="00441808" w:rsidRDefault="0042149F" w:rsidP="002E1764">
            <w:pPr>
              <w:spacing w:line="240" w:lineRule="auto"/>
              <w:suppressOverlap/>
              <w:jc w:val="center"/>
              <w:rPr>
                <w:rFonts w:ascii="Calibri" w:hAnsi="Calibri"/>
                <w:sz w:val="24"/>
                <w:szCs w:val="24"/>
              </w:rPr>
            </w:pPr>
            <w:r w:rsidRPr="00441808">
              <w:rPr>
                <w:rFonts w:ascii="Calibri" w:hAnsi="Calibri"/>
                <w:sz w:val="24"/>
                <w:szCs w:val="24"/>
              </w:rPr>
              <w:t>Je</w:t>
            </w:r>
            <w:r>
              <w:rPr>
                <w:rFonts w:ascii="Calibri" w:hAnsi="Calibri"/>
                <w:sz w:val="24"/>
                <w:szCs w:val="24"/>
              </w:rPr>
              <w:t xml:space="preserve"> vend</w:t>
            </w:r>
            <w:r w:rsidRPr="0042149F">
              <w:rPr>
                <w:rFonts w:ascii="Calibri" w:hAnsi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544" w:type="dxa"/>
          </w:tcPr>
          <w:p w14:paraId="74323D78" w14:textId="38A35FAC" w:rsidR="0042149F" w:rsidRPr="00441808" w:rsidRDefault="0042149F" w:rsidP="002E1764">
            <w:pPr>
              <w:spacing w:line="240" w:lineRule="auto"/>
              <w:suppressOverlap/>
              <w:jc w:val="center"/>
              <w:rPr>
                <w:rFonts w:ascii="Calibri" w:hAnsi="Calibri"/>
                <w:i/>
                <w:sz w:val="24"/>
                <w:szCs w:val="24"/>
              </w:rPr>
            </w:pPr>
            <w:r w:rsidRPr="00441808">
              <w:rPr>
                <w:rFonts w:ascii="Calibri" w:hAnsi="Calibri"/>
                <w:i/>
                <w:sz w:val="24"/>
                <w:szCs w:val="24"/>
              </w:rPr>
              <w:t xml:space="preserve">I </w:t>
            </w:r>
            <w:r>
              <w:rPr>
                <w:rFonts w:ascii="Calibri" w:hAnsi="Calibri"/>
                <w:i/>
                <w:sz w:val="24"/>
                <w:szCs w:val="24"/>
              </w:rPr>
              <w:t>sell</w:t>
            </w:r>
          </w:p>
        </w:tc>
      </w:tr>
      <w:tr w:rsidR="0042149F" w:rsidRPr="004E10BF" w14:paraId="3311D122" w14:textId="77777777" w:rsidTr="0042149F">
        <w:trPr>
          <w:trHeight w:val="205"/>
        </w:trPr>
        <w:tc>
          <w:tcPr>
            <w:tcW w:w="2405" w:type="dxa"/>
          </w:tcPr>
          <w:p w14:paraId="6323E38C" w14:textId="0A5D92D0" w:rsidR="0042149F" w:rsidRPr="00441808" w:rsidRDefault="0042149F" w:rsidP="002E1764">
            <w:pPr>
              <w:spacing w:line="240" w:lineRule="auto"/>
              <w:suppressOverlap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Tu vend</w:t>
            </w:r>
            <w:r w:rsidRPr="0042149F">
              <w:rPr>
                <w:rFonts w:ascii="Calibri" w:hAnsi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544" w:type="dxa"/>
          </w:tcPr>
          <w:p w14:paraId="72DD68FE" w14:textId="79B9C975" w:rsidR="0042149F" w:rsidRPr="00441808" w:rsidRDefault="0042149F" w:rsidP="002E1764">
            <w:pPr>
              <w:spacing w:line="240" w:lineRule="auto"/>
              <w:suppressOverlap/>
              <w:jc w:val="center"/>
              <w:rPr>
                <w:rFonts w:ascii="Calibri" w:hAnsi="Calibri"/>
                <w:i/>
                <w:sz w:val="24"/>
                <w:szCs w:val="24"/>
              </w:rPr>
            </w:pPr>
            <w:r w:rsidRPr="00441808">
              <w:rPr>
                <w:rFonts w:ascii="Calibri" w:hAnsi="Calibri"/>
                <w:i/>
                <w:sz w:val="24"/>
                <w:szCs w:val="24"/>
              </w:rPr>
              <w:t>You (s)</w:t>
            </w:r>
            <w:r>
              <w:rPr>
                <w:rFonts w:ascii="Calibri" w:hAnsi="Calibri"/>
                <w:i/>
                <w:sz w:val="24"/>
                <w:szCs w:val="24"/>
              </w:rPr>
              <w:t xml:space="preserve"> sell</w:t>
            </w:r>
          </w:p>
        </w:tc>
      </w:tr>
      <w:tr w:rsidR="0042149F" w:rsidRPr="004E10BF" w14:paraId="16437C01" w14:textId="77777777" w:rsidTr="0042149F">
        <w:trPr>
          <w:trHeight w:val="195"/>
        </w:trPr>
        <w:tc>
          <w:tcPr>
            <w:tcW w:w="2405" w:type="dxa"/>
          </w:tcPr>
          <w:p w14:paraId="4D90DEBE" w14:textId="245CAAAB" w:rsidR="0042149F" w:rsidRPr="00441808" w:rsidRDefault="0042149F" w:rsidP="002E1764">
            <w:pPr>
              <w:spacing w:line="240" w:lineRule="auto"/>
              <w:suppressOverlap/>
              <w:jc w:val="center"/>
              <w:rPr>
                <w:rFonts w:ascii="Calibri" w:hAnsi="Calibri"/>
                <w:sz w:val="24"/>
                <w:szCs w:val="24"/>
              </w:rPr>
            </w:pPr>
            <w:r w:rsidRPr="00441808">
              <w:rPr>
                <w:rFonts w:ascii="Calibri" w:hAnsi="Calibri"/>
                <w:sz w:val="24"/>
                <w:szCs w:val="24"/>
              </w:rPr>
              <w:t>Il / elle / on</w:t>
            </w:r>
            <w:r>
              <w:rPr>
                <w:rFonts w:ascii="Calibri" w:hAnsi="Calibri"/>
                <w:sz w:val="24"/>
                <w:szCs w:val="24"/>
              </w:rPr>
              <w:t xml:space="preserve"> vend</w:t>
            </w:r>
          </w:p>
        </w:tc>
        <w:tc>
          <w:tcPr>
            <w:tcW w:w="3544" w:type="dxa"/>
          </w:tcPr>
          <w:p w14:paraId="49BDED40" w14:textId="785E9359" w:rsidR="0042149F" w:rsidRPr="00441808" w:rsidRDefault="0042149F" w:rsidP="002E1764">
            <w:pPr>
              <w:spacing w:line="240" w:lineRule="auto"/>
              <w:suppressOverlap/>
              <w:jc w:val="center"/>
              <w:rPr>
                <w:rFonts w:ascii="Calibri" w:hAnsi="Calibri"/>
                <w:i/>
                <w:sz w:val="24"/>
                <w:szCs w:val="24"/>
              </w:rPr>
            </w:pPr>
            <w:r w:rsidRPr="00441808">
              <w:rPr>
                <w:rFonts w:ascii="Calibri" w:hAnsi="Calibri"/>
                <w:i/>
                <w:sz w:val="24"/>
                <w:szCs w:val="24"/>
              </w:rPr>
              <w:t xml:space="preserve">He/ she / one </w:t>
            </w:r>
            <w:r>
              <w:rPr>
                <w:rFonts w:ascii="Calibri" w:hAnsi="Calibri"/>
                <w:i/>
                <w:sz w:val="24"/>
                <w:szCs w:val="24"/>
              </w:rPr>
              <w:t>sells</w:t>
            </w:r>
            <w:r w:rsidRPr="00441808">
              <w:rPr>
                <w:rFonts w:ascii="Calibri" w:hAnsi="Calibri"/>
                <w:i/>
                <w:sz w:val="24"/>
                <w:szCs w:val="24"/>
              </w:rPr>
              <w:t xml:space="preserve"> (or we </w:t>
            </w:r>
            <w:r>
              <w:rPr>
                <w:rFonts w:ascii="Calibri" w:hAnsi="Calibri"/>
                <w:i/>
                <w:sz w:val="24"/>
                <w:szCs w:val="24"/>
              </w:rPr>
              <w:t>sell</w:t>
            </w:r>
            <w:r w:rsidRPr="00441808">
              <w:rPr>
                <w:rFonts w:ascii="Calibri" w:hAnsi="Calibri"/>
                <w:i/>
                <w:sz w:val="24"/>
                <w:szCs w:val="24"/>
              </w:rPr>
              <w:t>)</w:t>
            </w:r>
          </w:p>
        </w:tc>
      </w:tr>
      <w:tr w:rsidR="0042149F" w:rsidRPr="004E10BF" w14:paraId="024AFFEF" w14:textId="77777777" w:rsidTr="0042149F">
        <w:trPr>
          <w:trHeight w:val="195"/>
        </w:trPr>
        <w:tc>
          <w:tcPr>
            <w:tcW w:w="2405" w:type="dxa"/>
          </w:tcPr>
          <w:p w14:paraId="35F8FE57" w14:textId="767CCB0B" w:rsidR="0042149F" w:rsidRPr="00441808" w:rsidRDefault="0042149F" w:rsidP="002E1764">
            <w:pPr>
              <w:spacing w:line="240" w:lineRule="auto"/>
              <w:suppressOverlap/>
              <w:jc w:val="center"/>
              <w:rPr>
                <w:rFonts w:ascii="Calibri" w:hAnsi="Calibri"/>
                <w:sz w:val="24"/>
                <w:szCs w:val="24"/>
              </w:rPr>
            </w:pPr>
            <w:r w:rsidRPr="00441808">
              <w:rPr>
                <w:rFonts w:ascii="Calibri" w:hAnsi="Calibri"/>
                <w:sz w:val="24"/>
                <w:szCs w:val="24"/>
              </w:rPr>
              <w:t>Nous</w:t>
            </w:r>
            <w:r>
              <w:rPr>
                <w:rFonts w:ascii="Calibri" w:hAnsi="Calibri"/>
                <w:sz w:val="24"/>
                <w:szCs w:val="24"/>
              </w:rPr>
              <w:t xml:space="preserve"> vend</w:t>
            </w:r>
            <w:r w:rsidRPr="0042149F">
              <w:rPr>
                <w:rFonts w:ascii="Calibri" w:hAnsi="Calibri"/>
                <w:b/>
                <w:bCs/>
                <w:sz w:val="24"/>
                <w:szCs w:val="24"/>
              </w:rPr>
              <w:t>ons</w:t>
            </w:r>
          </w:p>
        </w:tc>
        <w:tc>
          <w:tcPr>
            <w:tcW w:w="3544" w:type="dxa"/>
          </w:tcPr>
          <w:p w14:paraId="2C42307D" w14:textId="5DE306A7" w:rsidR="0042149F" w:rsidRPr="00441808" w:rsidRDefault="0042149F" w:rsidP="002E1764">
            <w:pPr>
              <w:spacing w:line="240" w:lineRule="auto"/>
              <w:suppressOverlap/>
              <w:jc w:val="center"/>
              <w:rPr>
                <w:rFonts w:ascii="Calibri" w:hAnsi="Calibri"/>
                <w:i/>
                <w:sz w:val="24"/>
                <w:szCs w:val="24"/>
              </w:rPr>
            </w:pPr>
            <w:r w:rsidRPr="00441808">
              <w:rPr>
                <w:rFonts w:ascii="Calibri" w:hAnsi="Calibri"/>
                <w:i/>
                <w:sz w:val="24"/>
                <w:szCs w:val="24"/>
              </w:rPr>
              <w:t xml:space="preserve">We </w:t>
            </w:r>
            <w:r>
              <w:rPr>
                <w:rFonts w:ascii="Calibri" w:hAnsi="Calibri"/>
                <w:i/>
                <w:sz w:val="24"/>
                <w:szCs w:val="24"/>
              </w:rPr>
              <w:t>sell</w:t>
            </w:r>
          </w:p>
        </w:tc>
      </w:tr>
      <w:tr w:rsidR="0042149F" w:rsidRPr="004E10BF" w14:paraId="67542E74" w14:textId="77777777" w:rsidTr="0042149F">
        <w:trPr>
          <w:trHeight w:val="205"/>
        </w:trPr>
        <w:tc>
          <w:tcPr>
            <w:tcW w:w="2405" w:type="dxa"/>
          </w:tcPr>
          <w:p w14:paraId="1249231B" w14:textId="374790EB" w:rsidR="0042149F" w:rsidRPr="00441808" w:rsidRDefault="0042149F" w:rsidP="002E1764">
            <w:pPr>
              <w:spacing w:line="240" w:lineRule="auto"/>
              <w:suppressOverlap/>
              <w:jc w:val="center"/>
              <w:rPr>
                <w:rFonts w:ascii="Calibri" w:hAnsi="Calibri"/>
                <w:sz w:val="24"/>
                <w:szCs w:val="24"/>
              </w:rPr>
            </w:pPr>
            <w:r w:rsidRPr="00441808">
              <w:rPr>
                <w:rFonts w:ascii="Calibri" w:hAnsi="Calibri"/>
                <w:sz w:val="24"/>
                <w:szCs w:val="24"/>
              </w:rPr>
              <w:t>Vous</w:t>
            </w:r>
            <w:r w:rsidRPr="00441808"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</w:rPr>
              <w:t>vend</w:t>
            </w:r>
            <w:r w:rsidRPr="0042149F">
              <w:rPr>
                <w:rFonts w:ascii="Calibri" w:hAnsi="Calibri"/>
                <w:b/>
                <w:bCs/>
                <w:sz w:val="24"/>
                <w:szCs w:val="24"/>
              </w:rPr>
              <w:t>ez</w:t>
            </w:r>
          </w:p>
        </w:tc>
        <w:tc>
          <w:tcPr>
            <w:tcW w:w="3544" w:type="dxa"/>
          </w:tcPr>
          <w:p w14:paraId="1AD48DE4" w14:textId="674E5AAD" w:rsidR="0042149F" w:rsidRPr="00441808" w:rsidRDefault="0042149F" w:rsidP="002E1764">
            <w:pPr>
              <w:spacing w:line="240" w:lineRule="auto"/>
              <w:suppressOverlap/>
              <w:jc w:val="center"/>
              <w:rPr>
                <w:rFonts w:ascii="Calibri" w:hAnsi="Calibri"/>
                <w:i/>
                <w:sz w:val="24"/>
                <w:szCs w:val="24"/>
              </w:rPr>
            </w:pPr>
            <w:r w:rsidRPr="00441808">
              <w:rPr>
                <w:rFonts w:ascii="Calibri" w:hAnsi="Calibri"/>
                <w:i/>
                <w:sz w:val="24"/>
                <w:szCs w:val="24"/>
              </w:rPr>
              <w:t xml:space="preserve">You </w:t>
            </w:r>
            <w:r>
              <w:rPr>
                <w:rFonts w:ascii="Calibri" w:hAnsi="Calibri"/>
                <w:i/>
                <w:sz w:val="24"/>
                <w:szCs w:val="24"/>
              </w:rPr>
              <w:t>sell</w:t>
            </w:r>
            <w:r w:rsidRPr="00441808">
              <w:rPr>
                <w:rFonts w:ascii="Calibri" w:hAnsi="Calibri"/>
                <w:i/>
                <w:sz w:val="24"/>
                <w:szCs w:val="24"/>
              </w:rPr>
              <w:t xml:space="preserve"> (pl /pol)</w:t>
            </w:r>
          </w:p>
        </w:tc>
      </w:tr>
      <w:tr w:rsidR="0042149F" w:rsidRPr="004E10BF" w14:paraId="656D6EC7" w14:textId="77777777" w:rsidTr="0042149F">
        <w:trPr>
          <w:trHeight w:val="195"/>
        </w:trPr>
        <w:tc>
          <w:tcPr>
            <w:tcW w:w="2405" w:type="dxa"/>
          </w:tcPr>
          <w:p w14:paraId="2387150C" w14:textId="492F9632" w:rsidR="0042149F" w:rsidRPr="00441808" w:rsidRDefault="0042149F" w:rsidP="002E1764">
            <w:pPr>
              <w:spacing w:line="240" w:lineRule="auto"/>
              <w:suppressOverlap/>
              <w:jc w:val="center"/>
              <w:rPr>
                <w:rFonts w:ascii="Calibri" w:hAnsi="Calibri"/>
                <w:sz w:val="24"/>
                <w:szCs w:val="24"/>
              </w:rPr>
            </w:pPr>
            <w:r w:rsidRPr="00441808">
              <w:rPr>
                <w:rFonts w:ascii="Calibri" w:hAnsi="Calibri"/>
                <w:sz w:val="24"/>
                <w:szCs w:val="24"/>
              </w:rPr>
              <w:t xml:space="preserve">Ils / elles </w:t>
            </w:r>
            <w:r>
              <w:rPr>
                <w:rFonts w:ascii="Calibri" w:hAnsi="Calibri"/>
                <w:sz w:val="24"/>
                <w:szCs w:val="24"/>
              </w:rPr>
              <w:t>vend</w:t>
            </w:r>
            <w:r w:rsidRPr="0042149F">
              <w:rPr>
                <w:rFonts w:ascii="Calibri" w:hAnsi="Calibri"/>
                <w:b/>
                <w:bCs/>
                <w:sz w:val="24"/>
                <w:szCs w:val="24"/>
              </w:rPr>
              <w:t>ent</w:t>
            </w:r>
          </w:p>
        </w:tc>
        <w:tc>
          <w:tcPr>
            <w:tcW w:w="3544" w:type="dxa"/>
          </w:tcPr>
          <w:p w14:paraId="103F3F56" w14:textId="4DCF1896" w:rsidR="0042149F" w:rsidRPr="00441808" w:rsidRDefault="0042149F" w:rsidP="002E1764">
            <w:pPr>
              <w:spacing w:line="240" w:lineRule="auto"/>
              <w:suppressOverlap/>
              <w:jc w:val="center"/>
              <w:rPr>
                <w:rFonts w:ascii="Calibri" w:hAnsi="Calibri"/>
                <w:i/>
                <w:sz w:val="24"/>
                <w:szCs w:val="24"/>
              </w:rPr>
            </w:pPr>
            <w:r w:rsidRPr="00441808">
              <w:rPr>
                <w:rFonts w:ascii="Calibri" w:hAnsi="Calibri"/>
                <w:i/>
                <w:sz w:val="24"/>
                <w:szCs w:val="24"/>
              </w:rPr>
              <w:t xml:space="preserve">They </w:t>
            </w:r>
            <w:r>
              <w:rPr>
                <w:rFonts w:ascii="Calibri" w:hAnsi="Calibri"/>
                <w:i/>
                <w:sz w:val="24"/>
                <w:szCs w:val="24"/>
              </w:rPr>
              <w:t>sell</w:t>
            </w:r>
            <w:r w:rsidRPr="00441808">
              <w:rPr>
                <w:rFonts w:ascii="Calibri" w:hAnsi="Calibri"/>
                <w:i/>
                <w:sz w:val="24"/>
                <w:szCs w:val="24"/>
              </w:rPr>
              <w:t xml:space="preserve"> (m/f)</w:t>
            </w:r>
          </w:p>
        </w:tc>
      </w:tr>
    </w:tbl>
    <w:p w14:paraId="0E8FD782" w14:textId="77777777" w:rsidR="008E3578" w:rsidRDefault="008E3578" w:rsidP="004420A5">
      <w:pPr>
        <w:spacing w:after="0" w:line="240" w:lineRule="auto"/>
        <w:rPr>
          <w:rFonts w:ascii="Calibri" w:hAnsi="Calibri"/>
          <w:b/>
          <w:sz w:val="28"/>
          <w:u w:val="single"/>
        </w:rPr>
      </w:pPr>
    </w:p>
    <w:p w14:paraId="49CCA83B" w14:textId="56387053" w:rsidR="008E3578" w:rsidRDefault="008E3578" w:rsidP="004420A5">
      <w:pPr>
        <w:spacing w:after="0" w:line="240" w:lineRule="auto"/>
        <w:rPr>
          <w:rFonts w:ascii="Calibri" w:hAnsi="Calibri"/>
          <w:b/>
          <w:sz w:val="28"/>
          <w:u w:val="single"/>
        </w:rPr>
      </w:pPr>
      <w:r>
        <w:rPr>
          <w:rFonts w:ascii="Calibri" w:hAnsi="Calibri"/>
          <w:b/>
          <w:noProof/>
          <w:sz w:val="26"/>
          <w:szCs w:val="2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466CAB97" wp14:editId="05312A70">
                <wp:simplePos x="0" y="0"/>
                <wp:positionH relativeFrom="column">
                  <wp:posOffset>-118257</wp:posOffset>
                </wp:positionH>
                <wp:positionV relativeFrom="paragraph">
                  <wp:posOffset>201443</wp:posOffset>
                </wp:positionV>
                <wp:extent cx="6781800" cy="2679700"/>
                <wp:effectExtent l="0" t="0" r="19050" b="2540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267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AEA4B39" id="Rectangle 74" o:spid="_x0000_s1026" style="position:absolute;margin-left:-9.3pt;margin-top:15.85pt;width:534pt;height:211pt;z-index:25189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" filled="f" strokecolor="black [3213]" strokeweight="2pt"/>
            </w:pict>
          </mc:Fallback>
        </mc:AlternateContent>
      </w:r>
    </w:p>
    <w:p w14:paraId="3034FFD4" w14:textId="139586AB" w:rsidR="004420A5" w:rsidRPr="002E1764" w:rsidRDefault="004420A5" w:rsidP="004420A5">
      <w:pPr>
        <w:spacing w:after="0" w:line="240" w:lineRule="auto"/>
        <w:rPr>
          <w:rFonts w:ascii="Calibri" w:hAnsi="Calibri"/>
          <w:b/>
          <w:sz w:val="26"/>
          <w:szCs w:val="26"/>
          <w:u w:val="single"/>
        </w:rPr>
      </w:pPr>
      <w:r>
        <w:rPr>
          <w:rFonts w:ascii="Calibri" w:hAnsi="Calibri"/>
          <w:b/>
          <w:sz w:val="28"/>
          <w:u w:val="single"/>
        </w:rPr>
        <w:t xml:space="preserve">Regular “ir” </w:t>
      </w:r>
      <w:r w:rsidRPr="0042149F">
        <w:rPr>
          <w:rFonts w:ascii="Calibri" w:hAnsi="Calibri"/>
          <w:b/>
          <w:sz w:val="28"/>
          <w:u w:val="single"/>
        </w:rPr>
        <w:t>verbs</w:t>
      </w:r>
      <w:r w:rsidRPr="0042149F">
        <w:rPr>
          <w:rFonts w:ascii="Calibri" w:hAnsi="Calibri"/>
          <w:b/>
          <w:sz w:val="28"/>
          <w:u w:val="single"/>
        </w:rPr>
        <w:tab/>
      </w:r>
      <w:r>
        <w:rPr>
          <w:rFonts w:ascii="Calibri" w:hAnsi="Calibri"/>
          <w:b/>
          <w:sz w:val="28"/>
        </w:rPr>
        <w:tab/>
      </w:r>
      <w:r>
        <w:rPr>
          <w:rFonts w:ascii="Calibri" w:hAnsi="Calibri"/>
          <w:b/>
          <w:sz w:val="28"/>
        </w:rPr>
        <w:tab/>
      </w:r>
    </w:p>
    <w:p w14:paraId="7C4744BC" w14:textId="1073C9B9" w:rsidR="004420A5" w:rsidRDefault="004420A5" w:rsidP="004420A5">
      <w:pPr>
        <w:spacing w:after="0" w:line="240" w:lineRule="auto"/>
        <w:jc w:val="both"/>
        <w:rPr>
          <w:rFonts w:ascii="Calibri" w:eastAsia="Times New Roman" w:hAnsi="Calibri" w:cs="Times New Roman"/>
          <w:i/>
          <w:szCs w:val="24"/>
        </w:rPr>
      </w:pPr>
      <w:r w:rsidRPr="0042149F">
        <w:rPr>
          <w:rFonts w:ascii="Calibri" w:hAnsi="Calibri"/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894272" behindDoc="0" locked="0" layoutInCell="1" allowOverlap="1" wp14:anchorId="43EB6196" wp14:editId="0133E1FB">
                <wp:simplePos x="0" y="0"/>
                <wp:positionH relativeFrom="column">
                  <wp:posOffset>3978519</wp:posOffset>
                </wp:positionH>
                <wp:positionV relativeFrom="paragraph">
                  <wp:posOffset>210087</wp:posOffset>
                </wp:positionV>
                <wp:extent cx="2571750" cy="984739"/>
                <wp:effectExtent l="0" t="0" r="19050" b="2540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984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5DD27" w14:textId="7FB72D99" w:rsidR="00BB1BD2" w:rsidRPr="0042149F" w:rsidRDefault="00BB1BD2" w:rsidP="004420A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2149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Other regular “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ir</w:t>
                            </w:r>
                            <w:r w:rsidRPr="0042149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” verbs:</w:t>
                            </w:r>
                          </w:p>
                          <w:tbl>
                            <w:tblPr>
                              <w:tblW w:w="43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40"/>
                              <w:gridCol w:w="2260"/>
                            </w:tblGrid>
                            <w:tr w:rsidR="00BB1BD2" w:rsidRPr="0042149F" w14:paraId="53DF2005" w14:textId="77777777" w:rsidTr="0042149F">
                              <w:trPr>
                                <w:trHeight w:val="370"/>
                              </w:trPr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812134A" w14:textId="31CF71D1" w:rsidR="00BB1BD2" w:rsidRPr="0042149F" w:rsidRDefault="00BB1BD2" w:rsidP="0042149F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  <w:t>choisir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87AA37F" w14:textId="0836477F" w:rsidR="00BB1BD2" w:rsidRPr="0042149F" w:rsidRDefault="00BB1BD2" w:rsidP="0042149F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149F">
                                    <w:rPr>
                                      <w:rFonts w:ascii="Calibri" w:eastAsia="Times New Roman" w:hAnsi="Calibri" w:cs="Calibri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  <w:t>choose</w:t>
                                  </w:r>
                                </w:p>
                              </w:tc>
                            </w:tr>
                            <w:tr w:rsidR="00BB1BD2" w:rsidRPr="0042149F" w14:paraId="491F7B8B" w14:textId="77777777" w:rsidTr="0042149F">
                              <w:trPr>
                                <w:trHeight w:val="370"/>
                              </w:trPr>
                              <w:tc>
                                <w:tcPr>
                                  <w:tcW w:w="20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1DC3456" w14:textId="51BDE02D" w:rsidR="00BB1BD2" w:rsidRPr="0042149F" w:rsidRDefault="00BB1BD2" w:rsidP="0042149F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  <w:t>réussir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7D09CE2" w14:textId="701DB79A" w:rsidR="00BB1BD2" w:rsidRPr="0042149F" w:rsidRDefault="00BB1BD2" w:rsidP="0042149F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eastAsia="en-GB"/>
                                    </w:rPr>
                                    <w:t>To succeed/pass</w:t>
                                  </w:r>
                                </w:p>
                              </w:tc>
                            </w:tr>
                          </w:tbl>
                          <w:p w14:paraId="00AD505D" w14:textId="77777777" w:rsidR="00BB1BD2" w:rsidRDefault="00BB1BD2" w:rsidP="004420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B6196" id="_x0000_s1106" type="#_x0000_t202" style="position:absolute;left:0;text-align:left;margin-left:313.25pt;margin-top:16.55pt;width:202.5pt;height:77.55pt;z-index:25189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">
                <v:textbox>
                  <w:txbxContent>
                    <w:p w14:paraId="5B55DD27" w14:textId="7FB72D99" w:rsidR="00BB1BD2" w:rsidRPr="0042149F" w:rsidRDefault="00BB1BD2" w:rsidP="004420A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2149F">
                        <w:rPr>
                          <w:b/>
                          <w:bCs/>
                          <w:sz w:val="24"/>
                          <w:szCs w:val="24"/>
                        </w:rPr>
                        <w:t>Other regular “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ir</w:t>
                      </w:r>
                      <w:r w:rsidRPr="0042149F">
                        <w:rPr>
                          <w:b/>
                          <w:bCs/>
                          <w:sz w:val="24"/>
                          <w:szCs w:val="24"/>
                        </w:rPr>
                        <w:t>” verbs:</w:t>
                      </w:r>
                    </w:p>
                    <w:tbl>
                      <w:tblPr>
                        <w:tblW w:w="4300" w:type="dxa"/>
                        <w:tblLook w:val="04A0" w:firstRow="1" w:lastRow="0" w:firstColumn="1" w:lastColumn="0" w:noHBand="0" w:noVBand="1"/>
                      </w:tblPr>
                      <w:tblGrid>
                        <w:gridCol w:w="2040"/>
                        <w:gridCol w:w="2260"/>
                      </w:tblGrid>
                      <w:tr w:rsidR="00BB1BD2" w:rsidRPr="0042149F" w14:paraId="53DF2005" w14:textId="77777777" w:rsidTr="0042149F">
                        <w:trPr>
                          <w:trHeight w:val="370"/>
                        </w:trPr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812134A" w14:textId="31CF71D1" w:rsidR="00BB1BD2" w:rsidRPr="0042149F" w:rsidRDefault="00BB1BD2" w:rsidP="0042149F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choisir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87AA37F" w14:textId="0836477F" w:rsidR="00BB1BD2" w:rsidRPr="0042149F" w:rsidRDefault="00BB1BD2" w:rsidP="0042149F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149F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to </w:t>
                            </w:r>
                            <w: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choose</w:t>
                            </w:r>
                          </w:p>
                        </w:tc>
                      </w:tr>
                      <w:tr w:rsidR="00BB1BD2" w:rsidRPr="0042149F" w14:paraId="491F7B8B" w14:textId="77777777" w:rsidTr="0042149F">
                        <w:trPr>
                          <w:trHeight w:val="370"/>
                        </w:trPr>
                        <w:tc>
                          <w:tcPr>
                            <w:tcW w:w="20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1DC3456" w14:textId="51BDE02D" w:rsidR="00BB1BD2" w:rsidRPr="0042149F" w:rsidRDefault="00BB1BD2" w:rsidP="0042149F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réussir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7D09CE2" w14:textId="701DB79A" w:rsidR="00BB1BD2" w:rsidRPr="0042149F" w:rsidRDefault="00BB1BD2" w:rsidP="0042149F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To succeed/pass</w:t>
                            </w:r>
                          </w:p>
                        </w:tc>
                      </w:tr>
                    </w:tbl>
                    <w:p w14:paraId="00AD505D" w14:textId="77777777" w:rsidR="00BB1BD2" w:rsidRDefault="00BB1BD2" w:rsidP="004420A5"/>
                  </w:txbxContent>
                </v:textbox>
              </v:shape>
            </w:pict>
          </mc:Fallback>
        </mc:AlternateContent>
      </w:r>
      <w:r w:rsidRPr="0042149F">
        <w:rPr>
          <w:rFonts w:ascii="Calibri" w:hAnsi="Calibri"/>
          <w:b/>
          <w:sz w:val="28"/>
        </w:rPr>
        <w:t xml:space="preserve">                               </w:t>
      </w:r>
      <w:r>
        <w:rPr>
          <w:rFonts w:ascii="Calibri" w:hAnsi="Calibri"/>
          <w:b/>
          <w:sz w:val="28"/>
          <w:u w:val="single"/>
        </w:rPr>
        <w:t xml:space="preserve">Finir </w:t>
      </w:r>
      <w:r w:rsidRPr="006F1DF8">
        <w:rPr>
          <w:rFonts w:ascii="Calibri" w:hAnsi="Calibri"/>
          <w:b/>
          <w:sz w:val="28"/>
          <w:u w:val="single"/>
        </w:rPr>
        <w:t>(</w:t>
      </w:r>
      <w:r w:rsidRPr="006F1DF8">
        <w:rPr>
          <w:rFonts w:ascii="Calibri" w:hAnsi="Calibri"/>
          <w:b/>
          <w:i/>
          <w:sz w:val="28"/>
          <w:u w:val="single"/>
        </w:rPr>
        <w:t>to</w:t>
      </w:r>
      <w:r>
        <w:rPr>
          <w:rFonts w:ascii="Calibri" w:hAnsi="Calibri"/>
          <w:b/>
          <w:i/>
          <w:sz w:val="28"/>
          <w:u w:val="single"/>
        </w:rPr>
        <w:t xml:space="preserve"> finish)</w:t>
      </w:r>
      <w:r w:rsidRPr="006F1DF8">
        <w:rPr>
          <w:rFonts w:ascii="Calibri" w:hAnsi="Calibri"/>
          <w:b/>
          <w:i/>
          <w:sz w:val="28"/>
          <w:u w:val="single"/>
        </w:rPr>
        <w:t xml:space="preserve"> </w:t>
      </w:r>
    </w:p>
    <w:tbl>
      <w:tblPr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3"/>
        <w:gridCol w:w="3686"/>
      </w:tblGrid>
      <w:tr w:rsidR="004420A5" w:rsidRPr="004E10BF" w14:paraId="3983FC7E" w14:textId="77777777" w:rsidTr="004C5A77">
        <w:trPr>
          <w:trHeight w:val="205"/>
        </w:trPr>
        <w:tc>
          <w:tcPr>
            <w:tcW w:w="2263" w:type="dxa"/>
          </w:tcPr>
          <w:p w14:paraId="5524EB40" w14:textId="15B2EF49" w:rsidR="004420A5" w:rsidRPr="00441808" w:rsidRDefault="004420A5" w:rsidP="004C5A77">
            <w:pPr>
              <w:suppressOverlap/>
              <w:jc w:val="center"/>
              <w:rPr>
                <w:rFonts w:ascii="Calibri" w:hAnsi="Calibri"/>
                <w:sz w:val="24"/>
                <w:szCs w:val="24"/>
              </w:rPr>
            </w:pPr>
            <w:r w:rsidRPr="00441808">
              <w:rPr>
                <w:rFonts w:ascii="Calibri" w:hAnsi="Calibri"/>
                <w:sz w:val="24"/>
                <w:szCs w:val="24"/>
              </w:rPr>
              <w:t>Je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023BFB">
              <w:rPr>
                <w:rFonts w:ascii="Calibri" w:hAnsi="Calibri"/>
                <w:sz w:val="24"/>
                <w:szCs w:val="24"/>
              </w:rPr>
              <w:t>fin</w:t>
            </w:r>
            <w:r w:rsidR="00023BFB" w:rsidRPr="00023BFB">
              <w:rPr>
                <w:rFonts w:ascii="Calibri" w:hAnsi="Calibri"/>
                <w:b/>
                <w:bCs/>
                <w:sz w:val="24"/>
                <w:szCs w:val="24"/>
              </w:rPr>
              <w:t>is</w:t>
            </w:r>
          </w:p>
        </w:tc>
        <w:tc>
          <w:tcPr>
            <w:tcW w:w="3686" w:type="dxa"/>
          </w:tcPr>
          <w:p w14:paraId="0461DDBB" w14:textId="3FC77123" w:rsidR="004420A5" w:rsidRPr="00441808" w:rsidRDefault="004420A5" w:rsidP="004C5A77">
            <w:pPr>
              <w:suppressOverlap/>
              <w:jc w:val="center"/>
              <w:rPr>
                <w:rFonts w:ascii="Calibri" w:hAnsi="Calibri"/>
                <w:i/>
                <w:sz w:val="24"/>
                <w:szCs w:val="24"/>
              </w:rPr>
            </w:pPr>
            <w:r w:rsidRPr="00441808">
              <w:rPr>
                <w:rFonts w:ascii="Calibri" w:hAnsi="Calibri"/>
                <w:i/>
                <w:sz w:val="24"/>
                <w:szCs w:val="24"/>
              </w:rPr>
              <w:t xml:space="preserve">I </w:t>
            </w:r>
            <w:r w:rsidR="004C5A77">
              <w:rPr>
                <w:rFonts w:ascii="Calibri" w:hAnsi="Calibri"/>
                <w:i/>
                <w:sz w:val="24"/>
                <w:szCs w:val="24"/>
              </w:rPr>
              <w:t>finish</w:t>
            </w:r>
          </w:p>
        </w:tc>
      </w:tr>
      <w:tr w:rsidR="004420A5" w:rsidRPr="004E10BF" w14:paraId="7BA18FA1" w14:textId="77777777" w:rsidTr="004C5A77">
        <w:trPr>
          <w:trHeight w:val="205"/>
        </w:trPr>
        <w:tc>
          <w:tcPr>
            <w:tcW w:w="2263" w:type="dxa"/>
          </w:tcPr>
          <w:p w14:paraId="177A3209" w14:textId="4F6DC1FF" w:rsidR="004420A5" w:rsidRPr="00441808" w:rsidRDefault="004420A5" w:rsidP="004C5A77">
            <w:pPr>
              <w:suppressOverlap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Tu </w:t>
            </w:r>
            <w:r w:rsidR="00023BFB">
              <w:rPr>
                <w:rFonts w:ascii="Calibri" w:hAnsi="Calibri"/>
                <w:sz w:val="24"/>
                <w:szCs w:val="24"/>
              </w:rPr>
              <w:t>fin</w:t>
            </w:r>
            <w:r w:rsidR="00023BFB" w:rsidRPr="00023BFB">
              <w:rPr>
                <w:rFonts w:ascii="Calibri" w:hAnsi="Calibri"/>
                <w:b/>
                <w:bCs/>
                <w:sz w:val="24"/>
                <w:szCs w:val="24"/>
              </w:rPr>
              <w:t>is</w:t>
            </w:r>
          </w:p>
        </w:tc>
        <w:tc>
          <w:tcPr>
            <w:tcW w:w="3686" w:type="dxa"/>
          </w:tcPr>
          <w:p w14:paraId="45DE48F4" w14:textId="2419F2CF" w:rsidR="004420A5" w:rsidRPr="00441808" w:rsidRDefault="004420A5" w:rsidP="004C5A77">
            <w:pPr>
              <w:suppressOverlap/>
              <w:jc w:val="center"/>
              <w:rPr>
                <w:rFonts w:ascii="Calibri" w:hAnsi="Calibri"/>
                <w:i/>
                <w:sz w:val="24"/>
                <w:szCs w:val="24"/>
              </w:rPr>
            </w:pPr>
            <w:r w:rsidRPr="00441808">
              <w:rPr>
                <w:rFonts w:ascii="Calibri" w:hAnsi="Calibri"/>
                <w:i/>
                <w:sz w:val="24"/>
                <w:szCs w:val="24"/>
              </w:rPr>
              <w:t>You (s)</w:t>
            </w:r>
            <w:r>
              <w:rPr>
                <w:rFonts w:ascii="Calibri" w:hAnsi="Calibri"/>
                <w:i/>
                <w:sz w:val="24"/>
                <w:szCs w:val="24"/>
              </w:rPr>
              <w:t xml:space="preserve"> </w:t>
            </w:r>
            <w:r w:rsidR="004C5A77">
              <w:rPr>
                <w:rFonts w:ascii="Calibri" w:hAnsi="Calibri"/>
                <w:i/>
                <w:sz w:val="24"/>
                <w:szCs w:val="24"/>
              </w:rPr>
              <w:t>finish</w:t>
            </w:r>
          </w:p>
        </w:tc>
      </w:tr>
      <w:tr w:rsidR="004420A5" w:rsidRPr="004E10BF" w14:paraId="7CD2484C" w14:textId="77777777" w:rsidTr="004C5A77">
        <w:trPr>
          <w:trHeight w:val="195"/>
        </w:trPr>
        <w:tc>
          <w:tcPr>
            <w:tcW w:w="2263" w:type="dxa"/>
          </w:tcPr>
          <w:p w14:paraId="00100F46" w14:textId="4D813220" w:rsidR="004420A5" w:rsidRPr="00441808" w:rsidRDefault="004420A5" w:rsidP="004C5A77">
            <w:pPr>
              <w:suppressOverlap/>
              <w:jc w:val="center"/>
              <w:rPr>
                <w:rFonts w:ascii="Calibri" w:hAnsi="Calibri"/>
                <w:sz w:val="24"/>
                <w:szCs w:val="24"/>
              </w:rPr>
            </w:pPr>
            <w:r w:rsidRPr="00441808">
              <w:rPr>
                <w:rFonts w:ascii="Calibri" w:hAnsi="Calibri"/>
                <w:sz w:val="24"/>
                <w:szCs w:val="24"/>
              </w:rPr>
              <w:t>Il / elle / on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023BFB">
              <w:rPr>
                <w:rFonts w:ascii="Calibri" w:hAnsi="Calibri"/>
                <w:sz w:val="24"/>
                <w:szCs w:val="24"/>
              </w:rPr>
              <w:t>fin</w:t>
            </w:r>
            <w:r w:rsidR="00023BFB" w:rsidRPr="00023BFB">
              <w:rPr>
                <w:rFonts w:ascii="Calibri" w:hAnsi="Calibri"/>
                <w:b/>
                <w:bCs/>
                <w:sz w:val="24"/>
                <w:szCs w:val="24"/>
              </w:rPr>
              <w:t>i</w:t>
            </w:r>
            <w:r w:rsidR="00023BFB">
              <w:rPr>
                <w:rFonts w:ascii="Calibri" w:hAnsi="Calibri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3686" w:type="dxa"/>
          </w:tcPr>
          <w:p w14:paraId="0326A69B" w14:textId="7BADD104" w:rsidR="004420A5" w:rsidRPr="00441808" w:rsidRDefault="004420A5" w:rsidP="004C5A77">
            <w:pPr>
              <w:suppressOverlap/>
              <w:jc w:val="center"/>
              <w:rPr>
                <w:rFonts w:ascii="Calibri" w:hAnsi="Calibri"/>
                <w:i/>
                <w:sz w:val="24"/>
                <w:szCs w:val="24"/>
              </w:rPr>
            </w:pPr>
            <w:r w:rsidRPr="00441808">
              <w:rPr>
                <w:rFonts w:ascii="Calibri" w:hAnsi="Calibri"/>
                <w:i/>
                <w:sz w:val="24"/>
                <w:szCs w:val="24"/>
              </w:rPr>
              <w:t xml:space="preserve">He/ she / one </w:t>
            </w:r>
            <w:r w:rsidR="004C5A77">
              <w:rPr>
                <w:rFonts w:ascii="Calibri" w:hAnsi="Calibri"/>
                <w:i/>
                <w:sz w:val="24"/>
                <w:szCs w:val="24"/>
              </w:rPr>
              <w:t>finishes</w:t>
            </w:r>
            <w:r w:rsidRPr="00441808">
              <w:rPr>
                <w:rFonts w:ascii="Calibri" w:hAnsi="Calibri"/>
                <w:i/>
                <w:sz w:val="24"/>
                <w:szCs w:val="24"/>
              </w:rPr>
              <w:t xml:space="preserve"> (or we </w:t>
            </w:r>
            <w:r w:rsidR="004C5A77">
              <w:rPr>
                <w:rFonts w:ascii="Calibri" w:hAnsi="Calibri"/>
                <w:i/>
                <w:sz w:val="24"/>
                <w:szCs w:val="24"/>
              </w:rPr>
              <w:t>finish</w:t>
            </w:r>
            <w:r w:rsidRPr="00441808">
              <w:rPr>
                <w:rFonts w:ascii="Calibri" w:hAnsi="Calibri"/>
                <w:i/>
                <w:sz w:val="24"/>
                <w:szCs w:val="24"/>
              </w:rPr>
              <w:t>)</w:t>
            </w:r>
          </w:p>
        </w:tc>
      </w:tr>
      <w:tr w:rsidR="004420A5" w:rsidRPr="004E10BF" w14:paraId="6016AABC" w14:textId="77777777" w:rsidTr="004C5A77">
        <w:trPr>
          <w:trHeight w:val="195"/>
        </w:trPr>
        <w:tc>
          <w:tcPr>
            <w:tcW w:w="2263" w:type="dxa"/>
          </w:tcPr>
          <w:p w14:paraId="2A2C77C0" w14:textId="7BD49AC1" w:rsidR="004420A5" w:rsidRPr="00441808" w:rsidRDefault="004420A5" w:rsidP="004C5A77">
            <w:pPr>
              <w:suppressOverlap/>
              <w:jc w:val="center"/>
              <w:rPr>
                <w:rFonts w:ascii="Calibri" w:hAnsi="Calibri"/>
                <w:sz w:val="24"/>
                <w:szCs w:val="24"/>
              </w:rPr>
            </w:pPr>
            <w:r w:rsidRPr="00441808">
              <w:rPr>
                <w:rFonts w:ascii="Calibri" w:hAnsi="Calibri"/>
                <w:sz w:val="24"/>
                <w:szCs w:val="24"/>
              </w:rPr>
              <w:t>Nous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4C5A77">
              <w:rPr>
                <w:rFonts w:ascii="Calibri" w:hAnsi="Calibri"/>
                <w:sz w:val="24"/>
                <w:szCs w:val="24"/>
              </w:rPr>
              <w:t>fin</w:t>
            </w:r>
            <w:r w:rsidR="004C5A77" w:rsidRPr="00023BFB">
              <w:rPr>
                <w:rFonts w:ascii="Calibri" w:hAnsi="Calibri"/>
                <w:b/>
                <w:bCs/>
                <w:sz w:val="24"/>
                <w:szCs w:val="24"/>
              </w:rPr>
              <w:t>is</w:t>
            </w:r>
            <w:r w:rsidR="004C5A77">
              <w:rPr>
                <w:rFonts w:ascii="Calibri" w:hAnsi="Calibri"/>
                <w:b/>
                <w:bCs/>
                <w:sz w:val="24"/>
                <w:szCs w:val="24"/>
              </w:rPr>
              <w:t>sons</w:t>
            </w:r>
          </w:p>
        </w:tc>
        <w:tc>
          <w:tcPr>
            <w:tcW w:w="3686" w:type="dxa"/>
          </w:tcPr>
          <w:p w14:paraId="06FAD6FF" w14:textId="031A94CC" w:rsidR="004420A5" w:rsidRPr="00441808" w:rsidRDefault="004420A5" w:rsidP="004C5A77">
            <w:pPr>
              <w:suppressOverlap/>
              <w:jc w:val="center"/>
              <w:rPr>
                <w:rFonts w:ascii="Calibri" w:hAnsi="Calibri"/>
                <w:i/>
                <w:sz w:val="24"/>
                <w:szCs w:val="24"/>
              </w:rPr>
            </w:pPr>
            <w:r w:rsidRPr="00441808">
              <w:rPr>
                <w:rFonts w:ascii="Calibri" w:hAnsi="Calibri"/>
                <w:i/>
                <w:sz w:val="24"/>
                <w:szCs w:val="24"/>
              </w:rPr>
              <w:t xml:space="preserve">We </w:t>
            </w:r>
            <w:r w:rsidR="004C5A77">
              <w:rPr>
                <w:rFonts w:ascii="Calibri" w:hAnsi="Calibri"/>
                <w:i/>
                <w:sz w:val="24"/>
                <w:szCs w:val="24"/>
              </w:rPr>
              <w:t>finish</w:t>
            </w:r>
          </w:p>
        </w:tc>
      </w:tr>
      <w:tr w:rsidR="004420A5" w:rsidRPr="004E10BF" w14:paraId="494B2343" w14:textId="77777777" w:rsidTr="004C5A77">
        <w:trPr>
          <w:trHeight w:val="205"/>
        </w:trPr>
        <w:tc>
          <w:tcPr>
            <w:tcW w:w="2263" w:type="dxa"/>
          </w:tcPr>
          <w:p w14:paraId="60A0CDAE" w14:textId="57AF871E" w:rsidR="004420A5" w:rsidRPr="00441808" w:rsidRDefault="004420A5" w:rsidP="004C5A77">
            <w:pPr>
              <w:suppressOverlap/>
              <w:jc w:val="center"/>
              <w:rPr>
                <w:rFonts w:ascii="Calibri" w:hAnsi="Calibri"/>
                <w:sz w:val="24"/>
                <w:szCs w:val="24"/>
              </w:rPr>
            </w:pPr>
            <w:r w:rsidRPr="00441808">
              <w:rPr>
                <w:rFonts w:ascii="Calibri" w:hAnsi="Calibri"/>
                <w:sz w:val="24"/>
                <w:szCs w:val="24"/>
              </w:rPr>
              <w:t>Vous</w:t>
            </w:r>
            <w:r w:rsidRPr="00441808"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r w:rsidR="004C5A77">
              <w:rPr>
                <w:rFonts w:ascii="Calibri" w:hAnsi="Calibri"/>
                <w:sz w:val="24"/>
                <w:szCs w:val="24"/>
              </w:rPr>
              <w:t>fin</w:t>
            </w:r>
            <w:r w:rsidR="004C5A77" w:rsidRPr="00023BFB">
              <w:rPr>
                <w:rFonts w:ascii="Calibri" w:hAnsi="Calibri"/>
                <w:b/>
                <w:bCs/>
                <w:sz w:val="24"/>
                <w:szCs w:val="24"/>
              </w:rPr>
              <w:t>is</w:t>
            </w:r>
            <w:r w:rsidR="004C5A77">
              <w:rPr>
                <w:rFonts w:ascii="Calibri" w:hAnsi="Calibri"/>
                <w:b/>
                <w:bCs/>
                <w:sz w:val="24"/>
                <w:szCs w:val="24"/>
              </w:rPr>
              <w:t>sez</w:t>
            </w:r>
          </w:p>
        </w:tc>
        <w:tc>
          <w:tcPr>
            <w:tcW w:w="3686" w:type="dxa"/>
          </w:tcPr>
          <w:p w14:paraId="13FF6ED2" w14:textId="49B5538F" w:rsidR="004420A5" w:rsidRPr="00441808" w:rsidRDefault="004420A5" w:rsidP="004C5A77">
            <w:pPr>
              <w:suppressOverlap/>
              <w:jc w:val="center"/>
              <w:rPr>
                <w:rFonts w:ascii="Calibri" w:hAnsi="Calibri"/>
                <w:i/>
                <w:sz w:val="24"/>
                <w:szCs w:val="24"/>
              </w:rPr>
            </w:pPr>
            <w:r w:rsidRPr="00441808">
              <w:rPr>
                <w:rFonts w:ascii="Calibri" w:hAnsi="Calibri"/>
                <w:i/>
                <w:sz w:val="24"/>
                <w:szCs w:val="24"/>
              </w:rPr>
              <w:t xml:space="preserve">You </w:t>
            </w:r>
            <w:r w:rsidR="004C5A77">
              <w:rPr>
                <w:rFonts w:ascii="Calibri" w:hAnsi="Calibri"/>
                <w:i/>
                <w:sz w:val="24"/>
                <w:szCs w:val="24"/>
              </w:rPr>
              <w:t>finish</w:t>
            </w:r>
            <w:r w:rsidRPr="00441808">
              <w:rPr>
                <w:rFonts w:ascii="Calibri" w:hAnsi="Calibri"/>
                <w:i/>
                <w:sz w:val="24"/>
                <w:szCs w:val="24"/>
              </w:rPr>
              <w:t xml:space="preserve"> (pl /pol)</w:t>
            </w:r>
          </w:p>
        </w:tc>
      </w:tr>
      <w:tr w:rsidR="004420A5" w:rsidRPr="004E10BF" w14:paraId="3D88487C" w14:textId="77777777" w:rsidTr="004C5A77">
        <w:trPr>
          <w:trHeight w:val="195"/>
        </w:trPr>
        <w:tc>
          <w:tcPr>
            <w:tcW w:w="2263" w:type="dxa"/>
          </w:tcPr>
          <w:p w14:paraId="6294AB49" w14:textId="1EAD91AE" w:rsidR="004420A5" w:rsidRPr="00441808" w:rsidRDefault="004420A5" w:rsidP="004C5A77">
            <w:pPr>
              <w:suppressOverlap/>
              <w:jc w:val="center"/>
              <w:rPr>
                <w:rFonts w:ascii="Calibri" w:hAnsi="Calibri"/>
                <w:sz w:val="24"/>
                <w:szCs w:val="24"/>
              </w:rPr>
            </w:pPr>
            <w:r w:rsidRPr="00441808">
              <w:rPr>
                <w:rFonts w:ascii="Calibri" w:hAnsi="Calibri"/>
                <w:sz w:val="24"/>
                <w:szCs w:val="24"/>
              </w:rPr>
              <w:t xml:space="preserve">Ils / elles </w:t>
            </w:r>
            <w:r w:rsidR="004C5A77">
              <w:rPr>
                <w:rFonts w:ascii="Calibri" w:hAnsi="Calibri"/>
                <w:sz w:val="24"/>
                <w:szCs w:val="24"/>
              </w:rPr>
              <w:t>fin</w:t>
            </w:r>
            <w:r w:rsidR="004C5A77" w:rsidRPr="00023BFB">
              <w:rPr>
                <w:rFonts w:ascii="Calibri" w:hAnsi="Calibri"/>
                <w:b/>
                <w:bCs/>
                <w:sz w:val="24"/>
                <w:szCs w:val="24"/>
              </w:rPr>
              <w:t>is</w:t>
            </w:r>
            <w:r w:rsidR="004C5A77">
              <w:rPr>
                <w:rFonts w:ascii="Calibri" w:hAnsi="Calibri"/>
                <w:b/>
                <w:bCs/>
                <w:sz w:val="24"/>
                <w:szCs w:val="24"/>
              </w:rPr>
              <w:t>sent</w:t>
            </w:r>
          </w:p>
        </w:tc>
        <w:tc>
          <w:tcPr>
            <w:tcW w:w="3686" w:type="dxa"/>
          </w:tcPr>
          <w:p w14:paraId="7C7C0993" w14:textId="5BF33506" w:rsidR="004420A5" w:rsidRPr="00441808" w:rsidRDefault="004420A5" w:rsidP="004C5A77">
            <w:pPr>
              <w:suppressOverlap/>
              <w:jc w:val="center"/>
              <w:rPr>
                <w:rFonts w:ascii="Calibri" w:hAnsi="Calibri"/>
                <w:i/>
                <w:sz w:val="24"/>
                <w:szCs w:val="24"/>
              </w:rPr>
            </w:pPr>
            <w:r w:rsidRPr="00441808">
              <w:rPr>
                <w:rFonts w:ascii="Calibri" w:hAnsi="Calibri"/>
                <w:i/>
                <w:sz w:val="24"/>
                <w:szCs w:val="24"/>
              </w:rPr>
              <w:t xml:space="preserve">They </w:t>
            </w:r>
            <w:r w:rsidR="004C5A77">
              <w:rPr>
                <w:rFonts w:ascii="Calibri" w:hAnsi="Calibri"/>
                <w:i/>
                <w:sz w:val="24"/>
                <w:szCs w:val="24"/>
              </w:rPr>
              <w:t>finish</w:t>
            </w:r>
            <w:r w:rsidRPr="00441808">
              <w:rPr>
                <w:rFonts w:ascii="Calibri" w:hAnsi="Calibri"/>
                <w:i/>
                <w:sz w:val="24"/>
                <w:szCs w:val="24"/>
              </w:rPr>
              <w:t xml:space="preserve"> (m/f)</w:t>
            </w:r>
          </w:p>
        </w:tc>
      </w:tr>
    </w:tbl>
    <w:p w14:paraId="30518F18" w14:textId="77777777" w:rsidR="004420A5" w:rsidRDefault="004420A5" w:rsidP="004420A5">
      <w:pPr>
        <w:spacing w:line="240" w:lineRule="auto"/>
        <w:ind w:left="5040" w:hanging="5040"/>
        <w:rPr>
          <w:rFonts w:ascii="Calibri" w:hAnsi="Calibri"/>
          <w:b/>
          <w:bCs/>
          <w:sz w:val="26"/>
          <w:szCs w:val="26"/>
        </w:rPr>
      </w:pPr>
    </w:p>
    <w:p w14:paraId="3C47678C" w14:textId="77777777" w:rsidR="0077618E" w:rsidRPr="001225ED" w:rsidRDefault="0077618E" w:rsidP="0077618E">
      <w:pPr>
        <w:rPr>
          <w:rFonts w:cstheme="minorHAnsi"/>
          <w:b/>
          <w:sz w:val="28"/>
          <w:u w:val="single"/>
          <w:lang w:val="fr-FR"/>
        </w:rPr>
      </w:pPr>
      <w:r w:rsidRPr="005555E5">
        <w:rPr>
          <w:rFonts w:ascii="Calibri" w:hAnsi="Calibri"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2080640" behindDoc="0" locked="0" layoutInCell="1" allowOverlap="1" wp14:anchorId="0C22FAD6" wp14:editId="052B46F8">
                <wp:simplePos x="0" y="0"/>
                <wp:positionH relativeFrom="margin">
                  <wp:align>right</wp:align>
                </wp:positionH>
                <wp:positionV relativeFrom="paragraph">
                  <wp:posOffset>390539</wp:posOffset>
                </wp:positionV>
                <wp:extent cx="6278245" cy="3976577"/>
                <wp:effectExtent l="0" t="0" r="27305" b="241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245" cy="3976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B7E60" w14:textId="77777777" w:rsidR="00BB1BD2" w:rsidRPr="001225ED" w:rsidRDefault="00BB1BD2" w:rsidP="0077618E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 w:rsidRPr="001225ED">
                              <w:rPr>
                                <w:rFonts w:cstheme="minorHAnsi"/>
                                <w:b/>
                                <w:sz w:val="28"/>
                              </w:rPr>
                              <w:t>How to say “of”: DE/D’</w:t>
                            </w:r>
                          </w:p>
                          <w:tbl>
                            <w:tblPr>
                              <w:tblStyle w:val="TableGrid"/>
                              <w:tblW w:w="9214" w:type="dxa"/>
                              <w:tblInd w:w="-5" w:type="dxa"/>
                              <w:tblBorders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85"/>
                              <w:gridCol w:w="2268"/>
                              <w:gridCol w:w="2835"/>
                              <w:gridCol w:w="2126"/>
                            </w:tblGrid>
                            <w:tr w:rsidR="00BB1BD2" w:rsidRPr="00FD03D0" w14:paraId="528E6A94" w14:textId="77777777" w:rsidTr="00955C13">
                              <w:tc>
                                <w:tcPr>
                                  <w:tcW w:w="1985" w:type="dxa"/>
                                </w:tcPr>
                                <w:p w14:paraId="056BD10A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sz w:val="26"/>
                                      <w:szCs w:val="26"/>
                                    </w:rPr>
                                    <w:t>un kilo de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43F2DE6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 xml:space="preserve"> A kilo of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56D09A6B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sz w:val="26"/>
                                      <w:szCs w:val="26"/>
                                    </w:rPr>
                                    <w:t>deux cents grammes de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BC0E7EF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200g of</w:t>
                                  </w:r>
                                </w:p>
                              </w:tc>
                            </w:tr>
                            <w:tr w:rsidR="00BB1BD2" w:rsidRPr="00FD03D0" w14:paraId="4721142F" w14:textId="77777777" w:rsidTr="00955C13">
                              <w:tc>
                                <w:tcPr>
                                  <w:tcW w:w="1985" w:type="dxa"/>
                                </w:tcPr>
                                <w:p w14:paraId="3C9B96CB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sz w:val="26"/>
                                      <w:szCs w:val="26"/>
                                    </w:rPr>
                                    <w:t>un demi-kilo de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7F4BA38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A ½ kilo of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4298D354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sz w:val="26"/>
                                      <w:szCs w:val="26"/>
                                    </w:rPr>
                                    <w:t xml:space="preserve">une bouteille de       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BF02750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A bottle of</w:t>
                                  </w:r>
                                </w:p>
                              </w:tc>
                            </w:tr>
                            <w:tr w:rsidR="00BB1BD2" w:rsidRPr="00FD03D0" w14:paraId="6E6AF866" w14:textId="77777777" w:rsidTr="00955C13">
                              <w:tc>
                                <w:tcPr>
                                  <w:tcW w:w="1985" w:type="dxa"/>
                                </w:tcPr>
                                <w:p w14:paraId="5B102D1C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sz w:val="26"/>
                                      <w:szCs w:val="26"/>
                                    </w:rPr>
                                    <w:t>un morceau de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69F6371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A piece of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7BB69879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FD03D0">
                                    <w:rPr>
                                      <w:sz w:val="26"/>
                                      <w:szCs w:val="26"/>
                                      <w:lang w:val="fr-FR"/>
                                    </w:rPr>
                                    <w:t>une bo</w:t>
                                  </w:r>
                                  <w:r w:rsidRPr="00FD03D0">
                                    <w:rPr>
                                      <w:rFonts w:ascii="Calibri" w:hAnsi="Calibri" w:cs="Calibri"/>
                                      <w:sz w:val="26"/>
                                      <w:szCs w:val="26"/>
                                      <w:lang w:val="fr-FR"/>
                                    </w:rPr>
                                    <w:t xml:space="preserve">îte de          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7046387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A tin of</w:t>
                                  </w:r>
                                </w:p>
                              </w:tc>
                            </w:tr>
                            <w:tr w:rsidR="00BB1BD2" w:rsidRPr="00FD03D0" w14:paraId="278899F7" w14:textId="77777777" w:rsidTr="00955C13">
                              <w:tc>
                                <w:tcPr>
                                  <w:tcW w:w="1985" w:type="dxa"/>
                                </w:tcPr>
                                <w:p w14:paraId="18C85067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sz w:val="26"/>
                                      <w:szCs w:val="26"/>
                                    </w:rPr>
                                    <w:t>un litre de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7C12FE5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A litre of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2957520A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sz w:val="26"/>
                                      <w:szCs w:val="26"/>
                                    </w:rPr>
                                    <w:t xml:space="preserve">une tranche de    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5F3080D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A slice of</w:t>
                                  </w:r>
                                </w:p>
                              </w:tc>
                            </w:tr>
                            <w:tr w:rsidR="00BB1BD2" w:rsidRPr="00FD03D0" w14:paraId="3F961688" w14:textId="77777777" w:rsidTr="00955C13">
                              <w:tc>
                                <w:tcPr>
                                  <w:tcW w:w="1985" w:type="dxa"/>
                                </w:tcPr>
                                <w:p w14:paraId="3E8757E5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sz w:val="26"/>
                                      <w:szCs w:val="26"/>
                                    </w:rPr>
                                    <w:t xml:space="preserve">un carton de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943CAC0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A carton of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68C60A6E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FD03D0">
                                    <w:rPr>
                                      <w:sz w:val="26"/>
                                      <w:szCs w:val="26"/>
                                      <w:lang w:val="fr-FR"/>
                                    </w:rPr>
                                    <w:t xml:space="preserve">une canette de    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08B0045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A can of</w:t>
                                  </w:r>
                                </w:p>
                              </w:tc>
                            </w:tr>
                            <w:tr w:rsidR="00BB1BD2" w:rsidRPr="00FD03D0" w14:paraId="0EAC069D" w14:textId="77777777" w:rsidTr="00955C13">
                              <w:tc>
                                <w:tcPr>
                                  <w:tcW w:w="1985" w:type="dxa"/>
                                </w:tcPr>
                                <w:p w14:paraId="7BEB3379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sz w:val="26"/>
                                      <w:szCs w:val="26"/>
                                    </w:rPr>
                                    <w:t>un paquet de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922A185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A packet of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109B28D6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sz w:val="26"/>
                                      <w:szCs w:val="26"/>
                                    </w:rPr>
                                    <w:t xml:space="preserve">une tasse de  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B7A5217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A cup of</w:t>
                                  </w:r>
                                </w:p>
                              </w:tc>
                            </w:tr>
                            <w:tr w:rsidR="00BB1BD2" w:rsidRPr="00FD03D0" w14:paraId="362546A5" w14:textId="77777777" w:rsidTr="00955C13">
                              <w:tc>
                                <w:tcPr>
                                  <w:tcW w:w="1985" w:type="dxa"/>
                                </w:tcPr>
                                <w:p w14:paraId="788668BC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sz w:val="26"/>
                                      <w:szCs w:val="26"/>
                                    </w:rPr>
                                    <w:t xml:space="preserve">un pot de       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76CDADF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A jar of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615907B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4546EA4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BB1BD2" w:rsidRPr="00FD03D0" w14:paraId="175136FE" w14:textId="77777777" w:rsidTr="00955C13">
                              <w:tc>
                                <w:tcPr>
                                  <w:tcW w:w="1985" w:type="dxa"/>
                                </w:tcPr>
                                <w:p w14:paraId="4F140334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sz w:val="26"/>
                                      <w:szCs w:val="26"/>
                                    </w:rPr>
                                    <w:t xml:space="preserve">un verre de     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DCBC4DF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A glass of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1D4C76D5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977785D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BB1BD2" w:rsidRPr="00FD03D0" w14:paraId="46DA205E" w14:textId="77777777" w:rsidTr="00955C13">
                              <w:tc>
                                <w:tcPr>
                                  <w:tcW w:w="1985" w:type="dxa"/>
                                </w:tcPr>
                                <w:p w14:paraId="21B77263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sz w:val="26"/>
                                      <w:szCs w:val="26"/>
                                    </w:rPr>
                                    <w:t xml:space="preserve">un bol de    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5ABF7B7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D03D0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A bowl of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14AE05B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08DB15E" w14:textId="77777777" w:rsidR="00BB1BD2" w:rsidRPr="00FD03D0" w:rsidRDefault="00BB1BD2" w:rsidP="001225ED">
                                  <w:pPr>
                                    <w:spacing w:line="276" w:lineRule="auto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B02353" w14:textId="77777777" w:rsidR="00BB1BD2" w:rsidRDefault="00BB1BD2" w:rsidP="0077618E">
                            <w:pPr>
                              <w:spacing w:line="240" w:lineRule="auto"/>
                              <w:rPr>
                                <w:rFonts w:cstheme="minorHAnsi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14:paraId="3918847D" w14:textId="7FE12E0A" w:rsidR="00BB1BD2" w:rsidRPr="00955C13" w:rsidRDefault="00BB1BD2" w:rsidP="0077618E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955C13">
                              <w:rPr>
                                <w:rFonts w:cstheme="minorHAnsi"/>
                                <w:sz w:val="26"/>
                                <w:szCs w:val="26"/>
                                <w:lang w:val="fr-FR"/>
                              </w:rPr>
                              <w:t xml:space="preserve">Ex : Je bois une tasse </w:t>
                            </w:r>
                            <w:r w:rsidRPr="00955C13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de </w:t>
                            </w:r>
                            <w:r w:rsidRPr="00955C13">
                              <w:rPr>
                                <w:rFonts w:cstheme="minorHAnsi"/>
                                <w:sz w:val="26"/>
                                <w:szCs w:val="26"/>
                                <w:lang w:val="fr-FR"/>
                              </w:rPr>
                              <w:t xml:space="preserve">thé. </w:t>
                            </w:r>
                            <w:r w:rsidRPr="00955C13">
                              <w:rPr>
                                <w:rFonts w:cstheme="minorHAns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955C13">
                              <w:rPr>
                                <w:rFonts w:cstheme="minorHAns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955C13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I drink a cup </w:t>
                            </w:r>
                            <w:r w:rsidRPr="002027FF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of</w:t>
                            </w:r>
                            <w:r w:rsidRPr="00955C13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tea.</w:t>
                            </w:r>
                          </w:p>
                          <w:p w14:paraId="7C9F7265" w14:textId="53CE1D35" w:rsidR="00BB1BD2" w:rsidRDefault="00BB1BD2" w:rsidP="0077618E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fr-FR"/>
                              </w:rPr>
                              <w:t>Il vend une bouteille</w:t>
                            </w:r>
                            <w:r w:rsidRPr="00955C13">
                              <w:rPr>
                                <w:rFonts w:cstheme="min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Pr="00955C13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lang w:val="fr-FR"/>
                              </w:rPr>
                              <w:t>d’</w:t>
                            </w:r>
                            <w:r w:rsidRPr="00955C13">
                              <w:rPr>
                                <w:rFonts w:cstheme="minorHAnsi"/>
                                <w:sz w:val="26"/>
                                <w:szCs w:val="26"/>
                                <w:lang w:val="fr-FR"/>
                              </w:rPr>
                              <w:t xml:space="preserve">eau. </w:t>
                            </w:r>
                            <w:r w:rsidRPr="00955C13">
                              <w:rPr>
                                <w:rFonts w:cstheme="minorHAns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955C13">
                              <w:rPr>
                                <w:rFonts w:cstheme="minorHAns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</w:rPr>
                              <w:t>He’s selling a bottle</w:t>
                            </w:r>
                            <w:r w:rsidRPr="00955C13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027FF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of</w:t>
                            </w:r>
                            <w:r w:rsidRPr="00955C13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water. </w:t>
                            </w:r>
                          </w:p>
                          <w:p w14:paraId="204E1F59" w14:textId="11808821" w:rsidR="00BB1BD2" w:rsidRPr="0077618E" w:rsidRDefault="00BB1BD2" w:rsidP="0077618E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77618E">
                              <w:rPr>
                                <w:rFonts w:cstheme="minorHAnsi"/>
                                <w:sz w:val="26"/>
                                <w:szCs w:val="26"/>
                                <w:lang w:val="es-ES"/>
                              </w:rPr>
                              <w:t xml:space="preserve">J’achète un kilo </w:t>
                            </w:r>
                            <w:r w:rsidRPr="0077618E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 xml:space="preserve">de </w:t>
                            </w:r>
                            <w:r w:rsidRPr="0077618E">
                              <w:rPr>
                                <w:rFonts w:cstheme="minorHAnsi"/>
                                <w:sz w:val="26"/>
                                <w:szCs w:val="26"/>
                                <w:lang w:val="es-ES"/>
                              </w:rPr>
                              <w:t>p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s-ES"/>
                              </w:rPr>
                              <w:t>ommes.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s-ES"/>
                              </w:rPr>
                              <w:tab/>
                            </w:r>
                            <w:r w:rsidRPr="0077618E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I buy a kilo </w:t>
                            </w:r>
                            <w:r w:rsidRPr="002027FF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of</w:t>
                            </w:r>
                            <w:r w:rsidRPr="0077618E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</w:rPr>
                              <w:t>apples.</w:t>
                            </w:r>
                          </w:p>
                          <w:p w14:paraId="0BF4755F" w14:textId="77777777" w:rsidR="00BB1BD2" w:rsidRPr="0077618E" w:rsidRDefault="00BB1BD2" w:rsidP="007761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2FAD6" id="_x0000_s1107" type="#_x0000_t202" style="position:absolute;margin-left:443.15pt;margin-top:30.75pt;width:494.35pt;height:313.1pt;z-index:2520806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">
                <v:textbox>
                  <w:txbxContent>
                    <w:p w14:paraId="003B7E60" w14:textId="77777777" w:rsidR="00BB1BD2" w:rsidRPr="001225ED" w:rsidRDefault="00BB1BD2" w:rsidP="0077618E">
                      <w:pPr>
                        <w:jc w:val="center"/>
                        <w:rPr>
                          <w:rFonts w:cstheme="minorHAnsi"/>
                          <w:b/>
                          <w:sz w:val="28"/>
                        </w:rPr>
                      </w:pPr>
                      <w:r w:rsidRPr="001225ED">
                        <w:rPr>
                          <w:rFonts w:cstheme="minorHAnsi"/>
                          <w:b/>
                          <w:sz w:val="28"/>
                        </w:rPr>
                        <w:t>How to say “of”: DE/D’</w:t>
                      </w:r>
                    </w:p>
                    <w:tbl>
                      <w:tblPr>
                        <w:tblStyle w:val="TableGrid"/>
                        <w:tblW w:w="9214" w:type="dxa"/>
                        <w:tblInd w:w="-5" w:type="dxa"/>
                        <w:tblBorders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85"/>
                        <w:gridCol w:w="2268"/>
                        <w:gridCol w:w="2835"/>
                        <w:gridCol w:w="2126"/>
                      </w:tblGrid>
                      <w:tr w:rsidR="00BB1BD2" w:rsidRPr="00FD03D0" w14:paraId="528E6A94" w14:textId="77777777" w:rsidTr="00955C13">
                        <w:tc>
                          <w:tcPr>
                            <w:tcW w:w="1985" w:type="dxa"/>
                          </w:tcPr>
                          <w:p w14:paraId="056BD10A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sz w:val="26"/>
                                <w:szCs w:val="26"/>
                              </w:rPr>
                              <w:t>un kilo de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43F2DE6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i/>
                                <w:sz w:val="26"/>
                                <w:szCs w:val="26"/>
                              </w:rPr>
                              <w:t xml:space="preserve"> A kilo of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56D09A6B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sz w:val="26"/>
                                <w:szCs w:val="26"/>
                              </w:rPr>
                              <w:t>deux cents grammes de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BC0E7EF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i/>
                                <w:sz w:val="26"/>
                                <w:szCs w:val="26"/>
                              </w:rPr>
                              <w:t>200g of</w:t>
                            </w:r>
                          </w:p>
                        </w:tc>
                      </w:tr>
                      <w:tr w:rsidR="00BB1BD2" w:rsidRPr="00FD03D0" w14:paraId="4721142F" w14:textId="77777777" w:rsidTr="00955C13">
                        <w:tc>
                          <w:tcPr>
                            <w:tcW w:w="1985" w:type="dxa"/>
                          </w:tcPr>
                          <w:p w14:paraId="3C9B96CB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sz w:val="26"/>
                                <w:szCs w:val="26"/>
                              </w:rPr>
                              <w:t>un demi-kilo de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7F4BA38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i/>
                                <w:sz w:val="26"/>
                                <w:szCs w:val="26"/>
                              </w:rPr>
                              <w:t>A ½ kilo of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4298D354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sz w:val="26"/>
                                <w:szCs w:val="26"/>
                              </w:rPr>
                              <w:t xml:space="preserve">une bouteille de       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BF02750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i/>
                                <w:sz w:val="26"/>
                                <w:szCs w:val="26"/>
                              </w:rPr>
                              <w:t>A bottle of</w:t>
                            </w:r>
                          </w:p>
                        </w:tc>
                      </w:tr>
                      <w:tr w:rsidR="00BB1BD2" w:rsidRPr="00FD03D0" w14:paraId="6E6AF866" w14:textId="77777777" w:rsidTr="00955C13">
                        <w:tc>
                          <w:tcPr>
                            <w:tcW w:w="1985" w:type="dxa"/>
                          </w:tcPr>
                          <w:p w14:paraId="5B102D1C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sz w:val="26"/>
                                <w:szCs w:val="26"/>
                              </w:rPr>
                              <w:t>un morceau de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69F6371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i/>
                                <w:sz w:val="26"/>
                                <w:szCs w:val="26"/>
                              </w:rPr>
                              <w:t>A piece of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7BB69879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FD03D0">
                              <w:rPr>
                                <w:sz w:val="26"/>
                                <w:szCs w:val="26"/>
                                <w:lang w:val="fr-FR"/>
                              </w:rPr>
                              <w:t>une bo</w:t>
                            </w:r>
                            <w:r w:rsidRPr="00FD03D0">
                              <w:rPr>
                                <w:rFonts w:ascii="Calibri" w:hAnsi="Calibri" w:cs="Calibri"/>
                                <w:sz w:val="26"/>
                                <w:szCs w:val="26"/>
                                <w:lang w:val="fr-FR"/>
                              </w:rPr>
                              <w:t xml:space="preserve">îte de          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7046387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i/>
                                <w:sz w:val="26"/>
                                <w:szCs w:val="26"/>
                              </w:rPr>
                              <w:t>A tin of</w:t>
                            </w:r>
                          </w:p>
                        </w:tc>
                      </w:tr>
                      <w:tr w:rsidR="00BB1BD2" w:rsidRPr="00FD03D0" w14:paraId="278899F7" w14:textId="77777777" w:rsidTr="00955C13">
                        <w:tc>
                          <w:tcPr>
                            <w:tcW w:w="1985" w:type="dxa"/>
                          </w:tcPr>
                          <w:p w14:paraId="18C85067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sz w:val="26"/>
                                <w:szCs w:val="26"/>
                              </w:rPr>
                              <w:t>un litre de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7C12FE5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i/>
                                <w:sz w:val="26"/>
                                <w:szCs w:val="26"/>
                              </w:rPr>
                              <w:t>A litre of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2957520A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sz w:val="26"/>
                                <w:szCs w:val="26"/>
                              </w:rPr>
                              <w:t xml:space="preserve">une tranche de    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5F3080D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i/>
                                <w:sz w:val="26"/>
                                <w:szCs w:val="26"/>
                              </w:rPr>
                              <w:t>A slice of</w:t>
                            </w:r>
                          </w:p>
                        </w:tc>
                      </w:tr>
                      <w:tr w:rsidR="00BB1BD2" w:rsidRPr="00FD03D0" w14:paraId="3F961688" w14:textId="77777777" w:rsidTr="00955C13">
                        <w:tc>
                          <w:tcPr>
                            <w:tcW w:w="1985" w:type="dxa"/>
                          </w:tcPr>
                          <w:p w14:paraId="3E8757E5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sz w:val="26"/>
                                <w:szCs w:val="26"/>
                              </w:rPr>
                              <w:t xml:space="preserve">un carton de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943CAC0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i/>
                                <w:sz w:val="26"/>
                                <w:szCs w:val="26"/>
                              </w:rPr>
                              <w:t>A carton of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68C60A6E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FD03D0"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une canette de    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08B0045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i/>
                                <w:sz w:val="26"/>
                                <w:szCs w:val="26"/>
                              </w:rPr>
                              <w:t>A can of</w:t>
                            </w:r>
                          </w:p>
                        </w:tc>
                      </w:tr>
                      <w:tr w:rsidR="00BB1BD2" w:rsidRPr="00FD03D0" w14:paraId="0EAC069D" w14:textId="77777777" w:rsidTr="00955C13">
                        <w:tc>
                          <w:tcPr>
                            <w:tcW w:w="1985" w:type="dxa"/>
                          </w:tcPr>
                          <w:p w14:paraId="7BEB3379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sz w:val="26"/>
                                <w:szCs w:val="26"/>
                              </w:rPr>
                              <w:t>un paquet de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922A185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i/>
                                <w:sz w:val="26"/>
                                <w:szCs w:val="26"/>
                              </w:rPr>
                              <w:t>A packet of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109B28D6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sz w:val="26"/>
                                <w:szCs w:val="26"/>
                              </w:rPr>
                              <w:t xml:space="preserve">une tasse de  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B7A5217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i/>
                                <w:sz w:val="26"/>
                                <w:szCs w:val="26"/>
                              </w:rPr>
                              <w:t>A cup of</w:t>
                            </w:r>
                          </w:p>
                        </w:tc>
                      </w:tr>
                      <w:tr w:rsidR="00BB1BD2" w:rsidRPr="00FD03D0" w14:paraId="362546A5" w14:textId="77777777" w:rsidTr="00955C13">
                        <w:tc>
                          <w:tcPr>
                            <w:tcW w:w="1985" w:type="dxa"/>
                          </w:tcPr>
                          <w:p w14:paraId="788668BC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sz w:val="26"/>
                                <w:szCs w:val="26"/>
                              </w:rPr>
                              <w:t xml:space="preserve">un pot de       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76CDADF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i/>
                                <w:sz w:val="26"/>
                                <w:szCs w:val="26"/>
                              </w:rPr>
                              <w:t>A jar of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0615907B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4546EA4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BB1BD2" w:rsidRPr="00FD03D0" w14:paraId="175136FE" w14:textId="77777777" w:rsidTr="00955C13">
                        <w:tc>
                          <w:tcPr>
                            <w:tcW w:w="1985" w:type="dxa"/>
                          </w:tcPr>
                          <w:p w14:paraId="4F140334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sz w:val="26"/>
                                <w:szCs w:val="26"/>
                              </w:rPr>
                              <w:t xml:space="preserve">un verre de     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DCBC4DF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i/>
                                <w:sz w:val="26"/>
                                <w:szCs w:val="26"/>
                              </w:rPr>
                              <w:t>A glass of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1D4C76D5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977785D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BB1BD2" w:rsidRPr="00FD03D0" w14:paraId="46DA205E" w14:textId="77777777" w:rsidTr="00955C13">
                        <w:tc>
                          <w:tcPr>
                            <w:tcW w:w="1985" w:type="dxa"/>
                          </w:tcPr>
                          <w:p w14:paraId="21B77263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sz w:val="26"/>
                                <w:szCs w:val="26"/>
                              </w:rPr>
                              <w:t xml:space="preserve">un bol de    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5ABF7B7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D03D0">
                              <w:rPr>
                                <w:i/>
                                <w:sz w:val="26"/>
                                <w:szCs w:val="26"/>
                              </w:rPr>
                              <w:t>A bowl of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014AE05B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08DB15E" w14:textId="77777777" w:rsidR="00BB1BD2" w:rsidRPr="00FD03D0" w:rsidRDefault="00BB1BD2" w:rsidP="001225ED">
                            <w:pPr>
                              <w:spacing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7CB02353" w14:textId="77777777" w:rsidR="00BB1BD2" w:rsidRDefault="00BB1BD2" w:rsidP="0077618E">
                      <w:pPr>
                        <w:spacing w:line="240" w:lineRule="auto"/>
                        <w:rPr>
                          <w:rFonts w:cstheme="minorHAnsi"/>
                          <w:sz w:val="26"/>
                          <w:szCs w:val="26"/>
                          <w:lang w:val="fr-FR"/>
                        </w:rPr>
                      </w:pPr>
                    </w:p>
                    <w:p w14:paraId="3918847D" w14:textId="7FE12E0A" w:rsidR="00BB1BD2" w:rsidRPr="00955C13" w:rsidRDefault="00BB1BD2" w:rsidP="0077618E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sz w:val="26"/>
                          <w:szCs w:val="26"/>
                        </w:rPr>
                      </w:pPr>
                      <w:r w:rsidRPr="00955C13">
                        <w:rPr>
                          <w:rFonts w:cstheme="minorHAnsi"/>
                          <w:sz w:val="26"/>
                          <w:szCs w:val="26"/>
                          <w:lang w:val="fr-FR"/>
                        </w:rPr>
                        <w:t xml:space="preserve">Ex : Je bois une tasse </w:t>
                      </w:r>
                      <w:r w:rsidRPr="00955C13">
                        <w:rPr>
                          <w:rFonts w:cstheme="minorHAnsi"/>
                          <w:b/>
                          <w:sz w:val="26"/>
                          <w:szCs w:val="26"/>
                          <w:lang w:val="fr-FR"/>
                        </w:rPr>
                        <w:t xml:space="preserve">de </w:t>
                      </w:r>
                      <w:r w:rsidRPr="00955C13">
                        <w:rPr>
                          <w:rFonts w:cstheme="minorHAnsi"/>
                          <w:sz w:val="26"/>
                          <w:szCs w:val="26"/>
                          <w:lang w:val="fr-FR"/>
                        </w:rPr>
                        <w:t xml:space="preserve">thé. </w:t>
                      </w:r>
                      <w:r w:rsidRPr="00955C13">
                        <w:rPr>
                          <w:rFonts w:cstheme="minorHAns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955C13">
                        <w:rPr>
                          <w:rFonts w:cstheme="minorHAns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955C13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</w:rPr>
                        <w:t xml:space="preserve">I drink a cup </w:t>
                      </w:r>
                      <w:r w:rsidRPr="002027FF">
                        <w:rPr>
                          <w:rFonts w:cstheme="minorHAns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of</w:t>
                      </w:r>
                      <w:r w:rsidRPr="00955C13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</w:rPr>
                        <w:t xml:space="preserve"> tea.</w:t>
                      </w:r>
                    </w:p>
                    <w:p w14:paraId="7C9F7265" w14:textId="53CE1D35" w:rsidR="00BB1BD2" w:rsidRDefault="00BB1BD2" w:rsidP="0077618E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  <w:lang w:val="fr-FR"/>
                        </w:rPr>
                        <w:t>Il vend une bouteille</w:t>
                      </w:r>
                      <w:r w:rsidRPr="00955C13">
                        <w:rPr>
                          <w:rFonts w:cstheme="min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Pr="00955C13">
                        <w:rPr>
                          <w:rFonts w:cstheme="minorHAnsi"/>
                          <w:b/>
                          <w:sz w:val="26"/>
                          <w:szCs w:val="26"/>
                          <w:lang w:val="fr-FR"/>
                        </w:rPr>
                        <w:t>d’</w:t>
                      </w:r>
                      <w:r w:rsidRPr="00955C13">
                        <w:rPr>
                          <w:rFonts w:cstheme="minorHAnsi"/>
                          <w:sz w:val="26"/>
                          <w:szCs w:val="26"/>
                          <w:lang w:val="fr-FR"/>
                        </w:rPr>
                        <w:t xml:space="preserve">eau. </w:t>
                      </w:r>
                      <w:r w:rsidRPr="00955C13">
                        <w:rPr>
                          <w:rFonts w:cstheme="minorHAns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955C13">
                        <w:rPr>
                          <w:rFonts w:cstheme="minorHAnsi"/>
                          <w:sz w:val="26"/>
                          <w:szCs w:val="26"/>
                          <w:lang w:val="fr-FR"/>
                        </w:rPr>
                        <w:tab/>
                      </w:r>
                      <w:r>
                        <w:rPr>
                          <w:rFonts w:cstheme="minorHAnsi"/>
                          <w:i/>
                          <w:iCs/>
                          <w:sz w:val="26"/>
                          <w:szCs w:val="26"/>
                        </w:rPr>
                        <w:t>He’s selling a bottle</w:t>
                      </w:r>
                      <w:r w:rsidRPr="00955C13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Pr="002027FF">
                        <w:rPr>
                          <w:rFonts w:cstheme="minorHAns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of</w:t>
                      </w:r>
                      <w:r w:rsidRPr="00955C13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</w:rPr>
                        <w:t xml:space="preserve"> water. </w:t>
                      </w:r>
                    </w:p>
                    <w:p w14:paraId="204E1F59" w14:textId="11808821" w:rsidR="00BB1BD2" w:rsidRPr="0077618E" w:rsidRDefault="00BB1BD2" w:rsidP="0077618E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sz w:val="26"/>
                          <w:szCs w:val="26"/>
                        </w:rPr>
                      </w:pPr>
                      <w:r w:rsidRPr="0077618E">
                        <w:rPr>
                          <w:rFonts w:cstheme="minorHAnsi"/>
                          <w:sz w:val="26"/>
                          <w:szCs w:val="26"/>
                          <w:lang w:val="es-ES"/>
                        </w:rPr>
                        <w:t xml:space="preserve">J’achète un kilo </w:t>
                      </w:r>
                      <w:r w:rsidRPr="0077618E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s-ES"/>
                        </w:rPr>
                        <w:t xml:space="preserve">de </w:t>
                      </w:r>
                      <w:r w:rsidRPr="0077618E">
                        <w:rPr>
                          <w:rFonts w:cstheme="minorHAnsi"/>
                          <w:sz w:val="26"/>
                          <w:szCs w:val="26"/>
                          <w:lang w:val="es-ES"/>
                        </w:rPr>
                        <w:t>p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s-ES"/>
                        </w:rPr>
                        <w:t>ommes.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s-ES"/>
                        </w:rPr>
                        <w:tab/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s-ES"/>
                        </w:rPr>
                        <w:tab/>
                      </w:r>
                      <w:r w:rsidRPr="0077618E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</w:rPr>
                        <w:t xml:space="preserve">I buy a kilo </w:t>
                      </w:r>
                      <w:r w:rsidRPr="002027FF">
                        <w:rPr>
                          <w:rFonts w:cstheme="minorHAns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of</w:t>
                      </w:r>
                      <w:r w:rsidRPr="0077618E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i/>
                          <w:iCs/>
                          <w:sz w:val="26"/>
                          <w:szCs w:val="26"/>
                        </w:rPr>
                        <w:t>apples.</w:t>
                      </w:r>
                    </w:p>
                    <w:p w14:paraId="0BF4755F" w14:textId="77777777" w:rsidR="00BB1BD2" w:rsidRPr="0077618E" w:rsidRDefault="00BB1BD2" w:rsidP="0077618E"/>
                  </w:txbxContent>
                </v:textbox>
                <w10:wrap anchorx="margin"/>
              </v:shape>
            </w:pict>
          </mc:Fallback>
        </mc:AlternateContent>
      </w:r>
      <w:r w:rsidRPr="001225ED">
        <w:rPr>
          <w:rFonts w:cstheme="minorHAnsi"/>
          <w:b/>
          <w:sz w:val="28"/>
          <w:u w:val="single"/>
          <w:lang w:val="fr-FR"/>
        </w:rPr>
        <w:t xml:space="preserve">Quantities </w:t>
      </w:r>
    </w:p>
    <w:p w14:paraId="1A5C3BE1" w14:textId="77777777" w:rsidR="0077618E" w:rsidRDefault="0077618E" w:rsidP="0077618E">
      <w:pPr>
        <w:rPr>
          <w:rFonts w:cstheme="minorHAnsi"/>
          <w:lang w:val="fr-FR"/>
        </w:rPr>
      </w:pPr>
    </w:p>
    <w:p w14:paraId="5F71EE4B" w14:textId="77777777" w:rsidR="0077618E" w:rsidRPr="001C704A" w:rsidRDefault="0077618E" w:rsidP="0077618E">
      <w:pPr>
        <w:rPr>
          <w:rFonts w:cstheme="minorHAnsi"/>
          <w:b/>
          <w:lang w:val="fr-FR"/>
        </w:rPr>
      </w:pPr>
    </w:p>
    <w:p w14:paraId="30CF9EFF" w14:textId="77777777" w:rsidR="0077618E" w:rsidRPr="001225ED" w:rsidRDefault="0077618E" w:rsidP="0077618E">
      <w:pPr>
        <w:rPr>
          <w:rFonts w:ascii="Calibri" w:hAnsi="Calibri"/>
          <w:b/>
          <w:sz w:val="28"/>
          <w:u w:val="single"/>
          <w:lang w:val="fr-FR"/>
        </w:rPr>
      </w:pPr>
    </w:p>
    <w:p w14:paraId="281357C2" w14:textId="77777777" w:rsidR="0077618E" w:rsidRPr="001225ED" w:rsidRDefault="0077618E" w:rsidP="0077618E">
      <w:pPr>
        <w:rPr>
          <w:rFonts w:ascii="Calibri" w:hAnsi="Calibri"/>
          <w:b/>
          <w:sz w:val="28"/>
          <w:u w:val="single"/>
          <w:lang w:val="fr-FR"/>
        </w:rPr>
      </w:pPr>
    </w:p>
    <w:p w14:paraId="091A6D05" w14:textId="77777777" w:rsidR="0077618E" w:rsidRPr="001225ED" w:rsidRDefault="0077618E" w:rsidP="0077618E">
      <w:pPr>
        <w:rPr>
          <w:rFonts w:ascii="Calibri" w:hAnsi="Calibri"/>
          <w:b/>
          <w:sz w:val="28"/>
          <w:u w:val="single"/>
          <w:lang w:val="fr-FR"/>
        </w:rPr>
      </w:pPr>
    </w:p>
    <w:p w14:paraId="55D50D7D" w14:textId="77777777" w:rsidR="0077618E" w:rsidRDefault="0077618E" w:rsidP="0077618E">
      <w:pPr>
        <w:rPr>
          <w:rFonts w:ascii="Calibri" w:hAnsi="Calibri"/>
          <w:b/>
          <w:sz w:val="28"/>
          <w:u w:val="single"/>
          <w:lang w:val="fr-FR"/>
        </w:rPr>
      </w:pPr>
    </w:p>
    <w:p w14:paraId="697368D9" w14:textId="77777777" w:rsidR="0077618E" w:rsidRDefault="0077618E" w:rsidP="0077618E">
      <w:pPr>
        <w:rPr>
          <w:rFonts w:ascii="Calibri" w:hAnsi="Calibri"/>
          <w:b/>
          <w:sz w:val="28"/>
          <w:u w:val="single"/>
          <w:lang w:val="fr-FR"/>
        </w:rPr>
      </w:pPr>
    </w:p>
    <w:p w14:paraId="0B8A3104" w14:textId="77777777" w:rsidR="0077618E" w:rsidRDefault="0077618E" w:rsidP="0077618E">
      <w:pPr>
        <w:rPr>
          <w:rFonts w:ascii="Calibri" w:hAnsi="Calibri"/>
          <w:b/>
          <w:sz w:val="28"/>
          <w:u w:val="single"/>
          <w:lang w:val="fr-FR"/>
        </w:rPr>
      </w:pPr>
    </w:p>
    <w:p w14:paraId="4F87144F" w14:textId="77777777" w:rsidR="0077618E" w:rsidRPr="001225ED" w:rsidRDefault="0077618E" w:rsidP="0077618E">
      <w:pPr>
        <w:rPr>
          <w:rFonts w:ascii="Calibri" w:hAnsi="Calibri"/>
          <w:b/>
          <w:sz w:val="28"/>
          <w:u w:val="single"/>
          <w:lang w:val="fr-FR"/>
        </w:rPr>
      </w:pPr>
    </w:p>
    <w:p w14:paraId="085356F4" w14:textId="77777777" w:rsidR="0077618E" w:rsidRDefault="0077618E" w:rsidP="0077618E">
      <w:pPr>
        <w:rPr>
          <w:b/>
          <w:sz w:val="32"/>
          <w:szCs w:val="24"/>
          <w:lang w:val="fr-FR"/>
        </w:rPr>
      </w:pPr>
    </w:p>
    <w:p w14:paraId="56ADB4C3" w14:textId="68700FC6" w:rsidR="00C21D91" w:rsidRPr="002E1764" w:rsidRDefault="0077618E" w:rsidP="0077618E">
      <w:pPr>
        <w:pBdr>
          <w:bottom w:val="single" w:sz="4" w:space="1" w:color="auto"/>
        </w:pBdr>
        <w:spacing w:line="240" w:lineRule="auto"/>
        <w:ind w:left="5040" w:hanging="5040"/>
        <w:rPr>
          <w:rFonts w:ascii="Calibri" w:hAnsi="Calibri"/>
          <w:b/>
          <w:bCs/>
          <w:sz w:val="26"/>
          <w:szCs w:val="26"/>
          <w:highlight w:val="yellow"/>
          <w:lang w:val="fr-FR"/>
        </w:rPr>
      </w:pPr>
      <w:r>
        <w:rPr>
          <w:rFonts w:ascii="Calibri" w:hAnsi="Calibri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948544" behindDoc="0" locked="0" layoutInCell="1" allowOverlap="1" wp14:anchorId="60CC712F" wp14:editId="6A4FAF7A">
            <wp:simplePos x="0" y="0"/>
            <wp:positionH relativeFrom="margin">
              <wp:align>right</wp:align>
            </wp:positionH>
            <wp:positionV relativeFrom="paragraph">
              <wp:posOffset>16628</wp:posOffset>
            </wp:positionV>
            <wp:extent cx="722571" cy="722571"/>
            <wp:effectExtent l="0" t="0" r="1905" b="190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71" cy="722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D91" w:rsidRPr="00C21D91">
        <w:rPr>
          <w:rFonts w:ascii="Calibri" w:hAnsi="Calibri"/>
          <w:b/>
          <w:bCs/>
          <w:sz w:val="28"/>
          <w:szCs w:val="28"/>
          <w:lang w:val="fr-FR"/>
        </w:rPr>
        <w:t>Les Achats (Purchases)</w:t>
      </w:r>
    </w:p>
    <w:p w14:paraId="69820BB3" w14:textId="1E67F69B" w:rsidR="00C21D91" w:rsidRPr="004C5A77" w:rsidRDefault="00C21D91" w:rsidP="00C21D91">
      <w:pPr>
        <w:spacing w:line="240" w:lineRule="auto"/>
        <w:rPr>
          <w:rFonts w:ascii="Calibri" w:hAnsi="Calibri"/>
          <w:i/>
          <w:iCs/>
          <w:sz w:val="24"/>
          <w:szCs w:val="24"/>
          <w:lang w:val="fr-FR"/>
        </w:rPr>
      </w:pPr>
      <w:r w:rsidRPr="004C5A77">
        <w:rPr>
          <w:rFonts w:ascii="Calibri" w:hAnsi="Calibri"/>
          <w:sz w:val="24"/>
          <w:szCs w:val="24"/>
          <w:lang w:val="fr-FR"/>
        </w:rPr>
        <w:t>Je voudrais………</w:t>
      </w:r>
      <w:r w:rsidRPr="004C5A77">
        <w:rPr>
          <w:rFonts w:ascii="Calibri" w:hAnsi="Calibri"/>
          <w:sz w:val="24"/>
          <w:szCs w:val="24"/>
          <w:lang w:val="fr-FR"/>
        </w:rPr>
        <w:tab/>
      </w:r>
      <w:r w:rsidRPr="004C5A77">
        <w:rPr>
          <w:rFonts w:ascii="Calibri" w:hAnsi="Calibri"/>
          <w:sz w:val="24"/>
          <w:szCs w:val="24"/>
          <w:lang w:val="fr-FR"/>
        </w:rPr>
        <w:tab/>
      </w:r>
      <w:r w:rsidRPr="004C5A77">
        <w:rPr>
          <w:rFonts w:ascii="Calibri" w:hAnsi="Calibri"/>
          <w:sz w:val="24"/>
          <w:szCs w:val="24"/>
          <w:lang w:val="fr-FR"/>
        </w:rPr>
        <w:tab/>
      </w:r>
      <w:r w:rsidRPr="004C5A77">
        <w:rPr>
          <w:rFonts w:ascii="Calibri" w:hAnsi="Calibri"/>
          <w:sz w:val="24"/>
          <w:szCs w:val="24"/>
          <w:lang w:val="fr-FR"/>
        </w:rPr>
        <w:tab/>
      </w:r>
      <w:r w:rsidRPr="004C5A77">
        <w:rPr>
          <w:rFonts w:ascii="Calibri" w:hAnsi="Calibri"/>
          <w:sz w:val="24"/>
          <w:szCs w:val="24"/>
          <w:lang w:val="fr-FR"/>
        </w:rPr>
        <w:tab/>
      </w:r>
      <w:r w:rsidRPr="004C5A77">
        <w:rPr>
          <w:rFonts w:ascii="Calibri" w:hAnsi="Calibri"/>
          <w:sz w:val="24"/>
          <w:szCs w:val="24"/>
          <w:lang w:val="fr-FR"/>
        </w:rPr>
        <w:tab/>
      </w:r>
      <w:r w:rsidRPr="004C5A77">
        <w:rPr>
          <w:rFonts w:ascii="Calibri" w:hAnsi="Calibri"/>
          <w:i/>
          <w:iCs/>
          <w:sz w:val="24"/>
          <w:szCs w:val="24"/>
          <w:lang w:val="fr-FR"/>
        </w:rPr>
        <w:t>I would like</w:t>
      </w:r>
    </w:p>
    <w:p w14:paraId="42A454B0" w14:textId="701D84BA" w:rsidR="00C21D91" w:rsidRPr="004C5A77" w:rsidRDefault="00C21D91" w:rsidP="00C21D91">
      <w:pPr>
        <w:spacing w:line="240" w:lineRule="auto"/>
        <w:rPr>
          <w:rFonts w:ascii="Calibri" w:hAnsi="Calibri"/>
          <w:i/>
          <w:iCs/>
          <w:sz w:val="24"/>
          <w:szCs w:val="24"/>
        </w:rPr>
      </w:pPr>
      <w:r w:rsidRPr="004C5A77">
        <w:rPr>
          <w:rFonts w:ascii="Calibri" w:hAnsi="Calibri"/>
          <w:sz w:val="24"/>
          <w:szCs w:val="24"/>
          <w:lang w:val="fr-FR"/>
        </w:rPr>
        <w:t xml:space="preserve">Pour acheter……..je vais </w:t>
      </w:r>
      <w:r w:rsidRPr="004C5A77">
        <w:rPr>
          <w:rFonts w:ascii="Calibri" w:hAnsi="Calibri"/>
          <w:b/>
          <w:bCs/>
          <w:sz w:val="24"/>
          <w:szCs w:val="24"/>
          <w:lang w:val="fr-FR"/>
        </w:rPr>
        <w:t>au / à la / à l’ / aux</w:t>
      </w:r>
      <w:r w:rsidRPr="004C5A77">
        <w:rPr>
          <w:rFonts w:ascii="Calibri" w:hAnsi="Calibri"/>
          <w:sz w:val="24"/>
          <w:szCs w:val="24"/>
          <w:lang w:val="fr-FR"/>
        </w:rPr>
        <w:t>…………..</w:t>
      </w:r>
      <w:r w:rsidRPr="004C5A77">
        <w:rPr>
          <w:rFonts w:ascii="Calibri" w:hAnsi="Calibri"/>
          <w:sz w:val="24"/>
          <w:szCs w:val="24"/>
          <w:lang w:val="fr-FR"/>
        </w:rPr>
        <w:tab/>
      </w:r>
      <w:r w:rsidR="001F2A0B">
        <w:rPr>
          <w:rFonts w:ascii="Calibri" w:hAnsi="Calibri"/>
          <w:sz w:val="24"/>
          <w:szCs w:val="24"/>
          <w:lang w:val="fr-FR"/>
        </w:rPr>
        <w:tab/>
      </w:r>
      <w:r w:rsidRPr="004C5A77">
        <w:rPr>
          <w:rFonts w:ascii="Calibri" w:hAnsi="Calibri"/>
          <w:i/>
          <w:iCs/>
          <w:sz w:val="24"/>
          <w:szCs w:val="24"/>
        </w:rPr>
        <w:t>In order to buy……I go to the………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1843"/>
        <w:gridCol w:w="3402"/>
        <w:gridCol w:w="2261"/>
      </w:tblGrid>
      <w:tr w:rsidR="00C21D91" w:rsidRPr="004C5A77" w14:paraId="37C0E8F6" w14:textId="77777777" w:rsidTr="00C21D91">
        <w:tc>
          <w:tcPr>
            <w:tcW w:w="2405" w:type="dxa"/>
          </w:tcPr>
          <w:p w14:paraId="60FC91BA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 souvenir</w:t>
            </w:r>
          </w:p>
        </w:tc>
        <w:tc>
          <w:tcPr>
            <w:tcW w:w="1843" w:type="dxa"/>
          </w:tcPr>
          <w:p w14:paraId="546F7432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 souvenir</w:t>
            </w:r>
          </w:p>
        </w:tc>
        <w:tc>
          <w:tcPr>
            <w:tcW w:w="3402" w:type="dxa"/>
          </w:tcPr>
          <w:p w14:paraId="52C98405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Une carte postale</w:t>
            </w:r>
          </w:p>
        </w:tc>
        <w:tc>
          <w:tcPr>
            <w:tcW w:w="2261" w:type="dxa"/>
          </w:tcPr>
          <w:p w14:paraId="17DA9633" w14:textId="202938AD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 postcard</w:t>
            </w:r>
          </w:p>
        </w:tc>
      </w:tr>
      <w:tr w:rsidR="00C21D91" w:rsidRPr="004C5A77" w14:paraId="3755C30B" w14:textId="77777777" w:rsidTr="00C21D91">
        <w:tc>
          <w:tcPr>
            <w:tcW w:w="2405" w:type="dxa"/>
          </w:tcPr>
          <w:p w14:paraId="7EB5F550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 cadeau</w:t>
            </w:r>
          </w:p>
        </w:tc>
        <w:tc>
          <w:tcPr>
            <w:tcW w:w="1843" w:type="dxa"/>
          </w:tcPr>
          <w:p w14:paraId="2590F700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 present</w:t>
            </w:r>
          </w:p>
        </w:tc>
        <w:tc>
          <w:tcPr>
            <w:tcW w:w="3402" w:type="dxa"/>
          </w:tcPr>
          <w:p w14:paraId="45607512" w14:textId="70F5E274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Une lettre</w:t>
            </w:r>
          </w:p>
        </w:tc>
        <w:tc>
          <w:tcPr>
            <w:tcW w:w="2261" w:type="dxa"/>
          </w:tcPr>
          <w:p w14:paraId="2078049D" w14:textId="120BB49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 letter</w:t>
            </w:r>
          </w:p>
        </w:tc>
      </w:tr>
      <w:tr w:rsidR="00C21D91" w:rsidRPr="004C5A77" w14:paraId="4F9ABE89" w14:textId="77777777" w:rsidTr="00C21D91">
        <w:tc>
          <w:tcPr>
            <w:tcW w:w="2405" w:type="dxa"/>
          </w:tcPr>
          <w:p w14:paraId="702845D3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 timbre</w:t>
            </w:r>
          </w:p>
        </w:tc>
        <w:tc>
          <w:tcPr>
            <w:tcW w:w="1843" w:type="dxa"/>
          </w:tcPr>
          <w:p w14:paraId="540B9EC5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 stamp</w:t>
            </w:r>
          </w:p>
        </w:tc>
        <w:tc>
          <w:tcPr>
            <w:tcW w:w="3402" w:type="dxa"/>
          </w:tcPr>
          <w:p w14:paraId="5CD6D3CA" w14:textId="60F601C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Une brosse à dents</w:t>
            </w:r>
          </w:p>
        </w:tc>
        <w:tc>
          <w:tcPr>
            <w:tcW w:w="2261" w:type="dxa"/>
          </w:tcPr>
          <w:p w14:paraId="3887DFA0" w14:textId="75C204C0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 toothbrush</w:t>
            </w:r>
          </w:p>
        </w:tc>
      </w:tr>
      <w:tr w:rsidR="00C21D91" w:rsidRPr="004C5A77" w14:paraId="548471EF" w14:textId="77777777" w:rsidTr="00C21D91">
        <w:tc>
          <w:tcPr>
            <w:tcW w:w="2405" w:type="dxa"/>
          </w:tcPr>
          <w:p w14:paraId="7E8C7D8F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 peigne</w:t>
            </w:r>
          </w:p>
        </w:tc>
        <w:tc>
          <w:tcPr>
            <w:tcW w:w="1843" w:type="dxa"/>
          </w:tcPr>
          <w:p w14:paraId="6EB9D773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 comb</w:t>
            </w:r>
          </w:p>
        </w:tc>
        <w:tc>
          <w:tcPr>
            <w:tcW w:w="3402" w:type="dxa"/>
          </w:tcPr>
          <w:p w14:paraId="6A8B4465" w14:textId="4F5F8ED1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Une serviette</w:t>
            </w:r>
          </w:p>
        </w:tc>
        <w:tc>
          <w:tcPr>
            <w:tcW w:w="2261" w:type="dxa"/>
          </w:tcPr>
          <w:p w14:paraId="7BCBCD00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 towel/napkin</w:t>
            </w:r>
          </w:p>
        </w:tc>
      </w:tr>
      <w:tr w:rsidR="00C21D91" w:rsidRPr="004C5A77" w14:paraId="756982E3" w14:textId="77777777" w:rsidTr="00C21D91">
        <w:tc>
          <w:tcPr>
            <w:tcW w:w="2405" w:type="dxa"/>
          </w:tcPr>
          <w:p w14:paraId="7813BE41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 ballon de foot</w:t>
            </w:r>
          </w:p>
        </w:tc>
        <w:tc>
          <w:tcPr>
            <w:tcW w:w="1843" w:type="dxa"/>
          </w:tcPr>
          <w:p w14:paraId="2876BB0D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 football</w:t>
            </w:r>
          </w:p>
        </w:tc>
        <w:tc>
          <w:tcPr>
            <w:tcW w:w="3402" w:type="dxa"/>
          </w:tcPr>
          <w:p w14:paraId="6DF2A9E0" w14:textId="38527631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Une console de jeux</w:t>
            </w:r>
          </w:p>
        </w:tc>
        <w:tc>
          <w:tcPr>
            <w:tcW w:w="2261" w:type="dxa"/>
          </w:tcPr>
          <w:p w14:paraId="116BF382" w14:textId="696BF67A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 console</w:t>
            </w:r>
          </w:p>
        </w:tc>
      </w:tr>
      <w:tr w:rsidR="00C21D91" w:rsidRPr="004C5A77" w14:paraId="71F32679" w14:textId="77777777" w:rsidTr="00C21D91">
        <w:tc>
          <w:tcPr>
            <w:tcW w:w="2405" w:type="dxa"/>
          </w:tcPr>
          <w:p w14:paraId="6BCF354C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 portable</w:t>
            </w:r>
          </w:p>
        </w:tc>
        <w:tc>
          <w:tcPr>
            <w:tcW w:w="1843" w:type="dxa"/>
          </w:tcPr>
          <w:p w14:paraId="073CA81D" w14:textId="4EDE09EA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 mobile</w:t>
            </w:r>
          </w:p>
        </w:tc>
        <w:tc>
          <w:tcPr>
            <w:tcW w:w="3402" w:type="dxa"/>
          </w:tcPr>
          <w:p w14:paraId="3D0A0B9F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Une montre</w:t>
            </w:r>
          </w:p>
        </w:tc>
        <w:tc>
          <w:tcPr>
            <w:tcW w:w="2261" w:type="dxa"/>
          </w:tcPr>
          <w:p w14:paraId="456C973F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 watch</w:t>
            </w:r>
          </w:p>
        </w:tc>
      </w:tr>
      <w:tr w:rsidR="00C21D91" w:rsidRPr="004C5A77" w14:paraId="1D951757" w14:textId="77777777" w:rsidTr="00C21D91">
        <w:tc>
          <w:tcPr>
            <w:tcW w:w="2405" w:type="dxa"/>
          </w:tcPr>
          <w:p w14:paraId="1817E0F4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 journal</w:t>
            </w:r>
          </w:p>
        </w:tc>
        <w:tc>
          <w:tcPr>
            <w:tcW w:w="1843" w:type="dxa"/>
          </w:tcPr>
          <w:p w14:paraId="671DA0D1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 newspaper</w:t>
            </w:r>
          </w:p>
        </w:tc>
        <w:tc>
          <w:tcPr>
            <w:tcW w:w="3402" w:type="dxa"/>
          </w:tcPr>
          <w:p w14:paraId="76AF6A42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Une peluche</w:t>
            </w:r>
          </w:p>
        </w:tc>
        <w:tc>
          <w:tcPr>
            <w:tcW w:w="2261" w:type="dxa"/>
          </w:tcPr>
          <w:p w14:paraId="428C5B3D" w14:textId="77165C2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 cuddly toy</w:t>
            </w:r>
          </w:p>
        </w:tc>
      </w:tr>
      <w:tr w:rsidR="00C21D91" w:rsidRPr="004C5A77" w14:paraId="014B78FD" w14:textId="77777777" w:rsidTr="00C21D91">
        <w:tc>
          <w:tcPr>
            <w:tcW w:w="2405" w:type="dxa"/>
          </w:tcPr>
          <w:p w14:paraId="7BAD38D2" w14:textId="0B5A95C3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 jouet</w:t>
            </w:r>
          </w:p>
        </w:tc>
        <w:tc>
          <w:tcPr>
            <w:tcW w:w="1843" w:type="dxa"/>
          </w:tcPr>
          <w:p w14:paraId="3F69D6C9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 toy</w:t>
            </w:r>
          </w:p>
        </w:tc>
        <w:tc>
          <w:tcPr>
            <w:tcW w:w="3402" w:type="dxa"/>
          </w:tcPr>
          <w:p w14:paraId="5A61B8A8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Une bande dessinée (une BD)</w:t>
            </w:r>
          </w:p>
        </w:tc>
        <w:tc>
          <w:tcPr>
            <w:tcW w:w="2261" w:type="dxa"/>
          </w:tcPr>
          <w:p w14:paraId="71F5E47D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 comic</w:t>
            </w:r>
          </w:p>
        </w:tc>
      </w:tr>
      <w:tr w:rsidR="00C21D91" w:rsidRPr="004C5A77" w14:paraId="0D906840" w14:textId="77777777" w:rsidTr="00C21D91">
        <w:tc>
          <w:tcPr>
            <w:tcW w:w="2405" w:type="dxa"/>
          </w:tcPr>
          <w:p w14:paraId="476D32D7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 parapluie</w:t>
            </w:r>
          </w:p>
        </w:tc>
        <w:tc>
          <w:tcPr>
            <w:tcW w:w="1843" w:type="dxa"/>
          </w:tcPr>
          <w:p w14:paraId="43442D09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An umbrella</w:t>
            </w:r>
          </w:p>
        </w:tc>
        <w:tc>
          <w:tcPr>
            <w:tcW w:w="3402" w:type="dxa"/>
          </w:tcPr>
          <w:p w14:paraId="298089CA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Une valise</w:t>
            </w:r>
          </w:p>
        </w:tc>
        <w:tc>
          <w:tcPr>
            <w:tcW w:w="2261" w:type="dxa"/>
          </w:tcPr>
          <w:p w14:paraId="4332C3DA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 suitcase</w:t>
            </w:r>
          </w:p>
        </w:tc>
      </w:tr>
      <w:tr w:rsidR="00C21D91" w:rsidRPr="004C5A77" w14:paraId="5FD25F16" w14:textId="77777777" w:rsidTr="00C21D91">
        <w:tc>
          <w:tcPr>
            <w:tcW w:w="2405" w:type="dxa"/>
          </w:tcPr>
          <w:p w14:paraId="77FC21DC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 porte-clefs</w:t>
            </w:r>
          </w:p>
        </w:tc>
        <w:tc>
          <w:tcPr>
            <w:tcW w:w="1843" w:type="dxa"/>
          </w:tcPr>
          <w:p w14:paraId="1EABE11F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 keyring</w:t>
            </w:r>
          </w:p>
        </w:tc>
        <w:tc>
          <w:tcPr>
            <w:tcW w:w="3402" w:type="dxa"/>
          </w:tcPr>
          <w:p w14:paraId="42E820D4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</w:p>
        </w:tc>
        <w:tc>
          <w:tcPr>
            <w:tcW w:w="2261" w:type="dxa"/>
          </w:tcPr>
          <w:p w14:paraId="5E403231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</w:p>
        </w:tc>
      </w:tr>
      <w:tr w:rsidR="00C21D91" w:rsidRPr="004C5A77" w14:paraId="7E3F4187" w14:textId="77777777" w:rsidTr="00C21D91">
        <w:tc>
          <w:tcPr>
            <w:tcW w:w="2405" w:type="dxa"/>
          </w:tcPr>
          <w:p w14:paraId="2496AE4E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Un appareil-photo</w:t>
            </w:r>
          </w:p>
        </w:tc>
        <w:tc>
          <w:tcPr>
            <w:tcW w:w="1843" w:type="dxa"/>
          </w:tcPr>
          <w:p w14:paraId="43A99B9C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A camera</w:t>
            </w:r>
          </w:p>
        </w:tc>
        <w:tc>
          <w:tcPr>
            <w:tcW w:w="3402" w:type="dxa"/>
          </w:tcPr>
          <w:p w14:paraId="5CC38F21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Des lunettes de soleil</w:t>
            </w:r>
          </w:p>
        </w:tc>
        <w:tc>
          <w:tcPr>
            <w:tcW w:w="2261" w:type="dxa"/>
          </w:tcPr>
          <w:p w14:paraId="5556CE90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Some sunglasses</w:t>
            </w:r>
          </w:p>
        </w:tc>
      </w:tr>
      <w:tr w:rsidR="00C21D91" w:rsidRPr="004C5A77" w14:paraId="0ACDDB97" w14:textId="77777777" w:rsidTr="00C21D91">
        <w:tc>
          <w:tcPr>
            <w:tcW w:w="2405" w:type="dxa"/>
          </w:tcPr>
          <w:p w14:paraId="5BC1C25D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Le savon</w:t>
            </w:r>
          </w:p>
        </w:tc>
        <w:tc>
          <w:tcPr>
            <w:tcW w:w="1843" w:type="dxa"/>
          </w:tcPr>
          <w:p w14:paraId="334A6066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Soap</w:t>
            </w:r>
          </w:p>
        </w:tc>
        <w:tc>
          <w:tcPr>
            <w:tcW w:w="3402" w:type="dxa"/>
          </w:tcPr>
          <w:p w14:paraId="4760F123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Des chocolats</w:t>
            </w:r>
          </w:p>
        </w:tc>
        <w:tc>
          <w:tcPr>
            <w:tcW w:w="2261" w:type="dxa"/>
          </w:tcPr>
          <w:p w14:paraId="6D0F9B83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Some chocolates</w:t>
            </w:r>
          </w:p>
        </w:tc>
      </w:tr>
      <w:tr w:rsidR="00C21D91" w:rsidRPr="004C5A77" w14:paraId="46C6FE6A" w14:textId="77777777" w:rsidTr="00C21D91">
        <w:tc>
          <w:tcPr>
            <w:tcW w:w="2405" w:type="dxa"/>
          </w:tcPr>
          <w:p w14:paraId="166DF205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Le dentifrice</w:t>
            </w:r>
          </w:p>
        </w:tc>
        <w:tc>
          <w:tcPr>
            <w:tcW w:w="1843" w:type="dxa"/>
          </w:tcPr>
          <w:p w14:paraId="12EA6C35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Toothpaste</w:t>
            </w:r>
          </w:p>
        </w:tc>
        <w:tc>
          <w:tcPr>
            <w:tcW w:w="3402" w:type="dxa"/>
          </w:tcPr>
          <w:p w14:paraId="4645DE2F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Des bonbons</w:t>
            </w:r>
          </w:p>
        </w:tc>
        <w:tc>
          <w:tcPr>
            <w:tcW w:w="2261" w:type="dxa"/>
          </w:tcPr>
          <w:p w14:paraId="01697C02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Some sweets</w:t>
            </w:r>
          </w:p>
        </w:tc>
      </w:tr>
      <w:tr w:rsidR="00C21D91" w:rsidRPr="004C5A77" w14:paraId="7F0C4961" w14:textId="77777777" w:rsidTr="00C21D91">
        <w:tc>
          <w:tcPr>
            <w:tcW w:w="2405" w:type="dxa"/>
          </w:tcPr>
          <w:p w14:paraId="5B1B105C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Le shampooing</w:t>
            </w:r>
          </w:p>
        </w:tc>
        <w:tc>
          <w:tcPr>
            <w:tcW w:w="1843" w:type="dxa"/>
          </w:tcPr>
          <w:p w14:paraId="384F7549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Shampoo</w:t>
            </w:r>
          </w:p>
        </w:tc>
        <w:tc>
          <w:tcPr>
            <w:tcW w:w="3402" w:type="dxa"/>
          </w:tcPr>
          <w:p w14:paraId="5B533F85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sz w:val="26"/>
                <w:szCs w:val="26"/>
                <w:lang w:val="fr-FR"/>
              </w:rPr>
              <w:t>Des biscuits</w:t>
            </w:r>
          </w:p>
        </w:tc>
        <w:tc>
          <w:tcPr>
            <w:tcW w:w="2261" w:type="dxa"/>
          </w:tcPr>
          <w:p w14:paraId="23B8AE87" w14:textId="77777777" w:rsidR="00C21D91" w:rsidRPr="002027FF" w:rsidRDefault="00C21D91" w:rsidP="004C5A77">
            <w:pPr>
              <w:spacing w:line="276" w:lineRule="auto"/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2027FF">
              <w:rPr>
                <w:rFonts w:cstheme="minorHAnsi"/>
                <w:i/>
                <w:sz w:val="26"/>
                <w:szCs w:val="26"/>
                <w:lang w:val="fr-FR"/>
              </w:rPr>
              <w:t>Some biscuits</w:t>
            </w:r>
          </w:p>
        </w:tc>
      </w:tr>
    </w:tbl>
    <w:p w14:paraId="1568145D" w14:textId="77777777" w:rsidR="00C21D91" w:rsidRDefault="00C21D91" w:rsidP="00C21D91">
      <w:pPr>
        <w:rPr>
          <w:b/>
          <w:sz w:val="32"/>
          <w:szCs w:val="32"/>
        </w:rPr>
      </w:pPr>
    </w:p>
    <w:p w14:paraId="7FED83D5" w14:textId="48A33AA9" w:rsidR="00C21D91" w:rsidRPr="0077618E" w:rsidRDefault="00F5658D" w:rsidP="00C21D91">
      <w:pPr>
        <w:pBdr>
          <w:bottom w:val="single" w:sz="4" w:space="1" w:color="auto"/>
        </w:pBdr>
        <w:rPr>
          <w:b/>
          <w:sz w:val="28"/>
          <w:szCs w:val="28"/>
        </w:rPr>
      </w:pPr>
      <w:r w:rsidRPr="0077618E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851264" behindDoc="0" locked="0" layoutInCell="1" allowOverlap="1" wp14:anchorId="38EDE75B" wp14:editId="1CCA6587">
            <wp:simplePos x="0" y="0"/>
            <wp:positionH relativeFrom="margin">
              <wp:posOffset>5372367</wp:posOffset>
            </wp:positionH>
            <wp:positionV relativeFrom="paragraph">
              <wp:posOffset>2275354</wp:posOffset>
            </wp:positionV>
            <wp:extent cx="999460" cy="931300"/>
            <wp:effectExtent l="0" t="0" r="0" b="0"/>
            <wp:wrapNone/>
            <wp:docPr id="150" name="Picture 150" descr="MCj044131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Cj04413160000[1]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55" cy="936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D91" w:rsidRPr="0077618E">
        <w:rPr>
          <w:b/>
          <w:sz w:val="28"/>
          <w:szCs w:val="28"/>
        </w:rPr>
        <w:t>Je fais les courses (I go shopping)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134"/>
        <w:gridCol w:w="2473"/>
        <w:gridCol w:w="2474"/>
      </w:tblGrid>
      <w:tr w:rsidR="00C21D91" w:rsidRPr="00917D8F" w14:paraId="230F9AFB" w14:textId="77777777" w:rsidTr="00C21D91">
        <w:tc>
          <w:tcPr>
            <w:tcW w:w="2830" w:type="dxa"/>
          </w:tcPr>
          <w:p w14:paraId="55E77D2F" w14:textId="77777777" w:rsidR="00C21D91" w:rsidRPr="00917D8F" w:rsidRDefault="00C21D91" w:rsidP="00C21D91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sz w:val="26"/>
                <w:szCs w:val="26"/>
                <w:lang w:val="fr-FR"/>
              </w:rPr>
              <w:t>De l’argent</w:t>
            </w:r>
          </w:p>
        </w:tc>
        <w:tc>
          <w:tcPr>
            <w:tcW w:w="2134" w:type="dxa"/>
          </w:tcPr>
          <w:p w14:paraId="2CBA6930" w14:textId="77777777" w:rsidR="00C21D91" w:rsidRPr="00917D8F" w:rsidRDefault="00C21D91" w:rsidP="00C21D91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i/>
                <w:sz w:val="26"/>
                <w:szCs w:val="26"/>
                <w:lang w:val="fr-FR"/>
              </w:rPr>
              <w:t>Some money</w:t>
            </w:r>
          </w:p>
        </w:tc>
        <w:tc>
          <w:tcPr>
            <w:tcW w:w="2473" w:type="dxa"/>
          </w:tcPr>
          <w:p w14:paraId="06622C9C" w14:textId="77777777" w:rsidR="00C21D91" w:rsidRPr="00917D8F" w:rsidRDefault="00C21D91" w:rsidP="00C21D91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sz w:val="26"/>
                <w:szCs w:val="26"/>
                <w:lang w:val="fr-FR"/>
              </w:rPr>
              <w:t>La monnaie</w:t>
            </w:r>
          </w:p>
        </w:tc>
        <w:tc>
          <w:tcPr>
            <w:tcW w:w="2474" w:type="dxa"/>
          </w:tcPr>
          <w:p w14:paraId="7F560BCC" w14:textId="77777777" w:rsidR="00C21D91" w:rsidRPr="00917D8F" w:rsidRDefault="00C21D91" w:rsidP="00C21D91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>
              <w:rPr>
                <w:rFonts w:cstheme="minorHAnsi"/>
                <w:i/>
                <w:sz w:val="26"/>
                <w:szCs w:val="26"/>
                <w:lang w:val="fr-FR"/>
              </w:rPr>
              <w:t>C</w:t>
            </w:r>
            <w:r w:rsidRPr="00917D8F">
              <w:rPr>
                <w:rFonts w:cstheme="minorHAnsi"/>
                <w:i/>
                <w:sz w:val="26"/>
                <w:szCs w:val="26"/>
                <w:lang w:val="fr-FR"/>
              </w:rPr>
              <w:t>hange</w:t>
            </w:r>
          </w:p>
        </w:tc>
      </w:tr>
      <w:tr w:rsidR="00C21D91" w:rsidRPr="00917D8F" w14:paraId="5163F2FF" w14:textId="77777777" w:rsidTr="00C21D91">
        <w:tc>
          <w:tcPr>
            <w:tcW w:w="2830" w:type="dxa"/>
          </w:tcPr>
          <w:p w14:paraId="28B94B0E" w14:textId="77777777" w:rsidR="00C21D91" w:rsidRPr="00917D8F" w:rsidRDefault="00C21D91" w:rsidP="00C21D91">
            <w:pPr>
              <w:rPr>
                <w:rFonts w:cstheme="minorHAnsi"/>
                <w:sz w:val="26"/>
                <w:szCs w:val="26"/>
                <w:lang w:val="fr-FR"/>
              </w:rPr>
            </w:pPr>
            <w:r>
              <w:rPr>
                <w:rFonts w:cstheme="minorHAnsi"/>
                <w:sz w:val="26"/>
                <w:szCs w:val="26"/>
                <w:lang w:val="fr-FR"/>
              </w:rPr>
              <w:t>L’argent de poche</w:t>
            </w:r>
          </w:p>
        </w:tc>
        <w:tc>
          <w:tcPr>
            <w:tcW w:w="2134" w:type="dxa"/>
          </w:tcPr>
          <w:p w14:paraId="67811094" w14:textId="77777777" w:rsidR="00C21D91" w:rsidRPr="00917D8F" w:rsidRDefault="00C21D91" w:rsidP="00C21D91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>
              <w:rPr>
                <w:rFonts w:cstheme="minorHAnsi"/>
                <w:i/>
                <w:sz w:val="26"/>
                <w:szCs w:val="26"/>
                <w:lang w:val="fr-FR"/>
              </w:rPr>
              <w:t>Pocket money</w:t>
            </w:r>
          </w:p>
        </w:tc>
        <w:tc>
          <w:tcPr>
            <w:tcW w:w="2473" w:type="dxa"/>
          </w:tcPr>
          <w:p w14:paraId="5D65FC51" w14:textId="77777777" w:rsidR="00C21D91" w:rsidRPr="00917D8F" w:rsidRDefault="00C21D91" w:rsidP="00C21D91">
            <w:pPr>
              <w:rPr>
                <w:rFonts w:cstheme="minorHAnsi"/>
                <w:sz w:val="26"/>
                <w:szCs w:val="26"/>
                <w:lang w:val="fr-FR"/>
              </w:rPr>
            </w:pPr>
            <w:r>
              <w:rPr>
                <w:rFonts w:cstheme="minorHAnsi"/>
                <w:sz w:val="26"/>
                <w:szCs w:val="26"/>
                <w:lang w:val="fr-FR"/>
              </w:rPr>
              <w:t>La carte bancaire</w:t>
            </w:r>
          </w:p>
        </w:tc>
        <w:tc>
          <w:tcPr>
            <w:tcW w:w="2474" w:type="dxa"/>
          </w:tcPr>
          <w:p w14:paraId="2C8DA79D" w14:textId="77777777" w:rsidR="00C21D91" w:rsidRPr="00917D8F" w:rsidRDefault="00C21D91" w:rsidP="00C21D91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>
              <w:rPr>
                <w:rFonts w:cstheme="minorHAnsi"/>
                <w:i/>
                <w:sz w:val="26"/>
                <w:szCs w:val="26"/>
                <w:lang w:val="fr-FR"/>
              </w:rPr>
              <w:t>Bank card</w:t>
            </w:r>
          </w:p>
        </w:tc>
      </w:tr>
      <w:tr w:rsidR="00C21D91" w:rsidRPr="00917D8F" w14:paraId="40C726BD" w14:textId="77777777" w:rsidTr="00C21D91">
        <w:tc>
          <w:tcPr>
            <w:tcW w:w="2830" w:type="dxa"/>
          </w:tcPr>
          <w:p w14:paraId="026E0CFD" w14:textId="77777777" w:rsidR="00C21D91" w:rsidRPr="00917D8F" w:rsidRDefault="00C21D91" w:rsidP="00C21D91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sz w:val="26"/>
                <w:szCs w:val="26"/>
                <w:lang w:val="fr-FR"/>
              </w:rPr>
              <w:t>Le prix</w:t>
            </w:r>
          </w:p>
        </w:tc>
        <w:tc>
          <w:tcPr>
            <w:tcW w:w="2134" w:type="dxa"/>
          </w:tcPr>
          <w:p w14:paraId="52F4EC0C" w14:textId="7A81CB37" w:rsidR="00C21D91" w:rsidRPr="00917D8F" w:rsidRDefault="00C21D91" w:rsidP="00C21D91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i/>
                <w:sz w:val="26"/>
                <w:szCs w:val="26"/>
                <w:lang w:val="fr-FR"/>
              </w:rPr>
              <w:t>The price</w:t>
            </w:r>
          </w:p>
        </w:tc>
        <w:tc>
          <w:tcPr>
            <w:tcW w:w="2473" w:type="dxa"/>
          </w:tcPr>
          <w:p w14:paraId="191073A9" w14:textId="77777777" w:rsidR="00C21D91" w:rsidRPr="00917D8F" w:rsidRDefault="00C21D91" w:rsidP="00C21D91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sz w:val="26"/>
                <w:szCs w:val="26"/>
                <w:lang w:val="fr-FR"/>
              </w:rPr>
              <w:t>L’entrée</w:t>
            </w:r>
          </w:p>
        </w:tc>
        <w:tc>
          <w:tcPr>
            <w:tcW w:w="2474" w:type="dxa"/>
          </w:tcPr>
          <w:p w14:paraId="2731E912" w14:textId="77777777" w:rsidR="00C21D91" w:rsidRPr="00917D8F" w:rsidRDefault="00C21D91" w:rsidP="00C21D91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i/>
                <w:sz w:val="26"/>
                <w:szCs w:val="26"/>
                <w:lang w:val="fr-FR"/>
              </w:rPr>
              <w:t xml:space="preserve">The entrance </w:t>
            </w:r>
            <w:r>
              <w:rPr>
                <w:rFonts w:cstheme="minorHAnsi"/>
                <w:i/>
                <w:sz w:val="26"/>
                <w:szCs w:val="26"/>
                <w:lang w:val="fr-FR"/>
              </w:rPr>
              <w:t>(</w:t>
            </w:r>
            <w:r w:rsidRPr="00917D8F">
              <w:rPr>
                <w:rFonts w:cstheme="minorHAnsi"/>
                <w:i/>
                <w:sz w:val="26"/>
                <w:szCs w:val="26"/>
                <w:lang w:val="fr-FR"/>
              </w:rPr>
              <w:t>fee</w:t>
            </w:r>
            <w:r>
              <w:rPr>
                <w:rFonts w:cstheme="minorHAnsi"/>
                <w:i/>
                <w:sz w:val="26"/>
                <w:szCs w:val="26"/>
                <w:lang w:val="fr-FR"/>
              </w:rPr>
              <w:t>)</w:t>
            </w:r>
          </w:p>
        </w:tc>
      </w:tr>
      <w:tr w:rsidR="00C21D91" w:rsidRPr="00917D8F" w14:paraId="263CCB18" w14:textId="77777777" w:rsidTr="00C21D91">
        <w:tc>
          <w:tcPr>
            <w:tcW w:w="2830" w:type="dxa"/>
          </w:tcPr>
          <w:p w14:paraId="3325FA47" w14:textId="77777777" w:rsidR="00C21D91" w:rsidRPr="00917D8F" w:rsidRDefault="00C21D91" w:rsidP="00C21D91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sz w:val="26"/>
                <w:szCs w:val="26"/>
                <w:lang w:val="fr-FR"/>
              </w:rPr>
              <w:t>Le chariot</w:t>
            </w:r>
          </w:p>
        </w:tc>
        <w:tc>
          <w:tcPr>
            <w:tcW w:w="2134" w:type="dxa"/>
          </w:tcPr>
          <w:p w14:paraId="52FF328F" w14:textId="578B80C6" w:rsidR="00C21D91" w:rsidRPr="00917D8F" w:rsidRDefault="00C21D91" w:rsidP="00C21D91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i/>
                <w:sz w:val="26"/>
                <w:szCs w:val="26"/>
                <w:lang w:val="fr-FR"/>
              </w:rPr>
              <w:t>The trolley</w:t>
            </w:r>
          </w:p>
        </w:tc>
        <w:tc>
          <w:tcPr>
            <w:tcW w:w="2473" w:type="dxa"/>
          </w:tcPr>
          <w:p w14:paraId="23437DB4" w14:textId="77777777" w:rsidR="00C21D91" w:rsidRPr="00917D8F" w:rsidRDefault="00C21D91" w:rsidP="00C21D91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sz w:val="26"/>
                <w:szCs w:val="26"/>
                <w:lang w:val="fr-FR"/>
              </w:rPr>
              <w:t>La sortie</w:t>
            </w:r>
          </w:p>
        </w:tc>
        <w:tc>
          <w:tcPr>
            <w:tcW w:w="2474" w:type="dxa"/>
          </w:tcPr>
          <w:p w14:paraId="6F3A2F7D" w14:textId="77777777" w:rsidR="00C21D91" w:rsidRPr="00917D8F" w:rsidRDefault="00C21D91" w:rsidP="00C21D91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i/>
                <w:sz w:val="26"/>
                <w:szCs w:val="26"/>
                <w:lang w:val="fr-FR"/>
              </w:rPr>
              <w:t>The exit</w:t>
            </w:r>
          </w:p>
        </w:tc>
      </w:tr>
      <w:tr w:rsidR="00C21D91" w:rsidRPr="00917D8F" w14:paraId="6C523FBF" w14:textId="77777777" w:rsidTr="00C21D91">
        <w:tc>
          <w:tcPr>
            <w:tcW w:w="2830" w:type="dxa"/>
          </w:tcPr>
          <w:p w14:paraId="054814CA" w14:textId="77777777" w:rsidR="00C21D91" w:rsidRPr="00917D8F" w:rsidRDefault="00C21D91" w:rsidP="00C21D91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sz w:val="26"/>
                <w:szCs w:val="26"/>
                <w:lang w:val="fr-FR"/>
              </w:rPr>
              <w:t>Le solde</w:t>
            </w:r>
          </w:p>
        </w:tc>
        <w:tc>
          <w:tcPr>
            <w:tcW w:w="2134" w:type="dxa"/>
          </w:tcPr>
          <w:p w14:paraId="39523E48" w14:textId="77777777" w:rsidR="00C21D91" w:rsidRPr="00917D8F" w:rsidRDefault="00C21D91" w:rsidP="00C21D91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i/>
                <w:sz w:val="26"/>
                <w:szCs w:val="26"/>
                <w:lang w:val="fr-FR"/>
              </w:rPr>
              <w:t>The sale</w:t>
            </w:r>
          </w:p>
        </w:tc>
        <w:tc>
          <w:tcPr>
            <w:tcW w:w="2473" w:type="dxa"/>
          </w:tcPr>
          <w:p w14:paraId="232C3323" w14:textId="77777777" w:rsidR="00C21D91" w:rsidRPr="00917D8F" w:rsidRDefault="00C21D91" w:rsidP="00C21D91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sz w:val="26"/>
                <w:szCs w:val="26"/>
                <w:lang w:val="fr-FR"/>
              </w:rPr>
              <w:t>La caisse</w:t>
            </w:r>
          </w:p>
        </w:tc>
        <w:tc>
          <w:tcPr>
            <w:tcW w:w="2474" w:type="dxa"/>
          </w:tcPr>
          <w:p w14:paraId="71B29D87" w14:textId="77777777" w:rsidR="00C21D91" w:rsidRPr="00917D8F" w:rsidRDefault="00C21D91" w:rsidP="00C21D91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i/>
                <w:sz w:val="26"/>
                <w:szCs w:val="26"/>
                <w:lang w:val="fr-FR"/>
              </w:rPr>
              <w:t>The till</w:t>
            </w:r>
          </w:p>
        </w:tc>
      </w:tr>
      <w:tr w:rsidR="00C21D91" w:rsidRPr="00917D8F" w14:paraId="0370A042" w14:textId="77777777" w:rsidTr="00C21D91">
        <w:tc>
          <w:tcPr>
            <w:tcW w:w="2830" w:type="dxa"/>
          </w:tcPr>
          <w:p w14:paraId="2A647E65" w14:textId="77777777" w:rsidR="00C21D91" w:rsidRPr="00917D8F" w:rsidRDefault="00C21D91" w:rsidP="00C21D91">
            <w:pPr>
              <w:rPr>
                <w:rFonts w:cstheme="minorHAnsi"/>
                <w:sz w:val="26"/>
                <w:szCs w:val="26"/>
                <w:lang w:val="fr-FR"/>
              </w:rPr>
            </w:pPr>
            <w:r>
              <w:rPr>
                <w:rFonts w:cstheme="minorHAnsi"/>
                <w:sz w:val="26"/>
                <w:szCs w:val="26"/>
                <w:lang w:val="fr-FR"/>
              </w:rPr>
              <w:t>Le client</w:t>
            </w:r>
          </w:p>
        </w:tc>
        <w:tc>
          <w:tcPr>
            <w:tcW w:w="2134" w:type="dxa"/>
          </w:tcPr>
          <w:p w14:paraId="6C51B3D8" w14:textId="77777777" w:rsidR="00C21D91" w:rsidRPr="00917D8F" w:rsidRDefault="00C21D91" w:rsidP="00C21D91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>
              <w:rPr>
                <w:rFonts w:cstheme="minorHAnsi"/>
                <w:i/>
                <w:sz w:val="26"/>
                <w:szCs w:val="26"/>
                <w:lang w:val="fr-FR"/>
              </w:rPr>
              <w:t>The customer</w:t>
            </w:r>
          </w:p>
        </w:tc>
        <w:tc>
          <w:tcPr>
            <w:tcW w:w="2473" w:type="dxa"/>
          </w:tcPr>
          <w:p w14:paraId="156D466E" w14:textId="77777777" w:rsidR="00C21D91" w:rsidRPr="00917D8F" w:rsidRDefault="00C21D91" w:rsidP="00C21D91">
            <w:pPr>
              <w:rPr>
                <w:rFonts w:cstheme="minorHAnsi"/>
                <w:sz w:val="26"/>
                <w:szCs w:val="26"/>
                <w:lang w:val="fr-FR"/>
              </w:rPr>
            </w:pPr>
            <w:r>
              <w:rPr>
                <w:rFonts w:cstheme="minorHAnsi"/>
                <w:sz w:val="26"/>
                <w:szCs w:val="26"/>
                <w:lang w:val="fr-FR"/>
              </w:rPr>
              <w:t>La cliente</w:t>
            </w:r>
          </w:p>
        </w:tc>
        <w:tc>
          <w:tcPr>
            <w:tcW w:w="2474" w:type="dxa"/>
          </w:tcPr>
          <w:p w14:paraId="1C339F3D" w14:textId="77777777" w:rsidR="00C21D91" w:rsidRPr="00917D8F" w:rsidRDefault="00C21D91" w:rsidP="00C21D91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>
              <w:rPr>
                <w:rFonts w:cstheme="minorHAnsi"/>
                <w:i/>
                <w:sz w:val="26"/>
                <w:szCs w:val="26"/>
                <w:lang w:val="fr-FR"/>
              </w:rPr>
              <w:t>The customer</w:t>
            </w:r>
          </w:p>
        </w:tc>
      </w:tr>
      <w:tr w:rsidR="00C21D91" w:rsidRPr="00917D8F" w14:paraId="71EA6C0A" w14:textId="77777777" w:rsidTr="00C21D91">
        <w:tc>
          <w:tcPr>
            <w:tcW w:w="2830" w:type="dxa"/>
          </w:tcPr>
          <w:p w14:paraId="12C0C731" w14:textId="77777777" w:rsidR="00C21D91" w:rsidRDefault="00C21D91" w:rsidP="00C21D91">
            <w:pPr>
              <w:rPr>
                <w:rFonts w:cstheme="minorHAnsi"/>
                <w:sz w:val="26"/>
                <w:szCs w:val="26"/>
                <w:lang w:val="fr-FR"/>
              </w:rPr>
            </w:pPr>
            <w:r>
              <w:rPr>
                <w:rFonts w:cstheme="minorHAnsi"/>
                <w:sz w:val="26"/>
                <w:szCs w:val="26"/>
                <w:lang w:val="fr-FR"/>
              </w:rPr>
              <w:t>Le panier</w:t>
            </w:r>
          </w:p>
        </w:tc>
        <w:tc>
          <w:tcPr>
            <w:tcW w:w="2134" w:type="dxa"/>
          </w:tcPr>
          <w:p w14:paraId="08A653A8" w14:textId="77777777" w:rsidR="00C21D91" w:rsidRDefault="00C21D91" w:rsidP="00C21D91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>
              <w:rPr>
                <w:rFonts w:cstheme="minorHAnsi"/>
                <w:i/>
                <w:sz w:val="26"/>
                <w:szCs w:val="26"/>
                <w:lang w:val="fr-FR"/>
              </w:rPr>
              <w:t>The basket</w:t>
            </w:r>
          </w:p>
        </w:tc>
        <w:tc>
          <w:tcPr>
            <w:tcW w:w="2473" w:type="dxa"/>
          </w:tcPr>
          <w:p w14:paraId="6FE417FD" w14:textId="06873D71" w:rsidR="00C21D91" w:rsidRPr="00917D8F" w:rsidRDefault="00C21D91" w:rsidP="00C21D91">
            <w:pPr>
              <w:rPr>
                <w:rFonts w:cstheme="minorHAnsi"/>
                <w:sz w:val="26"/>
                <w:szCs w:val="26"/>
                <w:lang w:val="fr-FR"/>
              </w:rPr>
            </w:pPr>
            <w:r>
              <w:rPr>
                <w:rFonts w:cstheme="minorHAnsi"/>
                <w:sz w:val="26"/>
                <w:szCs w:val="26"/>
                <w:lang w:val="fr-FR"/>
              </w:rPr>
              <w:t>La vitrine</w:t>
            </w:r>
          </w:p>
        </w:tc>
        <w:tc>
          <w:tcPr>
            <w:tcW w:w="2474" w:type="dxa"/>
          </w:tcPr>
          <w:p w14:paraId="1C793B73" w14:textId="77777777" w:rsidR="00C21D91" w:rsidRPr="00917D8F" w:rsidRDefault="00C21D91" w:rsidP="00C21D91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>
              <w:rPr>
                <w:rFonts w:cstheme="minorHAnsi"/>
                <w:i/>
                <w:sz w:val="26"/>
                <w:szCs w:val="26"/>
                <w:lang w:val="fr-FR"/>
              </w:rPr>
              <w:t>The shop window</w:t>
            </w:r>
          </w:p>
        </w:tc>
      </w:tr>
      <w:tr w:rsidR="00F5658D" w:rsidRPr="00917D8F" w14:paraId="11D3AA60" w14:textId="77777777" w:rsidTr="00C21D91">
        <w:tc>
          <w:tcPr>
            <w:tcW w:w="2830" w:type="dxa"/>
          </w:tcPr>
          <w:p w14:paraId="493F9D7D" w14:textId="6284DD29" w:rsidR="00F5658D" w:rsidRPr="00917D8F" w:rsidRDefault="00F5658D" w:rsidP="00F5658D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917D8F">
              <w:rPr>
                <w:rFonts w:ascii="Calibri" w:hAnsi="Calibri"/>
                <w:sz w:val="26"/>
                <w:szCs w:val="26"/>
                <w:lang w:val="fr-FR"/>
              </w:rPr>
              <w:t>Un billet de cinq euros</w:t>
            </w:r>
          </w:p>
        </w:tc>
        <w:tc>
          <w:tcPr>
            <w:tcW w:w="2134" w:type="dxa"/>
          </w:tcPr>
          <w:p w14:paraId="2889A6F1" w14:textId="190F7405" w:rsidR="00F5658D" w:rsidRPr="00917D8F" w:rsidRDefault="00F5658D" w:rsidP="00F5658D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i/>
                <w:sz w:val="26"/>
                <w:szCs w:val="26"/>
                <w:lang w:val="fr-FR"/>
              </w:rPr>
              <w:t>A 5€ note</w:t>
            </w:r>
          </w:p>
        </w:tc>
        <w:tc>
          <w:tcPr>
            <w:tcW w:w="2473" w:type="dxa"/>
          </w:tcPr>
          <w:p w14:paraId="43D63FEC" w14:textId="31B054EF" w:rsidR="00F5658D" w:rsidRPr="00917D8F" w:rsidRDefault="00F5658D" w:rsidP="00F5658D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sz w:val="26"/>
                <w:szCs w:val="26"/>
                <w:lang w:val="fr-FR"/>
              </w:rPr>
              <w:t>Une pièce</w:t>
            </w:r>
          </w:p>
        </w:tc>
        <w:tc>
          <w:tcPr>
            <w:tcW w:w="2474" w:type="dxa"/>
          </w:tcPr>
          <w:p w14:paraId="0D5F0872" w14:textId="77777777" w:rsidR="00F5658D" w:rsidRPr="00917D8F" w:rsidRDefault="00F5658D" w:rsidP="00F5658D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i/>
                <w:sz w:val="26"/>
                <w:szCs w:val="26"/>
                <w:lang w:val="fr-FR"/>
              </w:rPr>
              <w:t>A coin / room / play</w:t>
            </w:r>
          </w:p>
        </w:tc>
      </w:tr>
      <w:tr w:rsidR="00F5658D" w:rsidRPr="00917D8F" w14:paraId="5A9C9A84" w14:textId="77777777" w:rsidTr="00C21D91">
        <w:tc>
          <w:tcPr>
            <w:tcW w:w="2830" w:type="dxa"/>
          </w:tcPr>
          <w:p w14:paraId="003BD7C1" w14:textId="00E2ADC6" w:rsidR="00F5658D" w:rsidRPr="00917D8F" w:rsidRDefault="00F5658D" w:rsidP="00F5658D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917D8F">
              <w:rPr>
                <w:rFonts w:ascii="Calibri" w:hAnsi="Calibri"/>
                <w:sz w:val="26"/>
                <w:szCs w:val="26"/>
                <w:lang w:val="fr-FR"/>
              </w:rPr>
              <w:t>Un porte</w:t>
            </w:r>
            <w:r w:rsidRPr="00917D8F">
              <w:rPr>
                <w:rFonts w:ascii="Calibri" w:hAnsi="Calibri"/>
                <w:b/>
                <w:bCs/>
                <w:sz w:val="26"/>
                <w:szCs w:val="26"/>
                <w:lang w:val="fr-FR"/>
              </w:rPr>
              <w:t>-</w:t>
            </w:r>
            <w:r w:rsidRPr="00917D8F">
              <w:rPr>
                <w:rFonts w:ascii="Calibri" w:hAnsi="Calibri"/>
                <w:sz w:val="26"/>
                <w:szCs w:val="26"/>
                <w:lang w:val="fr-FR"/>
              </w:rPr>
              <w:t xml:space="preserve">monnaie </w:t>
            </w:r>
          </w:p>
        </w:tc>
        <w:tc>
          <w:tcPr>
            <w:tcW w:w="2134" w:type="dxa"/>
          </w:tcPr>
          <w:p w14:paraId="12D0C768" w14:textId="13314320" w:rsidR="00F5658D" w:rsidRPr="00917D8F" w:rsidRDefault="00F5658D" w:rsidP="00F5658D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i/>
                <w:sz w:val="26"/>
                <w:szCs w:val="26"/>
                <w:lang w:val="fr-FR"/>
              </w:rPr>
              <w:t>A purse</w:t>
            </w:r>
          </w:p>
        </w:tc>
        <w:tc>
          <w:tcPr>
            <w:tcW w:w="2473" w:type="dxa"/>
          </w:tcPr>
          <w:p w14:paraId="6E7E8E69" w14:textId="62CEF902" w:rsidR="00F5658D" w:rsidRPr="00917D8F" w:rsidRDefault="00F5658D" w:rsidP="00F5658D">
            <w:pPr>
              <w:rPr>
                <w:rFonts w:cstheme="minorHAnsi"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sz w:val="26"/>
                <w:szCs w:val="26"/>
                <w:lang w:val="fr-FR"/>
              </w:rPr>
              <w:t>Une livre</w:t>
            </w:r>
            <w:r>
              <w:rPr>
                <w:rFonts w:cstheme="minorHAnsi"/>
                <w:sz w:val="26"/>
                <w:szCs w:val="26"/>
                <w:lang w:val="fr-FR"/>
              </w:rPr>
              <w:t xml:space="preserve"> (stirling)</w:t>
            </w:r>
          </w:p>
        </w:tc>
        <w:tc>
          <w:tcPr>
            <w:tcW w:w="2474" w:type="dxa"/>
          </w:tcPr>
          <w:p w14:paraId="082A521B" w14:textId="77777777" w:rsidR="00F5658D" w:rsidRPr="00917D8F" w:rsidRDefault="00F5658D" w:rsidP="00F5658D">
            <w:pP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i/>
                <w:sz w:val="26"/>
                <w:szCs w:val="26"/>
                <w:lang w:val="fr-FR"/>
              </w:rPr>
              <w:t>A pound (£)</w:t>
            </w:r>
          </w:p>
        </w:tc>
      </w:tr>
      <w:tr w:rsidR="00F5658D" w:rsidRPr="00917D8F" w14:paraId="199C85E3" w14:textId="77777777" w:rsidTr="00C21D91">
        <w:tc>
          <w:tcPr>
            <w:tcW w:w="2830" w:type="dxa"/>
          </w:tcPr>
          <w:p w14:paraId="44E0A972" w14:textId="63E8CCF5" w:rsidR="00F5658D" w:rsidRPr="00917D8F" w:rsidRDefault="00F5658D" w:rsidP="00F5658D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917D8F">
              <w:rPr>
                <w:rFonts w:ascii="Calibri" w:hAnsi="Calibri"/>
                <w:sz w:val="26"/>
                <w:szCs w:val="26"/>
                <w:lang w:val="fr-FR"/>
              </w:rPr>
              <w:t>Un portefeuille</w:t>
            </w:r>
          </w:p>
        </w:tc>
        <w:tc>
          <w:tcPr>
            <w:tcW w:w="2134" w:type="dxa"/>
          </w:tcPr>
          <w:p w14:paraId="79D15F0A" w14:textId="750BD065" w:rsidR="00F5658D" w:rsidRPr="00917D8F" w:rsidRDefault="00F5658D" w:rsidP="00F5658D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i/>
                <w:sz w:val="26"/>
                <w:szCs w:val="26"/>
                <w:lang w:val="fr-FR"/>
              </w:rPr>
              <w:t>A wallet</w:t>
            </w:r>
          </w:p>
        </w:tc>
        <w:tc>
          <w:tcPr>
            <w:tcW w:w="2473" w:type="dxa"/>
          </w:tcPr>
          <w:p w14:paraId="703800A9" w14:textId="0E9D7B7A" w:rsidR="00F5658D" w:rsidRPr="00917D8F" w:rsidRDefault="00F5658D" w:rsidP="00F5658D">
            <w:pPr>
              <w:rPr>
                <w:rFonts w:cstheme="minorHAnsi"/>
                <w:sz w:val="26"/>
                <w:szCs w:val="26"/>
                <w:lang w:val="fr-FR"/>
              </w:rPr>
            </w:pPr>
          </w:p>
        </w:tc>
        <w:tc>
          <w:tcPr>
            <w:tcW w:w="2474" w:type="dxa"/>
          </w:tcPr>
          <w:p w14:paraId="2F7E4151" w14:textId="4001EA4C" w:rsidR="00F5658D" w:rsidRPr="00917D8F" w:rsidRDefault="00F5658D" w:rsidP="00F5658D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</w:p>
        </w:tc>
      </w:tr>
      <w:tr w:rsidR="00F5658D" w:rsidRPr="00917D8F" w14:paraId="46319F68" w14:textId="77777777" w:rsidTr="00C21D91">
        <w:tc>
          <w:tcPr>
            <w:tcW w:w="2830" w:type="dxa"/>
          </w:tcPr>
          <w:p w14:paraId="24C9178E" w14:textId="61469EBC" w:rsidR="00F5658D" w:rsidRPr="00917D8F" w:rsidRDefault="00F5658D" w:rsidP="00F5658D">
            <w:pPr>
              <w:rPr>
                <w:rFonts w:ascii="Calibri" w:hAnsi="Calibri"/>
                <w:sz w:val="26"/>
                <w:szCs w:val="26"/>
                <w:lang w:val="fr-FR"/>
              </w:rPr>
            </w:pPr>
            <w:r w:rsidRPr="00917D8F">
              <w:rPr>
                <w:rFonts w:ascii="Calibri" w:hAnsi="Calibri"/>
                <w:sz w:val="26"/>
                <w:szCs w:val="26"/>
                <w:lang w:val="fr-FR"/>
              </w:rPr>
              <w:t>Un sac en plastique</w:t>
            </w:r>
          </w:p>
        </w:tc>
        <w:tc>
          <w:tcPr>
            <w:tcW w:w="2134" w:type="dxa"/>
          </w:tcPr>
          <w:p w14:paraId="51995E01" w14:textId="6D448FCD" w:rsidR="00F5658D" w:rsidRPr="00917D8F" w:rsidRDefault="00F5658D" w:rsidP="00F5658D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  <w:r w:rsidRPr="00917D8F">
              <w:rPr>
                <w:rFonts w:cstheme="minorHAnsi"/>
                <w:i/>
                <w:sz w:val="26"/>
                <w:szCs w:val="26"/>
                <w:lang w:val="fr-FR"/>
              </w:rPr>
              <w:t>A plastic bag</w:t>
            </w:r>
          </w:p>
        </w:tc>
        <w:tc>
          <w:tcPr>
            <w:tcW w:w="2473" w:type="dxa"/>
          </w:tcPr>
          <w:p w14:paraId="03B827C8" w14:textId="1D746E3D" w:rsidR="00F5658D" w:rsidRPr="00917D8F" w:rsidRDefault="00F5658D" w:rsidP="00F5658D">
            <w:pPr>
              <w:rPr>
                <w:rFonts w:cstheme="minorHAnsi"/>
                <w:sz w:val="26"/>
                <w:szCs w:val="26"/>
                <w:lang w:val="fr-FR"/>
              </w:rPr>
            </w:pPr>
          </w:p>
        </w:tc>
        <w:tc>
          <w:tcPr>
            <w:tcW w:w="2474" w:type="dxa"/>
          </w:tcPr>
          <w:p w14:paraId="4ADAC7D9" w14:textId="56670121" w:rsidR="00F5658D" w:rsidRPr="00917D8F" w:rsidRDefault="00F5658D" w:rsidP="00F5658D">
            <w:pPr>
              <w:rPr>
                <w:rFonts w:cstheme="minorHAnsi"/>
                <w:i/>
                <w:sz w:val="26"/>
                <w:szCs w:val="26"/>
                <w:lang w:val="fr-FR"/>
              </w:rPr>
            </w:pPr>
          </w:p>
        </w:tc>
      </w:tr>
    </w:tbl>
    <w:p w14:paraId="2BC543F8" w14:textId="77777777" w:rsidR="0077618E" w:rsidRDefault="0077618E" w:rsidP="00F5658D">
      <w:pPr>
        <w:pStyle w:val="Title"/>
        <w:jc w:val="both"/>
        <w:rPr>
          <w:rFonts w:ascii="Calibri" w:hAnsi="Calibri"/>
          <w:b/>
          <w:bCs/>
          <w:sz w:val="26"/>
          <w:szCs w:val="26"/>
        </w:rPr>
      </w:pPr>
    </w:p>
    <w:p w14:paraId="25FBA20D" w14:textId="1F780CBA" w:rsidR="00C21D91" w:rsidRPr="00F5658D" w:rsidRDefault="00C21D91" w:rsidP="00F5658D">
      <w:pPr>
        <w:pStyle w:val="Title"/>
        <w:jc w:val="both"/>
        <w:rPr>
          <w:rFonts w:ascii="Calibri" w:hAnsi="Calibri"/>
          <w:sz w:val="28"/>
          <w:u w:val="none"/>
        </w:rPr>
      </w:pPr>
      <w:r w:rsidRPr="00917D8F">
        <w:rPr>
          <w:rFonts w:ascii="Calibri" w:hAnsi="Calibri"/>
          <w:b/>
          <w:bCs/>
          <w:sz w:val="26"/>
          <w:szCs w:val="26"/>
        </w:rPr>
        <w:t>Useful verbs :</w:t>
      </w:r>
    </w:p>
    <w:p w14:paraId="41849F4B" w14:textId="1BA5B0AE" w:rsidR="00C21D91" w:rsidRPr="00917D8F" w:rsidRDefault="0082244B" w:rsidP="00F5658D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680BD6">
        <w:rPr>
          <w:rFonts w:ascii="Calibri" w:hAnsi="Calibri"/>
          <w:noProof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1852288" behindDoc="0" locked="0" layoutInCell="1" allowOverlap="1" wp14:anchorId="0DD71EE8" wp14:editId="43433D5D">
                <wp:simplePos x="0" y="0"/>
                <wp:positionH relativeFrom="column">
                  <wp:posOffset>3832860</wp:posOffset>
                </wp:positionH>
                <wp:positionV relativeFrom="paragraph">
                  <wp:posOffset>2614</wp:posOffset>
                </wp:positionV>
                <wp:extent cx="2762250" cy="184785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0A576" w14:textId="77777777" w:rsidR="00BB1BD2" w:rsidRPr="0082244B" w:rsidRDefault="00BB1BD2" w:rsidP="00C21D91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2244B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In order to do something:</w:t>
                            </w:r>
                          </w:p>
                          <w:p w14:paraId="4E287FDA" w14:textId="77777777" w:rsidR="00BB1BD2" w:rsidRPr="0082244B" w:rsidRDefault="00BB1BD2" w:rsidP="00C21D91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82244B">
                              <w:rPr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>Pour + infinitive</w:t>
                            </w:r>
                          </w:p>
                          <w:p w14:paraId="02BD9BD3" w14:textId="77777777" w:rsidR="00BB1BD2" w:rsidRPr="0082244B" w:rsidRDefault="00BB1BD2" w:rsidP="00C21D91">
                            <w:pPr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82244B"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Ex. </w:t>
                            </w:r>
                            <w:r w:rsidRPr="0082244B">
                              <w:rPr>
                                <w:sz w:val="26"/>
                                <w:szCs w:val="26"/>
                                <w:u w:val="single"/>
                                <w:lang w:val="fr-FR"/>
                              </w:rPr>
                              <w:t>Pour acheter</w:t>
                            </w:r>
                            <w:r w:rsidRPr="0082244B"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 des timbres, je vais à la poste. </w:t>
                            </w:r>
                          </w:p>
                          <w:p w14:paraId="3F0FA806" w14:textId="77777777" w:rsidR="00BB1BD2" w:rsidRPr="0082244B" w:rsidRDefault="00BB1BD2" w:rsidP="00C21D91">
                            <w:pP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82244B">
                              <w:rPr>
                                <w:i/>
                                <w:iCs/>
                                <w:sz w:val="26"/>
                                <w:szCs w:val="26"/>
                                <w:u w:val="single"/>
                              </w:rPr>
                              <w:t>In order to buy</w:t>
                            </w:r>
                            <w:r w:rsidRPr="0082244B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stamps, I go to the post office.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71EE8" id="_x0000_s1108" type="#_x0000_t202" style="position:absolute;margin-left:301.8pt;margin-top:.2pt;width:217.5pt;height:145.5pt;z-index:25185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">
                <v:textbox>
                  <w:txbxContent>
                    <w:p w14:paraId="3E90A576" w14:textId="77777777" w:rsidR="00BB1BD2" w:rsidRPr="0082244B" w:rsidRDefault="00BB1BD2" w:rsidP="00C21D91">
                      <w:pPr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82244B"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>In order to do something:</w:t>
                      </w:r>
                    </w:p>
                    <w:p w14:paraId="4E287FDA" w14:textId="77777777" w:rsidR="00BB1BD2" w:rsidRPr="0082244B" w:rsidRDefault="00BB1BD2" w:rsidP="00C21D91">
                      <w:pPr>
                        <w:rPr>
                          <w:b/>
                          <w:bCs/>
                          <w:sz w:val="26"/>
                          <w:szCs w:val="26"/>
                          <w:lang w:val="fr-FR"/>
                        </w:rPr>
                      </w:pPr>
                      <w:r w:rsidRPr="0082244B">
                        <w:rPr>
                          <w:b/>
                          <w:bCs/>
                          <w:sz w:val="26"/>
                          <w:szCs w:val="26"/>
                          <w:lang w:val="fr-FR"/>
                        </w:rPr>
                        <w:t>Pour + infinitive</w:t>
                      </w:r>
                    </w:p>
                    <w:p w14:paraId="02BD9BD3" w14:textId="77777777" w:rsidR="00BB1BD2" w:rsidRPr="0082244B" w:rsidRDefault="00BB1BD2" w:rsidP="00C21D91">
                      <w:pPr>
                        <w:rPr>
                          <w:sz w:val="26"/>
                          <w:szCs w:val="26"/>
                          <w:lang w:val="fr-FR"/>
                        </w:rPr>
                      </w:pPr>
                      <w:r w:rsidRPr="0082244B">
                        <w:rPr>
                          <w:sz w:val="26"/>
                          <w:szCs w:val="26"/>
                          <w:lang w:val="fr-FR"/>
                        </w:rPr>
                        <w:t xml:space="preserve">Ex. </w:t>
                      </w:r>
                      <w:r w:rsidRPr="0082244B">
                        <w:rPr>
                          <w:sz w:val="26"/>
                          <w:szCs w:val="26"/>
                          <w:u w:val="single"/>
                          <w:lang w:val="fr-FR"/>
                        </w:rPr>
                        <w:t>Pour acheter</w:t>
                      </w:r>
                      <w:r w:rsidRPr="0082244B">
                        <w:rPr>
                          <w:sz w:val="26"/>
                          <w:szCs w:val="26"/>
                          <w:lang w:val="fr-FR"/>
                        </w:rPr>
                        <w:t xml:space="preserve"> des timbres, je vais à la poste. </w:t>
                      </w:r>
                    </w:p>
                    <w:p w14:paraId="3F0FA806" w14:textId="77777777" w:rsidR="00BB1BD2" w:rsidRPr="0082244B" w:rsidRDefault="00BB1BD2" w:rsidP="00C21D91">
                      <w:pPr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82244B">
                        <w:rPr>
                          <w:i/>
                          <w:iCs/>
                          <w:sz w:val="26"/>
                          <w:szCs w:val="26"/>
                          <w:u w:val="single"/>
                        </w:rPr>
                        <w:t>In order to buy</w:t>
                      </w:r>
                      <w:r w:rsidRPr="0082244B">
                        <w:rPr>
                          <w:i/>
                          <w:iCs/>
                          <w:sz w:val="26"/>
                          <w:szCs w:val="26"/>
                        </w:rPr>
                        <w:t xml:space="preserve"> stamps, I go to the post office.</w:t>
                      </w:r>
                    </w:p>
                  </w:txbxContent>
                </v:textbox>
              </v:shape>
            </w:pict>
          </mc:Fallback>
        </mc:AlternateContent>
      </w:r>
      <w:r w:rsidR="00C21D91" w:rsidRPr="00917D8F">
        <w:rPr>
          <w:rFonts w:ascii="Calibri" w:hAnsi="Calibri"/>
          <w:iCs/>
          <w:sz w:val="26"/>
          <w:szCs w:val="26"/>
        </w:rPr>
        <w:t>coûter</w:t>
      </w:r>
      <w:r w:rsidR="00C21D91" w:rsidRPr="00917D8F">
        <w:rPr>
          <w:rFonts w:ascii="Calibri" w:hAnsi="Calibri"/>
          <w:iCs/>
          <w:sz w:val="26"/>
          <w:szCs w:val="26"/>
        </w:rPr>
        <w:tab/>
      </w:r>
      <w:r w:rsidR="00C21D91" w:rsidRPr="00917D8F">
        <w:rPr>
          <w:rFonts w:ascii="Calibri" w:hAnsi="Calibri"/>
          <w:iCs/>
          <w:sz w:val="26"/>
          <w:szCs w:val="26"/>
        </w:rPr>
        <w:tab/>
      </w:r>
      <w:r w:rsidR="00C21D91" w:rsidRPr="00917D8F">
        <w:rPr>
          <w:rFonts w:ascii="Calibri" w:hAnsi="Calibri"/>
          <w:iCs/>
          <w:sz w:val="26"/>
          <w:szCs w:val="26"/>
        </w:rPr>
        <w:tab/>
      </w:r>
      <w:r w:rsidR="00C21D91" w:rsidRPr="00917D8F">
        <w:rPr>
          <w:rFonts w:ascii="Calibri" w:hAnsi="Calibri"/>
          <w:iCs/>
          <w:sz w:val="26"/>
          <w:szCs w:val="26"/>
        </w:rPr>
        <w:tab/>
      </w:r>
      <w:r w:rsidR="00C21D91" w:rsidRPr="00917D8F">
        <w:rPr>
          <w:rFonts w:ascii="Calibri" w:hAnsi="Calibri"/>
          <w:iCs/>
          <w:sz w:val="26"/>
          <w:szCs w:val="26"/>
        </w:rPr>
        <w:tab/>
      </w:r>
      <w:r w:rsidR="00C21D91" w:rsidRPr="00917D8F">
        <w:rPr>
          <w:rFonts w:ascii="Calibri" w:hAnsi="Calibri"/>
          <w:iCs/>
          <w:sz w:val="26"/>
          <w:szCs w:val="26"/>
        </w:rPr>
        <w:tab/>
      </w:r>
      <w:r w:rsidR="00C21D91" w:rsidRPr="00917D8F">
        <w:rPr>
          <w:rFonts w:ascii="Calibri" w:hAnsi="Calibri"/>
          <w:i/>
          <w:iCs/>
          <w:sz w:val="26"/>
          <w:szCs w:val="26"/>
        </w:rPr>
        <w:t>to cost</w:t>
      </w:r>
    </w:p>
    <w:p w14:paraId="17DFE088" w14:textId="3E77C55F" w:rsidR="00C21D91" w:rsidRDefault="00C21D91" w:rsidP="00F5658D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917D8F">
        <w:rPr>
          <w:rFonts w:ascii="Calibri" w:hAnsi="Calibri"/>
          <w:iCs/>
          <w:sz w:val="26"/>
          <w:szCs w:val="26"/>
        </w:rPr>
        <w:t>payer</w:t>
      </w:r>
      <w:r>
        <w:rPr>
          <w:rFonts w:ascii="Calibri" w:hAnsi="Calibri"/>
          <w:iCs/>
          <w:sz w:val="26"/>
          <w:szCs w:val="26"/>
        </w:rPr>
        <w:t>* (je paie)</w:t>
      </w:r>
      <w:r w:rsidRPr="00917D8F">
        <w:rPr>
          <w:rFonts w:ascii="Calibri" w:hAnsi="Calibri"/>
          <w:iCs/>
          <w:sz w:val="26"/>
          <w:szCs w:val="26"/>
        </w:rPr>
        <w:tab/>
      </w:r>
      <w:r w:rsidRPr="00917D8F">
        <w:rPr>
          <w:rFonts w:ascii="Calibri" w:hAnsi="Calibri"/>
          <w:iCs/>
          <w:sz w:val="26"/>
          <w:szCs w:val="26"/>
        </w:rPr>
        <w:tab/>
      </w:r>
      <w:r w:rsidRPr="00917D8F">
        <w:rPr>
          <w:rFonts w:ascii="Calibri" w:hAnsi="Calibri"/>
          <w:iCs/>
          <w:sz w:val="26"/>
          <w:szCs w:val="26"/>
        </w:rPr>
        <w:tab/>
      </w:r>
      <w:r w:rsidRPr="00917D8F">
        <w:rPr>
          <w:rFonts w:ascii="Calibri" w:hAnsi="Calibri"/>
          <w:iCs/>
          <w:sz w:val="26"/>
          <w:szCs w:val="26"/>
        </w:rPr>
        <w:tab/>
      </w:r>
      <w:r w:rsidRPr="00917D8F">
        <w:rPr>
          <w:rFonts w:ascii="Calibri" w:hAnsi="Calibri"/>
          <w:i/>
          <w:iCs/>
          <w:sz w:val="26"/>
          <w:szCs w:val="26"/>
        </w:rPr>
        <w:t>to pay</w:t>
      </w:r>
    </w:p>
    <w:p w14:paraId="02B5848C" w14:textId="13DBB644" w:rsidR="00C21D91" w:rsidRPr="00917D8F" w:rsidRDefault="00C21D91" w:rsidP="00F5658D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917D8F">
        <w:rPr>
          <w:rFonts w:ascii="Calibri" w:hAnsi="Calibri"/>
          <w:sz w:val="26"/>
          <w:szCs w:val="26"/>
        </w:rPr>
        <w:t>envoyer*</w:t>
      </w:r>
      <w:r>
        <w:rPr>
          <w:rFonts w:ascii="Calibri" w:hAnsi="Calibri"/>
          <w:sz w:val="26"/>
          <w:szCs w:val="26"/>
        </w:rPr>
        <w:t xml:space="preserve"> (j’envoie)</w:t>
      </w:r>
      <w:r w:rsidRPr="00917D8F">
        <w:rPr>
          <w:rFonts w:ascii="Calibri" w:hAnsi="Calibri"/>
          <w:sz w:val="26"/>
          <w:szCs w:val="26"/>
        </w:rPr>
        <w:tab/>
      </w:r>
      <w:r w:rsidRPr="00917D8F">
        <w:rPr>
          <w:rFonts w:ascii="Calibri" w:hAnsi="Calibri"/>
          <w:sz w:val="26"/>
          <w:szCs w:val="26"/>
        </w:rPr>
        <w:tab/>
      </w:r>
      <w:r w:rsidRPr="00917D8F">
        <w:rPr>
          <w:rFonts w:ascii="Calibri" w:hAnsi="Calibri"/>
          <w:sz w:val="26"/>
          <w:szCs w:val="26"/>
        </w:rPr>
        <w:tab/>
      </w:r>
      <w:r w:rsidRPr="00917D8F">
        <w:rPr>
          <w:rFonts w:ascii="Calibri" w:hAnsi="Calibri"/>
          <w:sz w:val="26"/>
          <w:szCs w:val="26"/>
        </w:rPr>
        <w:tab/>
      </w:r>
      <w:r w:rsidRPr="00917D8F">
        <w:rPr>
          <w:rFonts w:ascii="Calibri" w:hAnsi="Calibri"/>
          <w:i/>
          <w:iCs/>
          <w:sz w:val="26"/>
          <w:szCs w:val="26"/>
        </w:rPr>
        <w:t>to send</w:t>
      </w:r>
    </w:p>
    <w:p w14:paraId="08AA98BF" w14:textId="6EEBFFA1" w:rsidR="00C21D91" w:rsidRPr="007C6A98" w:rsidRDefault="00C21D91" w:rsidP="00F5658D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7C6A98">
        <w:rPr>
          <w:rFonts w:ascii="Calibri" w:hAnsi="Calibri"/>
          <w:sz w:val="26"/>
          <w:szCs w:val="26"/>
        </w:rPr>
        <w:t>dépenser</w:t>
      </w:r>
      <w:r w:rsidRPr="007C6A98">
        <w:rPr>
          <w:rFonts w:ascii="Calibri" w:hAnsi="Calibri"/>
          <w:sz w:val="26"/>
          <w:szCs w:val="26"/>
        </w:rPr>
        <w:tab/>
      </w:r>
      <w:r w:rsidRPr="007C6A98">
        <w:rPr>
          <w:rFonts w:ascii="Calibri" w:hAnsi="Calibri"/>
          <w:sz w:val="26"/>
          <w:szCs w:val="26"/>
        </w:rPr>
        <w:tab/>
      </w:r>
      <w:r w:rsidRPr="007C6A98">
        <w:rPr>
          <w:rFonts w:ascii="Calibri" w:hAnsi="Calibri"/>
          <w:sz w:val="26"/>
          <w:szCs w:val="26"/>
        </w:rPr>
        <w:tab/>
      </w:r>
      <w:r w:rsidRPr="007C6A98">
        <w:rPr>
          <w:rFonts w:ascii="Calibri" w:hAnsi="Calibri"/>
          <w:sz w:val="26"/>
          <w:szCs w:val="26"/>
        </w:rPr>
        <w:tab/>
      </w:r>
      <w:r w:rsidRPr="007C6A98">
        <w:rPr>
          <w:rFonts w:ascii="Calibri" w:hAnsi="Calibri"/>
          <w:sz w:val="26"/>
          <w:szCs w:val="26"/>
        </w:rPr>
        <w:tab/>
      </w:r>
      <w:r w:rsidRPr="007C6A98">
        <w:rPr>
          <w:rFonts w:ascii="Calibri" w:hAnsi="Calibri"/>
          <w:i/>
          <w:iCs/>
          <w:sz w:val="26"/>
          <w:szCs w:val="26"/>
        </w:rPr>
        <w:t>to spend</w:t>
      </w:r>
    </w:p>
    <w:p w14:paraId="13B29F79" w14:textId="6EBAB4C7" w:rsidR="00C21D91" w:rsidRPr="007C6A98" w:rsidRDefault="00C21D91" w:rsidP="00F5658D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7C6A98">
        <w:rPr>
          <w:rFonts w:ascii="Calibri" w:hAnsi="Calibri"/>
          <w:iCs/>
          <w:sz w:val="26"/>
          <w:szCs w:val="26"/>
        </w:rPr>
        <w:t>acheter* (j’achète)</w:t>
      </w:r>
      <w:r w:rsidRPr="007C6A98">
        <w:rPr>
          <w:rFonts w:ascii="Calibri" w:hAnsi="Calibri"/>
          <w:iCs/>
          <w:sz w:val="26"/>
          <w:szCs w:val="26"/>
        </w:rPr>
        <w:tab/>
      </w:r>
      <w:r w:rsidRPr="007C6A98">
        <w:rPr>
          <w:rFonts w:ascii="Calibri" w:hAnsi="Calibri"/>
          <w:iCs/>
          <w:sz w:val="26"/>
          <w:szCs w:val="26"/>
        </w:rPr>
        <w:tab/>
      </w:r>
      <w:r w:rsidRPr="007C6A98">
        <w:rPr>
          <w:rFonts w:ascii="Calibri" w:hAnsi="Calibri"/>
          <w:iCs/>
          <w:sz w:val="26"/>
          <w:szCs w:val="26"/>
        </w:rPr>
        <w:tab/>
      </w:r>
      <w:r w:rsidRPr="007C6A98">
        <w:rPr>
          <w:rFonts w:ascii="Calibri" w:hAnsi="Calibri"/>
          <w:iCs/>
          <w:sz w:val="26"/>
          <w:szCs w:val="26"/>
        </w:rPr>
        <w:tab/>
      </w:r>
      <w:r w:rsidRPr="007C6A98">
        <w:rPr>
          <w:rFonts w:ascii="Calibri" w:hAnsi="Calibri"/>
          <w:i/>
          <w:iCs/>
          <w:sz w:val="26"/>
          <w:szCs w:val="26"/>
        </w:rPr>
        <w:t>to buy</w:t>
      </w:r>
    </w:p>
    <w:p w14:paraId="64EA22B8" w14:textId="5B8CF8C9" w:rsidR="0077618E" w:rsidRPr="002027FF" w:rsidRDefault="002027FF" w:rsidP="00EC3C29">
      <w:pPr>
        <w:spacing w:line="240" w:lineRule="auto"/>
        <w:rPr>
          <w:rFonts w:ascii="Calibri" w:hAnsi="Calibri"/>
          <w:b/>
          <w:bCs/>
          <w:sz w:val="20"/>
          <w:szCs w:val="20"/>
        </w:rPr>
      </w:pPr>
      <w:r w:rsidRPr="002027FF">
        <w:rPr>
          <w:rFonts w:ascii="Calibri" w:hAnsi="Calibri"/>
          <w:sz w:val="20"/>
          <w:szCs w:val="20"/>
        </w:rPr>
        <w:t>*See verb lists for full conjugations</w:t>
      </w:r>
    </w:p>
    <w:p w14:paraId="028199A7" w14:textId="10598C43" w:rsidR="00C21D91" w:rsidRPr="00CA07BD" w:rsidRDefault="00C21D91" w:rsidP="00F5658D">
      <w:pPr>
        <w:pBdr>
          <w:bottom w:val="single" w:sz="4" w:space="1" w:color="auto"/>
        </w:pBdr>
        <w:spacing w:line="240" w:lineRule="auto"/>
        <w:rPr>
          <w:rFonts w:ascii="Calibri" w:hAnsi="Calibri"/>
          <w:i/>
          <w:iCs/>
          <w:sz w:val="26"/>
          <w:szCs w:val="26"/>
          <w:lang w:val="fr-FR"/>
        </w:rPr>
      </w:pPr>
      <w:r w:rsidRPr="00CA07BD">
        <w:rPr>
          <w:rFonts w:ascii="Calibri" w:hAnsi="Calibri"/>
          <w:b/>
          <w:bCs/>
          <w:sz w:val="26"/>
          <w:szCs w:val="26"/>
          <w:lang w:val="fr-FR"/>
        </w:rPr>
        <w:t>Useful questions :</w:t>
      </w:r>
    </w:p>
    <w:p w14:paraId="40F04CD2" w14:textId="77777777" w:rsidR="00C21D91" w:rsidRPr="00917D8F" w:rsidRDefault="00C21D91" w:rsidP="00F5658D">
      <w:pPr>
        <w:spacing w:line="240" w:lineRule="auto"/>
        <w:rPr>
          <w:rFonts w:ascii="Calibri" w:hAnsi="Calibri"/>
          <w:sz w:val="26"/>
          <w:szCs w:val="26"/>
          <w:lang w:val="en-US"/>
        </w:rPr>
      </w:pPr>
      <w:r w:rsidRPr="00917D8F">
        <w:rPr>
          <w:rFonts w:ascii="Calibri" w:hAnsi="Calibri"/>
          <w:sz w:val="26"/>
          <w:szCs w:val="26"/>
          <w:lang w:val="fr-FR"/>
        </w:rPr>
        <w:t>C’est combien? / Ça coûte combien?</w:t>
      </w:r>
      <w:r w:rsidRPr="00917D8F">
        <w:rPr>
          <w:rFonts w:ascii="Calibri" w:hAnsi="Calibri"/>
          <w:sz w:val="26"/>
          <w:szCs w:val="26"/>
          <w:lang w:val="fr-FR"/>
        </w:rPr>
        <w:tab/>
      </w:r>
      <w:r w:rsidRPr="00917D8F">
        <w:rPr>
          <w:rFonts w:ascii="Calibri" w:hAnsi="Calibri"/>
          <w:sz w:val="26"/>
          <w:szCs w:val="26"/>
          <w:lang w:val="fr-FR"/>
        </w:rPr>
        <w:tab/>
      </w:r>
      <w:r w:rsidRPr="00917D8F">
        <w:rPr>
          <w:rFonts w:ascii="Calibri" w:hAnsi="Calibri"/>
          <w:i/>
          <w:iCs/>
          <w:sz w:val="26"/>
          <w:szCs w:val="26"/>
          <w:lang w:val="en-US"/>
        </w:rPr>
        <w:t>How much is it?</w:t>
      </w:r>
      <w:r w:rsidRPr="00917D8F">
        <w:rPr>
          <w:rFonts w:ascii="Calibri" w:hAnsi="Calibri"/>
          <w:sz w:val="26"/>
          <w:szCs w:val="26"/>
          <w:lang w:val="en-US"/>
        </w:rPr>
        <w:t xml:space="preserve"> </w:t>
      </w:r>
    </w:p>
    <w:p w14:paraId="5DBFF420" w14:textId="77777777" w:rsidR="00C21D91" w:rsidRDefault="00C21D91" w:rsidP="00F5658D">
      <w:pPr>
        <w:spacing w:line="240" w:lineRule="auto"/>
        <w:ind w:left="5040" w:hanging="5040"/>
        <w:rPr>
          <w:rFonts w:ascii="Calibri" w:hAnsi="Calibri"/>
          <w:i/>
          <w:iCs/>
          <w:sz w:val="26"/>
          <w:szCs w:val="26"/>
        </w:rPr>
      </w:pPr>
      <w:r w:rsidRPr="00917D8F">
        <w:rPr>
          <w:rFonts w:ascii="Calibri" w:hAnsi="Calibri"/>
          <w:sz w:val="26"/>
          <w:szCs w:val="26"/>
          <w:lang w:val="en-US"/>
        </w:rPr>
        <w:t xml:space="preserve">Ça fait combien? </w:t>
      </w:r>
      <w:r w:rsidRPr="00917D8F">
        <w:rPr>
          <w:rFonts w:ascii="Calibri" w:hAnsi="Calibri"/>
          <w:sz w:val="26"/>
          <w:szCs w:val="26"/>
          <w:lang w:val="en-US"/>
        </w:rPr>
        <w:tab/>
      </w:r>
      <w:r w:rsidRPr="00917D8F">
        <w:rPr>
          <w:rFonts w:ascii="Calibri" w:hAnsi="Calibri"/>
          <w:i/>
          <w:iCs/>
          <w:sz w:val="26"/>
          <w:szCs w:val="26"/>
          <w:lang w:val="en-US"/>
        </w:rPr>
        <w:t>How much is it?</w:t>
      </w:r>
      <w:r w:rsidRPr="00917D8F">
        <w:rPr>
          <w:rFonts w:ascii="Calibri" w:hAnsi="Calibri"/>
          <w:sz w:val="26"/>
          <w:szCs w:val="26"/>
          <w:lang w:val="en-US"/>
        </w:rPr>
        <w:t xml:space="preserve"> </w:t>
      </w:r>
      <w:r w:rsidRPr="00917D8F">
        <w:rPr>
          <w:rFonts w:ascii="Calibri" w:hAnsi="Calibri"/>
          <w:i/>
          <w:iCs/>
          <w:sz w:val="26"/>
          <w:szCs w:val="26"/>
          <w:lang w:val="en-US"/>
        </w:rPr>
        <w:t>(more tha</w:t>
      </w:r>
      <w:r w:rsidRPr="00917D8F">
        <w:rPr>
          <w:rFonts w:ascii="Calibri" w:hAnsi="Calibri"/>
          <w:i/>
          <w:iCs/>
          <w:sz w:val="26"/>
          <w:szCs w:val="26"/>
        </w:rPr>
        <w:t>n one item bought)</w:t>
      </w:r>
    </w:p>
    <w:p w14:paraId="28054652" w14:textId="77777777" w:rsidR="00C21D91" w:rsidRPr="007C6A98" w:rsidRDefault="00C21D91" w:rsidP="00F5658D">
      <w:pPr>
        <w:spacing w:line="240" w:lineRule="auto"/>
        <w:ind w:left="5040" w:hanging="5040"/>
        <w:rPr>
          <w:rFonts w:ascii="Calibri" w:hAnsi="Calibri"/>
          <w:i/>
          <w:iCs/>
          <w:sz w:val="26"/>
          <w:szCs w:val="26"/>
        </w:rPr>
      </w:pPr>
      <w:r>
        <w:rPr>
          <w:rFonts w:ascii="Calibri" w:hAnsi="Calibri"/>
          <w:sz w:val="26"/>
          <w:szCs w:val="26"/>
        </w:rPr>
        <w:t>Avez-vous….?</w:t>
      </w:r>
      <w:r>
        <w:rPr>
          <w:rFonts w:ascii="Calibri" w:hAnsi="Calibri"/>
          <w:sz w:val="26"/>
          <w:szCs w:val="26"/>
        </w:rPr>
        <w:tab/>
      </w:r>
      <w:r w:rsidRPr="007C6A98">
        <w:rPr>
          <w:rFonts w:ascii="Calibri" w:hAnsi="Calibri"/>
          <w:i/>
          <w:iCs/>
          <w:sz w:val="26"/>
          <w:szCs w:val="26"/>
        </w:rPr>
        <w:t>Do you have…. ?</w:t>
      </w:r>
    </w:p>
    <w:p w14:paraId="6D677155" w14:textId="77777777" w:rsidR="00C21D91" w:rsidRPr="00701852" w:rsidRDefault="00C21D91" w:rsidP="00F5658D">
      <w:pPr>
        <w:spacing w:line="240" w:lineRule="auto"/>
        <w:ind w:left="5040" w:hanging="5040"/>
        <w:rPr>
          <w:rFonts w:ascii="Calibri" w:hAnsi="Calibri"/>
          <w:i/>
          <w:iCs/>
          <w:sz w:val="26"/>
          <w:szCs w:val="26"/>
          <w:lang w:val="fr-FR"/>
        </w:rPr>
      </w:pPr>
      <w:r w:rsidRPr="00701852">
        <w:rPr>
          <w:rFonts w:ascii="Calibri" w:hAnsi="Calibri"/>
          <w:sz w:val="26"/>
          <w:szCs w:val="26"/>
          <w:lang w:val="fr-FR"/>
        </w:rPr>
        <w:t>Pouvez-vous me donner…..?</w:t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i/>
          <w:iCs/>
          <w:sz w:val="26"/>
          <w:szCs w:val="26"/>
          <w:lang w:val="fr-FR"/>
        </w:rPr>
        <w:t>Can you give me….. ?</w:t>
      </w:r>
    </w:p>
    <w:p w14:paraId="3473B6E7" w14:textId="77777777" w:rsidR="00C21D91" w:rsidRPr="007C6A98" w:rsidRDefault="00C21D91" w:rsidP="00F5658D">
      <w:pPr>
        <w:spacing w:line="240" w:lineRule="auto"/>
        <w:ind w:left="5040" w:hanging="5040"/>
        <w:rPr>
          <w:rFonts w:ascii="Calibri" w:hAnsi="Calibri"/>
          <w:i/>
          <w:iCs/>
          <w:sz w:val="26"/>
          <w:szCs w:val="26"/>
        </w:rPr>
      </w:pPr>
      <w:r w:rsidRPr="000D6179">
        <w:rPr>
          <w:rFonts w:ascii="Calibri" w:hAnsi="Calibri"/>
          <w:sz w:val="26"/>
          <w:szCs w:val="26"/>
          <w:lang w:val="fr-FR"/>
        </w:rPr>
        <w:t>C’est tout?</w:t>
      </w:r>
      <w:r w:rsidRPr="000D6179">
        <w:rPr>
          <w:rFonts w:ascii="Calibri" w:hAnsi="Calibri"/>
          <w:sz w:val="26"/>
          <w:szCs w:val="26"/>
          <w:lang w:val="fr-FR"/>
        </w:rPr>
        <w:tab/>
      </w:r>
      <w:r w:rsidRPr="007C6A98">
        <w:rPr>
          <w:rFonts w:ascii="Calibri" w:hAnsi="Calibri"/>
          <w:i/>
          <w:iCs/>
          <w:sz w:val="26"/>
          <w:szCs w:val="26"/>
        </w:rPr>
        <w:t>Is that all ?</w:t>
      </w:r>
    </w:p>
    <w:p w14:paraId="563C7A7B" w14:textId="77777777" w:rsidR="00C21D91" w:rsidRPr="007C6A98" w:rsidRDefault="00C21D91" w:rsidP="00F5658D">
      <w:pPr>
        <w:spacing w:line="240" w:lineRule="auto"/>
        <w:ind w:left="5040" w:hanging="5040"/>
        <w:rPr>
          <w:rFonts w:ascii="Calibri" w:hAnsi="Calibri"/>
          <w:i/>
          <w:iCs/>
          <w:sz w:val="26"/>
          <w:szCs w:val="26"/>
        </w:rPr>
      </w:pPr>
      <w:r w:rsidRPr="007C6A98">
        <w:rPr>
          <w:rFonts w:ascii="Calibri" w:hAnsi="Calibri"/>
          <w:sz w:val="26"/>
          <w:szCs w:val="26"/>
        </w:rPr>
        <w:t>Et avec ça?</w:t>
      </w:r>
      <w:r w:rsidRPr="007C6A98">
        <w:rPr>
          <w:rFonts w:ascii="Calibri" w:hAnsi="Calibri"/>
          <w:sz w:val="26"/>
          <w:szCs w:val="26"/>
        </w:rPr>
        <w:tab/>
      </w:r>
      <w:r w:rsidRPr="007C6A98">
        <w:rPr>
          <w:rFonts w:ascii="Calibri" w:hAnsi="Calibri"/>
          <w:i/>
          <w:iCs/>
          <w:sz w:val="26"/>
          <w:szCs w:val="26"/>
        </w:rPr>
        <w:t>And with that ?</w:t>
      </w:r>
    </w:p>
    <w:p w14:paraId="6933B439" w14:textId="38A1BA31" w:rsidR="00C21D91" w:rsidRDefault="002027FF" w:rsidP="00F5658D">
      <w:pPr>
        <w:spacing w:line="240" w:lineRule="auto"/>
        <w:ind w:left="5040" w:hanging="5040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  <w:lang w:val="fr-FR"/>
        </w:rPr>
        <w:t>La</w:t>
      </w:r>
      <w:r w:rsidRPr="00680BD6">
        <w:rPr>
          <w:rFonts w:ascii="Calibri" w:hAnsi="Calibri"/>
          <w:sz w:val="26"/>
          <w:szCs w:val="26"/>
          <w:lang w:val="fr-FR"/>
        </w:rPr>
        <w:t xml:space="preserve"> banque </w:t>
      </w:r>
      <w:r w:rsidRPr="00680BD6">
        <w:rPr>
          <w:rFonts w:ascii="Calibri" w:hAnsi="Calibri"/>
          <w:b/>
          <w:bCs/>
          <w:sz w:val="26"/>
          <w:szCs w:val="26"/>
          <w:lang w:val="fr-FR"/>
        </w:rPr>
        <w:t xml:space="preserve"> </w:t>
      </w:r>
      <w:r w:rsidR="00C21D91" w:rsidRPr="00680BD6">
        <w:rPr>
          <w:rFonts w:ascii="Calibri" w:hAnsi="Calibri"/>
          <w:b/>
          <w:bCs/>
          <w:sz w:val="26"/>
          <w:szCs w:val="26"/>
          <w:lang w:val="fr-FR"/>
        </w:rPr>
        <w:t>ouvre / ferme</w:t>
      </w:r>
      <w:r w:rsidRPr="002027FF">
        <w:rPr>
          <w:rFonts w:ascii="Calibri" w:hAnsi="Calibri"/>
          <w:sz w:val="26"/>
          <w:szCs w:val="26"/>
          <w:lang w:val="fr-FR"/>
        </w:rPr>
        <w:t xml:space="preserve"> </w:t>
      </w:r>
      <w:r>
        <w:rPr>
          <w:rFonts w:ascii="Calibri" w:hAnsi="Calibri"/>
          <w:sz w:val="26"/>
          <w:szCs w:val="26"/>
          <w:lang w:val="fr-FR"/>
        </w:rPr>
        <w:t>à</w:t>
      </w:r>
      <w:r w:rsidRPr="00680BD6">
        <w:rPr>
          <w:rFonts w:ascii="Calibri" w:hAnsi="Calibri"/>
          <w:sz w:val="26"/>
          <w:szCs w:val="26"/>
          <w:lang w:val="fr-FR"/>
        </w:rPr>
        <w:t xml:space="preserve"> quelle heure</w:t>
      </w:r>
      <w:r w:rsidR="00C21D91" w:rsidRPr="00680BD6">
        <w:rPr>
          <w:rFonts w:ascii="Calibri" w:hAnsi="Calibri"/>
          <w:sz w:val="26"/>
          <w:szCs w:val="26"/>
          <w:lang w:val="fr-FR"/>
        </w:rPr>
        <w:t>?</w:t>
      </w:r>
      <w:r w:rsidR="00C21D91">
        <w:rPr>
          <w:rFonts w:ascii="Calibri" w:hAnsi="Calibri"/>
          <w:i/>
          <w:iCs/>
          <w:sz w:val="26"/>
          <w:szCs w:val="26"/>
          <w:lang w:val="fr-FR"/>
        </w:rPr>
        <w:tab/>
      </w:r>
      <w:r w:rsidR="00C21D91" w:rsidRPr="00701852">
        <w:rPr>
          <w:rFonts w:ascii="Calibri" w:hAnsi="Calibri"/>
          <w:i/>
          <w:iCs/>
          <w:sz w:val="26"/>
          <w:szCs w:val="26"/>
        </w:rPr>
        <w:t>At what time does t</w:t>
      </w:r>
      <w:r w:rsidR="00C21D91">
        <w:rPr>
          <w:rFonts w:ascii="Calibri" w:hAnsi="Calibri"/>
          <w:i/>
          <w:iCs/>
          <w:sz w:val="26"/>
          <w:szCs w:val="26"/>
        </w:rPr>
        <w:t xml:space="preserve">he bank </w:t>
      </w:r>
      <w:r w:rsidR="00C21D91" w:rsidRPr="00701852">
        <w:rPr>
          <w:rFonts w:ascii="Calibri" w:hAnsi="Calibri"/>
          <w:b/>
          <w:bCs/>
          <w:i/>
          <w:iCs/>
          <w:sz w:val="26"/>
          <w:szCs w:val="26"/>
        </w:rPr>
        <w:t>open/close</w:t>
      </w:r>
      <w:r w:rsidR="00C21D91">
        <w:rPr>
          <w:rFonts w:ascii="Calibri" w:hAnsi="Calibri"/>
          <w:i/>
          <w:iCs/>
          <w:sz w:val="26"/>
          <w:szCs w:val="26"/>
        </w:rPr>
        <w:t>?</w:t>
      </w:r>
      <w:r w:rsidR="00C21D91" w:rsidRPr="00701852">
        <w:rPr>
          <w:rFonts w:ascii="Calibri" w:hAnsi="Calibri"/>
          <w:sz w:val="26"/>
          <w:szCs w:val="26"/>
        </w:rPr>
        <w:tab/>
      </w:r>
    </w:p>
    <w:p w14:paraId="7F95CBFD" w14:textId="77777777" w:rsidR="00C21D91" w:rsidRPr="00680BD6" w:rsidRDefault="00C21D91" w:rsidP="00F5658D">
      <w:pPr>
        <w:spacing w:line="240" w:lineRule="auto"/>
        <w:ind w:left="5040" w:hanging="5040"/>
        <w:rPr>
          <w:rFonts w:ascii="Calibri" w:hAnsi="Calibri"/>
          <w:i/>
          <w:iCs/>
          <w:sz w:val="26"/>
          <w:szCs w:val="26"/>
        </w:rPr>
      </w:pPr>
      <w:r w:rsidRPr="002027FF">
        <w:rPr>
          <w:rFonts w:ascii="Calibri" w:hAnsi="Calibri"/>
          <w:b/>
          <w:bCs/>
          <w:sz w:val="26"/>
          <w:szCs w:val="26"/>
          <w:lang w:val="fr-FR"/>
        </w:rPr>
        <w:t>Où</w:t>
      </w:r>
      <w:r>
        <w:rPr>
          <w:rFonts w:ascii="Calibri" w:hAnsi="Calibri"/>
          <w:sz w:val="26"/>
          <w:szCs w:val="26"/>
          <w:lang w:val="fr-FR"/>
        </w:rPr>
        <w:t xml:space="preserve"> est-ce qu’on peut acheter……. ?</w:t>
      </w:r>
      <w:r>
        <w:rPr>
          <w:rFonts w:ascii="Calibri" w:hAnsi="Calibri"/>
          <w:sz w:val="26"/>
          <w:szCs w:val="26"/>
          <w:lang w:val="fr-FR"/>
        </w:rPr>
        <w:tab/>
      </w:r>
      <w:r w:rsidRPr="002027FF">
        <w:rPr>
          <w:rFonts w:ascii="Calibri" w:hAnsi="Calibri"/>
          <w:b/>
          <w:bCs/>
          <w:i/>
          <w:iCs/>
          <w:sz w:val="26"/>
          <w:szCs w:val="26"/>
        </w:rPr>
        <w:t>Where</w:t>
      </w:r>
      <w:r w:rsidRPr="00680BD6">
        <w:rPr>
          <w:rFonts w:ascii="Calibri" w:hAnsi="Calibri"/>
          <w:i/>
          <w:iCs/>
          <w:sz w:val="26"/>
          <w:szCs w:val="26"/>
        </w:rPr>
        <w:t xml:space="preserve"> can one buy……. ?</w:t>
      </w:r>
    </w:p>
    <w:p w14:paraId="2DDDCC4F" w14:textId="77777777" w:rsidR="0077618E" w:rsidRDefault="0077618E" w:rsidP="00F5658D">
      <w:pPr>
        <w:pBdr>
          <w:bottom w:val="single" w:sz="4" w:space="1" w:color="auto"/>
        </w:pBdr>
        <w:spacing w:line="240" w:lineRule="auto"/>
        <w:rPr>
          <w:rFonts w:ascii="Calibri" w:hAnsi="Calibri"/>
          <w:b/>
          <w:bCs/>
          <w:sz w:val="26"/>
          <w:szCs w:val="26"/>
        </w:rPr>
      </w:pPr>
    </w:p>
    <w:p w14:paraId="30BFAE95" w14:textId="3B470028" w:rsidR="00C21D91" w:rsidRPr="00680BD6" w:rsidRDefault="00C21D91" w:rsidP="00F5658D">
      <w:pPr>
        <w:pBdr>
          <w:bottom w:val="single" w:sz="4" w:space="1" w:color="auto"/>
        </w:pBd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680BD6">
        <w:rPr>
          <w:rFonts w:ascii="Calibri" w:hAnsi="Calibri"/>
          <w:b/>
          <w:bCs/>
          <w:sz w:val="26"/>
          <w:szCs w:val="26"/>
        </w:rPr>
        <w:t>Useful answers :</w:t>
      </w:r>
    </w:p>
    <w:p w14:paraId="449965C4" w14:textId="77777777" w:rsidR="00C21D91" w:rsidRDefault="00C21D91" w:rsidP="00F5658D">
      <w:pPr>
        <w:spacing w:line="240" w:lineRule="auto"/>
        <w:rPr>
          <w:rFonts w:ascii="Calibri" w:hAnsi="Calibri"/>
          <w:i/>
          <w:sz w:val="26"/>
          <w:szCs w:val="26"/>
          <w:lang w:val="en-US"/>
        </w:rPr>
      </w:pPr>
      <w:r w:rsidRPr="00E46F3D">
        <w:rPr>
          <w:rFonts w:ascii="Calibri" w:hAnsi="Calibri"/>
          <w:sz w:val="26"/>
          <w:szCs w:val="26"/>
          <w:lang w:val="fr-FR"/>
        </w:rPr>
        <w:t xml:space="preserve">C’est cher. /Ça coûte cher.                                      </w:t>
      </w:r>
      <w:r w:rsidRPr="00917D8F">
        <w:rPr>
          <w:rFonts w:ascii="Calibri" w:hAnsi="Calibri"/>
          <w:i/>
          <w:sz w:val="26"/>
          <w:szCs w:val="26"/>
          <w:lang w:val="en-US"/>
        </w:rPr>
        <w:t>It is expensive/ It costs a lot.</w:t>
      </w:r>
    </w:p>
    <w:p w14:paraId="4BE1EFA9" w14:textId="77777777" w:rsidR="00C21D91" w:rsidRPr="00701852" w:rsidRDefault="00C21D91" w:rsidP="00F5658D">
      <w:pPr>
        <w:spacing w:line="240" w:lineRule="auto"/>
        <w:rPr>
          <w:rFonts w:ascii="Calibri" w:hAnsi="Calibri"/>
          <w:i/>
          <w:sz w:val="26"/>
          <w:szCs w:val="26"/>
          <w:lang w:val="fr-FR"/>
        </w:rPr>
      </w:pPr>
      <w:r w:rsidRPr="00E46F3D">
        <w:rPr>
          <w:rFonts w:ascii="Calibri" w:hAnsi="Calibri"/>
          <w:iCs/>
          <w:sz w:val="26"/>
          <w:szCs w:val="26"/>
        </w:rPr>
        <w:t>C’est bon marché.</w:t>
      </w:r>
      <w:r w:rsidRPr="00E46F3D">
        <w:rPr>
          <w:rFonts w:ascii="Calibri" w:hAnsi="Calibri"/>
          <w:iCs/>
          <w:sz w:val="26"/>
          <w:szCs w:val="26"/>
        </w:rPr>
        <w:tab/>
      </w:r>
      <w:r w:rsidRPr="00E46F3D">
        <w:rPr>
          <w:rFonts w:ascii="Calibri" w:hAnsi="Calibri"/>
          <w:iCs/>
          <w:sz w:val="26"/>
          <w:szCs w:val="26"/>
        </w:rPr>
        <w:tab/>
      </w:r>
      <w:r w:rsidRPr="00E46F3D">
        <w:rPr>
          <w:rFonts w:ascii="Calibri" w:hAnsi="Calibri"/>
          <w:iCs/>
          <w:sz w:val="26"/>
          <w:szCs w:val="26"/>
        </w:rPr>
        <w:tab/>
      </w:r>
      <w:r w:rsidRPr="00E46F3D">
        <w:rPr>
          <w:rFonts w:ascii="Calibri" w:hAnsi="Calibri"/>
          <w:iCs/>
          <w:sz w:val="26"/>
          <w:szCs w:val="26"/>
        </w:rPr>
        <w:tab/>
      </w:r>
      <w:r w:rsidRPr="00E46F3D">
        <w:rPr>
          <w:rFonts w:ascii="Calibri" w:hAnsi="Calibri"/>
          <w:iCs/>
          <w:sz w:val="26"/>
          <w:szCs w:val="26"/>
        </w:rPr>
        <w:tab/>
      </w:r>
      <w:r w:rsidRPr="00701852">
        <w:rPr>
          <w:rFonts w:ascii="Calibri" w:hAnsi="Calibri"/>
          <w:i/>
          <w:sz w:val="26"/>
          <w:szCs w:val="26"/>
          <w:lang w:val="fr-FR"/>
        </w:rPr>
        <w:t>It’s cheap.</w:t>
      </w:r>
    </w:p>
    <w:p w14:paraId="35B40FF8" w14:textId="77777777" w:rsidR="00C21D91" w:rsidRPr="00E46F3D" w:rsidRDefault="00C21D91" w:rsidP="00F5658D">
      <w:pPr>
        <w:spacing w:line="240" w:lineRule="auto"/>
        <w:rPr>
          <w:rFonts w:ascii="Calibri" w:hAnsi="Calibri"/>
          <w:i/>
          <w:sz w:val="26"/>
          <w:szCs w:val="26"/>
          <w:lang w:val="fr-FR"/>
        </w:rPr>
      </w:pPr>
      <w:r w:rsidRPr="00E46F3D">
        <w:rPr>
          <w:rFonts w:ascii="Calibri" w:hAnsi="Calibri"/>
          <w:iCs/>
          <w:sz w:val="26"/>
          <w:szCs w:val="26"/>
          <w:lang w:val="fr-FR"/>
        </w:rPr>
        <w:t>C’est tout, merci.</w:t>
      </w:r>
      <w:r w:rsidRPr="00E46F3D">
        <w:rPr>
          <w:rFonts w:ascii="Calibri" w:hAnsi="Calibri"/>
          <w:iCs/>
          <w:sz w:val="26"/>
          <w:szCs w:val="26"/>
          <w:lang w:val="fr-FR"/>
        </w:rPr>
        <w:tab/>
      </w:r>
      <w:r w:rsidRPr="00E46F3D">
        <w:rPr>
          <w:rFonts w:ascii="Calibri" w:hAnsi="Calibri"/>
          <w:iCs/>
          <w:sz w:val="26"/>
          <w:szCs w:val="26"/>
          <w:lang w:val="fr-FR"/>
        </w:rPr>
        <w:tab/>
      </w:r>
      <w:r w:rsidRPr="00E46F3D">
        <w:rPr>
          <w:rFonts w:ascii="Calibri" w:hAnsi="Calibri"/>
          <w:iCs/>
          <w:sz w:val="26"/>
          <w:szCs w:val="26"/>
          <w:lang w:val="fr-FR"/>
        </w:rPr>
        <w:tab/>
      </w:r>
      <w:r w:rsidRPr="00E46F3D">
        <w:rPr>
          <w:rFonts w:ascii="Calibri" w:hAnsi="Calibri"/>
          <w:iCs/>
          <w:sz w:val="26"/>
          <w:szCs w:val="26"/>
          <w:lang w:val="fr-FR"/>
        </w:rPr>
        <w:tab/>
      </w:r>
      <w:r w:rsidRPr="00E46F3D">
        <w:rPr>
          <w:rFonts w:ascii="Calibri" w:hAnsi="Calibri"/>
          <w:iCs/>
          <w:sz w:val="26"/>
          <w:szCs w:val="26"/>
          <w:lang w:val="fr-FR"/>
        </w:rPr>
        <w:tab/>
      </w:r>
      <w:r w:rsidRPr="00E46F3D">
        <w:rPr>
          <w:rFonts w:ascii="Calibri" w:hAnsi="Calibri"/>
          <w:i/>
          <w:sz w:val="26"/>
          <w:szCs w:val="26"/>
          <w:lang w:val="fr-FR"/>
        </w:rPr>
        <w:t>That’s all, thanks.</w:t>
      </w:r>
    </w:p>
    <w:p w14:paraId="300EA95A" w14:textId="77777777" w:rsidR="00F5658D" w:rsidRPr="0093690B" w:rsidRDefault="00C21D91" w:rsidP="00F5658D">
      <w:pPr>
        <w:spacing w:line="240" w:lineRule="auto"/>
        <w:rPr>
          <w:rFonts w:ascii="Calibri" w:hAnsi="Calibri"/>
          <w:i/>
          <w:sz w:val="26"/>
          <w:szCs w:val="26"/>
        </w:rPr>
      </w:pPr>
      <w:r w:rsidRPr="00701852">
        <w:rPr>
          <w:rFonts w:ascii="Calibri" w:hAnsi="Calibri"/>
          <w:iCs/>
          <w:sz w:val="26"/>
          <w:szCs w:val="26"/>
          <w:lang w:val="fr-FR"/>
        </w:rPr>
        <w:t>Je n’ai pas de m</w:t>
      </w:r>
      <w:r>
        <w:rPr>
          <w:rFonts w:ascii="Calibri" w:hAnsi="Calibri"/>
          <w:iCs/>
          <w:sz w:val="26"/>
          <w:szCs w:val="26"/>
          <w:lang w:val="fr-FR"/>
        </w:rPr>
        <w:t xml:space="preserve">onnaie. </w:t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Cs/>
          <w:sz w:val="26"/>
          <w:szCs w:val="26"/>
          <w:lang w:val="fr-FR"/>
        </w:rPr>
        <w:tab/>
      </w:r>
      <w:r w:rsidRPr="0093690B">
        <w:rPr>
          <w:rFonts w:ascii="Calibri" w:hAnsi="Calibri"/>
          <w:i/>
          <w:sz w:val="26"/>
          <w:szCs w:val="26"/>
        </w:rPr>
        <w:t>I don’t have any change.</w:t>
      </w:r>
    </w:p>
    <w:p w14:paraId="32DBE506" w14:textId="39168590" w:rsidR="00C21D91" w:rsidRPr="00701852" w:rsidRDefault="00C21D91" w:rsidP="00F5658D">
      <w:pPr>
        <w:spacing w:line="240" w:lineRule="auto"/>
        <w:rPr>
          <w:rFonts w:ascii="Calibri" w:hAnsi="Calibri"/>
          <w:i/>
          <w:sz w:val="26"/>
          <w:szCs w:val="26"/>
        </w:rPr>
      </w:pPr>
      <w:r>
        <w:rPr>
          <w:rFonts w:ascii="Calibri" w:hAnsi="Calibri"/>
          <w:iCs/>
          <w:sz w:val="26"/>
          <w:szCs w:val="26"/>
          <w:lang w:val="fr-FR"/>
        </w:rPr>
        <w:t>J’ai seulement un billet de cinquante euros.</w:t>
      </w:r>
      <w:r>
        <w:rPr>
          <w:rFonts w:ascii="Calibri" w:hAnsi="Calibri"/>
          <w:iCs/>
          <w:sz w:val="26"/>
          <w:szCs w:val="26"/>
          <w:lang w:val="fr-FR"/>
        </w:rPr>
        <w:tab/>
      </w:r>
      <w:r w:rsidRPr="00701852">
        <w:rPr>
          <w:rFonts w:ascii="Calibri" w:hAnsi="Calibri"/>
          <w:i/>
          <w:sz w:val="26"/>
          <w:szCs w:val="26"/>
        </w:rPr>
        <w:t>I only have a 50€ n</w:t>
      </w:r>
      <w:r>
        <w:rPr>
          <w:rFonts w:ascii="Calibri" w:hAnsi="Calibri"/>
          <w:i/>
          <w:sz w:val="26"/>
          <w:szCs w:val="26"/>
        </w:rPr>
        <w:t>ote.</w:t>
      </w:r>
    </w:p>
    <w:p w14:paraId="378DB497" w14:textId="77777777" w:rsidR="0077618E" w:rsidRDefault="0077618E" w:rsidP="00EC3C29">
      <w:pPr>
        <w:spacing w:line="240" w:lineRule="auto"/>
        <w:rPr>
          <w:b/>
          <w:sz w:val="32"/>
          <w:szCs w:val="32"/>
        </w:rPr>
      </w:pPr>
    </w:p>
    <w:p w14:paraId="426A0E8E" w14:textId="77777777" w:rsidR="0077618E" w:rsidRDefault="0077618E" w:rsidP="00EC3C29">
      <w:pPr>
        <w:spacing w:line="240" w:lineRule="auto"/>
        <w:rPr>
          <w:b/>
          <w:sz w:val="32"/>
          <w:szCs w:val="32"/>
        </w:rPr>
      </w:pPr>
    </w:p>
    <w:p w14:paraId="67FEE50E" w14:textId="77777777" w:rsidR="0077618E" w:rsidRDefault="0077618E" w:rsidP="00EC3C29">
      <w:pPr>
        <w:spacing w:line="240" w:lineRule="auto"/>
        <w:rPr>
          <w:b/>
          <w:sz w:val="32"/>
          <w:szCs w:val="32"/>
        </w:rPr>
      </w:pPr>
    </w:p>
    <w:p w14:paraId="5DD6120E" w14:textId="77777777" w:rsidR="0077618E" w:rsidRDefault="0077618E" w:rsidP="00EC3C29">
      <w:pPr>
        <w:spacing w:line="240" w:lineRule="auto"/>
        <w:rPr>
          <w:b/>
          <w:sz w:val="32"/>
          <w:szCs w:val="32"/>
        </w:rPr>
      </w:pPr>
    </w:p>
    <w:p w14:paraId="4F2A5349" w14:textId="77777777" w:rsidR="0077618E" w:rsidRDefault="0077618E" w:rsidP="00EC3C29">
      <w:pPr>
        <w:spacing w:line="240" w:lineRule="auto"/>
        <w:rPr>
          <w:b/>
          <w:sz w:val="32"/>
          <w:szCs w:val="32"/>
        </w:rPr>
      </w:pPr>
    </w:p>
    <w:p w14:paraId="4F03AAAE" w14:textId="77777777" w:rsidR="0077618E" w:rsidRDefault="0077618E" w:rsidP="00EC3C29">
      <w:pPr>
        <w:spacing w:line="240" w:lineRule="auto"/>
        <w:rPr>
          <w:b/>
          <w:sz w:val="32"/>
          <w:szCs w:val="32"/>
        </w:rPr>
      </w:pPr>
    </w:p>
    <w:p w14:paraId="548C8E57" w14:textId="77777777" w:rsidR="0077618E" w:rsidRDefault="0077618E" w:rsidP="00EC3C29">
      <w:pPr>
        <w:spacing w:line="240" w:lineRule="auto"/>
        <w:rPr>
          <w:b/>
          <w:sz w:val="32"/>
          <w:szCs w:val="32"/>
        </w:rPr>
      </w:pPr>
    </w:p>
    <w:p w14:paraId="671ABD0C" w14:textId="77777777" w:rsidR="0077618E" w:rsidRDefault="0077618E" w:rsidP="00EC3C29">
      <w:pPr>
        <w:spacing w:line="240" w:lineRule="auto"/>
        <w:rPr>
          <w:b/>
          <w:sz w:val="32"/>
          <w:szCs w:val="32"/>
        </w:rPr>
      </w:pPr>
    </w:p>
    <w:p w14:paraId="51C2DB7D" w14:textId="77777777" w:rsidR="0077618E" w:rsidRDefault="0077618E" w:rsidP="00EC3C29">
      <w:pPr>
        <w:spacing w:line="240" w:lineRule="auto"/>
        <w:rPr>
          <w:b/>
          <w:sz w:val="32"/>
          <w:szCs w:val="32"/>
        </w:rPr>
      </w:pPr>
    </w:p>
    <w:p w14:paraId="1BCFD518" w14:textId="77777777" w:rsidR="0077618E" w:rsidRDefault="0077618E" w:rsidP="00EC3C29">
      <w:pPr>
        <w:spacing w:line="240" w:lineRule="auto"/>
        <w:rPr>
          <w:b/>
          <w:sz w:val="32"/>
          <w:szCs w:val="32"/>
        </w:rPr>
      </w:pPr>
    </w:p>
    <w:p w14:paraId="0C276F4E" w14:textId="77777777" w:rsidR="0077618E" w:rsidRDefault="0077618E" w:rsidP="00EC3C29">
      <w:pPr>
        <w:spacing w:line="240" w:lineRule="auto"/>
        <w:rPr>
          <w:b/>
          <w:sz w:val="32"/>
          <w:szCs w:val="32"/>
        </w:rPr>
      </w:pPr>
    </w:p>
    <w:p w14:paraId="15758C16" w14:textId="77777777" w:rsidR="002027FF" w:rsidRDefault="002027FF" w:rsidP="00D418C8">
      <w:pPr>
        <w:spacing w:line="240" w:lineRule="auto"/>
        <w:rPr>
          <w:b/>
          <w:sz w:val="32"/>
          <w:szCs w:val="32"/>
        </w:rPr>
      </w:pPr>
    </w:p>
    <w:p w14:paraId="3D83FCB4" w14:textId="2F70CD02" w:rsidR="0077618E" w:rsidRPr="00AB4E51" w:rsidRDefault="0077618E" w:rsidP="0077618E">
      <w:pPr>
        <w:pBdr>
          <w:bottom w:val="single" w:sz="4" w:space="1" w:color="auto"/>
        </w:pBdr>
        <w:spacing w:line="240" w:lineRule="auto"/>
        <w:rPr>
          <w:rFonts w:ascii="Calibri" w:hAnsi="Calibri"/>
          <w:b/>
          <w:bCs/>
          <w:sz w:val="26"/>
          <w:szCs w:val="26"/>
        </w:rPr>
      </w:pPr>
      <w:r>
        <w:rPr>
          <w:b/>
          <w:sz w:val="32"/>
          <w:szCs w:val="32"/>
        </w:rPr>
        <w:t>Direct and Indirect Object Pronouns</w:t>
      </w:r>
      <w:r w:rsidRPr="00AB4E51">
        <w:rPr>
          <w:rFonts w:ascii="Calibri" w:hAnsi="Calibri"/>
          <w:b/>
          <w:bCs/>
          <w:sz w:val="26"/>
          <w:szCs w:val="26"/>
        </w:rPr>
        <w:t xml:space="preserve"> </w:t>
      </w:r>
    </w:p>
    <w:tbl>
      <w:tblPr>
        <w:tblpPr w:leftFromText="180" w:rightFromText="180" w:vertAnchor="text" w:horzAnchor="margin" w:tblpXSpec="right" w:tblpY="403"/>
        <w:tblW w:w="4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2160"/>
      </w:tblGrid>
      <w:tr w:rsidR="0077618E" w:rsidRPr="003C1821" w14:paraId="029FA005" w14:textId="77777777" w:rsidTr="00273627">
        <w:trPr>
          <w:trHeight w:val="297"/>
        </w:trPr>
        <w:tc>
          <w:tcPr>
            <w:tcW w:w="2160" w:type="dxa"/>
          </w:tcPr>
          <w:p w14:paraId="0B826587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  <w:lang w:val="fr-FR"/>
              </w:rPr>
              <w:t>français</w:t>
            </w:r>
          </w:p>
        </w:tc>
        <w:tc>
          <w:tcPr>
            <w:tcW w:w="2160" w:type="dxa"/>
          </w:tcPr>
          <w:p w14:paraId="247DA13E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b/>
                <w:bCs/>
                <w:i/>
                <w:iCs/>
                <w:sz w:val="26"/>
                <w:szCs w:val="26"/>
                <w:lang w:val="fr-FR"/>
              </w:rPr>
            </w:pPr>
            <w:r w:rsidRPr="003C1821">
              <w:rPr>
                <w:rFonts w:ascii="Calibri" w:hAnsi="Calibri"/>
                <w:b/>
                <w:bCs/>
                <w:i/>
                <w:iCs/>
                <w:sz w:val="26"/>
                <w:szCs w:val="26"/>
                <w:lang w:val="fr-FR"/>
              </w:rPr>
              <w:t>anglais</w:t>
            </w:r>
          </w:p>
        </w:tc>
      </w:tr>
      <w:tr w:rsidR="0077618E" w:rsidRPr="003C1821" w14:paraId="39A57DC5" w14:textId="77777777" w:rsidTr="00273627">
        <w:trPr>
          <w:trHeight w:val="297"/>
        </w:trPr>
        <w:tc>
          <w:tcPr>
            <w:tcW w:w="2160" w:type="dxa"/>
          </w:tcPr>
          <w:p w14:paraId="40CA80C9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  <w:lang w:val="fr-FR"/>
              </w:rPr>
            </w:pPr>
            <w:r w:rsidRPr="003C1821">
              <w:rPr>
                <w:rFonts w:ascii="Calibri" w:hAnsi="Calibri"/>
                <w:sz w:val="26"/>
                <w:szCs w:val="26"/>
                <w:lang w:val="fr-FR"/>
              </w:rPr>
              <w:t>me/ m’</w:t>
            </w:r>
          </w:p>
        </w:tc>
        <w:tc>
          <w:tcPr>
            <w:tcW w:w="2160" w:type="dxa"/>
          </w:tcPr>
          <w:p w14:paraId="33BB75DD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3C1821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me</w:t>
            </w:r>
          </w:p>
        </w:tc>
      </w:tr>
      <w:tr w:rsidR="0077618E" w:rsidRPr="003C1821" w14:paraId="5EE505CC" w14:textId="77777777" w:rsidTr="00273627">
        <w:trPr>
          <w:trHeight w:val="283"/>
        </w:trPr>
        <w:tc>
          <w:tcPr>
            <w:tcW w:w="2160" w:type="dxa"/>
          </w:tcPr>
          <w:p w14:paraId="1CD6CA48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  <w:lang w:val="fr-FR"/>
              </w:rPr>
            </w:pPr>
            <w:r w:rsidRPr="003C1821">
              <w:rPr>
                <w:rFonts w:ascii="Calibri" w:hAnsi="Calibri"/>
                <w:sz w:val="26"/>
                <w:szCs w:val="26"/>
                <w:lang w:val="fr-FR"/>
              </w:rPr>
              <w:t>te/ t’</w:t>
            </w:r>
          </w:p>
        </w:tc>
        <w:tc>
          <w:tcPr>
            <w:tcW w:w="2160" w:type="dxa"/>
          </w:tcPr>
          <w:p w14:paraId="771AEC38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3C1821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you</w:t>
            </w:r>
          </w:p>
        </w:tc>
      </w:tr>
      <w:tr w:rsidR="0077618E" w:rsidRPr="003C1821" w14:paraId="589939BA" w14:textId="77777777" w:rsidTr="00273627">
        <w:trPr>
          <w:trHeight w:val="297"/>
        </w:trPr>
        <w:tc>
          <w:tcPr>
            <w:tcW w:w="2160" w:type="dxa"/>
          </w:tcPr>
          <w:p w14:paraId="131C3ADA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  <w:lang w:val="fr-FR"/>
              </w:rPr>
            </w:pPr>
            <w:r w:rsidRPr="003C1821">
              <w:rPr>
                <w:rFonts w:ascii="Calibri" w:hAnsi="Calibri"/>
                <w:sz w:val="26"/>
                <w:szCs w:val="26"/>
                <w:lang w:val="fr-FR"/>
              </w:rPr>
              <w:t>le/ l’</w:t>
            </w:r>
          </w:p>
        </w:tc>
        <w:tc>
          <w:tcPr>
            <w:tcW w:w="2160" w:type="dxa"/>
          </w:tcPr>
          <w:p w14:paraId="3D0A8B92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3C1821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Him / it ( m )</w:t>
            </w:r>
          </w:p>
        </w:tc>
      </w:tr>
      <w:tr w:rsidR="0077618E" w:rsidRPr="003C1821" w14:paraId="003D8498" w14:textId="77777777" w:rsidTr="00273627">
        <w:trPr>
          <w:trHeight w:val="283"/>
        </w:trPr>
        <w:tc>
          <w:tcPr>
            <w:tcW w:w="2160" w:type="dxa"/>
          </w:tcPr>
          <w:p w14:paraId="09487EAC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  <w:lang w:val="fr-FR"/>
              </w:rPr>
            </w:pPr>
            <w:r w:rsidRPr="003C1821">
              <w:rPr>
                <w:rFonts w:ascii="Calibri" w:hAnsi="Calibri"/>
                <w:sz w:val="26"/>
                <w:szCs w:val="26"/>
                <w:lang w:val="fr-FR"/>
              </w:rPr>
              <w:t>la/ l’</w:t>
            </w:r>
          </w:p>
        </w:tc>
        <w:tc>
          <w:tcPr>
            <w:tcW w:w="2160" w:type="dxa"/>
          </w:tcPr>
          <w:p w14:paraId="3D3047C1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3C1821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Her / it ( f )</w:t>
            </w:r>
          </w:p>
        </w:tc>
      </w:tr>
      <w:tr w:rsidR="0077618E" w:rsidRPr="003C1821" w14:paraId="398C0D4C" w14:textId="77777777" w:rsidTr="00273627">
        <w:trPr>
          <w:trHeight w:val="297"/>
        </w:trPr>
        <w:tc>
          <w:tcPr>
            <w:tcW w:w="2160" w:type="dxa"/>
          </w:tcPr>
          <w:p w14:paraId="531467A7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  <w:lang w:val="fr-FR"/>
              </w:rPr>
            </w:pPr>
            <w:r w:rsidRPr="003C1821">
              <w:rPr>
                <w:rFonts w:ascii="Calibri" w:hAnsi="Calibri"/>
                <w:sz w:val="26"/>
                <w:szCs w:val="26"/>
                <w:lang w:val="fr-FR"/>
              </w:rPr>
              <w:t>nous</w:t>
            </w:r>
          </w:p>
        </w:tc>
        <w:tc>
          <w:tcPr>
            <w:tcW w:w="2160" w:type="dxa"/>
          </w:tcPr>
          <w:p w14:paraId="50D9407E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3C1821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us</w:t>
            </w:r>
          </w:p>
        </w:tc>
      </w:tr>
      <w:tr w:rsidR="0077618E" w:rsidRPr="003C1821" w14:paraId="1B3CBD86" w14:textId="77777777" w:rsidTr="00273627">
        <w:trPr>
          <w:trHeight w:val="297"/>
        </w:trPr>
        <w:tc>
          <w:tcPr>
            <w:tcW w:w="2160" w:type="dxa"/>
          </w:tcPr>
          <w:p w14:paraId="4CE6E930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  <w:lang w:val="fr-FR"/>
              </w:rPr>
            </w:pPr>
            <w:r w:rsidRPr="003C1821">
              <w:rPr>
                <w:rFonts w:ascii="Calibri" w:hAnsi="Calibri"/>
                <w:sz w:val="26"/>
                <w:szCs w:val="26"/>
                <w:lang w:val="fr-FR"/>
              </w:rPr>
              <w:t>vous</w:t>
            </w:r>
          </w:p>
        </w:tc>
        <w:tc>
          <w:tcPr>
            <w:tcW w:w="2160" w:type="dxa"/>
          </w:tcPr>
          <w:p w14:paraId="518CA257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3C1821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You ( pl / pol )</w:t>
            </w:r>
          </w:p>
        </w:tc>
      </w:tr>
      <w:tr w:rsidR="0077618E" w:rsidRPr="003C1821" w14:paraId="52A04F07" w14:textId="77777777" w:rsidTr="00273627">
        <w:trPr>
          <w:trHeight w:val="297"/>
        </w:trPr>
        <w:tc>
          <w:tcPr>
            <w:tcW w:w="2160" w:type="dxa"/>
          </w:tcPr>
          <w:p w14:paraId="043F6FF6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  <w:lang w:val="fr-FR"/>
              </w:rPr>
            </w:pPr>
            <w:r w:rsidRPr="003C1821">
              <w:rPr>
                <w:rFonts w:ascii="Calibri" w:hAnsi="Calibri"/>
                <w:sz w:val="26"/>
                <w:szCs w:val="26"/>
                <w:lang w:val="fr-FR"/>
              </w:rPr>
              <w:t>les</w:t>
            </w:r>
          </w:p>
        </w:tc>
        <w:tc>
          <w:tcPr>
            <w:tcW w:w="2160" w:type="dxa"/>
          </w:tcPr>
          <w:p w14:paraId="10B6DF47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3C1821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them</w:t>
            </w:r>
          </w:p>
        </w:tc>
      </w:tr>
    </w:tbl>
    <w:p w14:paraId="6B04AE23" w14:textId="77777777" w:rsidR="0077618E" w:rsidRPr="006024A9" w:rsidRDefault="0077618E" w:rsidP="0077618E">
      <w:pPr>
        <w:pStyle w:val="ListParagraph"/>
        <w:numPr>
          <w:ilvl w:val="0"/>
          <w:numId w:val="41"/>
        </w:numPr>
        <w:spacing w:line="240" w:lineRule="auto"/>
        <w:rPr>
          <w:rFonts w:ascii="Calibri" w:hAnsi="Calibri"/>
          <w:b/>
          <w:bCs/>
          <w:sz w:val="26"/>
          <w:szCs w:val="26"/>
          <w:u w:val="single"/>
        </w:rPr>
      </w:pPr>
      <w:r w:rsidRPr="006024A9">
        <w:rPr>
          <w:rFonts w:ascii="Calibri" w:hAnsi="Calibri"/>
          <w:b/>
          <w:bCs/>
          <w:sz w:val="26"/>
          <w:szCs w:val="26"/>
          <w:u w:val="single"/>
        </w:rPr>
        <w:t>Direct Object Pronouns</w:t>
      </w:r>
    </w:p>
    <w:p w14:paraId="2D995274" w14:textId="77777777" w:rsidR="0077618E" w:rsidRPr="003C1821" w:rsidRDefault="0077618E" w:rsidP="0077618E">
      <w:pPr>
        <w:spacing w:line="240" w:lineRule="auto"/>
        <w:rPr>
          <w:rFonts w:ascii="Calibri" w:hAnsi="Calibri"/>
          <w:sz w:val="26"/>
          <w:szCs w:val="26"/>
        </w:rPr>
      </w:pPr>
      <w:r w:rsidRPr="003C1821">
        <w:rPr>
          <w:rFonts w:ascii="Calibri" w:hAnsi="Calibri"/>
          <w:sz w:val="26"/>
          <w:szCs w:val="26"/>
        </w:rPr>
        <w:t xml:space="preserve"> Pronouns in French are always placed </w:t>
      </w:r>
      <w:r w:rsidRPr="003C1821">
        <w:rPr>
          <w:rFonts w:ascii="Calibri" w:hAnsi="Calibri"/>
          <w:b/>
          <w:bCs/>
          <w:sz w:val="26"/>
          <w:szCs w:val="26"/>
        </w:rPr>
        <w:t xml:space="preserve">BEFORE </w:t>
      </w:r>
      <w:r w:rsidRPr="003C1821">
        <w:rPr>
          <w:rFonts w:ascii="Calibri" w:hAnsi="Calibri"/>
          <w:sz w:val="26"/>
          <w:szCs w:val="26"/>
        </w:rPr>
        <w:t xml:space="preserve">the verb. They are small words which </w:t>
      </w:r>
      <w:r w:rsidRPr="003C1821">
        <w:rPr>
          <w:rFonts w:ascii="Calibri" w:hAnsi="Calibri"/>
          <w:b/>
          <w:sz w:val="26"/>
          <w:szCs w:val="26"/>
          <w:u w:val="single"/>
        </w:rPr>
        <w:t>replace a noun</w:t>
      </w:r>
      <w:r w:rsidRPr="003C1821">
        <w:rPr>
          <w:rFonts w:ascii="Calibri" w:hAnsi="Calibri"/>
          <w:sz w:val="26"/>
          <w:szCs w:val="26"/>
        </w:rPr>
        <w:t xml:space="preserve"> or a phrase and save repeating these.</w:t>
      </w:r>
    </w:p>
    <w:p w14:paraId="6DFCE89B" w14:textId="77777777" w:rsidR="0077618E" w:rsidRDefault="0077618E" w:rsidP="0077618E">
      <w:pPr>
        <w:spacing w:line="240" w:lineRule="auto"/>
        <w:rPr>
          <w:rFonts w:ascii="Calibri" w:hAnsi="Calibri"/>
          <w:sz w:val="26"/>
          <w:szCs w:val="26"/>
          <w:lang w:val="fr-FR"/>
        </w:rPr>
      </w:pPr>
      <w:r w:rsidRPr="003C1821">
        <w:rPr>
          <w:rFonts w:ascii="Calibri" w:hAnsi="Calibri"/>
          <w:sz w:val="26"/>
          <w:szCs w:val="26"/>
          <w:u w:val="single"/>
          <w:lang w:val="fr-FR"/>
        </w:rPr>
        <w:t>Exemples :</w:t>
      </w:r>
      <w:r w:rsidRPr="003C1821">
        <w:rPr>
          <w:rFonts w:ascii="Calibri" w:hAnsi="Calibri"/>
          <w:sz w:val="26"/>
          <w:szCs w:val="26"/>
          <w:lang w:val="fr-FR"/>
        </w:rPr>
        <w:t xml:space="preserve">             </w:t>
      </w:r>
    </w:p>
    <w:p w14:paraId="1A74728E" w14:textId="77777777" w:rsidR="0077618E" w:rsidRPr="003C1821" w:rsidRDefault="0077618E" w:rsidP="0077618E">
      <w:pPr>
        <w:spacing w:line="240" w:lineRule="auto"/>
        <w:rPr>
          <w:rFonts w:ascii="Calibri" w:hAnsi="Calibri"/>
          <w:sz w:val="26"/>
          <w:szCs w:val="26"/>
          <w:lang w:val="fr-FR"/>
        </w:rPr>
      </w:pPr>
      <w:r>
        <w:rPr>
          <w:rFonts w:ascii="Calibri" w:hAnsi="Calibri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2BBFB161" wp14:editId="7404A596">
                <wp:simplePos x="0" y="0"/>
                <wp:positionH relativeFrom="column">
                  <wp:posOffset>1570891</wp:posOffset>
                </wp:positionH>
                <wp:positionV relativeFrom="paragraph">
                  <wp:posOffset>198413</wp:posOffset>
                </wp:positionV>
                <wp:extent cx="114593" cy="163830"/>
                <wp:effectExtent l="19050" t="19050" r="38100" b="26670"/>
                <wp:wrapNone/>
                <wp:docPr id="313" name="Arrow: Up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93" cy="16383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0304648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13" o:spid="_x0000_s1026" type="#_x0000_t68" style="position:absolute;margin-left:123.7pt;margin-top:15.6pt;width:9pt;height:12.9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" adj="7554" fillcolor="black [3200]" strokecolor="black [1600]" strokeweight="2pt"/>
            </w:pict>
          </mc:Fallback>
        </mc:AlternateContent>
      </w:r>
      <w:r w:rsidRPr="003C1821">
        <w:rPr>
          <w:rFonts w:ascii="Calibri" w:hAnsi="Calibri"/>
          <w:sz w:val="26"/>
          <w:szCs w:val="26"/>
          <w:lang w:val="fr-FR"/>
        </w:rPr>
        <w:t xml:space="preserve">Est-ce que tu prends </w:t>
      </w:r>
      <w:r w:rsidRPr="003C1821">
        <w:rPr>
          <w:rFonts w:ascii="Calibri" w:hAnsi="Calibri"/>
          <w:b/>
          <w:sz w:val="26"/>
          <w:szCs w:val="26"/>
          <w:u w:val="single"/>
          <w:lang w:val="fr-FR"/>
        </w:rPr>
        <w:t>le train</w:t>
      </w:r>
      <w:r w:rsidRPr="003C1821">
        <w:rPr>
          <w:rFonts w:ascii="Calibri" w:hAnsi="Calibri"/>
          <w:sz w:val="26"/>
          <w:szCs w:val="26"/>
          <w:lang w:val="fr-FR"/>
        </w:rPr>
        <w:t xml:space="preserve"> pour rentrer à la maison ?</w:t>
      </w:r>
    </w:p>
    <w:p w14:paraId="005B68F6" w14:textId="77777777" w:rsidR="0077618E" w:rsidRPr="003C1821" w:rsidRDefault="0077618E" w:rsidP="0077618E">
      <w:pPr>
        <w:spacing w:line="240" w:lineRule="auto"/>
        <w:rPr>
          <w:rFonts w:ascii="Calibri" w:hAnsi="Calibri"/>
          <w:i/>
          <w:sz w:val="26"/>
          <w:szCs w:val="26"/>
          <w:lang w:val="fr-FR"/>
        </w:rPr>
      </w:pPr>
      <w:r w:rsidRPr="003C1821">
        <w:rPr>
          <w:rFonts w:ascii="Calibri" w:hAnsi="Calibri"/>
          <w:sz w:val="26"/>
          <w:szCs w:val="26"/>
          <w:lang w:val="fr-FR"/>
        </w:rPr>
        <w:tab/>
      </w:r>
      <w:r w:rsidRPr="003C1821">
        <w:rPr>
          <w:rFonts w:ascii="Calibri" w:hAnsi="Calibri"/>
          <w:sz w:val="26"/>
          <w:szCs w:val="26"/>
          <w:lang w:val="fr-FR"/>
        </w:rPr>
        <w:tab/>
      </w:r>
      <w:r w:rsidRPr="003C1821">
        <w:rPr>
          <w:rFonts w:ascii="Calibri" w:hAnsi="Calibri"/>
          <w:sz w:val="26"/>
          <w:szCs w:val="26"/>
          <w:lang w:val="fr-FR"/>
        </w:rPr>
        <w:tab/>
        <w:t xml:space="preserve">  </w:t>
      </w:r>
      <w:r w:rsidRPr="003C1821">
        <w:rPr>
          <w:rFonts w:ascii="Calibri" w:hAnsi="Calibri"/>
          <w:i/>
          <w:sz w:val="26"/>
          <w:szCs w:val="26"/>
          <w:lang w:val="fr-FR"/>
        </w:rPr>
        <w:t>noun</w:t>
      </w:r>
      <w:r w:rsidRPr="003C1821">
        <w:rPr>
          <w:rFonts w:ascii="Calibri" w:hAnsi="Calibri"/>
          <w:sz w:val="26"/>
          <w:szCs w:val="26"/>
          <w:lang w:val="fr-FR"/>
        </w:rPr>
        <w:tab/>
      </w:r>
      <w:r w:rsidRPr="003C1821">
        <w:rPr>
          <w:rFonts w:ascii="Calibri" w:hAnsi="Calibri"/>
          <w:sz w:val="26"/>
          <w:szCs w:val="26"/>
          <w:lang w:val="fr-FR"/>
        </w:rPr>
        <w:tab/>
      </w:r>
      <w:r w:rsidRPr="003C1821">
        <w:rPr>
          <w:rFonts w:ascii="Calibri" w:hAnsi="Calibri"/>
          <w:sz w:val="26"/>
          <w:szCs w:val="26"/>
          <w:lang w:val="fr-FR"/>
        </w:rPr>
        <w:tab/>
        <w:t xml:space="preserve">   </w:t>
      </w:r>
    </w:p>
    <w:p w14:paraId="4DD661C2" w14:textId="14A06F7B" w:rsidR="0077618E" w:rsidRPr="003C1821" w:rsidRDefault="0077618E" w:rsidP="0077618E">
      <w:pPr>
        <w:spacing w:line="240" w:lineRule="auto"/>
        <w:rPr>
          <w:rFonts w:ascii="Calibri" w:hAnsi="Calibri"/>
          <w:sz w:val="26"/>
          <w:szCs w:val="26"/>
          <w:lang w:val="fr-FR"/>
        </w:rPr>
      </w:pPr>
      <w:r>
        <w:rPr>
          <w:rFonts w:ascii="Calibri" w:hAnsi="Calibri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7151530A" wp14:editId="57EBA808">
                <wp:simplePos x="0" y="0"/>
                <wp:positionH relativeFrom="column">
                  <wp:posOffset>515815</wp:posOffset>
                </wp:positionH>
                <wp:positionV relativeFrom="paragraph">
                  <wp:posOffset>224106</wp:posOffset>
                </wp:positionV>
                <wp:extent cx="100526" cy="156796"/>
                <wp:effectExtent l="19050" t="19050" r="33020" b="15240"/>
                <wp:wrapNone/>
                <wp:docPr id="314" name="Arrow: Up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26" cy="15679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31180F5" id="Arrow: Up 314" o:spid="_x0000_s1026" type="#_x0000_t68" style="position:absolute;margin-left:40.6pt;margin-top:17.65pt;width:7.9pt;height:12.3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" adj="6924" fillcolor="black [3200]" strokecolor="black [1600]" strokeweight="2pt"/>
            </w:pict>
          </mc:Fallback>
        </mc:AlternateContent>
      </w:r>
      <w:r w:rsidRPr="003C1821">
        <w:rPr>
          <w:rFonts w:ascii="Calibri" w:hAnsi="Calibri"/>
          <w:sz w:val="26"/>
          <w:szCs w:val="26"/>
          <w:lang w:val="fr-FR"/>
        </w:rPr>
        <w:t>Oui, j</w:t>
      </w:r>
      <w:r>
        <w:rPr>
          <w:rFonts w:ascii="Calibri" w:hAnsi="Calibri"/>
          <w:sz w:val="26"/>
          <w:szCs w:val="26"/>
          <w:lang w:val="fr-FR"/>
        </w:rPr>
        <w:t>e</w:t>
      </w:r>
      <w:r w:rsidRPr="003C1821">
        <w:rPr>
          <w:rFonts w:ascii="Calibri" w:hAnsi="Calibri"/>
          <w:sz w:val="26"/>
          <w:szCs w:val="26"/>
          <w:lang w:val="fr-FR"/>
        </w:rPr>
        <w:t xml:space="preserve"> </w:t>
      </w:r>
      <w:r w:rsidR="006024A9" w:rsidRPr="002027FF">
        <w:rPr>
          <w:rFonts w:ascii="Calibri" w:hAnsi="Calibri"/>
          <w:b/>
          <w:bCs/>
          <w:sz w:val="26"/>
          <w:szCs w:val="26"/>
          <w:lang w:val="fr-FR"/>
        </w:rPr>
        <w:t>le</w:t>
      </w:r>
      <w:r w:rsidR="006024A9">
        <w:rPr>
          <w:rFonts w:ascii="Calibri" w:hAnsi="Calibri"/>
          <w:b/>
          <w:bCs/>
          <w:sz w:val="26"/>
          <w:szCs w:val="26"/>
          <w:lang w:val="fr-FR"/>
        </w:rPr>
        <w:t xml:space="preserve"> </w:t>
      </w:r>
      <w:r w:rsidR="006024A9" w:rsidRPr="002027FF">
        <w:rPr>
          <w:rFonts w:ascii="Calibri" w:hAnsi="Calibri"/>
          <w:sz w:val="26"/>
          <w:szCs w:val="26"/>
          <w:lang w:val="fr-FR"/>
        </w:rPr>
        <w:t>prends</w:t>
      </w:r>
      <w:r w:rsidRPr="003C1821">
        <w:rPr>
          <w:rFonts w:ascii="Calibri" w:hAnsi="Calibri"/>
          <w:sz w:val="26"/>
          <w:szCs w:val="26"/>
          <w:lang w:val="fr-FR"/>
        </w:rPr>
        <w:t xml:space="preserve"> tous les jours.</w:t>
      </w:r>
    </w:p>
    <w:p w14:paraId="347138C1" w14:textId="77777777" w:rsidR="0077618E" w:rsidRPr="00D643BA" w:rsidRDefault="0077618E" w:rsidP="0077618E">
      <w:pPr>
        <w:spacing w:line="240" w:lineRule="auto"/>
        <w:rPr>
          <w:rFonts w:ascii="Calibri" w:hAnsi="Calibri"/>
          <w:i/>
          <w:sz w:val="26"/>
          <w:szCs w:val="26"/>
        </w:rPr>
      </w:pPr>
      <w:r>
        <w:rPr>
          <w:rFonts w:ascii="Calibri" w:hAnsi="Calibri"/>
          <w:sz w:val="26"/>
          <w:szCs w:val="26"/>
          <w:lang w:val="fr-FR"/>
        </w:rPr>
        <w:t xml:space="preserve">         </w:t>
      </w:r>
      <w:r w:rsidRPr="003C1821">
        <w:rPr>
          <w:rFonts w:ascii="Calibri" w:hAnsi="Calibri"/>
          <w:i/>
          <w:sz w:val="26"/>
          <w:szCs w:val="26"/>
        </w:rPr>
        <w:t>pronoun</w:t>
      </w:r>
      <w:r w:rsidRPr="003C1821">
        <w:rPr>
          <w:rFonts w:ascii="Calibri" w:hAnsi="Calibri"/>
          <w:i/>
          <w:sz w:val="26"/>
          <w:szCs w:val="26"/>
        </w:rPr>
        <w:tab/>
      </w:r>
    </w:p>
    <w:p w14:paraId="769B0DD7" w14:textId="77777777" w:rsidR="0077618E" w:rsidRPr="006024A9" w:rsidRDefault="0077618E" w:rsidP="0077618E">
      <w:pPr>
        <w:pStyle w:val="ListParagraph"/>
        <w:numPr>
          <w:ilvl w:val="0"/>
          <w:numId w:val="41"/>
        </w:numPr>
        <w:spacing w:line="240" w:lineRule="auto"/>
        <w:rPr>
          <w:rFonts w:ascii="Calibri" w:hAnsi="Calibri"/>
          <w:b/>
          <w:iCs/>
          <w:sz w:val="26"/>
          <w:szCs w:val="26"/>
          <w:u w:val="single"/>
        </w:rPr>
      </w:pPr>
      <w:r w:rsidRPr="006024A9">
        <w:rPr>
          <w:rFonts w:ascii="Calibri" w:hAnsi="Calibri"/>
          <w:b/>
          <w:iCs/>
          <w:sz w:val="26"/>
          <w:szCs w:val="26"/>
          <w:u w:val="single"/>
        </w:rPr>
        <w:t>Indirect Object Pronouns</w:t>
      </w:r>
    </w:p>
    <w:p w14:paraId="356EE71E" w14:textId="77777777" w:rsidR="0077618E" w:rsidRPr="003C1821" w:rsidRDefault="0077618E" w:rsidP="0077618E">
      <w:pPr>
        <w:spacing w:line="240" w:lineRule="auto"/>
        <w:rPr>
          <w:rFonts w:ascii="Calibri" w:hAnsi="Calibri"/>
          <w:sz w:val="26"/>
          <w:szCs w:val="26"/>
        </w:rPr>
      </w:pPr>
      <w:r w:rsidRPr="003C1821">
        <w:rPr>
          <w:rFonts w:ascii="Calibri" w:hAnsi="Calibri"/>
          <w:sz w:val="26"/>
          <w:szCs w:val="26"/>
        </w:rPr>
        <w:t xml:space="preserve">As the direct object pronouns, these pronouns will go </w:t>
      </w:r>
      <w:r w:rsidRPr="003C1821">
        <w:rPr>
          <w:rFonts w:ascii="Calibri" w:hAnsi="Calibri"/>
          <w:b/>
          <w:bCs/>
          <w:sz w:val="26"/>
          <w:szCs w:val="26"/>
        </w:rPr>
        <w:t>BEFORE</w:t>
      </w:r>
      <w:r w:rsidRPr="003C1821">
        <w:rPr>
          <w:rFonts w:ascii="Calibri" w:hAnsi="Calibri"/>
          <w:sz w:val="26"/>
          <w:szCs w:val="26"/>
        </w:rPr>
        <w:t xml:space="preserve"> the verb.</w:t>
      </w:r>
    </w:p>
    <w:tbl>
      <w:tblPr>
        <w:tblpPr w:leftFromText="180" w:rightFromText="180" w:vertAnchor="page" w:horzAnchor="margin" w:tblpXSpec="right" w:tblpY="6480"/>
        <w:tblW w:w="4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5"/>
        <w:gridCol w:w="2958"/>
      </w:tblGrid>
      <w:tr w:rsidR="0077618E" w:rsidRPr="003C1821" w14:paraId="53B6789B" w14:textId="77777777" w:rsidTr="00273627">
        <w:trPr>
          <w:trHeight w:val="295"/>
        </w:trPr>
        <w:tc>
          <w:tcPr>
            <w:tcW w:w="1715" w:type="dxa"/>
          </w:tcPr>
          <w:p w14:paraId="7AA54708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3C1821">
              <w:rPr>
                <w:rFonts w:ascii="Calibri" w:hAnsi="Calibri"/>
                <w:b/>
                <w:bCs/>
                <w:sz w:val="26"/>
                <w:szCs w:val="26"/>
              </w:rPr>
              <w:t>français</w:t>
            </w:r>
          </w:p>
        </w:tc>
        <w:tc>
          <w:tcPr>
            <w:tcW w:w="2958" w:type="dxa"/>
          </w:tcPr>
          <w:p w14:paraId="31A2F5A5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b/>
                <w:bCs/>
                <w:i/>
                <w:iCs/>
                <w:sz w:val="26"/>
                <w:szCs w:val="26"/>
              </w:rPr>
            </w:pPr>
            <w:r w:rsidRPr="003C1821">
              <w:rPr>
                <w:rFonts w:ascii="Calibri" w:hAnsi="Calibri"/>
                <w:b/>
                <w:bCs/>
                <w:i/>
                <w:iCs/>
                <w:sz w:val="26"/>
                <w:szCs w:val="26"/>
              </w:rPr>
              <w:t>anglais</w:t>
            </w:r>
          </w:p>
        </w:tc>
      </w:tr>
      <w:tr w:rsidR="0077618E" w:rsidRPr="003C1821" w14:paraId="45BC9744" w14:textId="77777777" w:rsidTr="00273627">
        <w:trPr>
          <w:trHeight w:val="295"/>
        </w:trPr>
        <w:tc>
          <w:tcPr>
            <w:tcW w:w="1715" w:type="dxa"/>
          </w:tcPr>
          <w:p w14:paraId="1A3DBEF5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3C1821">
              <w:rPr>
                <w:rFonts w:ascii="Calibri" w:hAnsi="Calibri"/>
                <w:sz w:val="26"/>
                <w:szCs w:val="26"/>
              </w:rPr>
              <w:t>me / m’</w:t>
            </w:r>
          </w:p>
        </w:tc>
        <w:tc>
          <w:tcPr>
            <w:tcW w:w="2958" w:type="dxa"/>
          </w:tcPr>
          <w:p w14:paraId="4DD37F04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3C1821">
              <w:rPr>
                <w:rFonts w:ascii="Calibri" w:hAnsi="Calibri"/>
                <w:i/>
                <w:iCs/>
                <w:sz w:val="26"/>
                <w:szCs w:val="26"/>
              </w:rPr>
              <w:t>To/ for me</w:t>
            </w:r>
          </w:p>
        </w:tc>
      </w:tr>
      <w:tr w:rsidR="0077618E" w:rsidRPr="003C1821" w14:paraId="16F7D5DB" w14:textId="77777777" w:rsidTr="00273627">
        <w:trPr>
          <w:trHeight w:val="295"/>
        </w:trPr>
        <w:tc>
          <w:tcPr>
            <w:tcW w:w="1715" w:type="dxa"/>
          </w:tcPr>
          <w:p w14:paraId="6F03EB3C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3C1821">
              <w:rPr>
                <w:rFonts w:ascii="Calibri" w:hAnsi="Calibri"/>
                <w:sz w:val="26"/>
                <w:szCs w:val="26"/>
              </w:rPr>
              <w:t>te / t’</w:t>
            </w:r>
          </w:p>
        </w:tc>
        <w:tc>
          <w:tcPr>
            <w:tcW w:w="2958" w:type="dxa"/>
          </w:tcPr>
          <w:p w14:paraId="04644D58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3C1821">
              <w:rPr>
                <w:rFonts w:ascii="Calibri" w:hAnsi="Calibri"/>
                <w:i/>
                <w:iCs/>
                <w:sz w:val="26"/>
                <w:szCs w:val="26"/>
              </w:rPr>
              <w:t>To / for you ( sg )</w:t>
            </w:r>
          </w:p>
        </w:tc>
      </w:tr>
      <w:tr w:rsidR="0077618E" w:rsidRPr="003C1821" w14:paraId="54F807FB" w14:textId="77777777" w:rsidTr="00273627">
        <w:trPr>
          <w:trHeight w:val="295"/>
        </w:trPr>
        <w:tc>
          <w:tcPr>
            <w:tcW w:w="1715" w:type="dxa"/>
          </w:tcPr>
          <w:p w14:paraId="3CD3DE78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3C1821">
              <w:rPr>
                <w:rFonts w:ascii="Calibri" w:hAnsi="Calibri"/>
                <w:sz w:val="26"/>
                <w:szCs w:val="26"/>
              </w:rPr>
              <w:t>lui</w:t>
            </w:r>
          </w:p>
        </w:tc>
        <w:tc>
          <w:tcPr>
            <w:tcW w:w="2958" w:type="dxa"/>
          </w:tcPr>
          <w:p w14:paraId="270A6601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3C1821">
              <w:rPr>
                <w:rFonts w:ascii="Calibri" w:hAnsi="Calibri"/>
                <w:i/>
                <w:iCs/>
                <w:sz w:val="26"/>
                <w:szCs w:val="26"/>
              </w:rPr>
              <w:t>To / for him - to / for her</w:t>
            </w:r>
          </w:p>
        </w:tc>
      </w:tr>
      <w:tr w:rsidR="0077618E" w:rsidRPr="003C1821" w14:paraId="5D3C21C9" w14:textId="77777777" w:rsidTr="00273627">
        <w:trPr>
          <w:trHeight w:val="295"/>
        </w:trPr>
        <w:tc>
          <w:tcPr>
            <w:tcW w:w="1715" w:type="dxa"/>
          </w:tcPr>
          <w:p w14:paraId="4A571D4C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3C1821">
              <w:rPr>
                <w:rFonts w:ascii="Calibri" w:hAnsi="Calibri"/>
                <w:sz w:val="26"/>
                <w:szCs w:val="26"/>
              </w:rPr>
              <w:t>nous</w:t>
            </w:r>
          </w:p>
        </w:tc>
        <w:tc>
          <w:tcPr>
            <w:tcW w:w="2958" w:type="dxa"/>
          </w:tcPr>
          <w:p w14:paraId="0B0BC2C8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3C1821">
              <w:rPr>
                <w:rFonts w:ascii="Calibri" w:hAnsi="Calibri"/>
                <w:i/>
                <w:iCs/>
                <w:sz w:val="26"/>
                <w:szCs w:val="26"/>
              </w:rPr>
              <w:t>To / for us</w:t>
            </w:r>
          </w:p>
        </w:tc>
      </w:tr>
      <w:tr w:rsidR="0077618E" w:rsidRPr="003C1821" w14:paraId="6CE05E80" w14:textId="77777777" w:rsidTr="00273627">
        <w:trPr>
          <w:trHeight w:val="295"/>
        </w:trPr>
        <w:tc>
          <w:tcPr>
            <w:tcW w:w="1715" w:type="dxa"/>
          </w:tcPr>
          <w:p w14:paraId="66E8FF86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3C1821">
              <w:rPr>
                <w:rFonts w:ascii="Calibri" w:hAnsi="Calibri"/>
                <w:sz w:val="26"/>
                <w:szCs w:val="26"/>
              </w:rPr>
              <w:t>vous</w:t>
            </w:r>
          </w:p>
        </w:tc>
        <w:tc>
          <w:tcPr>
            <w:tcW w:w="2958" w:type="dxa"/>
          </w:tcPr>
          <w:p w14:paraId="139F99EA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3C1821">
              <w:rPr>
                <w:rFonts w:ascii="Calibri" w:hAnsi="Calibri"/>
                <w:i/>
                <w:iCs/>
                <w:sz w:val="26"/>
                <w:szCs w:val="26"/>
              </w:rPr>
              <w:t>To / for you ( pl</w:t>
            </w:r>
            <w:r>
              <w:rPr>
                <w:rFonts w:ascii="Calibri" w:hAnsi="Calibri"/>
                <w:i/>
                <w:iCs/>
                <w:sz w:val="26"/>
                <w:szCs w:val="26"/>
              </w:rPr>
              <w:t xml:space="preserve">/pol </w:t>
            </w:r>
            <w:r w:rsidRPr="003C1821">
              <w:rPr>
                <w:rFonts w:ascii="Calibri" w:hAnsi="Calibri"/>
                <w:i/>
                <w:iCs/>
                <w:sz w:val="26"/>
                <w:szCs w:val="26"/>
              </w:rPr>
              <w:t xml:space="preserve"> )</w:t>
            </w:r>
          </w:p>
        </w:tc>
      </w:tr>
      <w:tr w:rsidR="0077618E" w:rsidRPr="003C1821" w14:paraId="2AA7B88E" w14:textId="77777777" w:rsidTr="00273627">
        <w:trPr>
          <w:trHeight w:val="295"/>
        </w:trPr>
        <w:tc>
          <w:tcPr>
            <w:tcW w:w="1715" w:type="dxa"/>
          </w:tcPr>
          <w:p w14:paraId="7696530D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3C1821">
              <w:rPr>
                <w:rFonts w:ascii="Calibri" w:hAnsi="Calibri"/>
                <w:sz w:val="26"/>
                <w:szCs w:val="26"/>
              </w:rPr>
              <w:t>leur</w:t>
            </w:r>
          </w:p>
        </w:tc>
        <w:tc>
          <w:tcPr>
            <w:tcW w:w="2958" w:type="dxa"/>
          </w:tcPr>
          <w:p w14:paraId="7FFD11FB" w14:textId="77777777" w:rsidR="0077618E" w:rsidRPr="003C1821" w:rsidRDefault="0077618E" w:rsidP="00273627">
            <w:pPr>
              <w:spacing w:line="240" w:lineRule="auto"/>
              <w:jc w:val="center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3C1821">
              <w:rPr>
                <w:rFonts w:ascii="Calibri" w:hAnsi="Calibri"/>
                <w:i/>
                <w:iCs/>
                <w:sz w:val="26"/>
                <w:szCs w:val="26"/>
              </w:rPr>
              <w:t>To / for them</w:t>
            </w:r>
          </w:p>
        </w:tc>
      </w:tr>
    </w:tbl>
    <w:p w14:paraId="7F5FE87D" w14:textId="77777777" w:rsidR="0077618E" w:rsidRPr="003C1821" w:rsidRDefault="0077618E" w:rsidP="0077618E">
      <w:pPr>
        <w:spacing w:line="240" w:lineRule="auto"/>
        <w:rPr>
          <w:rFonts w:ascii="Calibri" w:hAnsi="Calibri"/>
          <w:sz w:val="26"/>
          <w:szCs w:val="26"/>
          <w:lang w:val="fr-FR"/>
        </w:rPr>
      </w:pPr>
      <w:r>
        <w:rPr>
          <w:rFonts w:ascii="Calibri" w:hAnsi="Calibri"/>
          <w:sz w:val="26"/>
          <w:szCs w:val="26"/>
          <w:u w:val="single"/>
          <w:lang w:val="fr-FR"/>
        </w:rPr>
        <w:t>E</w:t>
      </w:r>
      <w:r w:rsidRPr="003C1821">
        <w:rPr>
          <w:rFonts w:ascii="Calibri" w:hAnsi="Calibri"/>
          <w:sz w:val="26"/>
          <w:szCs w:val="26"/>
          <w:u w:val="single"/>
          <w:lang w:val="fr-FR"/>
        </w:rPr>
        <w:t xml:space="preserve">xemples </w:t>
      </w:r>
      <w:r w:rsidRPr="003C1821">
        <w:rPr>
          <w:rFonts w:ascii="Calibri" w:hAnsi="Calibri"/>
          <w:sz w:val="26"/>
          <w:szCs w:val="26"/>
          <w:lang w:val="fr-FR"/>
        </w:rPr>
        <w:t xml:space="preserve">: </w:t>
      </w:r>
    </w:p>
    <w:p w14:paraId="1D66F980" w14:textId="77777777" w:rsidR="0077618E" w:rsidRDefault="0077618E" w:rsidP="0077618E">
      <w:pPr>
        <w:spacing w:line="240" w:lineRule="auto"/>
        <w:rPr>
          <w:rFonts w:ascii="Calibri" w:hAnsi="Calibri"/>
          <w:sz w:val="26"/>
          <w:szCs w:val="26"/>
          <w:lang w:val="fr-FR"/>
        </w:rPr>
      </w:pPr>
      <w:r w:rsidRPr="003C1821">
        <w:rPr>
          <w:rFonts w:ascii="Calibri" w:hAnsi="Calibri"/>
          <w:sz w:val="26"/>
          <w:szCs w:val="26"/>
          <w:lang w:val="fr-FR"/>
        </w:rPr>
        <w:t xml:space="preserve">Elle </w:t>
      </w:r>
      <w:r w:rsidRPr="003C1821">
        <w:rPr>
          <w:rFonts w:ascii="Calibri" w:hAnsi="Calibri"/>
          <w:b/>
          <w:sz w:val="26"/>
          <w:szCs w:val="26"/>
          <w:u w:val="single"/>
          <w:lang w:val="fr-FR"/>
        </w:rPr>
        <w:t>lui</w:t>
      </w:r>
      <w:r w:rsidRPr="003C1821">
        <w:rPr>
          <w:rFonts w:ascii="Calibri" w:hAnsi="Calibri"/>
          <w:sz w:val="26"/>
          <w:szCs w:val="26"/>
          <w:lang w:val="fr-FR"/>
        </w:rPr>
        <w:t xml:space="preserve"> a fait son lit. </w:t>
      </w:r>
      <w:r w:rsidRPr="003C1821">
        <w:rPr>
          <w:rFonts w:ascii="Calibri" w:hAnsi="Calibri"/>
          <w:sz w:val="26"/>
          <w:szCs w:val="26"/>
          <w:lang w:val="fr-FR"/>
        </w:rPr>
        <w:tab/>
      </w:r>
      <w:r w:rsidRPr="003C1821">
        <w:rPr>
          <w:rFonts w:ascii="Calibri" w:hAnsi="Calibri"/>
          <w:sz w:val="26"/>
          <w:szCs w:val="26"/>
          <w:lang w:val="fr-FR"/>
        </w:rPr>
        <w:tab/>
      </w:r>
      <w:r w:rsidRPr="003C1821">
        <w:rPr>
          <w:rFonts w:ascii="Calibri" w:hAnsi="Calibri"/>
          <w:sz w:val="26"/>
          <w:szCs w:val="26"/>
          <w:lang w:val="fr-FR"/>
        </w:rPr>
        <w:tab/>
      </w:r>
    </w:p>
    <w:p w14:paraId="127E612B" w14:textId="77777777" w:rsidR="0077618E" w:rsidRPr="003C1821" w:rsidRDefault="0077618E" w:rsidP="0077618E">
      <w:pPr>
        <w:spacing w:line="240" w:lineRule="auto"/>
        <w:ind w:firstLine="720"/>
        <w:rPr>
          <w:rFonts w:ascii="Calibri" w:hAnsi="Calibri"/>
          <w:sz w:val="26"/>
          <w:szCs w:val="2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069A2F6C" wp14:editId="66FB1C11">
                <wp:simplePos x="0" y="0"/>
                <wp:positionH relativeFrom="margin">
                  <wp:posOffset>2535488</wp:posOffset>
                </wp:positionH>
                <wp:positionV relativeFrom="paragraph">
                  <wp:posOffset>96936</wp:posOffset>
                </wp:positionV>
                <wp:extent cx="1469511" cy="6025745"/>
                <wp:effectExtent l="7937" t="0" r="0" b="24447"/>
                <wp:wrapNone/>
                <wp:docPr id="316" name="Isosceles Tri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69511" cy="6025745"/>
                        </a:xfrm>
                        <a:prstGeom prst="triangle">
                          <a:avLst>
                            <a:gd name="adj" fmla="val 3776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08FD0B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16" o:spid="_x0000_s1026" type="#_x0000_t5" style="position:absolute;margin-left:199.65pt;margin-top:7.65pt;width:115.7pt;height:474.45pt;rotation:90;z-index:25208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" adj="8156" filled="f" strokecolor="black [3213]" strokeweight="2pt">
                <w10:wrap anchorx="margin"/>
              </v:shape>
            </w:pict>
          </mc:Fallback>
        </mc:AlternateContent>
      </w:r>
      <w:r w:rsidRPr="003C1821">
        <w:rPr>
          <w:rFonts w:ascii="Calibri" w:hAnsi="Calibri"/>
          <w:i/>
          <w:iCs/>
          <w:sz w:val="26"/>
          <w:szCs w:val="26"/>
          <w:lang w:val="en-US"/>
        </w:rPr>
        <w:t>She</w:t>
      </w:r>
      <w:r w:rsidRPr="003C1821">
        <w:rPr>
          <w:rFonts w:ascii="Calibri" w:hAnsi="Calibri"/>
          <w:i/>
          <w:iCs/>
          <w:sz w:val="26"/>
          <w:szCs w:val="26"/>
        </w:rPr>
        <w:t xml:space="preserve"> made his bed </w:t>
      </w:r>
      <w:r w:rsidRPr="003C1821">
        <w:rPr>
          <w:rFonts w:ascii="Calibri" w:hAnsi="Calibri"/>
          <w:b/>
          <w:i/>
          <w:iCs/>
          <w:sz w:val="26"/>
          <w:szCs w:val="26"/>
          <w:u w:val="single"/>
        </w:rPr>
        <w:t>for him</w:t>
      </w:r>
      <w:r w:rsidRPr="003C1821">
        <w:rPr>
          <w:rFonts w:ascii="Calibri" w:hAnsi="Calibri"/>
          <w:i/>
          <w:iCs/>
          <w:sz w:val="26"/>
          <w:szCs w:val="26"/>
        </w:rPr>
        <w:t>.</w:t>
      </w:r>
    </w:p>
    <w:p w14:paraId="156274E8" w14:textId="77777777" w:rsidR="0077618E" w:rsidRDefault="0077618E" w:rsidP="0077618E">
      <w:pPr>
        <w:spacing w:line="240" w:lineRule="auto"/>
        <w:rPr>
          <w:rFonts w:ascii="Calibri" w:hAnsi="Calibri"/>
          <w:iCs/>
          <w:sz w:val="26"/>
          <w:szCs w:val="26"/>
          <w:lang w:val="fr-FR"/>
        </w:rPr>
      </w:pPr>
      <w:r w:rsidRPr="003C1821">
        <w:rPr>
          <w:rFonts w:ascii="Calibri" w:hAnsi="Calibri"/>
          <w:iCs/>
          <w:sz w:val="26"/>
          <w:szCs w:val="26"/>
          <w:lang w:val="fr-FR"/>
        </w:rPr>
        <w:t xml:space="preserve">Ils </w:t>
      </w:r>
      <w:r w:rsidRPr="003C1821">
        <w:rPr>
          <w:rFonts w:ascii="Calibri" w:hAnsi="Calibri"/>
          <w:b/>
          <w:iCs/>
          <w:sz w:val="26"/>
          <w:szCs w:val="26"/>
          <w:u w:val="single"/>
          <w:lang w:val="fr-FR"/>
        </w:rPr>
        <w:t>leur</w:t>
      </w:r>
      <w:r w:rsidRPr="003C1821">
        <w:rPr>
          <w:rFonts w:ascii="Calibri" w:hAnsi="Calibri"/>
          <w:iCs/>
          <w:sz w:val="26"/>
          <w:szCs w:val="26"/>
          <w:lang w:val="fr-FR"/>
        </w:rPr>
        <w:t xml:space="preserve"> ont vendu un livre.</w:t>
      </w:r>
      <w:r w:rsidRPr="003C1821">
        <w:rPr>
          <w:rFonts w:ascii="Calibri" w:hAnsi="Calibri"/>
          <w:iCs/>
          <w:sz w:val="26"/>
          <w:szCs w:val="26"/>
          <w:lang w:val="fr-FR"/>
        </w:rPr>
        <w:tab/>
      </w:r>
      <w:r w:rsidRPr="003C1821">
        <w:rPr>
          <w:rFonts w:ascii="Calibri" w:hAnsi="Calibri"/>
          <w:iCs/>
          <w:sz w:val="26"/>
          <w:szCs w:val="26"/>
          <w:lang w:val="fr-FR"/>
        </w:rPr>
        <w:tab/>
      </w:r>
    </w:p>
    <w:p w14:paraId="7D2BAA4A" w14:textId="77777777" w:rsidR="0077618E" w:rsidRPr="003C1821" w:rsidRDefault="0077618E" w:rsidP="0077618E">
      <w:pPr>
        <w:spacing w:line="240" w:lineRule="auto"/>
        <w:ind w:firstLine="720"/>
        <w:rPr>
          <w:rFonts w:ascii="Calibri" w:hAnsi="Calibri"/>
          <w:iCs/>
          <w:sz w:val="26"/>
          <w:szCs w:val="26"/>
        </w:rPr>
      </w:pPr>
      <w:r w:rsidRPr="003C1821">
        <w:rPr>
          <w:rFonts w:ascii="Calibri" w:hAnsi="Calibri"/>
          <w:i/>
          <w:iCs/>
          <w:sz w:val="26"/>
          <w:szCs w:val="26"/>
        </w:rPr>
        <w:t xml:space="preserve">They sold a book </w:t>
      </w:r>
      <w:r w:rsidRPr="003C1821">
        <w:rPr>
          <w:rFonts w:ascii="Calibri" w:hAnsi="Calibri"/>
          <w:b/>
          <w:i/>
          <w:iCs/>
          <w:sz w:val="26"/>
          <w:szCs w:val="26"/>
          <w:u w:val="single"/>
        </w:rPr>
        <w:t>to them</w:t>
      </w:r>
      <w:r w:rsidRPr="003C1821">
        <w:rPr>
          <w:rFonts w:ascii="Calibri" w:hAnsi="Calibri"/>
          <w:i/>
          <w:iCs/>
          <w:sz w:val="26"/>
          <w:szCs w:val="26"/>
        </w:rPr>
        <w:t>.</w:t>
      </w:r>
      <w:r w:rsidRPr="003C1821">
        <w:rPr>
          <w:rFonts w:ascii="Calibri" w:hAnsi="Calibri"/>
          <w:iCs/>
          <w:sz w:val="26"/>
          <w:szCs w:val="26"/>
        </w:rPr>
        <w:tab/>
      </w:r>
    </w:p>
    <w:p w14:paraId="0F30DA10" w14:textId="77777777" w:rsidR="0077618E" w:rsidRDefault="0077618E" w:rsidP="0077618E">
      <w:pPr>
        <w:spacing w:line="240" w:lineRule="auto"/>
        <w:rPr>
          <w:rFonts w:ascii="Calibri" w:hAnsi="Calibri" w:cs="Calibri"/>
          <w:iCs/>
          <w:sz w:val="26"/>
          <w:szCs w:val="26"/>
          <w:lang w:val="fr-FR"/>
        </w:rPr>
      </w:pPr>
      <w:r w:rsidRPr="003C1821">
        <w:rPr>
          <w:rFonts w:ascii="Calibri" w:hAnsi="Calibri"/>
          <w:iCs/>
          <w:sz w:val="26"/>
          <w:szCs w:val="26"/>
          <w:lang w:val="fr-FR"/>
        </w:rPr>
        <w:t xml:space="preserve">Elle </w:t>
      </w:r>
      <w:r w:rsidRPr="003C1821">
        <w:rPr>
          <w:rFonts w:ascii="Calibri" w:hAnsi="Calibri"/>
          <w:b/>
          <w:iCs/>
          <w:sz w:val="26"/>
          <w:szCs w:val="26"/>
          <w:u w:val="single"/>
          <w:lang w:val="fr-FR"/>
        </w:rPr>
        <w:t>nous</w:t>
      </w:r>
      <w:r w:rsidRPr="003C1821">
        <w:rPr>
          <w:rFonts w:ascii="Calibri" w:hAnsi="Calibri"/>
          <w:iCs/>
          <w:sz w:val="26"/>
          <w:szCs w:val="26"/>
          <w:lang w:val="fr-FR"/>
        </w:rPr>
        <w:t xml:space="preserve"> a téléphoné</w:t>
      </w:r>
      <w:r w:rsidRPr="003C1821">
        <w:rPr>
          <w:rFonts w:ascii="Calibri" w:hAnsi="Calibri" w:cs="Calibri"/>
          <w:iCs/>
          <w:sz w:val="26"/>
          <w:szCs w:val="26"/>
          <w:lang w:val="fr-FR"/>
        </w:rPr>
        <w:t xml:space="preserve"> hier soir.</w:t>
      </w:r>
      <w:r w:rsidRPr="003C1821">
        <w:rPr>
          <w:rFonts w:ascii="Calibri" w:hAnsi="Calibri" w:cs="Calibri"/>
          <w:iCs/>
          <w:sz w:val="26"/>
          <w:szCs w:val="26"/>
          <w:lang w:val="fr-FR"/>
        </w:rPr>
        <w:tab/>
      </w:r>
    </w:p>
    <w:p w14:paraId="602A50FB" w14:textId="77777777" w:rsidR="0077618E" w:rsidRPr="003C1821" w:rsidRDefault="0077618E" w:rsidP="0077618E">
      <w:pPr>
        <w:spacing w:line="240" w:lineRule="auto"/>
        <w:ind w:firstLine="720"/>
        <w:rPr>
          <w:rFonts w:ascii="Calibri" w:hAnsi="Calibri"/>
          <w:iCs/>
          <w:sz w:val="26"/>
          <w:szCs w:val="26"/>
        </w:rPr>
      </w:pPr>
      <w:r w:rsidRPr="003C1821">
        <w:rPr>
          <w:rFonts w:ascii="Calibri" w:hAnsi="Calibri" w:cs="Calibri"/>
          <w:i/>
          <w:iCs/>
          <w:sz w:val="26"/>
          <w:szCs w:val="26"/>
        </w:rPr>
        <w:t xml:space="preserve">She phoned (to) </w:t>
      </w:r>
      <w:r w:rsidRPr="003C1821">
        <w:rPr>
          <w:rFonts w:ascii="Calibri" w:hAnsi="Calibri" w:cs="Calibri"/>
          <w:b/>
          <w:i/>
          <w:iCs/>
          <w:sz w:val="26"/>
          <w:szCs w:val="26"/>
          <w:u w:val="single"/>
        </w:rPr>
        <w:t>us</w:t>
      </w:r>
      <w:r w:rsidRPr="003C1821">
        <w:rPr>
          <w:rFonts w:ascii="Calibri" w:hAnsi="Calibri" w:cs="Calibri"/>
          <w:i/>
          <w:iCs/>
          <w:sz w:val="26"/>
          <w:szCs w:val="26"/>
        </w:rPr>
        <w:t xml:space="preserve"> last night.</w:t>
      </w:r>
    </w:p>
    <w:p w14:paraId="52719DBA" w14:textId="77777777" w:rsidR="0077618E" w:rsidRPr="00F5658D" w:rsidRDefault="0077618E" w:rsidP="0077618E">
      <w:pPr>
        <w:pStyle w:val="Heading2"/>
        <w:spacing w:line="240" w:lineRule="auto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>Order of pronouns:</w:t>
      </w:r>
    </w:p>
    <w:p w14:paraId="6BBCBBAA" w14:textId="77777777" w:rsidR="0077618E" w:rsidRPr="00162C99" w:rsidRDefault="0077618E" w:rsidP="0077618E">
      <w:pPr>
        <w:pStyle w:val="Heading2"/>
        <w:spacing w:line="240" w:lineRule="auto"/>
        <w:rPr>
          <w:rFonts w:ascii="Calibri" w:hAnsi="Calibri"/>
          <w:b w:val="0"/>
          <w:bCs w:val="0"/>
          <w:color w:val="auto"/>
        </w:rPr>
      </w:pPr>
      <w:r w:rsidRPr="00162C99">
        <w:rPr>
          <w:rFonts w:ascii="Calibri" w:hAnsi="Calibri"/>
          <w:b w:val="0"/>
          <w:bCs w:val="0"/>
          <w:color w:val="auto"/>
        </w:rPr>
        <w:t>When more than one pronoun is used in the same sentence, this is the order they go in:</w:t>
      </w:r>
    </w:p>
    <w:p w14:paraId="42785375" w14:textId="77777777" w:rsidR="0077618E" w:rsidRPr="003C1821" w:rsidRDefault="0077618E" w:rsidP="0077618E">
      <w:pPr>
        <w:spacing w:line="240" w:lineRule="auto"/>
        <w:rPr>
          <w:sz w:val="26"/>
          <w:szCs w:val="26"/>
        </w:rPr>
      </w:pPr>
    </w:p>
    <w:p w14:paraId="1D267C28" w14:textId="77777777" w:rsidR="0077618E" w:rsidRPr="00B678F4" w:rsidRDefault="0077618E" w:rsidP="0077618E">
      <w:pPr>
        <w:pStyle w:val="Heading2"/>
        <w:spacing w:line="240" w:lineRule="auto"/>
        <w:rPr>
          <w:rFonts w:ascii="Calibri" w:hAnsi="Calibri"/>
          <w:b w:val="0"/>
          <w:bCs w:val="0"/>
          <w:color w:val="auto"/>
          <w:lang w:val="fr-FR"/>
        </w:rPr>
      </w:pPr>
      <w:r w:rsidRPr="003C1821">
        <w:rPr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558C1AEA" wp14:editId="2CE05B6C">
                <wp:simplePos x="0" y="0"/>
                <wp:positionH relativeFrom="column">
                  <wp:posOffset>1424020</wp:posOffset>
                </wp:positionH>
                <wp:positionV relativeFrom="paragraph">
                  <wp:posOffset>15678</wp:posOffset>
                </wp:positionV>
                <wp:extent cx="661182" cy="1119352"/>
                <wp:effectExtent l="0" t="0" r="24765" b="2413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82" cy="11193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E492B" w14:textId="77777777" w:rsidR="00BB1BD2" w:rsidRPr="00A0500B" w:rsidRDefault="00BB1BD2" w:rsidP="0077618E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A0500B"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>le (l’)</w:t>
                            </w:r>
                          </w:p>
                          <w:p w14:paraId="3A39DD59" w14:textId="77777777" w:rsidR="00BB1BD2" w:rsidRPr="00A0500B" w:rsidRDefault="00BB1BD2" w:rsidP="0077618E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A0500B"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>la (l’)</w:t>
                            </w:r>
                          </w:p>
                          <w:p w14:paraId="58ED7A5E" w14:textId="77777777" w:rsidR="00BB1BD2" w:rsidRDefault="00BB1BD2" w:rsidP="0077618E">
                            <w:r w:rsidRPr="00470EC8">
                              <w:rPr>
                                <w:rFonts w:ascii="Calibri" w:hAnsi="Calibri"/>
                                <w:sz w:val="28"/>
                                <w:lang w:val="fr-FR"/>
                              </w:rPr>
                              <w:t>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C1AEA" id="_x0000_s1109" type="#_x0000_t202" style="position:absolute;margin-left:112.15pt;margin-top:1.25pt;width:52.05pt;height:88.15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" strokecolor="white">
                <v:textbox>
                  <w:txbxContent>
                    <w:p w14:paraId="75AE492B" w14:textId="77777777" w:rsidR="00BB1BD2" w:rsidRPr="00A0500B" w:rsidRDefault="00BB1BD2" w:rsidP="0077618E">
                      <w:pP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</w:pPr>
                      <w:proofErr w:type="gramStart"/>
                      <w:r w:rsidRPr="00A0500B"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>le</w:t>
                      </w:r>
                      <w:proofErr w:type="gramEnd"/>
                      <w:r w:rsidRPr="00A0500B"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 (l’)</w:t>
                      </w:r>
                    </w:p>
                    <w:p w14:paraId="3A39DD59" w14:textId="77777777" w:rsidR="00BB1BD2" w:rsidRPr="00A0500B" w:rsidRDefault="00BB1BD2" w:rsidP="0077618E">
                      <w:pP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</w:pPr>
                      <w:proofErr w:type="gramStart"/>
                      <w:r w:rsidRPr="00A0500B"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>la</w:t>
                      </w:r>
                      <w:proofErr w:type="gramEnd"/>
                      <w:r w:rsidRPr="00A0500B"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 xml:space="preserve"> (l’)</w:t>
                      </w:r>
                    </w:p>
                    <w:p w14:paraId="58ED7A5E" w14:textId="77777777" w:rsidR="00BB1BD2" w:rsidRDefault="00BB1BD2" w:rsidP="0077618E">
                      <w:proofErr w:type="gramStart"/>
                      <w:r w:rsidRPr="00470EC8">
                        <w:rPr>
                          <w:rFonts w:ascii="Calibri" w:hAnsi="Calibri"/>
                          <w:sz w:val="28"/>
                          <w:lang w:val="fr-FR"/>
                        </w:rPr>
                        <w:t>les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C1821">
        <w:rPr>
          <w:rFonts w:ascii="Calibri" w:hAnsi="Calibri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198396FF" wp14:editId="68447898">
                <wp:simplePos x="0" y="0"/>
                <wp:positionH relativeFrom="column">
                  <wp:posOffset>2641796</wp:posOffset>
                </wp:positionH>
                <wp:positionV relativeFrom="paragraph">
                  <wp:posOffset>134522</wp:posOffset>
                </wp:positionV>
                <wp:extent cx="506437" cy="675249"/>
                <wp:effectExtent l="0" t="0" r="27305" b="1079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437" cy="6752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C5C97" w14:textId="77777777" w:rsidR="00BB1BD2" w:rsidRDefault="00BB1BD2" w:rsidP="0077618E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>lui</w:t>
                            </w:r>
                          </w:p>
                          <w:p w14:paraId="22F8CAAC" w14:textId="77777777" w:rsidR="00BB1BD2" w:rsidRDefault="00BB1BD2" w:rsidP="0077618E"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</w:rPr>
                              <w:t>leur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396FF" id="_x0000_s1110" type="#_x0000_t202" style="position:absolute;margin-left:208pt;margin-top:10.6pt;width:39.9pt;height:53.15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" strokecolor="white">
                <v:textbox>
                  <w:txbxContent>
                    <w:p w14:paraId="297C5C97" w14:textId="77777777" w:rsidR="00BB1BD2" w:rsidRDefault="00BB1BD2" w:rsidP="0077618E">
                      <w:pP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>lui</w:t>
                      </w:r>
                      <w:proofErr w:type="gramEnd"/>
                    </w:p>
                    <w:p w14:paraId="22F8CAAC" w14:textId="77777777" w:rsidR="00BB1BD2" w:rsidRDefault="00BB1BD2" w:rsidP="0077618E">
                      <w:proofErr w:type="gramStart"/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</w:rPr>
                        <w:t>leur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D6179">
        <w:rPr>
          <w:rFonts w:ascii="Calibri" w:hAnsi="Calibri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>me</w:t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  <w:t xml:space="preserve">  </w:t>
      </w:r>
    </w:p>
    <w:p w14:paraId="6875DD66" w14:textId="77777777" w:rsidR="0077618E" w:rsidRPr="003C1821" w:rsidRDefault="0077618E" w:rsidP="0077618E">
      <w:pPr>
        <w:pStyle w:val="Heading2"/>
        <w:spacing w:line="240" w:lineRule="auto"/>
        <w:rPr>
          <w:rFonts w:ascii="Calibri" w:hAnsi="Calibri"/>
          <w:b w:val="0"/>
          <w:bCs w:val="0"/>
          <w:color w:val="auto"/>
          <w:lang w:val="fr-FR"/>
        </w:rPr>
      </w:pPr>
      <w:r w:rsidRPr="003C1821">
        <w:rPr>
          <w:rFonts w:ascii="Calibri" w:hAnsi="Calibri"/>
          <w:b w:val="0"/>
          <w:bCs w:val="0"/>
          <w:color w:val="auto"/>
          <w:lang w:val="fr-FR"/>
        </w:rPr>
        <w:tab/>
        <w:t>te</w:t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  <w:t>y</w:t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  <w:t>en</w:t>
      </w:r>
    </w:p>
    <w:p w14:paraId="0CBB8E37" w14:textId="77777777" w:rsidR="0077618E" w:rsidRPr="003C1821" w:rsidRDefault="0077618E" w:rsidP="0077618E">
      <w:pPr>
        <w:pStyle w:val="Heading2"/>
        <w:spacing w:line="240" w:lineRule="auto"/>
        <w:rPr>
          <w:rFonts w:ascii="Calibri" w:hAnsi="Calibri"/>
          <w:b w:val="0"/>
          <w:bCs w:val="0"/>
          <w:color w:val="auto"/>
          <w:lang w:val="fr-FR"/>
        </w:rPr>
      </w:pPr>
      <w:r w:rsidRPr="003C1821">
        <w:rPr>
          <w:rFonts w:ascii="Calibri" w:hAnsi="Calibri"/>
          <w:b w:val="0"/>
          <w:bCs w:val="0"/>
          <w:color w:val="auto"/>
          <w:lang w:val="fr-FR"/>
        </w:rPr>
        <w:tab/>
        <w:t>nous</w:t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  <w:r w:rsidRPr="003C1821">
        <w:rPr>
          <w:rFonts w:ascii="Calibri" w:hAnsi="Calibri"/>
          <w:b w:val="0"/>
          <w:bCs w:val="0"/>
          <w:color w:val="auto"/>
          <w:lang w:val="fr-FR"/>
        </w:rPr>
        <w:tab/>
      </w:r>
    </w:p>
    <w:p w14:paraId="124B86A3" w14:textId="77777777" w:rsidR="0077618E" w:rsidRPr="003C1821" w:rsidRDefault="0077618E" w:rsidP="0077618E">
      <w:pPr>
        <w:pStyle w:val="Heading2"/>
        <w:spacing w:line="240" w:lineRule="auto"/>
        <w:rPr>
          <w:rFonts w:ascii="Calibri" w:hAnsi="Calibri"/>
          <w:b w:val="0"/>
          <w:bCs w:val="0"/>
          <w:color w:val="auto"/>
          <w:lang w:val="fr-FR"/>
        </w:rPr>
      </w:pPr>
      <w:r w:rsidRPr="003C1821">
        <w:rPr>
          <w:rFonts w:ascii="Calibri" w:hAnsi="Calibri"/>
          <w:b w:val="0"/>
          <w:bCs w:val="0"/>
          <w:color w:val="auto"/>
          <w:lang w:val="fr-FR"/>
        </w:rPr>
        <w:tab/>
        <w:t>vous</w:t>
      </w:r>
    </w:p>
    <w:p w14:paraId="7678C698" w14:textId="5FE5C499" w:rsidR="0077618E" w:rsidRPr="003C1821" w:rsidRDefault="0077618E" w:rsidP="0077618E">
      <w:pPr>
        <w:spacing w:line="240" w:lineRule="auto"/>
        <w:ind w:left="720" w:firstLine="720"/>
        <w:rPr>
          <w:rFonts w:ascii="Calibri" w:hAnsi="Calibri"/>
          <w:i/>
          <w:iCs/>
          <w:sz w:val="26"/>
          <w:szCs w:val="26"/>
          <w:lang w:val="en-US"/>
        </w:rPr>
      </w:pPr>
      <w:r w:rsidRPr="003C1821">
        <w:rPr>
          <w:rFonts w:ascii="Calibri" w:hAnsi="Calibri"/>
          <w:sz w:val="26"/>
          <w:szCs w:val="26"/>
          <w:u w:val="single"/>
          <w:lang w:val="fr-FR"/>
        </w:rPr>
        <w:t xml:space="preserve">Exemples </w:t>
      </w:r>
      <w:r w:rsidRPr="003C1821">
        <w:rPr>
          <w:rFonts w:ascii="Calibri" w:hAnsi="Calibri"/>
          <w:sz w:val="26"/>
          <w:szCs w:val="26"/>
          <w:lang w:val="fr-FR"/>
        </w:rPr>
        <w:t xml:space="preserve">:   </w:t>
      </w:r>
      <w:r w:rsidRPr="003C1821">
        <w:rPr>
          <w:rFonts w:ascii="Calibri" w:hAnsi="Calibri"/>
          <w:sz w:val="26"/>
          <w:szCs w:val="26"/>
          <w:lang w:val="fr-FR"/>
        </w:rPr>
        <w:tab/>
        <w:t xml:space="preserve">Il </w:t>
      </w:r>
      <w:r w:rsidRPr="003C1821">
        <w:rPr>
          <w:rFonts w:ascii="Calibri" w:hAnsi="Calibri"/>
          <w:b/>
          <w:bCs/>
          <w:sz w:val="26"/>
          <w:szCs w:val="26"/>
          <w:lang w:val="fr-FR"/>
        </w:rPr>
        <w:t>la lui</w:t>
      </w:r>
      <w:r w:rsidRPr="003C1821">
        <w:rPr>
          <w:rFonts w:ascii="Calibri" w:hAnsi="Calibri"/>
          <w:sz w:val="26"/>
          <w:szCs w:val="26"/>
          <w:lang w:val="fr-FR"/>
        </w:rPr>
        <w:t xml:space="preserve"> vend. </w:t>
      </w:r>
      <w:r w:rsidRPr="003C1821">
        <w:rPr>
          <w:rFonts w:ascii="Calibri" w:hAnsi="Calibri"/>
          <w:sz w:val="26"/>
          <w:szCs w:val="26"/>
          <w:lang w:val="fr-FR"/>
        </w:rPr>
        <w:tab/>
      </w:r>
      <w:r w:rsidRPr="003C1821">
        <w:rPr>
          <w:rFonts w:ascii="Calibri" w:hAnsi="Calibri"/>
          <w:i/>
          <w:iCs/>
          <w:sz w:val="26"/>
          <w:szCs w:val="26"/>
          <w:lang w:val="fr-FR"/>
        </w:rPr>
        <w:tab/>
      </w:r>
      <w:r w:rsidRPr="003C1821">
        <w:rPr>
          <w:rFonts w:ascii="Calibri" w:hAnsi="Calibri"/>
          <w:i/>
          <w:iCs/>
          <w:sz w:val="26"/>
          <w:szCs w:val="26"/>
          <w:lang w:val="fr-FR"/>
        </w:rPr>
        <w:tab/>
      </w:r>
      <w:r w:rsidRPr="003C1821">
        <w:rPr>
          <w:rFonts w:ascii="Calibri" w:hAnsi="Calibri"/>
          <w:i/>
          <w:iCs/>
          <w:sz w:val="26"/>
          <w:szCs w:val="26"/>
          <w:lang w:val="fr-FR"/>
        </w:rPr>
        <w:tab/>
      </w:r>
      <w:r w:rsidRPr="003C1821">
        <w:rPr>
          <w:rFonts w:ascii="Calibri" w:hAnsi="Calibri"/>
          <w:i/>
          <w:iCs/>
          <w:sz w:val="26"/>
          <w:szCs w:val="26"/>
          <w:lang w:val="en-US"/>
        </w:rPr>
        <w:t xml:space="preserve">He sells </w:t>
      </w:r>
      <w:r w:rsidRPr="003C1821">
        <w:rPr>
          <w:rFonts w:ascii="Calibri" w:hAnsi="Calibri"/>
          <w:b/>
          <w:bCs/>
          <w:i/>
          <w:iCs/>
          <w:sz w:val="26"/>
          <w:szCs w:val="26"/>
          <w:lang w:val="en-US"/>
        </w:rPr>
        <w:t>it to her / him</w:t>
      </w:r>
      <w:r w:rsidRPr="003C1821">
        <w:rPr>
          <w:rFonts w:ascii="Calibri" w:hAnsi="Calibri"/>
          <w:i/>
          <w:iCs/>
          <w:sz w:val="26"/>
          <w:szCs w:val="26"/>
          <w:lang w:val="en-US"/>
        </w:rPr>
        <w:t>.</w:t>
      </w:r>
    </w:p>
    <w:p w14:paraId="1267BBF1" w14:textId="77777777" w:rsidR="0077618E" w:rsidRPr="003C1821" w:rsidRDefault="0077618E" w:rsidP="0077618E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3C1821">
        <w:rPr>
          <w:rFonts w:ascii="Calibri" w:hAnsi="Calibri"/>
          <w:sz w:val="26"/>
          <w:szCs w:val="26"/>
          <w:lang w:val="en-US"/>
        </w:rPr>
        <w:t xml:space="preserve">                   </w:t>
      </w:r>
      <w:r w:rsidRPr="003C1821">
        <w:rPr>
          <w:rFonts w:ascii="Calibri" w:hAnsi="Calibri"/>
          <w:sz w:val="26"/>
          <w:szCs w:val="26"/>
          <w:lang w:val="en-US"/>
        </w:rPr>
        <w:tab/>
        <w:t xml:space="preserve">Nous </w:t>
      </w:r>
      <w:r w:rsidRPr="003C1821">
        <w:rPr>
          <w:rFonts w:ascii="Calibri" w:hAnsi="Calibri"/>
          <w:b/>
          <w:bCs/>
          <w:sz w:val="26"/>
          <w:szCs w:val="26"/>
          <w:lang w:val="en-US"/>
        </w:rPr>
        <w:t>te l’</w:t>
      </w:r>
      <w:r w:rsidRPr="003C1821">
        <w:rPr>
          <w:rFonts w:ascii="Calibri" w:hAnsi="Calibri"/>
          <w:sz w:val="26"/>
          <w:szCs w:val="26"/>
          <w:lang w:val="en-US"/>
        </w:rPr>
        <w:t xml:space="preserve"> offrons. </w:t>
      </w:r>
      <w:r w:rsidRPr="003C1821">
        <w:rPr>
          <w:rFonts w:ascii="Calibri" w:hAnsi="Calibri"/>
          <w:sz w:val="26"/>
          <w:szCs w:val="26"/>
          <w:lang w:val="en-US"/>
        </w:rPr>
        <w:tab/>
      </w:r>
      <w:r w:rsidRPr="003C1821">
        <w:rPr>
          <w:rFonts w:ascii="Calibri" w:hAnsi="Calibri"/>
          <w:sz w:val="26"/>
          <w:szCs w:val="26"/>
          <w:lang w:val="en-US"/>
        </w:rPr>
        <w:tab/>
      </w:r>
      <w:r w:rsidRPr="003C1821">
        <w:rPr>
          <w:rFonts w:ascii="Calibri" w:hAnsi="Calibri"/>
          <w:sz w:val="26"/>
          <w:szCs w:val="26"/>
          <w:lang w:val="en-US"/>
        </w:rPr>
        <w:tab/>
      </w:r>
      <w:r w:rsidRPr="003C1821">
        <w:rPr>
          <w:rFonts w:ascii="Calibri" w:hAnsi="Calibri"/>
          <w:sz w:val="26"/>
          <w:szCs w:val="26"/>
          <w:lang w:val="en-US"/>
        </w:rPr>
        <w:tab/>
        <w:t xml:space="preserve">       </w:t>
      </w:r>
      <w:r w:rsidRPr="003C1821">
        <w:rPr>
          <w:rFonts w:ascii="Calibri" w:hAnsi="Calibri"/>
          <w:i/>
          <w:iCs/>
          <w:sz w:val="26"/>
          <w:szCs w:val="26"/>
          <w:lang w:val="en-US"/>
        </w:rPr>
        <w:t xml:space="preserve">We are offering </w:t>
      </w:r>
      <w:r w:rsidRPr="003C1821">
        <w:rPr>
          <w:rFonts w:ascii="Calibri" w:hAnsi="Calibri"/>
          <w:b/>
          <w:bCs/>
          <w:i/>
          <w:iCs/>
          <w:sz w:val="26"/>
          <w:szCs w:val="26"/>
          <w:lang w:val="en-US"/>
        </w:rPr>
        <w:t xml:space="preserve">it </w:t>
      </w:r>
      <w:r w:rsidRPr="003C1821">
        <w:rPr>
          <w:rFonts w:ascii="Calibri" w:hAnsi="Calibri"/>
          <w:b/>
          <w:bCs/>
          <w:i/>
          <w:iCs/>
          <w:sz w:val="26"/>
          <w:szCs w:val="26"/>
        </w:rPr>
        <w:t>to you</w:t>
      </w:r>
      <w:r w:rsidRPr="003C1821">
        <w:rPr>
          <w:rFonts w:ascii="Calibri" w:hAnsi="Calibri"/>
          <w:i/>
          <w:iCs/>
          <w:sz w:val="26"/>
          <w:szCs w:val="26"/>
        </w:rPr>
        <w:t>.</w:t>
      </w:r>
    </w:p>
    <w:p w14:paraId="30A1D6CE" w14:textId="77777777" w:rsidR="0077618E" w:rsidRPr="003C1821" w:rsidRDefault="0077618E" w:rsidP="0077618E">
      <w:pPr>
        <w:spacing w:line="240" w:lineRule="auto"/>
        <w:rPr>
          <w:rFonts w:ascii="Calibri" w:hAnsi="Calibri"/>
          <w:i/>
          <w:iCs/>
          <w:sz w:val="26"/>
          <w:szCs w:val="26"/>
          <w:lang w:val="en"/>
        </w:rPr>
      </w:pPr>
      <w:r w:rsidRPr="003C1821">
        <w:rPr>
          <w:rFonts w:ascii="Calibri" w:hAnsi="Calibri"/>
          <w:i/>
          <w:iCs/>
          <w:sz w:val="26"/>
          <w:szCs w:val="26"/>
          <w:lang w:val="en"/>
        </w:rPr>
        <w:tab/>
      </w:r>
      <w:r w:rsidRPr="003C1821">
        <w:rPr>
          <w:rFonts w:ascii="Calibri" w:hAnsi="Calibri"/>
          <w:i/>
          <w:iCs/>
          <w:sz w:val="26"/>
          <w:szCs w:val="26"/>
          <w:lang w:val="en"/>
        </w:rPr>
        <w:tab/>
      </w:r>
      <w:r w:rsidRPr="003C1821">
        <w:rPr>
          <w:rFonts w:ascii="Calibri" w:hAnsi="Calibri"/>
          <w:iCs/>
          <w:sz w:val="26"/>
          <w:szCs w:val="26"/>
          <w:lang w:val="en"/>
        </w:rPr>
        <w:t xml:space="preserve">Je </w:t>
      </w:r>
      <w:r w:rsidRPr="003C1821">
        <w:rPr>
          <w:rFonts w:ascii="Calibri" w:hAnsi="Calibri"/>
          <w:b/>
          <w:iCs/>
          <w:sz w:val="26"/>
          <w:szCs w:val="26"/>
          <w:lang w:val="en"/>
        </w:rPr>
        <w:t>l'y</w:t>
      </w:r>
      <w:r w:rsidRPr="003C1821">
        <w:rPr>
          <w:rFonts w:ascii="Calibri" w:hAnsi="Calibri"/>
          <w:iCs/>
          <w:sz w:val="26"/>
          <w:szCs w:val="26"/>
          <w:lang w:val="en"/>
        </w:rPr>
        <w:t xml:space="preserve"> mets.</w:t>
      </w:r>
      <w:r w:rsidRPr="003C1821">
        <w:rPr>
          <w:rFonts w:ascii="Calibri" w:hAnsi="Calibri"/>
          <w:iCs/>
          <w:sz w:val="26"/>
          <w:szCs w:val="26"/>
          <w:lang w:val="en"/>
        </w:rPr>
        <w:tab/>
      </w:r>
      <w:r w:rsidRPr="003C1821">
        <w:rPr>
          <w:rFonts w:ascii="Calibri" w:hAnsi="Calibri"/>
          <w:iCs/>
          <w:sz w:val="26"/>
          <w:szCs w:val="26"/>
          <w:lang w:val="en"/>
        </w:rPr>
        <w:tab/>
      </w:r>
      <w:r w:rsidRPr="003C1821">
        <w:rPr>
          <w:rFonts w:ascii="Calibri" w:hAnsi="Calibri"/>
          <w:iCs/>
          <w:sz w:val="26"/>
          <w:szCs w:val="26"/>
          <w:lang w:val="en"/>
        </w:rPr>
        <w:tab/>
      </w:r>
      <w:r w:rsidRPr="003C1821">
        <w:rPr>
          <w:rFonts w:ascii="Calibri" w:hAnsi="Calibri"/>
          <w:iCs/>
          <w:sz w:val="26"/>
          <w:szCs w:val="26"/>
          <w:lang w:val="en"/>
        </w:rPr>
        <w:tab/>
      </w:r>
      <w:r w:rsidRPr="003C1821">
        <w:rPr>
          <w:rFonts w:ascii="Calibri" w:hAnsi="Calibri"/>
          <w:iCs/>
          <w:sz w:val="26"/>
          <w:szCs w:val="26"/>
          <w:lang w:val="en"/>
        </w:rPr>
        <w:tab/>
      </w:r>
      <w:r w:rsidRPr="003C1821">
        <w:rPr>
          <w:rFonts w:ascii="Calibri" w:hAnsi="Calibri"/>
          <w:iCs/>
          <w:sz w:val="26"/>
          <w:szCs w:val="26"/>
          <w:lang w:val="en"/>
        </w:rPr>
        <w:tab/>
      </w:r>
      <w:r w:rsidRPr="003C1821">
        <w:rPr>
          <w:rFonts w:ascii="Calibri" w:hAnsi="Calibri"/>
          <w:i/>
          <w:iCs/>
          <w:sz w:val="26"/>
          <w:szCs w:val="26"/>
          <w:lang w:val="en"/>
        </w:rPr>
        <w:t xml:space="preserve">      I'm putting </w:t>
      </w:r>
      <w:r w:rsidRPr="003C1821">
        <w:rPr>
          <w:rFonts w:ascii="Calibri" w:hAnsi="Calibri"/>
          <w:b/>
          <w:i/>
          <w:iCs/>
          <w:sz w:val="26"/>
          <w:szCs w:val="26"/>
          <w:lang w:val="en"/>
        </w:rPr>
        <w:t>it there</w:t>
      </w:r>
      <w:r w:rsidRPr="003C1821">
        <w:rPr>
          <w:rFonts w:ascii="Calibri" w:hAnsi="Calibri"/>
          <w:i/>
          <w:iCs/>
          <w:sz w:val="26"/>
          <w:szCs w:val="26"/>
          <w:lang w:val="en"/>
        </w:rPr>
        <w:t>.</w:t>
      </w:r>
    </w:p>
    <w:p w14:paraId="4BBA76E6" w14:textId="77777777" w:rsidR="0077618E" w:rsidRPr="00166027" w:rsidRDefault="0077618E" w:rsidP="0077618E">
      <w:pPr>
        <w:spacing w:line="240" w:lineRule="auto"/>
        <w:rPr>
          <w:rFonts w:ascii="Calibri" w:hAnsi="Calibri"/>
          <w:sz w:val="26"/>
          <w:szCs w:val="26"/>
        </w:rPr>
      </w:pPr>
      <w:r w:rsidRPr="003C1821">
        <w:rPr>
          <w:rFonts w:ascii="Calibri" w:hAnsi="Calibri"/>
          <w:i/>
          <w:iCs/>
          <w:sz w:val="26"/>
          <w:szCs w:val="26"/>
          <w:lang w:val="en"/>
        </w:rPr>
        <w:tab/>
      </w:r>
      <w:r w:rsidRPr="003C1821">
        <w:rPr>
          <w:rFonts w:ascii="Calibri" w:hAnsi="Calibri"/>
          <w:i/>
          <w:iCs/>
          <w:sz w:val="26"/>
          <w:szCs w:val="26"/>
          <w:lang w:val="en"/>
        </w:rPr>
        <w:tab/>
      </w:r>
      <w:r w:rsidRPr="003C1821">
        <w:rPr>
          <w:rFonts w:ascii="Calibri" w:hAnsi="Calibri"/>
          <w:iCs/>
          <w:sz w:val="26"/>
          <w:szCs w:val="26"/>
          <w:lang w:val="fr-FR"/>
        </w:rPr>
        <w:t xml:space="preserve">Il </w:t>
      </w:r>
      <w:r w:rsidRPr="003C1821">
        <w:rPr>
          <w:rFonts w:ascii="Calibri" w:hAnsi="Calibri"/>
          <w:b/>
          <w:iCs/>
          <w:sz w:val="26"/>
          <w:szCs w:val="26"/>
          <w:lang w:val="fr-FR"/>
        </w:rPr>
        <w:t>leur en</w:t>
      </w:r>
      <w:r w:rsidRPr="003C1821">
        <w:rPr>
          <w:rFonts w:ascii="Calibri" w:hAnsi="Calibri"/>
          <w:iCs/>
          <w:sz w:val="26"/>
          <w:szCs w:val="26"/>
          <w:lang w:val="fr-FR"/>
        </w:rPr>
        <w:t xml:space="preserve"> a donné.</w:t>
      </w:r>
      <w:r w:rsidRPr="003C1821">
        <w:rPr>
          <w:rFonts w:ascii="Calibri" w:hAnsi="Calibri"/>
          <w:sz w:val="26"/>
          <w:szCs w:val="26"/>
          <w:lang w:val="fr-FR"/>
        </w:rPr>
        <w:tab/>
      </w:r>
      <w:r w:rsidRPr="003C1821">
        <w:rPr>
          <w:rFonts w:ascii="Calibri" w:hAnsi="Calibri"/>
          <w:sz w:val="26"/>
          <w:szCs w:val="26"/>
          <w:lang w:val="fr-FR"/>
        </w:rPr>
        <w:tab/>
      </w:r>
      <w:r w:rsidRPr="003C1821">
        <w:rPr>
          <w:rFonts w:ascii="Calibri" w:hAnsi="Calibri"/>
          <w:sz w:val="26"/>
          <w:szCs w:val="26"/>
          <w:lang w:val="fr-FR"/>
        </w:rPr>
        <w:tab/>
      </w:r>
      <w:r w:rsidRPr="003C1821">
        <w:rPr>
          <w:rFonts w:ascii="Calibri" w:hAnsi="Calibri"/>
          <w:sz w:val="26"/>
          <w:szCs w:val="26"/>
          <w:lang w:val="fr-FR"/>
        </w:rPr>
        <w:tab/>
      </w:r>
      <w:r w:rsidRPr="003C1821">
        <w:rPr>
          <w:rFonts w:ascii="Calibri" w:hAnsi="Calibri"/>
          <w:sz w:val="26"/>
          <w:szCs w:val="26"/>
          <w:lang w:val="fr-FR"/>
        </w:rPr>
        <w:tab/>
      </w:r>
      <w:r w:rsidRPr="003C1821">
        <w:rPr>
          <w:rFonts w:ascii="Calibri" w:hAnsi="Calibri"/>
          <w:i/>
          <w:sz w:val="26"/>
          <w:szCs w:val="26"/>
          <w:lang w:val="fr-FR"/>
        </w:rPr>
        <w:t xml:space="preserve">    </w:t>
      </w:r>
      <w:r w:rsidRPr="00166027">
        <w:rPr>
          <w:rFonts w:ascii="Calibri" w:hAnsi="Calibri"/>
          <w:i/>
          <w:sz w:val="26"/>
          <w:szCs w:val="26"/>
        </w:rPr>
        <w:t xml:space="preserve">He gave </w:t>
      </w:r>
      <w:r w:rsidRPr="00166027">
        <w:rPr>
          <w:rFonts w:ascii="Calibri" w:hAnsi="Calibri"/>
          <w:b/>
          <w:i/>
          <w:sz w:val="26"/>
          <w:szCs w:val="26"/>
        </w:rPr>
        <w:t>them some</w:t>
      </w:r>
      <w:r w:rsidRPr="00166027">
        <w:rPr>
          <w:rFonts w:ascii="Calibri" w:hAnsi="Calibri"/>
          <w:i/>
          <w:sz w:val="26"/>
          <w:szCs w:val="26"/>
        </w:rPr>
        <w:t>.</w:t>
      </w:r>
    </w:p>
    <w:p w14:paraId="1ABF5A6B" w14:textId="64E573AD" w:rsidR="00C21D91" w:rsidRPr="00A80456" w:rsidRDefault="001E1402" w:rsidP="004C5A77">
      <w:pPr>
        <w:pBdr>
          <w:bottom w:val="single" w:sz="4" w:space="1" w:color="auto"/>
        </w:pBdr>
        <w:spacing w:line="240" w:lineRule="auto"/>
        <w:rPr>
          <w:b/>
          <w:sz w:val="32"/>
          <w:szCs w:val="32"/>
        </w:rPr>
      </w:pPr>
      <w:r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927040" behindDoc="0" locked="0" layoutInCell="1" allowOverlap="1" wp14:anchorId="2D8B91F4" wp14:editId="370BBFF1">
            <wp:simplePos x="0" y="0"/>
            <wp:positionH relativeFrom="margin">
              <wp:posOffset>5394798</wp:posOffset>
            </wp:positionH>
            <wp:positionV relativeFrom="paragraph">
              <wp:posOffset>10160</wp:posOffset>
            </wp:positionV>
            <wp:extent cx="971809" cy="647700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80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D91">
        <w:rPr>
          <w:b/>
          <w:sz w:val="32"/>
          <w:szCs w:val="32"/>
        </w:rPr>
        <w:t xml:space="preserve">Les Pays (Countries) </w:t>
      </w:r>
    </w:p>
    <w:tbl>
      <w:tblPr>
        <w:tblpPr w:leftFromText="180" w:rightFromText="180" w:vertAnchor="text" w:horzAnchor="margin" w:tblpY="277"/>
        <w:tblW w:w="11914" w:type="dxa"/>
        <w:tblLayout w:type="fixed"/>
        <w:tblLook w:val="04A0" w:firstRow="1" w:lastRow="0" w:firstColumn="1" w:lastColumn="0" w:noHBand="0" w:noVBand="1"/>
      </w:tblPr>
      <w:tblGrid>
        <w:gridCol w:w="2120"/>
        <w:gridCol w:w="2591"/>
        <w:gridCol w:w="2665"/>
        <w:gridCol w:w="2269"/>
        <w:gridCol w:w="2269"/>
      </w:tblGrid>
      <w:tr w:rsidR="001E1402" w14:paraId="2D33E249" w14:textId="418B930F" w:rsidTr="001E1402">
        <w:tc>
          <w:tcPr>
            <w:tcW w:w="2120" w:type="dxa"/>
            <w:hideMark/>
          </w:tcPr>
          <w:p w14:paraId="620532EF" w14:textId="6070D00C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>le Pays de Galles</w:t>
            </w:r>
          </w:p>
          <w:p w14:paraId="090C4EE6" w14:textId="77777777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 xml:space="preserve">le Royaume-Uni </w:t>
            </w:r>
          </w:p>
          <w:p w14:paraId="7CA0C311" w14:textId="77777777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 xml:space="preserve">le Portugal </w:t>
            </w: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ab/>
            </w:r>
          </w:p>
          <w:p w14:paraId="45ADD281" w14:textId="77777777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 xml:space="preserve">le Canada </w:t>
            </w: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ab/>
            </w:r>
          </w:p>
          <w:p w14:paraId="38716958" w14:textId="3898C43F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>les Pays-Bas</w:t>
            </w:r>
          </w:p>
        </w:tc>
        <w:tc>
          <w:tcPr>
            <w:tcW w:w="2591" w:type="dxa"/>
            <w:hideMark/>
          </w:tcPr>
          <w:p w14:paraId="4DF1B6EA" w14:textId="5486FFFB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</w:pPr>
            <w:r w:rsidRPr="00BC4691"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  <w:t>Wales</w:t>
            </w:r>
          </w:p>
          <w:p w14:paraId="5C61F221" w14:textId="77777777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</w:pPr>
            <w:r w:rsidRPr="00BC4691"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  <w:t>The United Kingdom</w:t>
            </w:r>
          </w:p>
          <w:p w14:paraId="30F26A9E" w14:textId="77777777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</w:pPr>
            <w:r w:rsidRPr="00BC4691"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  <w:t>Portugal</w:t>
            </w:r>
          </w:p>
          <w:p w14:paraId="5E3BCF01" w14:textId="77777777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</w:pPr>
            <w:r w:rsidRPr="00BC4691"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  <w:t>Canada</w:t>
            </w:r>
          </w:p>
          <w:p w14:paraId="37814FD3" w14:textId="57AD865E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en-US"/>
              </w:rPr>
            </w:pPr>
            <w:r w:rsidRPr="00BC4691">
              <w:rPr>
                <w:noProof/>
                <w:sz w:val="26"/>
                <w:szCs w:val="26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929088" behindDoc="0" locked="0" layoutInCell="1" allowOverlap="1" wp14:anchorId="1F179A86" wp14:editId="456FC9AA">
                      <wp:simplePos x="0" y="0"/>
                      <wp:positionH relativeFrom="column">
                        <wp:posOffset>-1397049</wp:posOffset>
                      </wp:positionH>
                      <wp:positionV relativeFrom="paragraph">
                        <wp:posOffset>243498</wp:posOffset>
                      </wp:positionV>
                      <wp:extent cx="2870791" cy="1690577"/>
                      <wp:effectExtent l="0" t="0" r="25400" b="24130"/>
                      <wp:wrapNone/>
                      <wp:docPr id="8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791" cy="16905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172D34" w14:textId="77777777" w:rsidR="00BB1BD2" w:rsidRPr="00BC4691" w:rsidRDefault="00BB1BD2" w:rsidP="00BC4691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 w:rsidRPr="00BC4691">
                                    <w:rPr>
                                      <w:b/>
                                      <w:sz w:val="26"/>
                                      <w:szCs w:val="26"/>
                                      <w:u w:val="single"/>
                                    </w:rPr>
                                    <w:t>How to say « in/at/to » + country</w:t>
                                  </w:r>
                                </w:p>
                                <w:p w14:paraId="462E08BE" w14:textId="13B2BD7B" w:rsidR="00BB1BD2" w:rsidRPr="00BC4691" w:rsidRDefault="00BB1BD2" w:rsidP="00BC4691">
                                  <w:pPr>
                                    <w:spacing w:line="240" w:lineRule="auto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BC4691">
                                    <w:rPr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Au  </w:t>
                                  </w:r>
                                  <w:r w:rsidRPr="00BC4691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+ m. country  </w:t>
                                  </w: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      </w:t>
                                  </w:r>
                                  <w:r w:rsidRPr="00BC4691">
                                    <w:rPr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En  </w:t>
                                  </w:r>
                                  <w:r w:rsidRPr="00BC4691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+ f. country</w:t>
                                  </w:r>
                                </w:p>
                                <w:p w14:paraId="6F124D98" w14:textId="77777777" w:rsidR="00BB1BD2" w:rsidRPr="00BC4691" w:rsidRDefault="00BB1BD2" w:rsidP="00BC4691">
                                  <w:pPr>
                                    <w:spacing w:line="240" w:lineRule="auto"/>
                                    <w:rPr>
                                      <w:b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BC4691">
                                    <w:rPr>
                                      <w:b/>
                                      <w:color w:val="FF0000"/>
                                      <w:sz w:val="26"/>
                                      <w:szCs w:val="26"/>
                                      <w:lang w:val="fr-FR"/>
                                    </w:rPr>
                                    <w:t xml:space="preserve">Aux  </w:t>
                                  </w:r>
                                  <w:r w:rsidRPr="00BC4691">
                                    <w:rPr>
                                      <w:b/>
                                      <w:sz w:val="26"/>
                                      <w:szCs w:val="26"/>
                                      <w:lang w:val="fr-FR"/>
                                    </w:rPr>
                                    <w:t xml:space="preserve">+ pl. country </w:t>
                                  </w:r>
                                </w:p>
                                <w:p w14:paraId="2C37A1A1" w14:textId="1FB44E02" w:rsidR="00BB1BD2" w:rsidRDefault="00BB1BD2" w:rsidP="00BC4691">
                                  <w:pPr>
                                    <w:rPr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BC4691">
                                    <w:rPr>
                                      <w:sz w:val="26"/>
                                      <w:szCs w:val="26"/>
                                      <w:lang w:val="fr-FR"/>
                                    </w:rPr>
                                    <w:t>Ex. Je v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lang w:val="fr-FR"/>
                                    </w:rPr>
                                    <w:t xml:space="preserve">ais </w:t>
                                  </w:r>
                                  <w: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lang w:val="fr-FR"/>
                                    </w:rPr>
                                    <w:t xml:space="preserve">au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lang w:val="fr-FR"/>
                                    </w:rPr>
                                    <w:t xml:space="preserve">Portugal. </w:t>
                                  </w:r>
                                </w:p>
                                <w:p w14:paraId="5574900B" w14:textId="3C25F1E4" w:rsidR="00BB1BD2" w:rsidRPr="00BC4691" w:rsidRDefault="00BB1BD2" w:rsidP="00BC4691">
                                  <w:pPr>
                                    <w:rPr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fr-FR"/>
                                    </w:rPr>
                                    <w:t xml:space="preserve">Nous voyageons </w:t>
                                  </w:r>
                                  <w: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lang w:val="fr-FR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lang w:val="fr-FR"/>
                                    </w:rPr>
                                    <w:t>Italie.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79A86" id="_x0000_s1111" type="#_x0000_t202" style="position:absolute;margin-left:-110pt;margin-top:19.15pt;width:226.05pt;height:133.1pt;z-index:25192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nWKAIAAE4EAAAOAAAAZHJzL2Uyb0RvYy54bWysVNtu2zAMfR+wfxD0vviCpG6M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">
                      <v:textbox>
                        <w:txbxContent>
                          <w:p w14:paraId="5A172D34" w14:textId="77777777" w:rsidR="00BB1BD2" w:rsidRPr="00BC4691" w:rsidRDefault="00BB1BD2" w:rsidP="00BC4691">
                            <w:pPr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BC4691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How to say « in/at/to » + country</w:t>
                            </w:r>
                          </w:p>
                          <w:p w14:paraId="462E08BE" w14:textId="13B2BD7B" w:rsidR="00BB1BD2" w:rsidRPr="00BC4691" w:rsidRDefault="00BB1BD2" w:rsidP="00BC4691">
                            <w:pPr>
                              <w:spacing w:line="240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BC469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Au  </w:t>
                            </w:r>
                            <w:r w:rsidRPr="00BC4691">
                              <w:rPr>
                                <w:b/>
                                <w:sz w:val="26"/>
                                <w:szCs w:val="26"/>
                              </w:rPr>
                              <w:t>+</w:t>
                            </w:r>
                            <w:proofErr w:type="gramEnd"/>
                            <w:r w:rsidRPr="00BC469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m. country 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BC469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En  </w:t>
                            </w:r>
                            <w:r w:rsidRPr="00BC4691">
                              <w:rPr>
                                <w:b/>
                                <w:sz w:val="26"/>
                                <w:szCs w:val="26"/>
                              </w:rPr>
                              <w:t>+ f. country</w:t>
                            </w:r>
                          </w:p>
                          <w:p w14:paraId="6F124D98" w14:textId="77777777" w:rsidR="00BB1BD2" w:rsidRPr="00BC4691" w:rsidRDefault="00BB1BD2" w:rsidP="00BC4691">
                            <w:pPr>
                              <w:spacing w:line="240" w:lineRule="auto"/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BC4691"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fr-FR"/>
                              </w:rPr>
                              <w:t xml:space="preserve">Aux  </w:t>
                            </w:r>
                            <w:r w:rsidRPr="00BC4691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+ pl. country </w:t>
                            </w:r>
                          </w:p>
                          <w:p w14:paraId="2C37A1A1" w14:textId="1FB44E02" w:rsidR="00BB1BD2" w:rsidRDefault="00BB1BD2" w:rsidP="00BC4691">
                            <w:pPr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BC4691">
                              <w:rPr>
                                <w:sz w:val="26"/>
                                <w:szCs w:val="26"/>
                                <w:lang w:val="fr-FR"/>
                              </w:rPr>
                              <w:t>Ex. Je v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ais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 xml:space="preserve">au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Portugal. </w:t>
                            </w:r>
                          </w:p>
                          <w:p w14:paraId="5574900B" w14:textId="3C25F1E4" w:rsidR="00BB1BD2" w:rsidRPr="00BC4691" w:rsidRDefault="00BB1BD2" w:rsidP="00BC4691">
                            <w:pPr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Nous voyageons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 xml:space="preserve">en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Italie.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6508">
              <w:rPr>
                <w:rFonts w:ascii="Calibri" w:hAnsi="Calibri"/>
                <w:i/>
                <w:iCs/>
                <w:sz w:val="26"/>
                <w:szCs w:val="26"/>
                <w:u w:val="none"/>
              </w:rPr>
              <w:t>the Netherlands</w:t>
            </w:r>
          </w:p>
        </w:tc>
        <w:tc>
          <w:tcPr>
            <w:tcW w:w="2665" w:type="dxa"/>
          </w:tcPr>
          <w:p w14:paraId="6123F3B1" w14:textId="5C2B6002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>l’Angleterre (f)</w:t>
            </w:r>
          </w:p>
          <w:p w14:paraId="070F09B7" w14:textId="4B1BD221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 xml:space="preserve">la France </w:t>
            </w:r>
          </w:p>
          <w:p w14:paraId="76E03228" w14:textId="3F6BA985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 xml:space="preserve">l’Allemagne (f ) </w:t>
            </w:r>
          </w:p>
          <w:p w14:paraId="11F126F0" w14:textId="77777777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 xml:space="preserve">l’Espagne (f) </w:t>
            </w:r>
          </w:p>
          <w:p w14:paraId="6B6F8925" w14:textId="097B7F29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 xml:space="preserve">l’Irlande (f) </w:t>
            </w:r>
          </w:p>
          <w:p w14:paraId="61C9FEF7" w14:textId="15F45E43" w:rsidR="001E1402" w:rsidRPr="00BC4691" w:rsidRDefault="001E1402" w:rsidP="0082244B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 xml:space="preserve">l’Écosse(f) </w:t>
            </w:r>
          </w:p>
          <w:p w14:paraId="30ED46FB" w14:textId="77777777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 xml:space="preserve">l’Italie (f) </w:t>
            </w: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ab/>
            </w:r>
          </w:p>
          <w:p w14:paraId="19C8CC73" w14:textId="77777777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 xml:space="preserve">la Grèce </w:t>
            </w: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ab/>
            </w:r>
          </w:p>
          <w:p w14:paraId="47581345" w14:textId="4DAD6532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 xml:space="preserve">la Suisse </w:t>
            </w: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ab/>
            </w:r>
          </w:p>
          <w:p w14:paraId="10100748" w14:textId="2D7DA3D1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>la Russie</w:t>
            </w:r>
          </w:p>
          <w:p w14:paraId="4802567A" w14:textId="3E3FC83F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  <w:r w:rsidRPr="00BC4691">
              <w:rPr>
                <w:rFonts w:ascii="Calibri" w:hAnsi="Calibri"/>
                <w:sz w:val="26"/>
                <w:szCs w:val="26"/>
                <w:u w:val="none"/>
                <w:lang w:val="fr-FR"/>
              </w:rPr>
              <w:t>les États-Unis (f)</w:t>
            </w:r>
          </w:p>
          <w:p w14:paraId="18E82073" w14:textId="77777777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fr-FR"/>
              </w:rPr>
            </w:pPr>
          </w:p>
        </w:tc>
        <w:tc>
          <w:tcPr>
            <w:tcW w:w="2269" w:type="dxa"/>
          </w:tcPr>
          <w:p w14:paraId="6F7CE803" w14:textId="68DE5E71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</w:pPr>
            <w:r w:rsidRPr="00BC4691"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  <w:t>England</w:t>
            </w:r>
          </w:p>
          <w:p w14:paraId="442AF7A7" w14:textId="49D95B5C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</w:pPr>
            <w:r w:rsidRPr="00BC4691"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  <w:t>France</w:t>
            </w:r>
          </w:p>
          <w:p w14:paraId="1C31A236" w14:textId="423E97F0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</w:pPr>
            <w:r w:rsidRPr="00BC4691"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  <w:t>Germany</w:t>
            </w:r>
          </w:p>
          <w:p w14:paraId="3728C191" w14:textId="77777777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</w:pPr>
            <w:r w:rsidRPr="00BC4691"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  <w:t>Spain</w:t>
            </w:r>
          </w:p>
          <w:p w14:paraId="3196AA3F" w14:textId="78AA1B94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</w:pPr>
            <w:r w:rsidRPr="00BC4691"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  <w:t>Ireland</w:t>
            </w:r>
          </w:p>
          <w:p w14:paraId="30F107E9" w14:textId="5484E614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</w:pPr>
            <w:r w:rsidRPr="00BC4691"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  <w:t>Scotland</w:t>
            </w:r>
          </w:p>
          <w:p w14:paraId="7C0E132B" w14:textId="77777777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</w:pPr>
            <w:r w:rsidRPr="00BC4691"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  <w:t>Italy</w:t>
            </w:r>
          </w:p>
          <w:p w14:paraId="4302421F" w14:textId="77777777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</w:pPr>
            <w:r w:rsidRPr="00BC4691"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  <w:t>Greece</w:t>
            </w:r>
          </w:p>
          <w:p w14:paraId="48AF6F82" w14:textId="7BF79E93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</w:pPr>
            <w:r w:rsidRPr="00BC4691"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  <w:t>Switzerland</w:t>
            </w:r>
          </w:p>
          <w:p w14:paraId="658B64E9" w14:textId="2BA0EB21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</w:pPr>
            <w:r w:rsidRPr="00BC4691"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  <w:t>Russia</w:t>
            </w:r>
          </w:p>
          <w:p w14:paraId="48C2D4BB" w14:textId="03DD536E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</w:pPr>
            <w:r w:rsidRPr="00BC4691"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  <w:t>The US</w:t>
            </w:r>
          </w:p>
          <w:p w14:paraId="0D55BCAD" w14:textId="2D18293F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sz w:val="26"/>
                <w:szCs w:val="26"/>
                <w:u w:val="none"/>
                <w:lang w:val="en-US"/>
              </w:rPr>
            </w:pPr>
          </w:p>
        </w:tc>
        <w:tc>
          <w:tcPr>
            <w:tcW w:w="2269" w:type="dxa"/>
          </w:tcPr>
          <w:p w14:paraId="22957354" w14:textId="77777777" w:rsidR="001E1402" w:rsidRPr="00BC4691" w:rsidRDefault="001E1402" w:rsidP="004C5A77">
            <w:pPr>
              <w:pStyle w:val="Title"/>
              <w:jc w:val="left"/>
              <w:rPr>
                <w:rFonts w:ascii="Calibri" w:hAnsi="Calibri"/>
                <w:i/>
                <w:iCs/>
                <w:sz w:val="26"/>
                <w:szCs w:val="26"/>
                <w:u w:val="none"/>
                <w:lang w:val="en-US"/>
              </w:rPr>
            </w:pPr>
          </w:p>
        </w:tc>
      </w:tr>
    </w:tbl>
    <w:p w14:paraId="55DACDF0" w14:textId="2567D770" w:rsidR="00C21D91" w:rsidRPr="00C21D91" w:rsidRDefault="00C21D91" w:rsidP="007C6A98">
      <w:pPr>
        <w:spacing w:line="240" w:lineRule="auto"/>
        <w:ind w:left="5040" w:hanging="5040"/>
        <w:rPr>
          <w:rFonts w:ascii="Calibri" w:hAnsi="Calibri"/>
          <w:b/>
          <w:bCs/>
          <w:sz w:val="26"/>
          <w:szCs w:val="26"/>
          <w:highlight w:val="yellow"/>
        </w:rPr>
      </w:pPr>
    </w:p>
    <w:p w14:paraId="2587D510" w14:textId="58CF63FB" w:rsidR="00BC4691" w:rsidRPr="00BA2CEF" w:rsidRDefault="00BC4691" w:rsidP="004C5A77">
      <w:pPr>
        <w:spacing w:line="240" w:lineRule="auto"/>
        <w:rPr>
          <w:rFonts w:ascii="Calibri" w:hAnsi="Calibri"/>
          <w:i/>
          <w:iCs/>
          <w:sz w:val="26"/>
          <w:szCs w:val="26"/>
          <w:lang w:val="fr-FR"/>
        </w:rPr>
      </w:pPr>
      <w:r w:rsidRPr="004C5A77">
        <w:rPr>
          <w:rFonts w:ascii="Calibri" w:hAnsi="Calibri"/>
          <w:b/>
          <w:bCs/>
          <w:sz w:val="26"/>
          <w:szCs w:val="26"/>
          <w:lang w:val="fr-FR"/>
        </w:rPr>
        <w:t xml:space="preserve">passer </w:t>
      </w:r>
      <w:r w:rsidRPr="00BA2CEF">
        <w:rPr>
          <w:rFonts w:ascii="Calibri" w:hAnsi="Calibri"/>
          <w:sz w:val="26"/>
          <w:szCs w:val="26"/>
          <w:lang w:val="fr-FR"/>
        </w:rPr>
        <w:t xml:space="preserve">                            </w:t>
      </w:r>
      <w:r w:rsidRPr="00BA2CEF">
        <w:rPr>
          <w:rFonts w:ascii="Calibri" w:hAnsi="Calibri"/>
          <w:i/>
          <w:iCs/>
          <w:sz w:val="26"/>
          <w:szCs w:val="26"/>
          <w:lang w:val="fr-FR"/>
        </w:rPr>
        <w:t>to spend time</w:t>
      </w:r>
    </w:p>
    <w:p w14:paraId="75665727" w14:textId="36C32C31" w:rsidR="00C21D91" w:rsidRPr="00BC4691" w:rsidRDefault="00BC4691" w:rsidP="004C5A77">
      <w:pPr>
        <w:spacing w:line="240" w:lineRule="auto"/>
        <w:ind w:left="5040" w:hanging="3600"/>
        <w:rPr>
          <w:rFonts w:ascii="Calibri" w:hAnsi="Calibri"/>
          <w:sz w:val="26"/>
          <w:szCs w:val="26"/>
          <w:lang w:val="fr-FR"/>
        </w:rPr>
      </w:pPr>
      <w:r w:rsidRPr="00BC4691">
        <w:rPr>
          <w:rFonts w:ascii="Calibri" w:hAnsi="Calibri"/>
          <w:sz w:val="26"/>
          <w:szCs w:val="26"/>
          <w:lang w:val="fr-FR"/>
        </w:rPr>
        <w:t>Ex. Je vais passer deux semaines au Portugal en été.</w:t>
      </w:r>
    </w:p>
    <w:p w14:paraId="6DC0EE96" w14:textId="2DF55EF5" w:rsidR="00BC4691" w:rsidRPr="00776508" w:rsidRDefault="00BC4691" w:rsidP="004C5A77">
      <w:pPr>
        <w:spacing w:line="240" w:lineRule="auto"/>
        <w:ind w:left="5040" w:hanging="5040"/>
        <w:rPr>
          <w:rFonts w:ascii="Calibri" w:hAnsi="Calibri"/>
          <w:i/>
          <w:iCs/>
          <w:sz w:val="26"/>
          <w:szCs w:val="26"/>
          <w:lang w:val="fr-FR"/>
        </w:rPr>
      </w:pPr>
      <w:r w:rsidRPr="004C5A77">
        <w:rPr>
          <w:rFonts w:ascii="Calibri" w:hAnsi="Calibri"/>
          <w:b/>
          <w:bCs/>
          <w:sz w:val="26"/>
          <w:szCs w:val="26"/>
          <w:lang w:val="fr-FR"/>
        </w:rPr>
        <w:t>voyager</w:t>
      </w:r>
      <w:r w:rsidRPr="00776508">
        <w:rPr>
          <w:rFonts w:ascii="Calibri" w:hAnsi="Calibri"/>
          <w:sz w:val="26"/>
          <w:szCs w:val="26"/>
          <w:lang w:val="fr-FR"/>
        </w:rPr>
        <w:t xml:space="preserve">                           </w:t>
      </w:r>
      <w:r w:rsidRPr="00776508">
        <w:rPr>
          <w:rFonts w:ascii="Calibri" w:hAnsi="Calibri"/>
          <w:i/>
          <w:iCs/>
          <w:sz w:val="26"/>
          <w:szCs w:val="26"/>
          <w:lang w:val="fr-FR"/>
        </w:rPr>
        <w:t>to travel</w:t>
      </w:r>
    </w:p>
    <w:p w14:paraId="7A2D5617" w14:textId="30A2901F" w:rsidR="00BC4691" w:rsidRPr="00BC4691" w:rsidRDefault="00BC4691" w:rsidP="004C5A77">
      <w:pPr>
        <w:spacing w:line="240" w:lineRule="auto"/>
        <w:ind w:left="5040" w:hanging="3600"/>
        <w:rPr>
          <w:rFonts w:ascii="Calibri" w:hAnsi="Calibri"/>
          <w:sz w:val="26"/>
          <w:szCs w:val="26"/>
          <w:lang w:val="fr-FR"/>
        </w:rPr>
      </w:pPr>
      <w:r w:rsidRPr="00BC4691">
        <w:rPr>
          <w:rFonts w:ascii="Calibri" w:hAnsi="Calibri"/>
          <w:sz w:val="26"/>
          <w:szCs w:val="26"/>
          <w:lang w:val="fr-FR"/>
        </w:rPr>
        <w:t xml:space="preserve">Ex. Normalement, nous voyageons en France en voiture. </w:t>
      </w:r>
    </w:p>
    <w:p w14:paraId="2A2D1B61" w14:textId="07F18471" w:rsidR="00BC4691" w:rsidRPr="00BC4691" w:rsidRDefault="001E1402" w:rsidP="004C5A77">
      <w:pPr>
        <w:spacing w:line="240" w:lineRule="auto"/>
        <w:ind w:left="5040" w:hanging="5040"/>
        <w:rPr>
          <w:rFonts w:ascii="Calibri" w:hAnsi="Calibri"/>
          <w:i/>
          <w:iCs/>
          <w:sz w:val="26"/>
          <w:szCs w:val="26"/>
          <w:lang w:val="fr-FR"/>
        </w:rPr>
      </w:pPr>
      <w:r>
        <w:rPr>
          <w:rFonts w:ascii="Calibri" w:hAnsi="Calibri"/>
          <w:noProof/>
          <w:sz w:val="26"/>
          <w:szCs w:val="26"/>
          <w:lang w:eastAsia="en-GB"/>
        </w:rPr>
        <w:drawing>
          <wp:anchor distT="0" distB="0" distL="114300" distR="114300" simplePos="0" relativeHeight="251930112" behindDoc="0" locked="0" layoutInCell="1" allowOverlap="1" wp14:anchorId="5AF021C0" wp14:editId="6C9848B6">
            <wp:simplePos x="0" y="0"/>
            <wp:positionH relativeFrom="margin">
              <wp:posOffset>5099685</wp:posOffset>
            </wp:positionH>
            <wp:positionV relativeFrom="paragraph">
              <wp:posOffset>192405</wp:posOffset>
            </wp:positionV>
            <wp:extent cx="1190805" cy="774065"/>
            <wp:effectExtent l="0" t="0" r="9525" b="698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car-1296847_960_720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0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691" w:rsidRPr="004C5A77">
        <w:rPr>
          <w:rFonts w:ascii="Calibri" w:hAnsi="Calibri"/>
          <w:b/>
          <w:bCs/>
          <w:sz w:val="26"/>
          <w:szCs w:val="26"/>
          <w:lang w:val="fr-FR"/>
        </w:rPr>
        <w:t xml:space="preserve">durer </w:t>
      </w:r>
      <w:r w:rsidR="00BC4691" w:rsidRPr="00BC4691">
        <w:rPr>
          <w:rFonts w:ascii="Calibri" w:hAnsi="Calibri"/>
          <w:sz w:val="26"/>
          <w:szCs w:val="26"/>
          <w:lang w:val="fr-FR"/>
        </w:rPr>
        <w:t xml:space="preserve">                       </w:t>
      </w:r>
      <w:r w:rsidR="00BC4691">
        <w:rPr>
          <w:rFonts w:ascii="Calibri" w:hAnsi="Calibri"/>
          <w:sz w:val="26"/>
          <w:szCs w:val="26"/>
          <w:lang w:val="fr-FR"/>
        </w:rPr>
        <w:t xml:space="preserve">        </w:t>
      </w:r>
      <w:r w:rsidR="00BC4691" w:rsidRPr="00BC4691">
        <w:rPr>
          <w:rFonts w:ascii="Calibri" w:hAnsi="Calibri"/>
          <w:i/>
          <w:iCs/>
          <w:sz w:val="26"/>
          <w:szCs w:val="26"/>
          <w:lang w:val="fr-FR"/>
        </w:rPr>
        <w:t xml:space="preserve">to </w:t>
      </w:r>
      <w:r w:rsidR="00BC4691">
        <w:rPr>
          <w:rFonts w:ascii="Calibri" w:hAnsi="Calibri"/>
          <w:i/>
          <w:iCs/>
          <w:sz w:val="26"/>
          <w:szCs w:val="26"/>
          <w:lang w:val="fr-FR"/>
        </w:rPr>
        <w:t>last</w:t>
      </w:r>
    </w:p>
    <w:p w14:paraId="1F801994" w14:textId="525AFEE5" w:rsidR="00BC4691" w:rsidRPr="00BC4691" w:rsidRDefault="00BC4691" w:rsidP="004C5A77">
      <w:pPr>
        <w:spacing w:line="240" w:lineRule="auto"/>
        <w:ind w:left="5040" w:hanging="3600"/>
        <w:rPr>
          <w:rFonts w:ascii="Calibri" w:hAnsi="Calibri"/>
          <w:sz w:val="26"/>
          <w:szCs w:val="26"/>
          <w:lang w:val="fr-FR"/>
        </w:rPr>
      </w:pPr>
      <w:r w:rsidRPr="00BC4691">
        <w:rPr>
          <w:rFonts w:ascii="Calibri" w:hAnsi="Calibri"/>
          <w:sz w:val="26"/>
          <w:szCs w:val="26"/>
          <w:lang w:val="fr-FR"/>
        </w:rPr>
        <w:t xml:space="preserve">Ex. </w:t>
      </w:r>
      <w:r>
        <w:rPr>
          <w:rFonts w:ascii="Calibri" w:hAnsi="Calibri"/>
          <w:sz w:val="26"/>
          <w:szCs w:val="26"/>
          <w:lang w:val="fr-FR"/>
        </w:rPr>
        <w:t xml:space="preserve">Le voyage </w:t>
      </w:r>
      <w:r w:rsidR="00776508">
        <w:rPr>
          <w:rFonts w:ascii="Calibri" w:hAnsi="Calibri"/>
          <w:sz w:val="26"/>
          <w:szCs w:val="26"/>
          <w:lang w:val="fr-FR"/>
        </w:rPr>
        <w:t xml:space="preserve">a duré trois heures, mais j’ai lu mon livre. </w:t>
      </w:r>
      <w:r w:rsidRPr="00BC4691">
        <w:rPr>
          <w:rFonts w:ascii="Calibri" w:hAnsi="Calibri"/>
          <w:sz w:val="26"/>
          <w:szCs w:val="26"/>
          <w:lang w:val="fr-FR"/>
        </w:rPr>
        <w:t xml:space="preserve"> </w:t>
      </w:r>
    </w:p>
    <w:p w14:paraId="41509F43" w14:textId="13BFE141" w:rsidR="00776508" w:rsidRPr="00776508" w:rsidRDefault="00776508" w:rsidP="00776508">
      <w:pPr>
        <w:pBdr>
          <w:bottom w:val="single" w:sz="4" w:space="1" w:color="auto"/>
        </w:pBdr>
        <w:rPr>
          <w:b/>
          <w:sz w:val="32"/>
          <w:szCs w:val="32"/>
          <w:lang w:val="fr-FR"/>
        </w:rPr>
      </w:pPr>
      <w:r w:rsidRPr="00776508">
        <w:rPr>
          <w:b/>
          <w:sz w:val="32"/>
          <w:szCs w:val="32"/>
          <w:lang w:val="fr-FR"/>
        </w:rPr>
        <w:t xml:space="preserve">Les Transports </w:t>
      </w:r>
    </w:p>
    <w:p w14:paraId="7B4259DD" w14:textId="58BA6130" w:rsidR="00BC4691" w:rsidRPr="00776508" w:rsidRDefault="004C5A77" w:rsidP="007C6A98">
      <w:pPr>
        <w:spacing w:line="240" w:lineRule="auto"/>
        <w:ind w:left="5040" w:hanging="5040"/>
        <w:rPr>
          <w:rFonts w:ascii="Calibri" w:hAnsi="Calibri"/>
          <w:b/>
          <w:bCs/>
          <w:i/>
          <w:iCs/>
          <w:sz w:val="26"/>
          <w:szCs w:val="26"/>
        </w:rPr>
      </w:pPr>
      <w:r w:rsidRPr="00776508">
        <w:rPr>
          <w:noProof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1856384" behindDoc="0" locked="0" layoutInCell="1" allowOverlap="1" wp14:anchorId="67AF46BE" wp14:editId="20C457BA">
                <wp:simplePos x="0" y="0"/>
                <wp:positionH relativeFrom="margin">
                  <wp:posOffset>3218327</wp:posOffset>
                </wp:positionH>
                <wp:positionV relativeFrom="paragraph">
                  <wp:posOffset>240714</wp:posOffset>
                </wp:positionV>
                <wp:extent cx="2953483" cy="2264735"/>
                <wp:effectExtent l="0" t="0" r="18415" b="21590"/>
                <wp:wrapNone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3483" cy="226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21634" w14:textId="700D2A0A" w:rsidR="00BB1BD2" w:rsidRPr="00776508" w:rsidRDefault="00BB1BD2" w:rsidP="00776508">
                            <w:pPr>
                              <w:rPr>
                                <w:rFonts w:ascii="Calibri" w:hAnsi="Calibri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76508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en </w:t>
                            </w:r>
                            <w:r w:rsidRPr="00776508">
                              <w:rPr>
                                <w:rFonts w:ascii="Calibri" w:hAnsi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(by) </w:t>
                            </w:r>
                            <w:r w:rsidRPr="00776508">
                              <w:rPr>
                                <w:rFonts w:ascii="Calibri" w:hAnsi="Calibri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776508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+   all means of transport</w:t>
                            </w:r>
                          </w:p>
                          <w:p w14:paraId="3FCAB52A" w14:textId="36E69285" w:rsidR="00BB1BD2" w:rsidRPr="00BC4691" w:rsidRDefault="00BB1BD2" w:rsidP="00776508">
                            <w:pPr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BC4691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 xml:space="preserve">Ex :   </w:t>
                            </w:r>
                            <w:r w:rsidRPr="00776508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 xml:space="preserve">Je vais en France </w:t>
                            </w:r>
                            <w:r w:rsidRPr="00776508"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26"/>
                                <w:szCs w:val="26"/>
                                <w:lang w:val="fr-FR"/>
                              </w:rPr>
                              <w:t>en</w:t>
                            </w:r>
                            <w:r w:rsidRPr="00776508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 xml:space="preserve"> avion</w:t>
                            </w:r>
                            <w:r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  <w:lang w:val="fr-FR"/>
                              </w:rPr>
                              <w:t>.</w:t>
                            </w:r>
                          </w:p>
                          <w:p w14:paraId="5E94D1DD" w14:textId="18A7700D" w:rsidR="00BB1BD2" w:rsidRPr="00776508" w:rsidRDefault="00BB1BD2" w:rsidP="00776508">
                            <w:pPr>
                              <w:pStyle w:val="Heading1"/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BC4691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Exceptions : </w:t>
                            </w:r>
                            <w:r w:rsidRPr="00776508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à pied (on foot)</w:t>
                            </w:r>
                          </w:p>
                          <w:p w14:paraId="1CF8D64D" w14:textId="2809BD14" w:rsidR="00BB1BD2" w:rsidRPr="00BA2CEF" w:rsidRDefault="00BB1BD2" w:rsidP="00776508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76508">
                              <w:rPr>
                                <w:rFonts w:ascii="Calibri" w:hAnsi="Calibri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 xml:space="preserve">                       </w:t>
                            </w:r>
                            <w:r w:rsidRPr="00BA2CEF">
                              <w:rPr>
                                <w:rFonts w:ascii="Calibri" w:hAnsi="Calibri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>à cheval (on horseback)</w:t>
                            </w:r>
                          </w:p>
                          <w:p w14:paraId="6200FD06" w14:textId="0DCEE853" w:rsidR="00BB1BD2" w:rsidRPr="00BA2CEF" w:rsidRDefault="00BB1BD2" w:rsidP="00776508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BA2CEF">
                              <w:rPr>
                                <w:rFonts w:ascii="Calibri" w:hAnsi="Calibri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>à</w:t>
                            </w:r>
                            <w:r w:rsidRPr="00BA2CEF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vélo (by bike) but “en vélo” is possible </w:t>
                            </w:r>
                          </w:p>
                          <w:p w14:paraId="5AF7AB57" w14:textId="21922E47" w:rsidR="00BB1BD2" w:rsidRPr="00BA2CEF" w:rsidRDefault="00BB1BD2" w:rsidP="00776508">
                            <w:pP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BA2CEF">
                              <w:rPr>
                                <w:rFonts w:ascii="Calibri" w:hAnsi="Calibri"/>
                                <w:b/>
                                <w:bCs/>
                                <w:sz w:val="26"/>
                                <w:szCs w:val="26"/>
                                <w:lang w:val="fr-FR"/>
                              </w:rPr>
                              <w:t xml:space="preserve">à </w:t>
                            </w:r>
                            <w:r w:rsidRPr="00BA2CEF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moto but “en moto” is possible too</w:t>
                            </w:r>
                          </w:p>
                          <w:p w14:paraId="6A75127A" w14:textId="3FF30BE1" w:rsidR="00BB1BD2" w:rsidRPr="00BA2CEF" w:rsidRDefault="00BB1BD2" w:rsidP="00776508">
                            <w:pP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BA2CEF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                          </w:t>
                            </w:r>
                            <w:r w:rsidRPr="00BA2CEF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  <w:t xml:space="preserve"> </w:t>
                            </w:r>
                          </w:p>
                          <w:p w14:paraId="429F90BB" w14:textId="2C2CC92E" w:rsidR="00BB1BD2" w:rsidRPr="00BA2CEF" w:rsidRDefault="00BB1BD2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F46BE" id="_x0000_s1112" type="#_x0000_t202" style="position:absolute;left:0;text-align:left;margin-left:253.4pt;margin-top:18.95pt;width:232.55pt;height:178.35pt;z-index:251856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">
                <v:textbox>
                  <w:txbxContent>
                    <w:p w14:paraId="7C721634" w14:textId="700D2A0A" w:rsidR="00BB1BD2" w:rsidRPr="00776508" w:rsidRDefault="00BB1BD2" w:rsidP="00776508">
                      <w:pPr>
                        <w:rPr>
                          <w:rFonts w:ascii="Calibri" w:hAnsi="Calibri"/>
                          <w:sz w:val="26"/>
                          <w:szCs w:val="26"/>
                          <w:u w:val="single"/>
                        </w:rPr>
                      </w:pPr>
                      <w:proofErr w:type="gramStart"/>
                      <w:r w:rsidRPr="00776508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en </w:t>
                      </w:r>
                      <w:r w:rsidRPr="00776508">
                        <w:rPr>
                          <w:rFonts w:ascii="Calibri" w:hAnsi="Calibr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(</w:t>
                      </w:r>
                      <w:proofErr w:type="gramEnd"/>
                      <w:r w:rsidRPr="00776508">
                        <w:rPr>
                          <w:rFonts w:ascii="Calibri" w:hAnsi="Calibr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by) </w:t>
                      </w:r>
                      <w:r w:rsidRPr="00776508">
                        <w:rPr>
                          <w:rFonts w:ascii="Calibri" w:hAnsi="Calibri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Pr="00776508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+   all means of transport</w:t>
                      </w:r>
                    </w:p>
                    <w:p w14:paraId="3FCAB52A" w14:textId="36E69285" w:rsidR="00BB1BD2" w:rsidRPr="00BC4691" w:rsidRDefault="00BB1BD2" w:rsidP="00776508">
                      <w:pPr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</w:pPr>
                      <w:r w:rsidRPr="00BC4691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 xml:space="preserve">Ex :   </w:t>
                      </w:r>
                      <w:r w:rsidRPr="00776508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 xml:space="preserve">Je vais en France </w:t>
                      </w:r>
                      <w:r w:rsidRPr="00776508">
                        <w:rPr>
                          <w:rFonts w:ascii="Calibri" w:hAnsi="Calibri"/>
                          <w:b/>
                          <w:bCs/>
                          <w:iCs/>
                          <w:sz w:val="26"/>
                          <w:szCs w:val="26"/>
                          <w:lang w:val="fr-FR"/>
                        </w:rPr>
                        <w:t>en</w:t>
                      </w:r>
                      <w:r w:rsidRPr="00776508"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 xml:space="preserve"> avion</w:t>
                      </w:r>
                      <w:r>
                        <w:rPr>
                          <w:rFonts w:ascii="Calibri" w:hAnsi="Calibri"/>
                          <w:iCs/>
                          <w:sz w:val="26"/>
                          <w:szCs w:val="26"/>
                          <w:lang w:val="fr-FR"/>
                        </w:rPr>
                        <w:t>.</w:t>
                      </w:r>
                    </w:p>
                    <w:p w14:paraId="5E94D1DD" w14:textId="18A7700D" w:rsidR="00BB1BD2" w:rsidRPr="00776508" w:rsidRDefault="00BB1BD2" w:rsidP="00776508">
                      <w:pPr>
                        <w:pStyle w:val="Heading1"/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</w:pPr>
                      <w:r w:rsidRPr="00BC4691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Exceptions : </w:t>
                      </w:r>
                      <w:r w:rsidRPr="00776508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à pied (on foot)</w:t>
                      </w:r>
                    </w:p>
                    <w:p w14:paraId="1CF8D64D" w14:textId="2809BD14" w:rsidR="00BB1BD2" w:rsidRPr="00BA2CEF" w:rsidRDefault="00BB1BD2" w:rsidP="00776508">
                      <w:pPr>
                        <w:rPr>
                          <w:rFonts w:ascii="Calibri" w:hAnsi="Calibri"/>
                          <w:b/>
                          <w:bCs/>
                          <w:sz w:val="26"/>
                          <w:szCs w:val="26"/>
                          <w:lang w:val="fr-FR"/>
                        </w:rPr>
                      </w:pPr>
                      <w:r w:rsidRPr="00776508">
                        <w:rPr>
                          <w:rFonts w:ascii="Calibri" w:hAnsi="Calibri"/>
                          <w:b/>
                          <w:bCs/>
                          <w:sz w:val="26"/>
                          <w:szCs w:val="26"/>
                          <w:lang w:val="fr-FR"/>
                        </w:rPr>
                        <w:t xml:space="preserve">                       </w:t>
                      </w:r>
                      <w:proofErr w:type="gramStart"/>
                      <w:r w:rsidRPr="00BA2CEF">
                        <w:rPr>
                          <w:rFonts w:ascii="Calibri" w:hAnsi="Calibri"/>
                          <w:b/>
                          <w:bCs/>
                          <w:sz w:val="26"/>
                          <w:szCs w:val="26"/>
                          <w:lang w:val="fr-FR"/>
                        </w:rPr>
                        <w:t>à</w:t>
                      </w:r>
                      <w:proofErr w:type="gramEnd"/>
                      <w:r w:rsidRPr="00BA2CEF">
                        <w:rPr>
                          <w:rFonts w:ascii="Calibri" w:hAnsi="Calibri"/>
                          <w:b/>
                          <w:bCs/>
                          <w:sz w:val="26"/>
                          <w:szCs w:val="26"/>
                          <w:lang w:val="fr-FR"/>
                        </w:rPr>
                        <w:t xml:space="preserve"> cheval (on horseback)</w:t>
                      </w:r>
                    </w:p>
                    <w:p w14:paraId="6200FD06" w14:textId="0DCEE853" w:rsidR="00BB1BD2" w:rsidRPr="00BA2CEF" w:rsidRDefault="00BB1BD2" w:rsidP="00776508">
                      <w:pPr>
                        <w:rPr>
                          <w:rFonts w:ascii="Calibri" w:hAnsi="Calibri"/>
                          <w:b/>
                          <w:bCs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BA2CEF">
                        <w:rPr>
                          <w:rFonts w:ascii="Calibri" w:hAnsi="Calibri"/>
                          <w:b/>
                          <w:bCs/>
                          <w:sz w:val="26"/>
                          <w:szCs w:val="26"/>
                          <w:lang w:val="fr-FR"/>
                        </w:rPr>
                        <w:t>à</w:t>
                      </w:r>
                      <w:proofErr w:type="gramEnd"/>
                      <w:r w:rsidRPr="00BA2CEF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vélo (by bike) but “en vélo” is possible </w:t>
                      </w:r>
                    </w:p>
                    <w:p w14:paraId="5AF7AB57" w14:textId="21922E47" w:rsidR="00BB1BD2" w:rsidRPr="00BA2CEF" w:rsidRDefault="00BB1BD2" w:rsidP="00776508">
                      <w:pP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</w:pPr>
                      <w:proofErr w:type="gramStart"/>
                      <w:r w:rsidRPr="00BA2CEF">
                        <w:rPr>
                          <w:rFonts w:ascii="Calibri" w:hAnsi="Calibri"/>
                          <w:b/>
                          <w:bCs/>
                          <w:sz w:val="26"/>
                          <w:szCs w:val="26"/>
                          <w:lang w:val="fr-FR"/>
                        </w:rPr>
                        <w:t>à</w:t>
                      </w:r>
                      <w:proofErr w:type="gramEnd"/>
                      <w:r w:rsidRPr="00BA2CEF">
                        <w:rPr>
                          <w:rFonts w:ascii="Calibri" w:hAnsi="Calibri"/>
                          <w:b/>
                          <w:bCs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Pr="00BA2CEF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moto but “en moto” is possible too</w:t>
                      </w:r>
                    </w:p>
                    <w:p w14:paraId="6A75127A" w14:textId="3FF30BE1" w:rsidR="00BB1BD2" w:rsidRPr="00BA2CEF" w:rsidRDefault="00BB1BD2" w:rsidP="00776508">
                      <w:pP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</w:pPr>
                      <w:r w:rsidRPr="00BA2CEF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                          </w:t>
                      </w:r>
                      <w:r w:rsidRPr="00BA2CEF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  <w:t xml:space="preserve"> </w:t>
                      </w:r>
                    </w:p>
                    <w:p w14:paraId="429F90BB" w14:textId="2C2CC92E" w:rsidR="00BB1BD2" w:rsidRPr="00BA2CEF" w:rsidRDefault="00BB1BD2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6508" w:rsidRPr="00776508">
        <w:rPr>
          <w:rFonts w:ascii="Calibri" w:hAnsi="Calibri"/>
          <w:b/>
          <w:bCs/>
          <w:sz w:val="26"/>
          <w:szCs w:val="26"/>
          <w:lang w:val="fr-FR"/>
        </w:rPr>
        <w:t xml:space="preserve">Comment est-ce que tu vas à l’école ?      </w:t>
      </w:r>
      <w:r w:rsidR="00776508" w:rsidRPr="00776508">
        <w:rPr>
          <w:rFonts w:ascii="Calibri" w:hAnsi="Calibri"/>
          <w:b/>
          <w:bCs/>
          <w:i/>
          <w:iCs/>
          <w:sz w:val="26"/>
          <w:szCs w:val="26"/>
        </w:rPr>
        <w:t>How do you go to school?</w:t>
      </w:r>
    </w:p>
    <w:p w14:paraId="4193D7D3" w14:textId="14C5BF7A" w:rsidR="00BC4691" w:rsidRPr="00776508" w:rsidRDefault="00BC4691" w:rsidP="00BD33B4">
      <w:pPr>
        <w:spacing w:line="240" w:lineRule="auto"/>
        <w:rPr>
          <w:i/>
          <w:iCs/>
          <w:sz w:val="26"/>
          <w:szCs w:val="26"/>
          <w:lang w:val="en-US"/>
        </w:rPr>
      </w:pPr>
      <w:r w:rsidRPr="00776508">
        <w:rPr>
          <w:sz w:val="26"/>
          <w:szCs w:val="26"/>
          <w:lang w:val="en-US"/>
        </w:rPr>
        <w:t xml:space="preserve">le métro </w:t>
      </w:r>
      <w:r w:rsidRPr="00776508">
        <w:rPr>
          <w:sz w:val="26"/>
          <w:szCs w:val="26"/>
          <w:lang w:val="en-US"/>
        </w:rPr>
        <w:tab/>
      </w:r>
      <w:r w:rsidRPr="00776508">
        <w:rPr>
          <w:sz w:val="26"/>
          <w:szCs w:val="26"/>
          <w:lang w:val="en-US"/>
        </w:rPr>
        <w:tab/>
      </w:r>
      <w:r w:rsidRPr="00776508">
        <w:rPr>
          <w:i/>
          <w:iCs/>
          <w:sz w:val="26"/>
          <w:szCs w:val="26"/>
          <w:lang w:val="en-US"/>
        </w:rPr>
        <w:t xml:space="preserve">the underground </w:t>
      </w:r>
      <w:r w:rsidR="004C5A77" w:rsidRPr="00776508">
        <w:rPr>
          <w:i/>
          <w:iCs/>
          <w:sz w:val="26"/>
          <w:szCs w:val="26"/>
          <w:lang w:val="en-US"/>
        </w:rPr>
        <w:t>(the</w:t>
      </w:r>
      <w:r w:rsidRPr="00776508">
        <w:rPr>
          <w:i/>
          <w:iCs/>
          <w:sz w:val="26"/>
          <w:szCs w:val="26"/>
          <w:lang w:val="en-US"/>
        </w:rPr>
        <w:t xml:space="preserve"> tube)</w:t>
      </w:r>
    </w:p>
    <w:p w14:paraId="33421DA1" w14:textId="7D3BEDEE" w:rsidR="00776508" w:rsidRPr="00BA2CEF" w:rsidRDefault="00BC4691" w:rsidP="00BD33B4">
      <w:pPr>
        <w:spacing w:line="240" w:lineRule="auto"/>
        <w:rPr>
          <w:bCs/>
          <w:i/>
          <w:iCs/>
          <w:sz w:val="26"/>
          <w:szCs w:val="26"/>
          <w:lang w:val="fr-FR"/>
        </w:rPr>
      </w:pPr>
      <w:r w:rsidRPr="00BA2CEF">
        <w:rPr>
          <w:sz w:val="26"/>
          <w:szCs w:val="26"/>
          <w:lang w:val="fr-FR"/>
        </w:rPr>
        <w:t xml:space="preserve">un avion </w:t>
      </w:r>
      <w:r w:rsidRPr="00BA2CEF">
        <w:rPr>
          <w:sz w:val="26"/>
          <w:szCs w:val="26"/>
          <w:lang w:val="fr-FR"/>
        </w:rPr>
        <w:tab/>
      </w:r>
      <w:r w:rsidRPr="00BA2CEF">
        <w:rPr>
          <w:sz w:val="26"/>
          <w:szCs w:val="26"/>
          <w:lang w:val="fr-FR"/>
        </w:rPr>
        <w:tab/>
      </w:r>
      <w:r w:rsidR="00776508" w:rsidRPr="00BA2CEF">
        <w:rPr>
          <w:bCs/>
          <w:i/>
          <w:iCs/>
          <w:sz w:val="26"/>
          <w:szCs w:val="26"/>
          <w:lang w:val="fr-FR"/>
        </w:rPr>
        <w:t>a plane</w:t>
      </w:r>
    </w:p>
    <w:p w14:paraId="1EC0E7A4" w14:textId="5B44F437" w:rsidR="00BC4691" w:rsidRPr="00BA2CEF" w:rsidRDefault="00776508" w:rsidP="00BD33B4">
      <w:pPr>
        <w:spacing w:line="240" w:lineRule="auto"/>
        <w:rPr>
          <w:bCs/>
          <w:sz w:val="26"/>
          <w:szCs w:val="26"/>
          <w:lang w:val="fr-FR"/>
        </w:rPr>
      </w:pPr>
      <w:r w:rsidRPr="00776508">
        <w:rPr>
          <w:bCs/>
          <w:sz w:val="26"/>
          <w:szCs w:val="26"/>
          <w:lang w:val="fr-FR"/>
        </w:rPr>
        <w:t>un autous/bus</w:t>
      </w:r>
      <w:r w:rsidRPr="00776508">
        <w:rPr>
          <w:bCs/>
          <w:sz w:val="26"/>
          <w:szCs w:val="26"/>
          <w:lang w:val="fr-FR"/>
        </w:rPr>
        <w:tab/>
      </w:r>
      <w:r w:rsidR="00BC4691" w:rsidRPr="00BA2CEF">
        <w:rPr>
          <w:bCs/>
          <w:i/>
          <w:iCs/>
          <w:sz w:val="26"/>
          <w:szCs w:val="26"/>
          <w:lang w:val="fr-FR"/>
        </w:rPr>
        <w:t>a bus</w:t>
      </w:r>
    </w:p>
    <w:p w14:paraId="69832FF4" w14:textId="4A511016" w:rsidR="00BC4691" w:rsidRPr="00776508" w:rsidRDefault="00BC4691" w:rsidP="00BD33B4">
      <w:pPr>
        <w:spacing w:line="240" w:lineRule="auto"/>
        <w:rPr>
          <w:sz w:val="26"/>
          <w:szCs w:val="26"/>
          <w:lang w:val="fr-FR"/>
        </w:rPr>
      </w:pPr>
      <w:r w:rsidRPr="00776508">
        <w:rPr>
          <w:sz w:val="26"/>
          <w:szCs w:val="26"/>
          <w:lang w:val="fr-FR"/>
        </w:rPr>
        <w:t xml:space="preserve">un car </w:t>
      </w:r>
      <w:r w:rsidRPr="00776508">
        <w:rPr>
          <w:sz w:val="26"/>
          <w:szCs w:val="26"/>
          <w:lang w:val="fr-FR"/>
        </w:rPr>
        <w:tab/>
      </w:r>
      <w:r w:rsidRPr="00776508">
        <w:rPr>
          <w:sz w:val="26"/>
          <w:szCs w:val="26"/>
          <w:lang w:val="fr-FR"/>
        </w:rPr>
        <w:tab/>
      </w:r>
      <w:r w:rsidRPr="00776508">
        <w:rPr>
          <w:sz w:val="26"/>
          <w:szCs w:val="26"/>
          <w:lang w:val="fr-FR"/>
        </w:rPr>
        <w:tab/>
      </w:r>
      <w:r w:rsidR="00776508" w:rsidRPr="00776508">
        <w:rPr>
          <w:i/>
          <w:iCs/>
          <w:sz w:val="26"/>
          <w:szCs w:val="26"/>
          <w:lang w:val="fr-FR"/>
        </w:rPr>
        <w:t>a coach</w:t>
      </w:r>
    </w:p>
    <w:p w14:paraId="68D39860" w14:textId="1B5830DD" w:rsidR="00BC4691" w:rsidRDefault="00776508" w:rsidP="00BD33B4">
      <w:pPr>
        <w:spacing w:line="240" w:lineRule="auto"/>
        <w:rPr>
          <w:i/>
          <w:iCs/>
          <w:sz w:val="26"/>
          <w:szCs w:val="26"/>
          <w:lang w:val="fr-FR"/>
        </w:rPr>
      </w:pPr>
      <w:r w:rsidRPr="00776508">
        <w:rPr>
          <w:sz w:val="26"/>
          <w:szCs w:val="26"/>
          <w:lang w:val="fr-FR"/>
        </w:rPr>
        <w:t>un train</w:t>
      </w:r>
      <w:r w:rsidRPr="00776508">
        <w:rPr>
          <w:sz w:val="26"/>
          <w:szCs w:val="26"/>
          <w:lang w:val="fr-FR"/>
        </w:rPr>
        <w:tab/>
      </w:r>
      <w:r w:rsidRPr="00776508">
        <w:rPr>
          <w:sz w:val="26"/>
          <w:szCs w:val="26"/>
          <w:lang w:val="fr-FR"/>
        </w:rPr>
        <w:tab/>
      </w:r>
      <w:r w:rsidR="00BC4691" w:rsidRPr="00776508">
        <w:rPr>
          <w:i/>
          <w:iCs/>
          <w:sz w:val="26"/>
          <w:szCs w:val="26"/>
          <w:lang w:val="fr-FR"/>
        </w:rPr>
        <w:t>a train</w:t>
      </w:r>
    </w:p>
    <w:p w14:paraId="39D9BAC4" w14:textId="6E209E3B" w:rsidR="00BD33B4" w:rsidRPr="00BD33B4" w:rsidRDefault="002027FF" w:rsidP="00BD33B4">
      <w:pPr>
        <w:spacing w:line="240" w:lineRule="auto"/>
        <w:rPr>
          <w:i/>
          <w:sz w:val="26"/>
          <w:szCs w:val="26"/>
          <w:lang w:val="fr-FR"/>
        </w:rPr>
      </w:pPr>
      <w:r w:rsidRPr="004C5A77">
        <w:rPr>
          <w:rFonts w:ascii="Calibri" w:hAnsi="Calibr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8368" behindDoc="0" locked="0" layoutInCell="1" allowOverlap="1" wp14:anchorId="0C3CAAC9" wp14:editId="1101B051">
                <wp:simplePos x="0" y="0"/>
                <wp:positionH relativeFrom="column">
                  <wp:posOffset>2893060</wp:posOffset>
                </wp:positionH>
                <wp:positionV relativeFrom="paragraph">
                  <wp:posOffset>175260</wp:posOffset>
                </wp:positionV>
                <wp:extent cx="3284855" cy="2470150"/>
                <wp:effectExtent l="0" t="0" r="10795" b="2540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247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961F2" w14:textId="7587659A" w:rsidR="00BB1BD2" w:rsidRPr="004C5A77" w:rsidRDefault="00BB1BD2" w:rsidP="002027FF">
                            <w:pPr>
                              <w:pStyle w:val="Heading2"/>
                              <w:tabs>
                                <w:tab w:val="left" w:pos="1620"/>
                              </w:tabs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 w:val="0"/>
                                <w:iCs/>
                                <w:lang w:val="en-US"/>
                              </w:rPr>
                            </w:pPr>
                            <w:r w:rsidRPr="004C5A77">
                              <w:rPr>
                                <w:rFonts w:ascii="Calibri" w:hAnsi="Calibri"/>
                                <w:iCs/>
                                <w:color w:val="auto"/>
                                <w:lang w:val="en-US"/>
                              </w:rPr>
                              <w:t>venir (</w:t>
                            </w:r>
                            <w:r w:rsidRPr="004C5A77">
                              <w:rPr>
                                <w:rFonts w:ascii="Calibri" w:hAnsi="Calibri"/>
                                <w:i/>
                                <w:color w:val="auto"/>
                                <w:lang w:val="en-US"/>
                              </w:rPr>
                              <w:t>to com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auto"/>
                                <w:lang w:val="en-US"/>
                              </w:rPr>
                              <w:t>e)</w:t>
                            </w:r>
                          </w:p>
                          <w:tbl>
                            <w:tblPr>
                              <w:tblW w:w="5030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2080"/>
                              <w:gridCol w:w="2950"/>
                            </w:tblGrid>
                            <w:tr w:rsidR="00BB1BD2" w:rsidRPr="00593E58" w14:paraId="07334D1A" w14:textId="77777777" w:rsidTr="0077618E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2080" w:type="dxa"/>
                                </w:tcPr>
                                <w:p w14:paraId="437F4121" w14:textId="77777777" w:rsidR="00BB1BD2" w:rsidRPr="004C5A77" w:rsidRDefault="00BB1BD2" w:rsidP="002027FF">
                                  <w:pPr>
                                    <w:tabs>
                                      <w:tab w:val="left" w:pos="162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4C5A77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lang w:val="fr-FR"/>
                                    </w:rPr>
                                    <w:t>Je viens</w:t>
                                  </w: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 w14:paraId="03F27306" w14:textId="77777777" w:rsidR="00BB1BD2" w:rsidRPr="004C5A77" w:rsidRDefault="00BB1BD2" w:rsidP="002027FF">
                                  <w:pPr>
                                    <w:tabs>
                                      <w:tab w:val="left" w:pos="162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i/>
                                      <w:iCs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4C5A77">
                                    <w:rPr>
                                      <w:rFonts w:ascii="Calibri" w:hAnsi="Calibri"/>
                                      <w:i/>
                                      <w:iCs/>
                                      <w:sz w:val="26"/>
                                      <w:szCs w:val="26"/>
                                      <w:lang w:val="fr-FR"/>
                                    </w:rPr>
                                    <w:t>I come</w:t>
                                  </w:r>
                                </w:p>
                              </w:tc>
                            </w:tr>
                            <w:tr w:rsidR="00BB1BD2" w:rsidRPr="00593E58" w14:paraId="4B5B99F6" w14:textId="77777777" w:rsidTr="0077618E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2080" w:type="dxa"/>
                                </w:tcPr>
                                <w:p w14:paraId="5621A075" w14:textId="77777777" w:rsidR="00BB1BD2" w:rsidRPr="004C5A77" w:rsidRDefault="00BB1BD2" w:rsidP="002027FF">
                                  <w:pPr>
                                    <w:tabs>
                                      <w:tab w:val="left" w:pos="162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4C5A77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lang w:val="fr-FR"/>
                                    </w:rPr>
                                    <w:t>Tu viens</w:t>
                                  </w: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 w14:paraId="63158351" w14:textId="77777777" w:rsidR="00BB1BD2" w:rsidRPr="004C5A77" w:rsidRDefault="00BB1BD2" w:rsidP="002027FF">
                                  <w:pPr>
                                    <w:tabs>
                                      <w:tab w:val="left" w:pos="162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i/>
                                      <w:iCs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4C5A77">
                                    <w:rPr>
                                      <w:rFonts w:ascii="Calibri" w:hAnsi="Calibri"/>
                                      <w:i/>
                                      <w:iCs/>
                                      <w:sz w:val="26"/>
                                      <w:szCs w:val="26"/>
                                      <w:lang w:val="fr-FR"/>
                                    </w:rPr>
                                    <w:t>You come ( sg )</w:t>
                                  </w:r>
                                </w:p>
                              </w:tc>
                            </w:tr>
                            <w:tr w:rsidR="00BB1BD2" w:rsidRPr="00593E58" w14:paraId="39801057" w14:textId="77777777" w:rsidTr="0077618E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2080" w:type="dxa"/>
                                </w:tcPr>
                                <w:p w14:paraId="142E3C8D" w14:textId="77777777" w:rsidR="00BB1BD2" w:rsidRPr="004C5A77" w:rsidRDefault="00BB1BD2" w:rsidP="002027FF">
                                  <w:pPr>
                                    <w:tabs>
                                      <w:tab w:val="left" w:pos="162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4C5A77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lang w:val="fr-FR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lang w:val="fr-FR"/>
                                    </w:rPr>
                                    <w:t>/elle/on</w:t>
                                  </w:r>
                                  <w:r w:rsidRPr="004C5A77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lang w:val="fr-FR"/>
                                    </w:rPr>
                                    <w:t xml:space="preserve"> vient</w:t>
                                  </w: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 w14:paraId="4CD599F4" w14:textId="77777777" w:rsidR="00BB1BD2" w:rsidRPr="004C5A77" w:rsidRDefault="00BB1BD2" w:rsidP="002027FF">
                                  <w:pPr>
                                    <w:tabs>
                                      <w:tab w:val="left" w:pos="162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i/>
                                      <w:iCs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4C5A77">
                                    <w:rPr>
                                      <w:rFonts w:ascii="Calibri" w:hAnsi="Calibri"/>
                                      <w:i/>
                                      <w:iCs/>
                                      <w:sz w:val="26"/>
                                      <w:szCs w:val="26"/>
                                      <w:lang w:val="fr-FR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iCs/>
                                      <w:sz w:val="26"/>
                                      <w:szCs w:val="26"/>
                                      <w:lang w:val="fr-FR"/>
                                    </w:rPr>
                                    <w:t>/she /one</w:t>
                                  </w:r>
                                  <w:r w:rsidRPr="004C5A77">
                                    <w:rPr>
                                      <w:rFonts w:ascii="Calibri" w:hAnsi="Calibri"/>
                                      <w:i/>
                                      <w:iCs/>
                                      <w:sz w:val="26"/>
                                      <w:szCs w:val="26"/>
                                      <w:lang w:val="fr-FR"/>
                                    </w:rPr>
                                    <w:t xml:space="preserve"> comes</w:t>
                                  </w:r>
                                </w:p>
                              </w:tc>
                            </w:tr>
                            <w:tr w:rsidR="00BB1BD2" w:rsidRPr="00593E58" w14:paraId="31B8CEA1" w14:textId="77777777" w:rsidTr="0077618E">
                              <w:trPr>
                                <w:trHeight w:val="254"/>
                                <w:jc w:val="center"/>
                              </w:trPr>
                              <w:tc>
                                <w:tcPr>
                                  <w:tcW w:w="2080" w:type="dxa"/>
                                </w:tcPr>
                                <w:p w14:paraId="00FFA643" w14:textId="77777777" w:rsidR="00BB1BD2" w:rsidRPr="004C5A77" w:rsidRDefault="00BB1BD2" w:rsidP="002027FF">
                                  <w:pPr>
                                    <w:tabs>
                                      <w:tab w:val="left" w:pos="162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4C5A77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Nous venons</w:t>
                                  </w: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 w14:paraId="6A9A04D8" w14:textId="77777777" w:rsidR="00BB1BD2" w:rsidRPr="004C5A77" w:rsidRDefault="00BB1BD2" w:rsidP="002027FF">
                                  <w:pPr>
                                    <w:tabs>
                                      <w:tab w:val="left" w:pos="162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i/>
                                      <w:iCs/>
                                      <w:sz w:val="26"/>
                                      <w:szCs w:val="26"/>
                                    </w:rPr>
                                  </w:pPr>
                                  <w:r w:rsidRPr="004C5A77">
                                    <w:rPr>
                                      <w:rFonts w:ascii="Calibri" w:hAnsi="Calibri"/>
                                      <w:i/>
                                      <w:iCs/>
                                      <w:sz w:val="26"/>
                                      <w:szCs w:val="26"/>
                                    </w:rPr>
                                    <w:t>We come</w:t>
                                  </w:r>
                                </w:p>
                              </w:tc>
                            </w:tr>
                            <w:tr w:rsidR="00BB1BD2" w:rsidRPr="00593E58" w14:paraId="1D201749" w14:textId="77777777" w:rsidTr="0077618E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2080" w:type="dxa"/>
                                </w:tcPr>
                                <w:p w14:paraId="19DBB49B" w14:textId="77777777" w:rsidR="00BB1BD2" w:rsidRPr="004C5A77" w:rsidRDefault="00BB1BD2" w:rsidP="002027FF">
                                  <w:pPr>
                                    <w:tabs>
                                      <w:tab w:val="left" w:pos="162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4C5A77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Vous venez</w:t>
                                  </w: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 w14:paraId="1CAC680A" w14:textId="77777777" w:rsidR="00BB1BD2" w:rsidRPr="004C5A77" w:rsidRDefault="00BB1BD2" w:rsidP="002027FF">
                                  <w:pPr>
                                    <w:tabs>
                                      <w:tab w:val="left" w:pos="162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i/>
                                      <w:iCs/>
                                      <w:sz w:val="26"/>
                                      <w:szCs w:val="26"/>
                                    </w:rPr>
                                  </w:pPr>
                                  <w:r w:rsidRPr="004C5A77">
                                    <w:rPr>
                                      <w:rFonts w:ascii="Calibri" w:hAnsi="Calibri"/>
                                      <w:i/>
                                      <w:iCs/>
                                      <w:sz w:val="26"/>
                                      <w:szCs w:val="26"/>
                                    </w:rPr>
                                    <w:t>You come ( pl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iCs/>
                                      <w:sz w:val="26"/>
                                      <w:szCs w:val="26"/>
                                    </w:rPr>
                                    <w:t>/pol</w:t>
                                  </w:r>
                                  <w:r w:rsidRPr="004C5A77">
                                    <w:rPr>
                                      <w:rFonts w:ascii="Calibri" w:hAnsi="Calibri"/>
                                      <w:i/>
                                      <w:iCs/>
                                      <w:sz w:val="26"/>
                                      <w:szCs w:val="26"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BB1BD2" w:rsidRPr="00593E58" w14:paraId="0424CF77" w14:textId="77777777" w:rsidTr="0077618E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2080" w:type="dxa"/>
                                </w:tcPr>
                                <w:p w14:paraId="732A0237" w14:textId="77777777" w:rsidR="00BB1BD2" w:rsidRPr="004C5A77" w:rsidRDefault="00BB1BD2" w:rsidP="002027FF">
                                  <w:pPr>
                                    <w:tabs>
                                      <w:tab w:val="left" w:pos="162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</w:pPr>
                                  <w:r w:rsidRPr="004C5A77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Ils</w:t>
                                  </w:r>
                                  <w:r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>/Elles</w:t>
                                  </w:r>
                                  <w:r w:rsidRPr="004C5A77"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</w:rPr>
                                    <w:t xml:space="preserve"> viennent</w:t>
                                  </w: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 w14:paraId="2DA3E8C0" w14:textId="77777777" w:rsidR="00BB1BD2" w:rsidRPr="004C5A77" w:rsidRDefault="00BB1BD2" w:rsidP="002027FF">
                                  <w:pPr>
                                    <w:tabs>
                                      <w:tab w:val="left" w:pos="162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i/>
                                      <w:iCs/>
                                      <w:sz w:val="26"/>
                                      <w:szCs w:val="26"/>
                                    </w:rPr>
                                  </w:pPr>
                                  <w:r w:rsidRPr="004C5A77">
                                    <w:rPr>
                                      <w:rFonts w:ascii="Calibri" w:hAnsi="Calibri"/>
                                      <w:i/>
                                      <w:iCs/>
                                      <w:sz w:val="26"/>
                                      <w:szCs w:val="26"/>
                                    </w:rPr>
                                    <w:t>They come ( m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iCs/>
                                      <w:sz w:val="26"/>
                                      <w:szCs w:val="26"/>
                                    </w:rPr>
                                    <w:t>/f</w:t>
                                  </w:r>
                                  <w:r w:rsidRPr="004C5A77">
                                    <w:rPr>
                                      <w:rFonts w:ascii="Calibri" w:hAnsi="Calibri"/>
                                      <w:i/>
                                      <w:iCs/>
                                      <w:sz w:val="26"/>
                                      <w:szCs w:val="26"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</w:tbl>
                          <w:p w14:paraId="094C8419" w14:textId="4BA2182A" w:rsidR="00BB1BD2" w:rsidRPr="004C5A77" w:rsidRDefault="00BB1BD2">
                            <w:pPr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CAAC9" id="_x0000_s1113" type="#_x0000_t202" style="position:absolute;margin-left:227.8pt;margin-top:13.8pt;width:258.65pt;height:194.5pt;z-index:25189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">
                <v:textbox>
                  <w:txbxContent>
                    <w:p w14:paraId="3A8961F2" w14:textId="7587659A" w:rsidR="00BB1BD2" w:rsidRPr="004C5A77" w:rsidRDefault="00BB1BD2" w:rsidP="002027FF">
                      <w:pPr>
                        <w:pStyle w:val="Heading2"/>
                        <w:tabs>
                          <w:tab w:val="left" w:pos="1620"/>
                        </w:tabs>
                        <w:spacing w:line="240" w:lineRule="auto"/>
                        <w:jc w:val="center"/>
                        <w:rPr>
                          <w:rFonts w:ascii="Calibri" w:hAnsi="Calibri"/>
                          <w:b w:val="0"/>
                          <w:iCs/>
                          <w:lang w:val="en-US"/>
                        </w:rPr>
                      </w:pPr>
                      <w:r w:rsidRPr="004C5A77">
                        <w:rPr>
                          <w:rFonts w:ascii="Calibri" w:hAnsi="Calibri"/>
                          <w:iCs/>
                          <w:color w:val="auto"/>
                          <w:lang w:val="en-US"/>
                        </w:rPr>
                        <w:t>venir (</w:t>
                      </w:r>
                      <w:r w:rsidRPr="004C5A77">
                        <w:rPr>
                          <w:rFonts w:ascii="Calibri" w:hAnsi="Calibri"/>
                          <w:i/>
                          <w:color w:val="auto"/>
                          <w:lang w:val="en-US"/>
                        </w:rPr>
                        <w:t>to com</w:t>
                      </w:r>
                      <w:r>
                        <w:rPr>
                          <w:rFonts w:ascii="Calibri" w:hAnsi="Calibri"/>
                          <w:i/>
                          <w:color w:val="auto"/>
                          <w:lang w:val="en-US"/>
                        </w:rPr>
                        <w:t>e)</w:t>
                      </w:r>
                    </w:p>
                    <w:tbl>
                      <w:tblPr>
                        <w:tblW w:w="5030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2080"/>
                        <w:gridCol w:w="2950"/>
                      </w:tblGrid>
                      <w:tr w:rsidR="00BB1BD2" w:rsidRPr="00593E58" w14:paraId="07334D1A" w14:textId="77777777" w:rsidTr="0077618E">
                        <w:trPr>
                          <w:trHeight w:val="266"/>
                          <w:jc w:val="center"/>
                        </w:trPr>
                        <w:tc>
                          <w:tcPr>
                            <w:tcW w:w="2080" w:type="dxa"/>
                          </w:tcPr>
                          <w:p w14:paraId="437F4121" w14:textId="77777777" w:rsidR="00BB1BD2" w:rsidRPr="004C5A77" w:rsidRDefault="00BB1BD2" w:rsidP="002027FF">
                            <w:pPr>
                              <w:tabs>
                                <w:tab w:val="left" w:pos="1620"/>
                              </w:tabs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4C5A77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Je viens</w:t>
                            </w:r>
                          </w:p>
                        </w:tc>
                        <w:tc>
                          <w:tcPr>
                            <w:tcW w:w="2950" w:type="dxa"/>
                          </w:tcPr>
                          <w:p w14:paraId="03F27306" w14:textId="77777777" w:rsidR="00BB1BD2" w:rsidRPr="004C5A77" w:rsidRDefault="00BB1BD2" w:rsidP="002027FF">
                            <w:pPr>
                              <w:tabs>
                                <w:tab w:val="left" w:pos="1620"/>
                              </w:tabs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4C5A77"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  <w:lang w:val="fr-FR"/>
                              </w:rPr>
                              <w:t>I come</w:t>
                            </w:r>
                          </w:p>
                        </w:tc>
                      </w:tr>
                      <w:tr w:rsidR="00BB1BD2" w:rsidRPr="00593E58" w14:paraId="4B5B99F6" w14:textId="77777777" w:rsidTr="0077618E">
                        <w:trPr>
                          <w:trHeight w:val="266"/>
                          <w:jc w:val="center"/>
                        </w:trPr>
                        <w:tc>
                          <w:tcPr>
                            <w:tcW w:w="2080" w:type="dxa"/>
                          </w:tcPr>
                          <w:p w14:paraId="5621A075" w14:textId="77777777" w:rsidR="00BB1BD2" w:rsidRPr="004C5A77" w:rsidRDefault="00BB1BD2" w:rsidP="002027FF">
                            <w:pPr>
                              <w:tabs>
                                <w:tab w:val="left" w:pos="1620"/>
                              </w:tabs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4C5A77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Tu viens</w:t>
                            </w:r>
                          </w:p>
                        </w:tc>
                        <w:tc>
                          <w:tcPr>
                            <w:tcW w:w="2950" w:type="dxa"/>
                          </w:tcPr>
                          <w:p w14:paraId="63158351" w14:textId="77777777" w:rsidR="00BB1BD2" w:rsidRPr="004C5A77" w:rsidRDefault="00BB1BD2" w:rsidP="002027FF">
                            <w:pPr>
                              <w:tabs>
                                <w:tab w:val="left" w:pos="1620"/>
                              </w:tabs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4C5A77"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  <w:lang w:val="fr-FR"/>
                              </w:rPr>
                              <w:t>You come ( sg )</w:t>
                            </w:r>
                          </w:p>
                        </w:tc>
                      </w:tr>
                      <w:tr w:rsidR="00BB1BD2" w:rsidRPr="00593E58" w14:paraId="39801057" w14:textId="77777777" w:rsidTr="0077618E">
                        <w:trPr>
                          <w:trHeight w:val="266"/>
                          <w:jc w:val="center"/>
                        </w:trPr>
                        <w:tc>
                          <w:tcPr>
                            <w:tcW w:w="2080" w:type="dxa"/>
                          </w:tcPr>
                          <w:p w14:paraId="142E3C8D" w14:textId="77777777" w:rsidR="00BB1BD2" w:rsidRPr="004C5A77" w:rsidRDefault="00BB1BD2" w:rsidP="002027FF">
                            <w:pPr>
                              <w:tabs>
                                <w:tab w:val="left" w:pos="1620"/>
                              </w:tabs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4C5A77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Il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/elle/on</w:t>
                            </w:r>
                            <w:r w:rsidRPr="004C5A77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vient</w:t>
                            </w:r>
                          </w:p>
                        </w:tc>
                        <w:tc>
                          <w:tcPr>
                            <w:tcW w:w="2950" w:type="dxa"/>
                          </w:tcPr>
                          <w:p w14:paraId="4CD599F4" w14:textId="77777777" w:rsidR="00BB1BD2" w:rsidRPr="004C5A77" w:rsidRDefault="00BB1BD2" w:rsidP="002027FF">
                            <w:pPr>
                              <w:tabs>
                                <w:tab w:val="left" w:pos="1620"/>
                              </w:tabs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4C5A77"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  <w:lang w:val="fr-FR"/>
                              </w:rPr>
                              <w:t>He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  <w:lang w:val="fr-FR"/>
                              </w:rPr>
                              <w:t>/she /one</w:t>
                            </w:r>
                            <w:r w:rsidRPr="004C5A77"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  <w:lang w:val="fr-FR"/>
                              </w:rPr>
                              <w:t xml:space="preserve"> comes</w:t>
                            </w:r>
                          </w:p>
                        </w:tc>
                      </w:tr>
                      <w:tr w:rsidR="00BB1BD2" w:rsidRPr="00593E58" w14:paraId="31B8CEA1" w14:textId="77777777" w:rsidTr="0077618E">
                        <w:trPr>
                          <w:trHeight w:val="254"/>
                          <w:jc w:val="center"/>
                        </w:trPr>
                        <w:tc>
                          <w:tcPr>
                            <w:tcW w:w="2080" w:type="dxa"/>
                          </w:tcPr>
                          <w:p w14:paraId="00FFA643" w14:textId="77777777" w:rsidR="00BB1BD2" w:rsidRPr="004C5A77" w:rsidRDefault="00BB1BD2" w:rsidP="002027FF">
                            <w:pPr>
                              <w:tabs>
                                <w:tab w:val="left" w:pos="1620"/>
                              </w:tabs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4C5A77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Nous venons</w:t>
                            </w:r>
                          </w:p>
                        </w:tc>
                        <w:tc>
                          <w:tcPr>
                            <w:tcW w:w="2950" w:type="dxa"/>
                          </w:tcPr>
                          <w:p w14:paraId="6A9A04D8" w14:textId="77777777" w:rsidR="00BB1BD2" w:rsidRPr="004C5A77" w:rsidRDefault="00BB1BD2" w:rsidP="002027FF">
                            <w:pPr>
                              <w:tabs>
                                <w:tab w:val="left" w:pos="1620"/>
                              </w:tabs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4C5A77"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  <w:t>We come</w:t>
                            </w:r>
                          </w:p>
                        </w:tc>
                      </w:tr>
                      <w:tr w:rsidR="00BB1BD2" w:rsidRPr="00593E58" w14:paraId="1D201749" w14:textId="77777777" w:rsidTr="0077618E">
                        <w:trPr>
                          <w:trHeight w:val="266"/>
                          <w:jc w:val="center"/>
                        </w:trPr>
                        <w:tc>
                          <w:tcPr>
                            <w:tcW w:w="2080" w:type="dxa"/>
                          </w:tcPr>
                          <w:p w14:paraId="19DBB49B" w14:textId="77777777" w:rsidR="00BB1BD2" w:rsidRPr="004C5A77" w:rsidRDefault="00BB1BD2" w:rsidP="002027FF">
                            <w:pPr>
                              <w:tabs>
                                <w:tab w:val="left" w:pos="1620"/>
                              </w:tabs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4C5A77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Vous venez</w:t>
                            </w:r>
                          </w:p>
                        </w:tc>
                        <w:tc>
                          <w:tcPr>
                            <w:tcW w:w="2950" w:type="dxa"/>
                          </w:tcPr>
                          <w:p w14:paraId="1CAC680A" w14:textId="77777777" w:rsidR="00BB1BD2" w:rsidRPr="004C5A77" w:rsidRDefault="00BB1BD2" w:rsidP="002027FF">
                            <w:pPr>
                              <w:tabs>
                                <w:tab w:val="left" w:pos="1620"/>
                              </w:tabs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4C5A77"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  <w:t>You come ( pl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  <w:t>/pol</w:t>
                            </w:r>
                            <w:r w:rsidRPr="004C5A77"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)</w:t>
                            </w:r>
                          </w:p>
                        </w:tc>
                      </w:tr>
                      <w:tr w:rsidR="00BB1BD2" w:rsidRPr="00593E58" w14:paraId="0424CF77" w14:textId="77777777" w:rsidTr="0077618E">
                        <w:trPr>
                          <w:trHeight w:val="266"/>
                          <w:jc w:val="center"/>
                        </w:trPr>
                        <w:tc>
                          <w:tcPr>
                            <w:tcW w:w="2080" w:type="dxa"/>
                          </w:tcPr>
                          <w:p w14:paraId="732A0237" w14:textId="77777777" w:rsidR="00BB1BD2" w:rsidRPr="004C5A77" w:rsidRDefault="00BB1BD2" w:rsidP="002027FF">
                            <w:pPr>
                              <w:tabs>
                                <w:tab w:val="left" w:pos="1620"/>
                              </w:tabs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4C5A77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Ils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/Elles</w:t>
                            </w:r>
                            <w:r w:rsidRPr="004C5A77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 viennent</w:t>
                            </w:r>
                          </w:p>
                        </w:tc>
                        <w:tc>
                          <w:tcPr>
                            <w:tcW w:w="2950" w:type="dxa"/>
                          </w:tcPr>
                          <w:p w14:paraId="2DA3E8C0" w14:textId="77777777" w:rsidR="00BB1BD2" w:rsidRPr="004C5A77" w:rsidRDefault="00BB1BD2" w:rsidP="002027FF">
                            <w:pPr>
                              <w:tabs>
                                <w:tab w:val="left" w:pos="1620"/>
                              </w:tabs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4C5A77"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  <w:t>They come ( m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  <w:t>/f</w:t>
                            </w:r>
                            <w:r w:rsidRPr="004C5A77"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)</w:t>
                            </w:r>
                          </w:p>
                        </w:tc>
                      </w:tr>
                    </w:tbl>
                    <w:p w14:paraId="094C8419" w14:textId="4BA2182A" w:rsidR="00BB1BD2" w:rsidRPr="004C5A77" w:rsidRDefault="00BB1BD2">
                      <w:pPr>
                        <w:rPr>
                          <w:sz w:val="26"/>
                          <w:szCs w:val="2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33B4">
        <w:rPr>
          <w:iCs/>
          <w:sz w:val="26"/>
          <w:szCs w:val="26"/>
          <w:lang w:val="fr-FR"/>
        </w:rPr>
        <w:t>un camion</w:t>
      </w:r>
      <w:r w:rsidR="00BD33B4">
        <w:rPr>
          <w:iCs/>
          <w:sz w:val="26"/>
          <w:szCs w:val="26"/>
          <w:lang w:val="fr-FR"/>
        </w:rPr>
        <w:tab/>
      </w:r>
      <w:r w:rsidR="00BD33B4">
        <w:rPr>
          <w:iCs/>
          <w:sz w:val="26"/>
          <w:szCs w:val="26"/>
          <w:lang w:val="fr-FR"/>
        </w:rPr>
        <w:tab/>
      </w:r>
      <w:r w:rsidR="00BD33B4">
        <w:rPr>
          <w:i/>
          <w:iCs/>
          <w:sz w:val="26"/>
          <w:szCs w:val="26"/>
          <w:lang w:val="fr-FR"/>
        </w:rPr>
        <w:t>a lorry</w:t>
      </w:r>
    </w:p>
    <w:p w14:paraId="18899AEE" w14:textId="03625341" w:rsidR="00BC4691" w:rsidRPr="00860975" w:rsidRDefault="000A1D26" w:rsidP="00BD33B4">
      <w:pPr>
        <w:spacing w:line="240" w:lineRule="auto"/>
        <w:rPr>
          <w:sz w:val="26"/>
          <w:szCs w:val="26"/>
          <w:lang w:val="fr-FR"/>
        </w:rPr>
      </w:pPr>
      <w:r w:rsidRPr="00860975">
        <w:rPr>
          <w:sz w:val="26"/>
          <w:szCs w:val="26"/>
          <w:lang w:val="fr-FR"/>
        </w:rPr>
        <w:t>un bateau/ferry</w:t>
      </w:r>
      <w:r w:rsidRPr="00860975">
        <w:rPr>
          <w:sz w:val="26"/>
          <w:szCs w:val="26"/>
          <w:lang w:val="fr-FR"/>
        </w:rPr>
        <w:tab/>
      </w:r>
      <w:r w:rsidR="00776508" w:rsidRPr="00860975">
        <w:rPr>
          <w:i/>
          <w:iCs/>
          <w:sz w:val="26"/>
          <w:szCs w:val="26"/>
          <w:lang w:val="fr-FR"/>
        </w:rPr>
        <w:t>a boat</w:t>
      </w:r>
      <w:r w:rsidRPr="00860975">
        <w:rPr>
          <w:i/>
          <w:iCs/>
          <w:sz w:val="26"/>
          <w:szCs w:val="26"/>
          <w:lang w:val="fr-FR"/>
        </w:rPr>
        <w:t>/ferry</w:t>
      </w:r>
    </w:p>
    <w:p w14:paraId="72096032" w14:textId="2B508E8E" w:rsidR="00BC4691" w:rsidRPr="00776508" w:rsidRDefault="00BC4691" w:rsidP="00BD33B4">
      <w:pPr>
        <w:spacing w:line="240" w:lineRule="auto"/>
        <w:rPr>
          <w:sz w:val="26"/>
          <w:szCs w:val="26"/>
          <w:lang w:val="fr-FR"/>
        </w:rPr>
      </w:pPr>
      <w:r w:rsidRPr="00776508">
        <w:rPr>
          <w:sz w:val="26"/>
          <w:szCs w:val="26"/>
          <w:lang w:val="fr-FR"/>
        </w:rPr>
        <w:t xml:space="preserve">un taxi </w:t>
      </w:r>
      <w:r w:rsidRPr="00776508">
        <w:rPr>
          <w:sz w:val="26"/>
          <w:szCs w:val="26"/>
          <w:lang w:val="fr-FR"/>
        </w:rPr>
        <w:tab/>
      </w:r>
      <w:r w:rsidRPr="00776508">
        <w:rPr>
          <w:sz w:val="26"/>
          <w:szCs w:val="26"/>
          <w:lang w:val="fr-FR"/>
        </w:rPr>
        <w:tab/>
      </w:r>
      <w:r w:rsidRPr="00776508">
        <w:rPr>
          <w:i/>
          <w:iCs/>
          <w:sz w:val="26"/>
          <w:szCs w:val="26"/>
          <w:lang w:val="fr-FR"/>
        </w:rPr>
        <w:t>a taxi</w:t>
      </w:r>
    </w:p>
    <w:p w14:paraId="6CBC3FCB" w14:textId="57432E7A" w:rsidR="00BC4691" w:rsidRPr="00776508" w:rsidRDefault="00776508" w:rsidP="00BD33B4">
      <w:pPr>
        <w:spacing w:line="240" w:lineRule="auto"/>
        <w:rPr>
          <w:sz w:val="26"/>
          <w:szCs w:val="26"/>
          <w:lang w:val="fr-FR"/>
        </w:rPr>
      </w:pPr>
      <w:r w:rsidRPr="00776508">
        <w:rPr>
          <w:sz w:val="26"/>
          <w:szCs w:val="26"/>
          <w:lang w:val="fr-FR"/>
        </w:rPr>
        <w:t>une voiture</w:t>
      </w:r>
      <w:r w:rsidRPr="00776508">
        <w:rPr>
          <w:sz w:val="26"/>
          <w:szCs w:val="26"/>
          <w:lang w:val="fr-FR"/>
        </w:rPr>
        <w:tab/>
      </w:r>
      <w:r w:rsidRPr="00776508">
        <w:rPr>
          <w:sz w:val="26"/>
          <w:szCs w:val="26"/>
          <w:lang w:val="fr-FR"/>
        </w:rPr>
        <w:tab/>
      </w:r>
      <w:r w:rsidR="00BC4691" w:rsidRPr="00776508">
        <w:rPr>
          <w:i/>
          <w:iCs/>
          <w:sz w:val="26"/>
          <w:szCs w:val="26"/>
          <w:lang w:val="fr-FR"/>
        </w:rPr>
        <w:t>a car</w:t>
      </w:r>
    </w:p>
    <w:p w14:paraId="0CE842AA" w14:textId="6D76D5AD" w:rsidR="00BC4691" w:rsidRPr="00776508" w:rsidRDefault="00BC4691" w:rsidP="00BD33B4">
      <w:pPr>
        <w:spacing w:line="240" w:lineRule="auto"/>
        <w:rPr>
          <w:sz w:val="26"/>
          <w:szCs w:val="26"/>
          <w:lang w:val="fr-FR"/>
        </w:rPr>
      </w:pPr>
      <w:r w:rsidRPr="00776508">
        <w:rPr>
          <w:sz w:val="26"/>
          <w:szCs w:val="26"/>
          <w:lang w:val="fr-FR"/>
        </w:rPr>
        <w:t xml:space="preserve">une moto </w:t>
      </w:r>
      <w:r w:rsidRPr="00776508">
        <w:rPr>
          <w:sz w:val="26"/>
          <w:szCs w:val="26"/>
          <w:lang w:val="fr-FR"/>
        </w:rPr>
        <w:tab/>
      </w:r>
      <w:r w:rsidRPr="00776508">
        <w:rPr>
          <w:sz w:val="26"/>
          <w:szCs w:val="26"/>
          <w:lang w:val="fr-FR"/>
        </w:rPr>
        <w:tab/>
      </w:r>
      <w:r w:rsidR="00776508" w:rsidRPr="00776508">
        <w:rPr>
          <w:i/>
          <w:iCs/>
          <w:sz w:val="26"/>
          <w:szCs w:val="26"/>
          <w:lang w:val="fr-FR"/>
        </w:rPr>
        <w:t>a motorbike</w:t>
      </w:r>
    </w:p>
    <w:p w14:paraId="4552273C" w14:textId="5607E2F2" w:rsidR="00BC4691" w:rsidRPr="00BC4691" w:rsidRDefault="00BC4691" w:rsidP="00BD33B4">
      <w:pPr>
        <w:spacing w:line="240" w:lineRule="auto"/>
        <w:rPr>
          <w:lang w:val="fr-FR"/>
        </w:rPr>
      </w:pPr>
      <w:r w:rsidRPr="00776508">
        <w:rPr>
          <w:sz w:val="26"/>
          <w:szCs w:val="26"/>
          <w:lang w:val="fr-FR"/>
        </w:rPr>
        <w:t>une trottinette</w:t>
      </w:r>
      <w:r w:rsidRPr="00776508">
        <w:rPr>
          <w:sz w:val="26"/>
          <w:szCs w:val="26"/>
          <w:lang w:val="fr-FR"/>
        </w:rPr>
        <w:tab/>
      </w:r>
      <w:r w:rsidRPr="00776508">
        <w:rPr>
          <w:i/>
          <w:iCs/>
          <w:sz w:val="26"/>
          <w:szCs w:val="26"/>
          <w:lang w:val="fr-FR"/>
        </w:rPr>
        <w:t>a scooter ( no engine</w:t>
      </w:r>
      <w:r w:rsidRPr="00776508">
        <w:rPr>
          <w:i/>
          <w:iCs/>
          <w:sz w:val="24"/>
          <w:szCs w:val="24"/>
          <w:lang w:val="fr-FR"/>
        </w:rPr>
        <w:t xml:space="preserve"> </w:t>
      </w:r>
      <w:r w:rsidRPr="00776508">
        <w:rPr>
          <w:i/>
          <w:iCs/>
          <w:lang w:val="fr-FR"/>
        </w:rPr>
        <w:t>)</w:t>
      </w:r>
    </w:p>
    <w:p w14:paraId="031AB103" w14:textId="38057150" w:rsidR="00C31794" w:rsidRPr="000A1D26" w:rsidRDefault="00C31794" w:rsidP="00C31794">
      <w:pPr>
        <w:pBdr>
          <w:bottom w:val="single" w:sz="4" w:space="1" w:color="auto"/>
        </w:pBdr>
        <w:spacing w:after="0" w:line="240" w:lineRule="auto"/>
        <w:rPr>
          <w:rFonts w:ascii="Calibri" w:eastAsia="Times New Roman" w:hAnsi="Calibri" w:cs="Calibri"/>
          <w:b/>
          <w:sz w:val="28"/>
          <w:szCs w:val="24"/>
          <w:lang w:val="fr-FR" w:eastAsia="en-GB"/>
        </w:rPr>
      </w:pPr>
      <w:r w:rsidRPr="000A1D26">
        <w:rPr>
          <w:rFonts w:ascii="Calibri" w:eastAsia="Times New Roman" w:hAnsi="Calibri" w:cs="Calibri"/>
          <w:b/>
          <w:sz w:val="32"/>
          <w:szCs w:val="28"/>
          <w:lang w:val="fr-FR" w:eastAsia="en-GB"/>
        </w:rPr>
        <w:t>À la Gare (at the train station)</w:t>
      </w:r>
    </w:p>
    <w:p w14:paraId="43D8E1CE" w14:textId="725B6A35" w:rsidR="00C31794" w:rsidRPr="00C31794" w:rsidRDefault="00C31794" w:rsidP="00C31794">
      <w:pPr>
        <w:spacing w:after="0" w:line="240" w:lineRule="auto"/>
        <w:rPr>
          <w:rFonts w:ascii="Calibri" w:eastAsia="Times New Roman" w:hAnsi="Calibri" w:cs="Calibri"/>
          <w:b/>
          <w:sz w:val="32"/>
          <w:szCs w:val="28"/>
          <w:highlight w:val="yellow"/>
          <w:lang w:val="fr-FR" w:eastAsia="en-GB"/>
        </w:rPr>
      </w:pPr>
    </w:p>
    <w:p w14:paraId="5A59796C" w14:textId="4168FB79" w:rsidR="00F158A4" w:rsidRPr="00F158A4" w:rsidRDefault="00F158A4" w:rsidP="00E85B88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/>
          <w:sz w:val="26"/>
          <w:szCs w:val="26"/>
          <w:lang w:val="fr-FR"/>
        </w:rPr>
      </w:pPr>
      <w:r w:rsidRPr="00F158A4">
        <w:rPr>
          <w:rFonts w:ascii="Calibri" w:hAnsi="Calibri"/>
          <w:sz w:val="26"/>
          <w:szCs w:val="26"/>
          <w:lang w:val="fr-FR"/>
        </w:rPr>
        <w:t xml:space="preserve">Pardon, Monsieur/Madame </w:t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="000A1D26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i/>
          <w:iCs/>
          <w:sz w:val="26"/>
          <w:szCs w:val="26"/>
          <w:lang w:val="fr-FR"/>
        </w:rPr>
        <w:t>Excuse me Sir/Madam ….</w:t>
      </w:r>
    </w:p>
    <w:p w14:paraId="35941B26" w14:textId="0A3BBBA3" w:rsidR="00F158A4" w:rsidRPr="00860975" w:rsidRDefault="00BD33B4" w:rsidP="00E85B88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  <w:lang w:val="fr-FR"/>
        </w:rPr>
        <w:t xml:space="preserve">Le </w:t>
      </w:r>
      <w:r w:rsidR="000A1D26">
        <w:rPr>
          <w:rFonts w:ascii="Calibri" w:hAnsi="Calibri"/>
          <w:sz w:val="26"/>
          <w:szCs w:val="26"/>
          <w:lang w:val="fr-FR"/>
        </w:rPr>
        <w:t xml:space="preserve">prochain </w:t>
      </w:r>
      <w:r w:rsidR="00F158A4">
        <w:rPr>
          <w:rFonts w:ascii="Calibri" w:hAnsi="Calibri"/>
          <w:sz w:val="26"/>
          <w:szCs w:val="26"/>
          <w:lang w:val="fr-FR"/>
        </w:rPr>
        <w:t>train</w:t>
      </w:r>
      <w:r>
        <w:rPr>
          <w:rFonts w:ascii="Calibri" w:hAnsi="Calibri"/>
          <w:sz w:val="26"/>
          <w:szCs w:val="26"/>
          <w:lang w:val="fr-FR"/>
        </w:rPr>
        <w:t xml:space="preserve"> part/arrive à quelle heure</w:t>
      </w:r>
      <w:r w:rsidR="00F158A4">
        <w:rPr>
          <w:rFonts w:ascii="Calibri" w:hAnsi="Calibri"/>
          <w:sz w:val="26"/>
          <w:szCs w:val="26"/>
          <w:lang w:val="fr-FR"/>
        </w:rPr>
        <w:t>?</w:t>
      </w:r>
      <w:r w:rsidR="00F158A4" w:rsidRPr="00F158A4">
        <w:rPr>
          <w:rFonts w:ascii="Calibri" w:hAnsi="Calibri"/>
          <w:sz w:val="26"/>
          <w:szCs w:val="26"/>
          <w:lang w:val="fr-FR"/>
        </w:rPr>
        <w:tab/>
      </w:r>
      <w:r w:rsidR="00F158A4" w:rsidRPr="00860975">
        <w:rPr>
          <w:rFonts w:ascii="Calibri" w:hAnsi="Calibri"/>
          <w:i/>
          <w:iCs/>
          <w:sz w:val="26"/>
          <w:szCs w:val="26"/>
        </w:rPr>
        <w:t xml:space="preserve">At </w:t>
      </w:r>
      <w:r w:rsidR="00F158A4" w:rsidRPr="00860975">
        <w:rPr>
          <w:rFonts w:ascii="Calibri" w:hAnsi="Calibri"/>
          <w:sz w:val="26"/>
          <w:szCs w:val="26"/>
        </w:rPr>
        <w:t>w</w:t>
      </w:r>
      <w:r w:rsidR="00F158A4" w:rsidRPr="00860975">
        <w:rPr>
          <w:rFonts w:ascii="Calibri" w:hAnsi="Calibri"/>
          <w:i/>
          <w:iCs/>
          <w:sz w:val="26"/>
          <w:szCs w:val="26"/>
        </w:rPr>
        <w:t xml:space="preserve">hat time does the </w:t>
      </w:r>
      <w:r w:rsidR="000A1D26" w:rsidRPr="00860975">
        <w:rPr>
          <w:rFonts w:ascii="Calibri" w:hAnsi="Calibri"/>
          <w:i/>
          <w:iCs/>
          <w:sz w:val="26"/>
          <w:szCs w:val="26"/>
        </w:rPr>
        <w:t xml:space="preserve">next </w:t>
      </w:r>
      <w:r w:rsidRPr="00860975">
        <w:rPr>
          <w:rFonts w:ascii="Calibri" w:hAnsi="Calibri"/>
          <w:i/>
          <w:iCs/>
          <w:sz w:val="26"/>
          <w:szCs w:val="26"/>
        </w:rPr>
        <w:t>train leave/arrive</w:t>
      </w:r>
      <w:r w:rsidR="00F158A4" w:rsidRPr="00860975">
        <w:rPr>
          <w:rFonts w:ascii="Calibri" w:hAnsi="Calibri"/>
          <w:i/>
          <w:iCs/>
          <w:sz w:val="26"/>
          <w:szCs w:val="26"/>
        </w:rPr>
        <w:t>?</w:t>
      </w:r>
    </w:p>
    <w:p w14:paraId="5297E72D" w14:textId="77777777" w:rsidR="000A1D26" w:rsidRDefault="000A1D26" w:rsidP="000A1D26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/>
          <w:i/>
          <w:iCs/>
          <w:sz w:val="26"/>
          <w:szCs w:val="26"/>
        </w:rPr>
      </w:pPr>
      <w:r w:rsidRPr="00476A62">
        <w:rPr>
          <w:rFonts w:ascii="Calibri" w:hAnsi="Calibri"/>
          <w:sz w:val="26"/>
          <w:szCs w:val="26"/>
          <w:lang w:val="fr-FR"/>
        </w:rPr>
        <w:t>Où est-ce que j</w:t>
      </w:r>
      <w:r>
        <w:rPr>
          <w:rFonts w:ascii="Calibri" w:hAnsi="Calibri"/>
          <w:sz w:val="26"/>
          <w:szCs w:val="26"/>
          <w:lang w:val="fr-FR"/>
        </w:rPr>
        <w:t>e peux laisser mon bagage ?</w:t>
      </w:r>
      <w:r>
        <w:rPr>
          <w:rFonts w:ascii="Calibri" w:hAnsi="Calibri"/>
          <w:sz w:val="26"/>
          <w:szCs w:val="26"/>
          <w:lang w:val="fr-FR"/>
        </w:rPr>
        <w:tab/>
      </w:r>
      <w:r w:rsidRPr="00476A62">
        <w:rPr>
          <w:rFonts w:ascii="Calibri" w:hAnsi="Calibri"/>
          <w:i/>
          <w:iCs/>
          <w:sz w:val="26"/>
          <w:szCs w:val="26"/>
        </w:rPr>
        <w:t>Where can I leave m</w:t>
      </w:r>
      <w:r>
        <w:rPr>
          <w:rFonts w:ascii="Calibri" w:hAnsi="Calibri"/>
          <w:i/>
          <w:iCs/>
          <w:sz w:val="26"/>
          <w:szCs w:val="26"/>
        </w:rPr>
        <w:t>y luggage?</w:t>
      </w:r>
    </w:p>
    <w:p w14:paraId="288C9253" w14:textId="3E002D8F" w:rsidR="000A1D26" w:rsidRPr="00BD33B4" w:rsidRDefault="000A1D26" w:rsidP="000A1D26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/>
          <w:i/>
          <w:iCs/>
          <w:sz w:val="26"/>
          <w:szCs w:val="26"/>
        </w:rPr>
      </w:pPr>
      <w:r>
        <w:rPr>
          <w:rFonts w:ascii="Calibri" w:hAnsi="Calibri"/>
          <w:iCs/>
          <w:sz w:val="26"/>
          <w:szCs w:val="26"/>
        </w:rPr>
        <w:t>C’est quel quai?</w:t>
      </w:r>
      <w:r>
        <w:rPr>
          <w:rFonts w:ascii="Calibri" w:hAnsi="Calibri"/>
          <w:iCs/>
          <w:sz w:val="26"/>
          <w:szCs w:val="26"/>
        </w:rPr>
        <w:tab/>
      </w:r>
      <w:r>
        <w:rPr>
          <w:rFonts w:ascii="Calibri" w:hAnsi="Calibri"/>
          <w:iCs/>
          <w:sz w:val="26"/>
          <w:szCs w:val="26"/>
        </w:rPr>
        <w:tab/>
      </w:r>
      <w:r>
        <w:rPr>
          <w:rFonts w:ascii="Calibri" w:hAnsi="Calibri"/>
          <w:iCs/>
          <w:sz w:val="26"/>
          <w:szCs w:val="26"/>
        </w:rPr>
        <w:tab/>
      </w:r>
      <w:r>
        <w:rPr>
          <w:rFonts w:ascii="Calibri" w:hAnsi="Calibri"/>
          <w:iCs/>
          <w:sz w:val="26"/>
          <w:szCs w:val="26"/>
        </w:rPr>
        <w:tab/>
      </w:r>
      <w:r>
        <w:rPr>
          <w:rFonts w:ascii="Calibri" w:hAnsi="Calibri"/>
          <w:iCs/>
          <w:sz w:val="26"/>
          <w:szCs w:val="26"/>
        </w:rPr>
        <w:tab/>
      </w:r>
      <w:r>
        <w:rPr>
          <w:rFonts w:ascii="Calibri" w:hAnsi="Calibri"/>
          <w:i/>
          <w:iCs/>
          <w:sz w:val="26"/>
          <w:szCs w:val="26"/>
        </w:rPr>
        <w:t>Which platform is it?</w:t>
      </w:r>
    </w:p>
    <w:p w14:paraId="0DE23E66" w14:textId="22C0155C" w:rsidR="00F158A4" w:rsidRPr="000A1D26" w:rsidRDefault="000A1D26" w:rsidP="00E85B88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/>
          <w:i/>
          <w:iCs/>
          <w:sz w:val="26"/>
          <w:szCs w:val="26"/>
        </w:rPr>
      </w:pPr>
      <w:r w:rsidRPr="000A1D26">
        <w:rPr>
          <w:rFonts w:ascii="Calibri" w:hAnsi="Calibri"/>
          <w:iCs/>
          <w:sz w:val="26"/>
          <w:szCs w:val="26"/>
          <w:lang w:val="fr-FR"/>
        </w:rPr>
        <w:t>C’est le train pour Paris?</w:t>
      </w:r>
      <w:r w:rsidRPr="000A1D26"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Cs/>
          <w:sz w:val="26"/>
          <w:szCs w:val="26"/>
          <w:lang w:val="fr-FR"/>
        </w:rPr>
        <w:tab/>
      </w:r>
      <w:r w:rsidRPr="000A1D26">
        <w:rPr>
          <w:rFonts w:ascii="Calibri" w:hAnsi="Calibri"/>
          <w:i/>
          <w:iCs/>
          <w:sz w:val="26"/>
          <w:szCs w:val="26"/>
        </w:rPr>
        <w:t>Is t</w:t>
      </w:r>
      <w:r>
        <w:rPr>
          <w:rFonts w:ascii="Calibri" w:hAnsi="Calibri"/>
          <w:i/>
          <w:iCs/>
          <w:sz w:val="26"/>
          <w:szCs w:val="26"/>
        </w:rPr>
        <w:t>h</w:t>
      </w:r>
      <w:r w:rsidRPr="000A1D26">
        <w:rPr>
          <w:rFonts w:ascii="Calibri" w:hAnsi="Calibri"/>
          <w:i/>
          <w:iCs/>
          <w:sz w:val="26"/>
          <w:szCs w:val="26"/>
        </w:rPr>
        <w:t>is the train for Paris ?</w:t>
      </w:r>
    </w:p>
    <w:p w14:paraId="1F880374" w14:textId="6206322F" w:rsidR="000A1D26" w:rsidRPr="00860975" w:rsidRDefault="000A1D26" w:rsidP="00E85B88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/>
          <w:i/>
          <w:iCs/>
          <w:sz w:val="26"/>
          <w:szCs w:val="26"/>
        </w:rPr>
      </w:pPr>
      <w:r w:rsidRPr="000A1D26">
        <w:rPr>
          <w:rFonts w:ascii="Calibri" w:hAnsi="Calibri"/>
          <w:iCs/>
          <w:sz w:val="26"/>
          <w:szCs w:val="26"/>
          <w:lang w:val="fr-FR"/>
        </w:rPr>
        <w:t>Est-ce qu’il faut changer</w:t>
      </w:r>
      <w:r>
        <w:rPr>
          <w:rFonts w:ascii="Calibri" w:hAnsi="Calibri"/>
          <w:iCs/>
          <w:sz w:val="26"/>
          <w:szCs w:val="26"/>
          <w:lang w:val="fr-FR"/>
        </w:rPr>
        <w:t> ?</w:t>
      </w:r>
      <w:r w:rsidRPr="000A1D26"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Cs/>
          <w:sz w:val="26"/>
          <w:szCs w:val="26"/>
          <w:lang w:val="fr-FR"/>
        </w:rPr>
        <w:tab/>
      </w:r>
      <w:r w:rsidRPr="00860975">
        <w:rPr>
          <w:rFonts w:ascii="Calibri" w:hAnsi="Calibri"/>
          <w:i/>
          <w:iCs/>
          <w:sz w:val="26"/>
          <w:szCs w:val="26"/>
        </w:rPr>
        <w:t>Do you have to change ?</w:t>
      </w:r>
    </w:p>
    <w:p w14:paraId="443C9336" w14:textId="24300A41" w:rsidR="000A1D26" w:rsidRPr="00860975" w:rsidRDefault="000A1D26" w:rsidP="00E85B88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/>
          <w:i/>
          <w:iCs/>
          <w:sz w:val="26"/>
          <w:szCs w:val="26"/>
        </w:rPr>
      </w:pPr>
      <w:r w:rsidRPr="00860975">
        <w:rPr>
          <w:rFonts w:ascii="Calibri" w:hAnsi="Calibri"/>
          <w:iCs/>
          <w:sz w:val="26"/>
          <w:szCs w:val="26"/>
        </w:rPr>
        <w:t>C’est direct ?</w:t>
      </w:r>
      <w:r w:rsidRPr="00860975">
        <w:rPr>
          <w:rFonts w:ascii="Calibri" w:hAnsi="Calibri"/>
          <w:iCs/>
          <w:sz w:val="26"/>
          <w:szCs w:val="26"/>
        </w:rPr>
        <w:tab/>
      </w:r>
      <w:r w:rsidRPr="00860975">
        <w:rPr>
          <w:rFonts w:ascii="Calibri" w:hAnsi="Calibri"/>
          <w:iCs/>
          <w:sz w:val="26"/>
          <w:szCs w:val="26"/>
        </w:rPr>
        <w:tab/>
      </w:r>
      <w:r w:rsidRPr="00860975">
        <w:rPr>
          <w:rFonts w:ascii="Calibri" w:hAnsi="Calibri"/>
          <w:iCs/>
          <w:sz w:val="26"/>
          <w:szCs w:val="26"/>
        </w:rPr>
        <w:tab/>
      </w:r>
      <w:r w:rsidRPr="00860975">
        <w:rPr>
          <w:rFonts w:ascii="Calibri" w:hAnsi="Calibri"/>
          <w:iCs/>
          <w:sz w:val="26"/>
          <w:szCs w:val="26"/>
        </w:rPr>
        <w:tab/>
      </w:r>
      <w:r w:rsidRPr="00860975">
        <w:rPr>
          <w:rFonts w:ascii="Calibri" w:hAnsi="Calibri"/>
          <w:iCs/>
          <w:sz w:val="26"/>
          <w:szCs w:val="26"/>
        </w:rPr>
        <w:tab/>
      </w:r>
      <w:r w:rsidRPr="00860975">
        <w:rPr>
          <w:rFonts w:ascii="Calibri" w:hAnsi="Calibri"/>
          <w:iCs/>
          <w:sz w:val="26"/>
          <w:szCs w:val="26"/>
        </w:rPr>
        <w:tab/>
      </w:r>
      <w:r w:rsidRPr="00860975">
        <w:rPr>
          <w:rFonts w:ascii="Calibri" w:hAnsi="Calibri"/>
          <w:i/>
          <w:iCs/>
          <w:sz w:val="26"/>
          <w:szCs w:val="26"/>
        </w:rPr>
        <w:t>Is it direct ?</w:t>
      </w:r>
    </w:p>
    <w:p w14:paraId="7E80C4D9" w14:textId="309A22A6" w:rsidR="00F158A4" w:rsidRDefault="00F158A4" w:rsidP="00E85B88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/>
          <w:i/>
          <w:iCs/>
          <w:sz w:val="26"/>
          <w:szCs w:val="26"/>
        </w:rPr>
      </w:pPr>
      <w:r w:rsidRPr="00F158A4">
        <w:rPr>
          <w:rFonts w:ascii="Calibri" w:hAnsi="Calibri"/>
          <w:sz w:val="26"/>
          <w:szCs w:val="26"/>
          <w:lang w:val="fr-FR"/>
        </w:rPr>
        <w:t>Je voudrais faire une r</w:t>
      </w:r>
      <w:r>
        <w:rPr>
          <w:rFonts w:ascii="Calibri" w:hAnsi="Calibri"/>
          <w:sz w:val="26"/>
          <w:szCs w:val="26"/>
          <w:lang w:val="fr-FR"/>
        </w:rPr>
        <w:t xml:space="preserve">éservation. </w:t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 w:rsidR="000A1D26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i/>
          <w:iCs/>
          <w:sz w:val="26"/>
          <w:szCs w:val="26"/>
        </w:rPr>
        <w:t>I’d like to make a</w:t>
      </w:r>
      <w:r>
        <w:rPr>
          <w:rFonts w:ascii="Calibri" w:hAnsi="Calibri"/>
          <w:i/>
          <w:iCs/>
          <w:sz w:val="26"/>
          <w:szCs w:val="26"/>
        </w:rPr>
        <w:t xml:space="preserve"> reservation. </w:t>
      </w:r>
    </w:p>
    <w:p w14:paraId="0F3E59B3" w14:textId="0DA14A9D" w:rsidR="00F158A4" w:rsidRPr="000A1D26" w:rsidRDefault="00476A62" w:rsidP="00E85B88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/>
          <w:i/>
          <w:iCs/>
          <w:sz w:val="26"/>
          <w:szCs w:val="26"/>
        </w:rPr>
      </w:pPr>
      <w:r w:rsidRPr="00476A62">
        <w:rPr>
          <w:rFonts w:ascii="Calibri" w:hAnsi="Calibri"/>
          <w:sz w:val="26"/>
          <w:szCs w:val="26"/>
          <w:lang w:val="fr-FR"/>
        </w:rPr>
        <w:t xml:space="preserve">Je voudrais acheter un </w:t>
      </w:r>
      <w:r>
        <w:rPr>
          <w:rFonts w:ascii="Calibri" w:hAnsi="Calibri"/>
          <w:sz w:val="26"/>
          <w:szCs w:val="26"/>
          <w:lang w:val="fr-FR"/>
        </w:rPr>
        <w:t xml:space="preserve">aller-retour pour Paris. </w:t>
      </w:r>
      <w:r>
        <w:rPr>
          <w:rFonts w:ascii="Calibri" w:hAnsi="Calibri"/>
          <w:sz w:val="26"/>
          <w:szCs w:val="26"/>
          <w:lang w:val="fr-FR"/>
        </w:rPr>
        <w:tab/>
      </w:r>
      <w:r w:rsidRPr="00476A62">
        <w:rPr>
          <w:rFonts w:ascii="Calibri" w:hAnsi="Calibri"/>
          <w:i/>
          <w:iCs/>
          <w:sz w:val="26"/>
          <w:szCs w:val="26"/>
        </w:rPr>
        <w:t>I’d like to buy a</w:t>
      </w:r>
      <w:r w:rsidR="000A1D26">
        <w:rPr>
          <w:rFonts w:ascii="Calibri" w:hAnsi="Calibri"/>
          <w:i/>
          <w:iCs/>
          <w:sz w:val="26"/>
          <w:szCs w:val="26"/>
        </w:rPr>
        <w:t xml:space="preserve"> return to Paris. </w:t>
      </w:r>
    </w:p>
    <w:p w14:paraId="0906CC62" w14:textId="145D1AF2" w:rsidR="00F158A4" w:rsidRPr="00F158A4" w:rsidRDefault="00F158A4" w:rsidP="00E85B88">
      <w:pPr>
        <w:pStyle w:val="Subtitle"/>
        <w:spacing w:line="360" w:lineRule="auto"/>
        <w:rPr>
          <w:rFonts w:ascii="Calibri" w:hAnsi="Calibri"/>
          <w:i/>
          <w:iCs/>
          <w:sz w:val="26"/>
          <w:szCs w:val="26"/>
          <w:lang w:val="en-US"/>
        </w:rPr>
      </w:pPr>
      <w:r w:rsidRPr="00F158A4">
        <w:rPr>
          <w:rFonts w:ascii="Calibri" w:hAnsi="Calibri"/>
          <w:sz w:val="26"/>
          <w:szCs w:val="26"/>
          <w:lang w:val="en-US"/>
        </w:rPr>
        <w:t xml:space="preserve">un billet </w:t>
      </w:r>
      <w:r w:rsidRPr="00F158A4">
        <w:rPr>
          <w:rFonts w:ascii="Calibri" w:hAnsi="Calibri"/>
          <w:sz w:val="26"/>
          <w:szCs w:val="26"/>
        </w:rPr>
        <w:tab/>
      </w:r>
      <w:r w:rsidRPr="00F158A4">
        <w:rPr>
          <w:rFonts w:ascii="Calibri" w:hAnsi="Calibri"/>
          <w:sz w:val="26"/>
          <w:szCs w:val="26"/>
        </w:rPr>
        <w:tab/>
      </w:r>
      <w:r w:rsidRPr="00F158A4">
        <w:rPr>
          <w:rFonts w:ascii="Calibri" w:hAnsi="Calibri"/>
          <w:sz w:val="26"/>
          <w:szCs w:val="26"/>
        </w:rPr>
        <w:tab/>
      </w:r>
      <w:r w:rsidRPr="00F158A4">
        <w:rPr>
          <w:rFonts w:ascii="Calibri" w:hAnsi="Calibri"/>
          <w:i/>
          <w:iCs/>
          <w:sz w:val="26"/>
          <w:szCs w:val="26"/>
        </w:rPr>
        <w:tab/>
      </w:r>
      <w:r w:rsidRPr="00F158A4">
        <w:rPr>
          <w:rFonts w:ascii="Calibri" w:hAnsi="Calibri"/>
          <w:i/>
          <w:iCs/>
          <w:sz w:val="26"/>
          <w:szCs w:val="26"/>
        </w:rPr>
        <w:tab/>
      </w:r>
      <w:r w:rsidRPr="00F158A4">
        <w:rPr>
          <w:rFonts w:ascii="Calibri" w:hAnsi="Calibri"/>
          <w:i/>
          <w:iCs/>
          <w:sz w:val="26"/>
          <w:szCs w:val="26"/>
          <w:lang w:val="en-US"/>
        </w:rPr>
        <w:t>a ticket/ a bank note</w:t>
      </w:r>
    </w:p>
    <w:p w14:paraId="64DB884B" w14:textId="2D7632A0" w:rsidR="00F158A4" w:rsidRPr="00F158A4" w:rsidRDefault="00F158A4" w:rsidP="00E85B88">
      <w:pPr>
        <w:pStyle w:val="Subtitle"/>
        <w:spacing w:line="360" w:lineRule="auto"/>
        <w:rPr>
          <w:rFonts w:ascii="Calibri" w:hAnsi="Calibri"/>
          <w:sz w:val="26"/>
          <w:szCs w:val="26"/>
          <w:lang w:val="fr-FR"/>
        </w:rPr>
      </w:pPr>
      <w:r w:rsidRPr="00F158A4">
        <w:rPr>
          <w:rFonts w:ascii="Calibri" w:hAnsi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2101120" behindDoc="0" locked="0" layoutInCell="1" allowOverlap="1" wp14:anchorId="1C7DEF40" wp14:editId="751EF6BC">
                <wp:simplePos x="0" y="0"/>
                <wp:positionH relativeFrom="page">
                  <wp:posOffset>4953000</wp:posOffset>
                </wp:positionH>
                <wp:positionV relativeFrom="paragraph">
                  <wp:posOffset>9525</wp:posOffset>
                </wp:positionV>
                <wp:extent cx="2432050" cy="1404620"/>
                <wp:effectExtent l="0" t="0" r="25400" b="17145"/>
                <wp:wrapNone/>
                <wp:docPr id="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BB759" w14:textId="4ECBFDD2" w:rsidR="00BB1BD2" w:rsidRPr="00F158A4" w:rsidRDefault="00BB1BD2" w:rsidP="00F158A4">
                            <w:pPr>
                              <w:pStyle w:val="Subtitle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</w:rPr>
                            </w:pPr>
                            <w:r w:rsidRPr="00F158A4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</w:rPr>
                              <w:t>Adjectives (after noun)</w:t>
                            </w:r>
                          </w:p>
                          <w:p w14:paraId="2172D82B" w14:textId="7B9102AA" w:rsidR="00BB1BD2" w:rsidRPr="00F158A4" w:rsidRDefault="00BB1BD2" w:rsidP="00F158A4">
                            <w:pPr>
                              <w:pStyle w:val="Subtitle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 w:rsidRPr="00F158A4">
                              <w:rPr>
                                <w:rFonts w:ascii="Calibri" w:hAnsi="Calibri"/>
                                <w:sz w:val="24"/>
                              </w:rPr>
                              <w:t xml:space="preserve">fumeurs/ non-fumeurs </w:t>
                            </w:r>
                            <w:r w:rsidRPr="00F158A4">
                              <w:rPr>
                                <w:rFonts w:ascii="Calibri" w:hAnsi="Calibr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ab/>
                              <w:t xml:space="preserve">          </w:t>
                            </w:r>
                            <w:r w:rsidRPr="00F158A4"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</w:rPr>
                              <w:t>smoking/non-smoking</w:t>
                            </w:r>
                          </w:p>
                          <w:p w14:paraId="4DDB9AEC" w14:textId="6D686FCD" w:rsidR="00BB1BD2" w:rsidRPr="00F158A4" w:rsidRDefault="00BB1BD2" w:rsidP="00F158A4">
                            <w:pPr>
                              <w:pStyle w:val="Subtitle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 w:rsidRPr="00F158A4">
                              <w:rPr>
                                <w:rFonts w:ascii="Calibri" w:hAnsi="Calibri"/>
                                <w:sz w:val="24"/>
                              </w:rPr>
                              <w:t xml:space="preserve">occupé         </w:t>
                            </w:r>
                            <w:r w:rsidRPr="00F158A4"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</w:rPr>
                              <w:t>in use ( busy / engaged)</w:t>
                            </w:r>
                          </w:p>
                          <w:p w14:paraId="6120A8FD" w14:textId="23839928" w:rsidR="00BB1BD2" w:rsidRPr="00F158A4" w:rsidRDefault="00BB1BD2" w:rsidP="00F158A4">
                            <w:pPr>
                              <w:pStyle w:val="Subtitle"/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</w:rPr>
                            </w:pPr>
                            <w:r w:rsidRPr="00F158A4">
                              <w:rPr>
                                <w:rFonts w:ascii="Calibri" w:hAnsi="Calibri"/>
                                <w:sz w:val="24"/>
                              </w:rPr>
                              <w:t>gratuit</w:t>
                            </w:r>
                            <w:r w:rsidRPr="00F158A4">
                              <w:rPr>
                                <w:rFonts w:ascii="Calibri" w:hAnsi="Calibr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      </w:t>
                            </w:r>
                            <w:r w:rsidRPr="00F158A4"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</w:rPr>
                              <w:t>free ( non fee-paying)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7DEF40" id="_x0000_s1114" type="#_x0000_t202" style="position:absolute;margin-left:390pt;margin-top:.75pt;width:191.5pt;height:110.6pt;z-index:2521011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">
                <v:textbox style="mso-fit-shape-to-text:t">
                  <w:txbxContent>
                    <w:p w14:paraId="482BB759" w14:textId="4ECBFDD2" w:rsidR="00BB1BD2" w:rsidRPr="00F158A4" w:rsidRDefault="00BB1BD2" w:rsidP="00F158A4">
                      <w:pPr>
                        <w:pStyle w:val="Subtitle"/>
                        <w:rPr>
                          <w:rFonts w:ascii="Calibri" w:hAnsi="Calibri"/>
                          <w:b/>
                          <w:bCs/>
                          <w:sz w:val="24"/>
                        </w:rPr>
                      </w:pPr>
                      <w:r w:rsidRPr="00F158A4">
                        <w:rPr>
                          <w:rFonts w:ascii="Calibri" w:hAnsi="Calibri"/>
                          <w:b/>
                          <w:bCs/>
                          <w:sz w:val="24"/>
                        </w:rPr>
                        <w:t>Adjectives (after noun)</w:t>
                      </w:r>
                    </w:p>
                    <w:p w14:paraId="2172D82B" w14:textId="7B9102AA" w:rsidR="00BB1BD2" w:rsidRPr="00F158A4" w:rsidRDefault="00BB1BD2" w:rsidP="00F158A4">
                      <w:pPr>
                        <w:pStyle w:val="Subtitle"/>
                        <w:rPr>
                          <w:rFonts w:ascii="Calibri" w:hAnsi="Calibri"/>
                          <w:sz w:val="24"/>
                        </w:rPr>
                      </w:pPr>
                      <w:proofErr w:type="gramStart"/>
                      <w:r w:rsidRPr="00F158A4">
                        <w:rPr>
                          <w:rFonts w:ascii="Calibri" w:hAnsi="Calibri"/>
                          <w:sz w:val="24"/>
                        </w:rPr>
                        <w:t>fumeurs</w:t>
                      </w:r>
                      <w:proofErr w:type="gramEnd"/>
                      <w:r w:rsidRPr="00F158A4">
                        <w:rPr>
                          <w:rFonts w:ascii="Calibri" w:hAnsi="Calibri"/>
                          <w:sz w:val="24"/>
                        </w:rPr>
                        <w:t xml:space="preserve">/ non-fumeurs </w:t>
                      </w:r>
                      <w:r w:rsidRPr="00F158A4">
                        <w:rPr>
                          <w:rFonts w:ascii="Calibri" w:hAnsi="Calibri"/>
                          <w:sz w:val="24"/>
                        </w:rPr>
                        <w:tab/>
                      </w:r>
                      <w:r>
                        <w:rPr>
                          <w:rFonts w:ascii="Calibri" w:hAnsi="Calibri"/>
                          <w:sz w:val="24"/>
                        </w:rPr>
                        <w:tab/>
                        <w:t xml:space="preserve">          </w:t>
                      </w:r>
                      <w:r w:rsidRPr="00F158A4">
                        <w:rPr>
                          <w:rFonts w:ascii="Calibri" w:hAnsi="Calibri"/>
                          <w:i/>
                          <w:iCs/>
                          <w:sz w:val="24"/>
                        </w:rPr>
                        <w:t>smoking/non-smoking</w:t>
                      </w:r>
                    </w:p>
                    <w:p w14:paraId="4DDB9AEC" w14:textId="6D686FCD" w:rsidR="00BB1BD2" w:rsidRPr="00F158A4" w:rsidRDefault="00BB1BD2" w:rsidP="00F158A4">
                      <w:pPr>
                        <w:pStyle w:val="Subtitle"/>
                        <w:rPr>
                          <w:rFonts w:ascii="Calibri" w:hAnsi="Calibri"/>
                          <w:sz w:val="24"/>
                        </w:rPr>
                      </w:pPr>
                      <w:proofErr w:type="gramStart"/>
                      <w:r w:rsidRPr="00F158A4">
                        <w:rPr>
                          <w:rFonts w:ascii="Calibri" w:hAnsi="Calibri"/>
                          <w:sz w:val="24"/>
                        </w:rPr>
                        <w:t>occupé</w:t>
                      </w:r>
                      <w:proofErr w:type="gramEnd"/>
                      <w:r w:rsidRPr="00F158A4">
                        <w:rPr>
                          <w:rFonts w:ascii="Calibri" w:hAnsi="Calibri"/>
                          <w:sz w:val="24"/>
                        </w:rPr>
                        <w:t xml:space="preserve">         </w:t>
                      </w:r>
                      <w:r w:rsidRPr="00F158A4">
                        <w:rPr>
                          <w:rFonts w:ascii="Calibri" w:hAnsi="Calibri"/>
                          <w:i/>
                          <w:iCs/>
                          <w:sz w:val="24"/>
                        </w:rPr>
                        <w:t>in use ( busy / engaged)</w:t>
                      </w:r>
                    </w:p>
                    <w:p w14:paraId="6120A8FD" w14:textId="23839928" w:rsidR="00BB1BD2" w:rsidRPr="00F158A4" w:rsidRDefault="00BB1BD2" w:rsidP="00F158A4">
                      <w:pPr>
                        <w:pStyle w:val="Subtitle"/>
                        <w:rPr>
                          <w:rFonts w:ascii="Calibri" w:hAnsi="Calibri"/>
                          <w:i/>
                          <w:iCs/>
                          <w:sz w:val="24"/>
                        </w:rPr>
                      </w:pPr>
                      <w:proofErr w:type="gramStart"/>
                      <w:r w:rsidRPr="00F158A4">
                        <w:rPr>
                          <w:rFonts w:ascii="Calibri" w:hAnsi="Calibri"/>
                          <w:sz w:val="24"/>
                        </w:rPr>
                        <w:t>gratuit</w:t>
                      </w:r>
                      <w:proofErr w:type="gramEnd"/>
                      <w:r w:rsidRPr="00F158A4">
                        <w:rPr>
                          <w:rFonts w:ascii="Calibri" w:hAnsi="Calibri"/>
                          <w:sz w:val="24"/>
                        </w:rPr>
                        <w:tab/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       </w:t>
                      </w:r>
                      <w:r w:rsidRPr="00F158A4">
                        <w:rPr>
                          <w:rFonts w:ascii="Calibri" w:hAnsi="Calibri"/>
                          <w:i/>
                          <w:iCs/>
                          <w:sz w:val="24"/>
                        </w:rPr>
                        <w:t>free ( non fee-paying)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158A4">
        <w:rPr>
          <w:rFonts w:ascii="Calibri" w:hAnsi="Calibri"/>
          <w:sz w:val="26"/>
          <w:szCs w:val="26"/>
          <w:lang w:val="fr-FR"/>
        </w:rPr>
        <w:t>un aller simple (deux allers simples)</w:t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i/>
          <w:iCs/>
          <w:sz w:val="26"/>
          <w:szCs w:val="26"/>
          <w:lang w:val="fr-FR"/>
        </w:rPr>
        <w:t xml:space="preserve">a single ticket </w:t>
      </w:r>
    </w:p>
    <w:p w14:paraId="55088408" w14:textId="784A564E" w:rsidR="00F158A4" w:rsidRPr="00F158A4" w:rsidRDefault="00F158A4" w:rsidP="00E85B88">
      <w:pPr>
        <w:pStyle w:val="Subtitle"/>
        <w:spacing w:line="360" w:lineRule="auto"/>
        <w:rPr>
          <w:rFonts w:ascii="Calibri" w:hAnsi="Calibri"/>
          <w:i/>
          <w:iCs/>
          <w:sz w:val="26"/>
          <w:szCs w:val="26"/>
          <w:lang w:val="fr-FR"/>
        </w:rPr>
      </w:pPr>
      <w:r w:rsidRPr="00F158A4">
        <w:rPr>
          <w:rFonts w:ascii="Calibri" w:hAnsi="Calibri"/>
          <w:sz w:val="26"/>
          <w:szCs w:val="26"/>
          <w:lang w:val="fr-FR"/>
        </w:rPr>
        <w:t>un aller-retour (deux allers-retours)</w:t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i/>
          <w:iCs/>
          <w:sz w:val="26"/>
          <w:szCs w:val="26"/>
          <w:lang w:val="fr-FR"/>
        </w:rPr>
        <w:t xml:space="preserve">a return ticket </w:t>
      </w:r>
    </w:p>
    <w:p w14:paraId="42BDF821" w14:textId="5554F10F" w:rsidR="00F158A4" w:rsidRPr="00F158A4" w:rsidRDefault="00F158A4" w:rsidP="00E85B88">
      <w:pPr>
        <w:pStyle w:val="Subtitle"/>
        <w:spacing w:line="360" w:lineRule="auto"/>
        <w:rPr>
          <w:rFonts w:ascii="Calibri" w:hAnsi="Calibri"/>
          <w:sz w:val="26"/>
          <w:szCs w:val="26"/>
          <w:lang w:val="fr-FR"/>
        </w:rPr>
      </w:pPr>
      <w:r w:rsidRPr="00F158A4">
        <w:rPr>
          <w:rFonts w:ascii="Calibri" w:hAnsi="Calibri"/>
          <w:sz w:val="26"/>
          <w:szCs w:val="26"/>
          <w:lang w:val="fr-FR"/>
        </w:rPr>
        <w:t xml:space="preserve">un wagon </w:t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i/>
          <w:iCs/>
          <w:sz w:val="26"/>
          <w:szCs w:val="26"/>
          <w:lang w:val="fr-FR"/>
        </w:rPr>
        <w:tab/>
        <w:t>a carriage</w:t>
      </w:r>
    </w:p>
    <w:p w14:paraId="0CE4DFEF" w14:textId="145066F2" w:rsidR="00F158A4" w:rsidRPr="00F158A4" w:rsidRDefault="00F158A4" w:rsidP="00E85B88">
      <w:pPr>
        <w:pStyle w:val="Subtitle"/>
        <w:spacing w:line="360" w:lineRule="auto"/>
        <w:rPr>
          <w:rFonts w:ascii="Calibri" w:hAnsi="Calibri"/>
          <w:sz w:val="26"/>
          <w:szCs w:val="26"/>
          <w:lang w:val="fr-FR"/>
        </w:rPr>
      </w:pPr>
      <w:r w:rsidRPr="00F158A4">
        <w:rPr>
          <w:rFonts w:ascii="Calibri" w:hAnsi="Calibri"/>
          <w:sz w:val="26"/>
          <w:szCs w:val="26"/>
          <w:lang w:val="fr-FR"/>
        </w:rPr>
        <w:t xml:space="preserve">le quai </w:t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i/>
          <w:iCs/>
          <w:sz w:val="26"/>
          <w:szCs w:val="26"/>
          <w:lang w:val="fr-FR"/>
        </w:rPr>
        <w:t>the platform</w:t>
      </w:r>
    </w:p>
    <w:p w14:paraId="436F946A" w14:textId="7420E821" w:rsidR="00F158A4" w:rsidRPr="00F158A4" w:rsidRDefault="00F158A4" w:rsidP="00E85B88">
      <w:pPr>
        <w:pStyle w:val="Subtitle"/>
        <w:spacing w:line="360" w:lineRule="auto"/>
        <w:rPr>
          <w:rFonts w:ascii="Calibri" w:hAnsi="Calibri"/>
          <w:sz w:val="26"/>
          <w:szCs w:val="26"/>
          <w:lang w:val="fr-FR"/>
        </w:rPr>
      </w:pPr>
      <w:r w:rsidRPr="00F158A4">
        <w:rPr>
          <w:rFonts w:ascii="Calibri" w:hAnsi="Calibri"/>
          <w:sz w:val="26"/>
          <w:szCs w:val="26"/>
          <w:lang w:val="fr-FR"/>
        </w:rPr>
        <w:t xml:space="preserve">le buffet </w:t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i/>
          <w:iCs/>
          <w:sz w:val="26"/>
          <w:szCs w:val="26"/>
          <w:lang w:val="fr-FR"/>
        </w:rPr>
        <w:tab/>
        <w:t>the buffet</w:t>
      </w:r>
    </w:p>
    <w:p w14:paraId="2A9D7004" w14:textId="5A964632" w:rsidR="00F158A4" w:rsidRPr="00F158A4" w:rsidRDefault="00F158A4" w:rsidP="00E85B88">
      <w:pPr>
        <w:pStyle w:val="Subtitle"/>
        <w:spacing w:line="360" w:lineRule="auto"/>
        <w:rPr>
          <w:rFonts w:ascii="Calibri" w:hAnsi="Calibri"/>
          <w:sz w:val="26"/>
          <w:szCs w:val="26"/>
          <w:lang w:val="fr-FR"/>
        </w:rPr>
      </w:pPr>
      <w:r w:rsidRPr="00F158A4">
        <w:rPr>
          <w:rFonts w:ascii="Calibri" w:hAnsi="Calibri"/>
          <w:sz w:val="26"/>
          <w:szCs w:val="26"/>
          <w:lang w:val="fr-FR"/>
        </w:rPr>
        <w:t xml:space="preserve">le bureau de renseignements </w:t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i/>
          <w:iCs/>
          <w:sz w:val="26"/>
          <w:szCs w:val="26"/>
          <w:lang w:val="fr-FR"/>
        </w:rPr>
        <w:t>the information office</w:t>
      </w:r>
    </w:p>
    <w:p w14:paraId="74DF0432" w14:textId="291A1752" w:rsidR="00F158A4" w:rsidRPr="00F158A4" w:rsidRDefault="00C6245B" w:rsidP="00E85B88">
      <w:pPr>
        <w:pStyle w:val="Subtitle"/>
        <w:spacing w:line="360" w:lineRule="auto"/>
        <w:rPr>
          <w:rFonts w:ascii="Calibri" w:hAnsi="Calibri"/>
          <w:sz w:val="26"/>
          <w:szCs w:val="26"/>
        </w:rPr>
      </w:pPr>
      <w:r w:rsidRPr="00476A62">
        <w:rPr>
          <w:rFonts w:ascii="Calibri" w:hAnsi="Calibri"/>
          <w:noProof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2103168" behindDoc="0" locked="0" layoutInCell="1" allowOverlap="1" wp14:anchorId="0DB51726" wp14:editId="0E2B5916">
                <wp:simplePos x="0" y="0"/>
                <wp:positionH relativeFrom="column">
                  <wp:posOffset>4626923</wp:posOffset>
                </wp:positionH>
                <wp:positionV relativeFrom="paragraph">
                  <wp:posOffset>6438</wp:posOffset>
                </wp:positionV>
                <wp:extent cx="1741990" cy="763929"/>
                <wp:effectExtent l="0" t="0" r="10795" b="17145"/>
                <wp:wrapNone/>
                <wp:docPr id="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990" cy="7639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0DAF1" w14:textId="499BC5D0" w:rsidR="00BB1BD2" w:rsidRPr="00476A62" w:rsidRDefault="00BB1B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76A62">
                              <w:rPr>
                                <w:sz w:val="24"/>
                                <w:szCs w:val="24"/>
                              </w:rPr>
                              <w:t xml:space="preserve">Composter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un </w:t>
                            </w:r>
                            <w:r w:rsidRPr="00476A62">
                              <w:rPr>
                                <w:sz w:val="24"/>
                                <w:szCs w:val="24"/>
                              </w:rPr>
                              <w:t>billet</w:t>
                            </w:r>
                          </w:p>
                          <w:p w14:paraId="5FA58183" w14:textId="4B3B3C75" w:rsidR="00BB1BD2" w:rsidRPr="00476A62" w:rsidRDefault="00BB1BD2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76A62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To validate 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</w:t>
                            </w:r>
                            <w:r w:rsidRPr="00476A62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ticket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51726" id="_x0000_s1115" type="#_x0000_t202" style="position:absolute;margin-left:364.3pt;margin-top:.5pt;width:137.15pt;height:60.15pt;z-index:25210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">
                <v:textbox>
                  <w:txbxContent>
                    <w:p w14:paraId="2070DAF1" w14:textId="499BC5D0" w:rsidR="00BB1BD2" w:rsidRPr="00476A62" w:rsidRDefault="00BB1BD2">
                      <w:pPr>
                        <w:rPr>
                          <w:sz w:val="24"/>
                          <w:szCs w:val="24"/>
                        </w:rPr>
                      </w:pPr>
                      <w:r w:rsidRPr="00476A62">
                        <w:rPr>
                          <w:sz w:val="24"/>
                          <w:szCs w:val="24"/>
                        </w:rPr>
                        <w:t xml:space="preserve">Composter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un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76A62">
                        <w:rPr>
                          <w:sz w:val="24"/>
                          <w:szCs w:val="24"/>
                        </w:rPr>
                        <w:t>billet</w:t>
                      </w:r>
                    </w:p>
                    <w:p w14:paraId="5FA58183" w14:textId="4B3B3C75" w:rsidR="00BB1BD2" w:rsidRPr="00476A62" w:rsidRDefault="00BB1BD2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476A62">
                        <w:rPr>
                          <w:i/>
                          <w:iCs/>
                          <w:sz w:val="24"/>
                          <w:szCs w:val="24"/>
                        </w:rPr>
                        <w:t xml:space="preserve">To validate 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a</w:t>
                      </w:r>
                      <w:r w:rsidRPr="00476A62">
                        <w:rPr>
                          <w:i/>
                          <w:iCs/>
                          <w:sz w:val="24"/>
                          <w:szCs w:val="24"/>
                        </w:rPr>
                        <w:t xml:space="preserve"> ticket</w:t>
                      </w:r>
                    </w:p>
                  </w:txbxContent>
                </v:textbox>
              </v:shape>
            </w:pict>
          </mc:Fallback>
        </mc:AlternateContent>
      </w:r>
      <w:r w:rsidR="00F158A4" w:rsidRPr="00F158A4">
        <w:rPr>
          <w:rFonts w:ascii="Calibri" w:hAnsi="Calibri"/>
          <w:sz w:val="26"/>
          <w:szCs w:val="26"/>
        </w:rPr>
        <w:t xml:space="preserve">le guichet </w:t>
      </w:r>
      <w:r w:rsidR="00F158A4" w:rsidRPr="00F158A4">
        <w:rPr>
          <w:rFonts w:ascii="Calibri" w:hAnsi="Calibri"/>
          <w:sz w:val="26"/>
          <w:szCs w:val="26"/>
        </w:rPr>
        <w:tab/>
      </w:r>
      <w:r w:rsidR="00F158A4" w:rsidRPr="00F158A4">
        <w:rPr>
          <w:rFonts w:ascii="Calibri" w:hAnsi="Calibri"/>
          <w:sz w:val="26"/>
          <w:szCs w:val="26"/>
        </w:rPr>
        <w:tab/>
      </w:r>
      <w:r w:rsidR="00F158A4" w:rsidRPr="00F158A4">
        <w:rPr>
          <w:rFonts w:ascii="Calibri" w:hAnsi="Calibri"/>
          <w:sz w:val="26"/>
          <w:szCs w:val="26"/>
        </w:rPr>
        <w:tab/>
      </w:r>
      <w:r w:rsidR="00F158A4" w:rsidRPr="00F158A4">
        <w:rPr>
          <w:rFonts w:ascii="Calibri" w:hAnsi="Calibri"/>
          <w:sz w:val="26"/>
          <w:szCs w:val="26"/>
        </w:rPr>
        <w:tab/>
      </w:r>
      <w:r w:rsidR="00F158A4" w:rsidRPr="00F158A4">
        <w:rPr>
          <w:rFonts w:ascii="Calibri" w:hAnsi="Calibri"/>
          <w:i/>
          <w:iCs/>
          <w:sz w:val="26"/>
          <w:szCs w:val="26"/>
        </w:rPr>
        <w:tab/>
        <w:t>the ticket office</w:t>
      </w:r>
    </w:p>
    <w:p w14:paraId="2AB0DB97" w14:textId="552730E7" w:rsidR="00F158A4" w:rsidRPr="00F158A4" w:rsidRDefault="00F158A4" w:rsidP="00E85B88">
      <w:pPr>
        <w:pStyle w:val="Subtitle"/>
        <w:spacing w:line="360" w:lineRule="auto"/>
        <w:rPr>
          <w:rFonts w:ascii="Calibri" w:hAnsi="Calibri"/>
          <w:sz w:val="26"/>
          <w:szCs w:val="26"/>
        </w:rPr>
      </w:pPr>
      <w:r w:rsidRPr="00F158A4">
        <w:rPr>
          <w:rFonts w:ascii="Calibri" w:hAnsi="Calibri"/>
          <w:sz w:val="26"/>
          <w:szCs w:val="26"/>
        </w:rPr>
        <w:t xml:space="preserve">le kiosque </w:t>
      </w:r>
      <w:r w:rsidRPr="00F158A4">
        <w:rPr>
          <w:rFonts w:ascii="Calibri" w:hAnsi="Calibri"/>
          <w:sz w:val="26"/>
          <w:szCs w:val="26"/>
        </w:rPr>
        <w:tab/>
      </w:r>
      <w:r w:rsidRPr="00F158A4">
        <w:rPr>
          <w:rFonts w:ascii="Calibri" w:hAnsi="Calibri"/>
          <w:sz w:val="26"/>
          <w:szCs w:val="26"/>
        </w:rPr>
        <w:tab/>
      </w:r>
      <w:r w:rsidRPr="00F158A4">
        <w:rPr>
          <w:rFonts w:ascii="Calibri" w:hAnsi="Calibri"/>
          <w:sz w:val="26"/>
          <w:szCs w:val="26"/>
        </w:rPr>
        <w:tab/>
      </w:r>
      <w:r w:rsidRPr="00F158A4">
        <w:rPr>
          <w:rFonts w:ascii="Calibri" w:hAnsi="Calibri"/>
          <w:sz w:val="26"/>
          <w:szCs w:val="26"/>
        </w:rPr>
        <w:tab/>
      </w:r>
      <w:r w:rsidRPr="00F158A4">
        <w:rPr>
          <w:rFonts w:ascii="Calibri" w:hAnsi="Calibri"/>
          <w:sz w:val="26"/>
          <w:szCs w:val="26"/>
        </w:rPr>
        <w:tab/>
      </w:r>
      <w:r w:rsidRPr="00F158A4">
        <w:rPr>
          <w:rFonts w:ascii="Calibri" w:hAnsi="Calibri"/>
          <w:i/>
          <w:iCs/>
          <w:sz w:val="26"/>
          <w:szCs w:val="26"/>
        </w:rPr>
        <w:t>the kiosk</w:t>
      </w:r>
    </w:p>
    <w:p w14:paraId="34395FCA" w14:textId="35D321E0" w:rsidR="00F158A4" w:rsidRPr="00F158A4" w:rsidRDefault="00F158A4" w:rsidP="00E85B88">
      <w:pPr>
        <w:pStyle w:val="Subtitle"/>
        <w:spacing w:line="360" w:lineRule="auto"/>
        <w:rPr>
          <w:rFonts w:ascii="Calibri" w:hAnsi="Calibri"/>
          <w:sz w:val="26"/>
          <w:szCs w:val="26"/>
          <w:lang w:val="fr-FR"/>
        </w:rPr>
      </w:pPr>
      <w:r w:rsidRPr="00F158A4">
        <w:rPr>
          <w:rFonts w:ascii="Calibri" w:hAnsi="Calibri"/>
          <w:sz w:val="26"/>
          <w:szCs w:val="26"/>
          <w:lang w:val="fr-FR"/>
        </w:rPr>
        <w:t xml:space="preserve">le tableau des horaires </w:t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i/>
          <w:iCs/>
          <w:sz w:val="26"/>
          <w:szCs w:val="26"/>
          <w:lang w:val="fr-FR"/>
        </w:rPr>
        <w:t>the timetable board</w:t>
      </w:r>
    </w:p>
    <w:p w14:paraId="181C93B0" w14:textId="77CE6065" w:rsidR="00F158A4" w:rsidRPr="00BD33B4" w:rsidRDefault="00F158A4" w:rsidP="00E85B88">
      <w:pPr>
        <w:pStyle w:val="Subtitle"/>
        <w:spacing w:line="360" w:lineRule="auto"/>
        <w:rPr>
          <w:rFonts w:ascii="Calibri" w:hAnsi="Calibri"/>
          <w:sz w:val="26"/>
          <w:szCs w:val="26"/>
          <w:lang w:val="fr-FR"/>
        </w:rPr>
      </w:pPr>
      <w:r w:rsidRPr="00BD33B4">
        <w:rPr>
          <w:rFonts w:ascii="Calibri" w:hAnsi="Calibri"/>
          <w:sz w:val="26"/>
          <w:szCs w:val="26"/>
          <w:lang w:val="fr-FR"/>
        </w:rPr>
        <w:t>une place libre</w:t>
      </w:r>
      <w:r w:rsidR="00BD33B4" w:rsidRPr="00BD33B4">
        <w:rPr>
          <w:rFonts w:ascii="Calibri" w:hAnsi="Calibri"/>
          <w:sz w:val="26"/>
          <w:szCs w:val="26"/>
          <w:lang w:val="fr-FR"/>
        </w:rPr>
        <w:t xml:space="preserve"> / occupée</w:t>
      </w:r>
      <w:r w:rsidRPr="00BD33B4">
        <w:rPr>
          <w:rFonts w:ascii="Calibri" w:hAnsi="Calibri"/>
          <w:sz w:val="26"/>
          <w:szCs w:val="26"/>
          <w:lang w:val="fr-FR"/>
        </w:rPr>
        <w:t xml:space="preserve"> </w:t>
      </w:r>
      <w:r w:rsidRPr="00BD33B4">
        <w:rPr>
          <w:rFonts w:ascii="Calibri" w:hAnsi="Calibri"/>
          <w:sz w:val="26"/>
          <w:szCs w:val="26"/>
          <w:lang w:val="fr-FR"/>
        </w:rPr>
        <w:tab/>
      </w:r>
      <w:r w:rsidRPr="00BD33B4">
        <w:rPr>
          <w:rFonts w:ascii="Calibri" w:hAnsi="Calibri"/>
          <w:sz w:val="26"/>
          <w:szCs w:val="26"/>
          <w:lang w:val="fr-FR"/>
        </w:rPr>
        <w:tab/>
      </w:r>
      <w:r w:rsidRPr="00BD33B4">
        <w:rPr>
          <w:rFonts w:ascii="Calibri" w:hAnsi="Calibri"/>
          <w:sz w:val="26"/>
          <w:szCs w:val="26"/>
          <w:lang w:val="fr-FR"/>
        </w:rPr>
        <w:tab/>
      </w:r>
      <w:r w:rsidRPr="00BD33B4">
        <w:rPr>
          <w:rFonts w:ascii="Calibri" w:hAnsi="Calibri"/>
          <w:i/>
          <w:iCs/>
          <w:sz w:val="26"/>
          <w:szCs w:val="26"/>
          <w:lang w:val="fr-FR"/>
        </w:rPr>
        <w:t>an unoccupied</w:t>
      </w:r>
      <w:r w:rsidR="00BD33B4">
        <w:rPr>
          <w:rFonts w:ascii="Calibri" w:hAnsi="Calibri"/>
          <w:i/>
          <w:iCs/>
          <w:sz w:val="26"/>
          <w:szCs w:val="26"/>
          <w:lang w:val="fr-FR"/>
        </w:rPr>
        <w:t>/occupied</w:t>
      </w:r>
      <w:r w:rsidRPr="00BD33B4">
        <w:rPr>
          <w:rFonts w:ascii="Calibri" w:hAnsi="Calibri"/>
          <w:i/>
          <w:iCs/>
          <w:sz w:val="26"/>
          <w:szCs w:val="26"/>
          <w:lang w:val="fr-FR"/>
        </w:rPr>
        <w:t xml:space="preserve"> seat</w:t>
      </w:r>
    </w:p>
    <w:p w14:paraId="1B5A8F78" w14:textId="6A7A04A6" w:rsidR="00F158A4" w:rsidRPr="000A1D26" w:rsidRDefault="000A1D26" w:rsidP="00E85B88">
      <w:pPr>
        <w:pStyle w:val="Subtitle"/>
        <w:spacing w:line="360" w:lineRule="auto"/>
        <w:rPr>
          <w:rFonts w:ascii="Calibri" w:hAnsi="Calibri"/>
          <w:sz w:val="26"/>
          <w:szCs w:val="26"/>
          <w:lang w:val="fr-FR"/>
        </w:rPr>
      </w:pPr>
      <w:r w:rsidRPr="00476A62">
        <w:rPr>
          <w:rFonts w:ascii="Calibri" w:hAnsi="Calibri"/>
          <w:noProof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2113408" behindDoc="0" locked="0" layoutInCell="1" allowOverlap="1" wp14:anchorId="6DD00D72" wp14:editId="42FC2E04">
                <wp:simplePos x="0" y="0"/>
                <wp:positionH relativeFrom="column">
                  <wp:posOffset>4822581</wp:posOffset>
                </wp:positionH>
                <wp:positionV relativeFrom="paragraph">
                  <wp:posOffset>9281</wp:posOffset>
                </wp:positionV>
                <wp:extent cx="1741990" cy="1252024"/>
                <wp:effectExtent l="0" t="0" r="10795" b="2476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990" cy="12520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DA745" w14:textId="328BD065" w:rsidR="00BB1BD2" w:rsidRPr="00860975" w:rsidRDefault="00BB1BD2" w:rsidP="000A1D26">
                            <w:pPr>
                              <w:pStyle w:val="Subtitle"/>
                              <w:spacing w:line="360" w:lineRule="auto"/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860975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Le train est…. </w:t>
                            </w:r>
                          </w:p>
                          <w:p w14:paraId="33E790A2" w14:textId="5E82512F" w:rsidR="00BB1BD2" w:rsidRPr="006A26F2" w:rsidRDefault="00BB1BD2" w:rsidP="000A1D26">
                            <w:pPr>
                              <w:pStyle w:val="Subtitle"/>
                              <w:spacing w:line="360" w:lineRule="auto"/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   </w:t>
                            </w:r>
                            <w:r w:rsidRPr="006A26F2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en retard 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6A26F2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>late</w:t>
                            </w:r>
                          </w:p>
                          <w:p w14:paraId="226DA94E" w14:textId="5A8B6604" w:rsidR="00BB1BD2" w:rsidRPr="006A26F2" w:rsidRDefault="00BB1BD2" w:rsidP="000A1D26">
                            <w:pPr>
                              <w:pStyle w:val="Subtitle"/>
                              <w:spacing w:line="360" w:lineRule="auto"/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   </w:t>
                            </w:r>
                            <w:r w:rsidRPr="006A26F2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à l’heure 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Pr="006A26F2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  <w:lang w:val="fr-FR"/>
                              </w:rPr>
                              <w:t>on time</w:t>
                            </w:r>
                          </w:p>
                          <w:p w14:paraId="75B7FCB8" w14:textId="326E8925" w:rsidR="00BB1BD2" w:rsidRPr="006A26F2" w:rsidRDefault="00BB1BD2" w:rsidP="000A1D26">
                            <w:pPr>
                              <w:pStyle w:val="Subtitle"/>
                              <w:spacing w:line="360" w:lineRule="auto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E46F3D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 xml:space="preserve">    </w:t>
                            </w:r>
                            <w:r w:rsidRPr="006A26F2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tôt</w:t>
                            </w:r>
                            <w:r w:rsidRPr="006A26F2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0A1D26">
                              <w:rPr>
                                <w:rFonts w:ascii="Calibri" w:hAnsi="Calibri"/>
                                <w:i/>
                                <w:sz w:val="26"/>
                                <w:szCs w:val="26"/>
                              </w:rPr>
                              <w:t>early</w:t>
                            </w:r>
                          </w:p>
                          <w:p w14:paraId="26125BB6" w14:textId="415A5590" w:rsidR="00BB1BD2" w:rsidRPr="00476A62" w:rsidRDefault="00BB1BD2" w:rsidP="000A1D26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0D72" id="_x0000_s1116" type="#_x0000_t202" style="position:absolute;margin-left:379.75pt;margin-top:.75pt;width:137.15pt;height:98.6pt;z-index:25211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">
                <v:textbox>
                  <w:txbxContent>
                    <w:p w14:paraId="32CDA745" w14:textId="328BD065" w:rsidR="00BB1BD2" w:rsidRPr="00860975" w:rsidRDefault="00BB1BD2" w:rsidP="000A1D26">
                      <w:pPr>
                        <w:pStyle w:val="Subtitle"/>
                        <w:spacing w:line="360" w:lineRule="auto"/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</w:pPr>
                      <w:r w:rsidRPr="00860975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Le train est…. </w:t>
                      </w:r>
                    </w:p>
                    <w:p w14:paraId="33E790A2" w14:textId="5E82512F" w:rsidR="00BB1BD2" w:rsidRPr="006A26F2" w:rsidRDefault="00BB1BD2" w:rsidP="000A1D26">
                      <w:pPr>
                        <w:pStyle w:val="Subtitle"/>
                        <w:spacing w:line="360" w:lineRule="auto"/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   </w:t>
                      </w:r>
                      <w:proofErr w:type="gramStart"/>
                      <w:r w:rsidRPr="006A26F2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en</w:t>
                      </w:r>
                      <w:proofErr w:type="gramEnd"/>
                      <w:r w:rsidRPr="006A26F2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retard </w:t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6A26F2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>late</w:t>
                      </w:r>
                    </w:p>
                    <w:p w14:paraId="226DA94E" w14:textId="5A8B6604" w:rsidR="00BB1BD2" w:rsidRPr="006A26F2" w:rsidRDefault="00BB1BD2" w:rsidP="000A1D26">
                      <w:pPr>
                        <w:pStyle w:val="Subtitle"/>
                        <w:spacing w:line="360" w:lineRule="auto"/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   </w:t>
                      </w:r>
                      <w:proofErr w:type="gramStart"/>
                      <w:r w:rsidRPr="006A26F2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à</w:t>
                      </w:r>
                      <w:proofErr w:type="gramEnd"/>
                      <w:r w:rsidRPr="006A26F2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l’heure </w:t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ab/>
                      </w:r>
                      <w:r w:rsidRPr="006A26F2">
                        <w:rPr>
                          <w:rFonts w:ascii="Calibri" w:hAnsi="Calibri"/>
                          <w:i/>
                          <w:sz w:val="26"/>
                          <w:szCs w:val="26"/>
                          <w:lang w:val="fr-FR"/>
                        </w:rPr>
                        <w:t>on time</w:t>
                      </w:r>
                    </w:p>
                    <w:p w14:paraId="75B7FCB8" w14:textId="326E8925" w:rsidR="00BB1BD2" w:rsidRPr="006A26F2" w:rsidRDefault="00BB1BD2" w:rsidP="000A1D26">
                      <w:pPr>
                        <w:pStyle w:val="Subtitle"/>
                        <w:spacing w:line="360" w:lineRule="auto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r w:rsidRPr="00E46F3D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 xml:space="preserve">    </w:t>
                      </w:r>
                      <w:proofErr w:type="gramStart"/>
                      <w:r w:rsidRPr="006A26F2">
                        <w:rPr>
                          <w:rFonts w:ascii="Calibri" w:hAnsi="Calibri"/>
                          <w:sz w:val="26"/>
                          <w:szCs w:val="26"/>
                        </w:rPr>
                        <w:t>tôt</w:t>
                      </w:r>
                      <w:proofErr w:type="gramEnd"/>
                      <w:r w:rsidRPr="006A26F2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0A1D26">
                        <w:rPr>
                          <w:rFonts w:ascii="Calibri" w:hAnsi="Calibri"/>
                          <w:i/>
                          <w:sz w:val="26"/>
                          <w:szCs w:val="26"/>
                        </w:rPr>
                        <w:t>early</w:t>
                      </w:r>
                    </w:p>
                    <w:p w14:paraId="26125BB6" w14:textId="415A5590" w:rsidR="00BB1BD2" w:rsidRPr="00476A62" w:rsidRDefault="00BB1BD2" w:rsidP="000A1D26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8A4" w:rsidRPr="000A1D26">
        <w:rPr>
          <w:rFonts w:ascii="Calibri" w:hAnsi="Calibri"/>
          <w:sz w:val="26"/>
          <w:szCs w:val="26"/>
          <w:lang w:val="fr-FR"/>
        </w:rPr>
        <w:t xml:space="preserve">la salle d’attente </w:t>
      </w:r>
      <w:r w:rsidR="00F158A4" w:rsidRPr="000A1D26">
        <w:rPr>
          <w:rFonts w:ascii="Calibri" w:hAnsi="Calibri"/>
          <w:sz w:val="26"/>
          <w:szCs w:val="26"/>
          <w:lang w:val="fr-FR"/>
        </w:rPr>
        <w:tab/>
      </w:r>
      <w:r w:rsidR="00F158A4" w:rsidRPr="000A1D26">
        <w:rPr>
          <w:rFonts w:ascii="Calibri" w:hAnsi="Calibri"/>
          <w:sz w:val="26"/>
          <w:szCs w:val="26"/>
          <w:lang w:val="fr-FR"/>
        </w:rPr>
        <w:tab/>
      </w:r>
      <w:r w:rsidR="00F158A4" w:rsidRPr="000A1D26">
        <w:rPr>
          <w:rFonts w:ascii="Calibri" w:hAnsi="Calibri"/>
          <w:sz w:val="26"/>
          <w:szCs w:val="26"/>
          <w:lang w:val="fr-FR"/>
        </w:rPr>
        <w:tab/>
      </w:r>
      <w:r w:rsidR="00F158A4" w:rsidRPr="000A1D26">
        <w:rPr>
          <w:rFonts w:ascii="Calibri" w:hAnsi="Calibri"/>
          <w:i/>
          <w:iCs/>
          <w:sz w:val="26"/>
          <w:szCs w:val="26"/>
          <w:lang w:val="fr-FR"/>
        </w:rPr>
        <w:tab/>
        <w:t>the waiting room</w:t>
      </w:r>
    </w:p>
    <w:p w14:paraId="7C3EC1D6" w14:textId="567F3DFD" w:rsidR="00F158A4" w:rsidRPr="00F158A4" w:rsidRDefault="00F158A4" w:rsidP="00E85B88">
      <w:pPr>
        <w:pStyle w:val="Subtitle"/>
        <w:spacing w:line="360" w:lineRule="auto"/>
        <w:rPr>
          <w:rFonts w:ascii="Calibri" w:hAnsi="Calibri"/>
          <w:sz w:val="26"/>
          <w:szCs w:val="26"/>
          <w:lang w:val="fr-FR"/>
        </w:rPr>
      </w:pPr>
      <w:r w:rsidRPr="00F158A4">
        <w:rPr>
          <w:rFonts w:ascii="Calibri" w:hAnsi="Calibri"/>
          <w:sz w:val="26"/>
          <w:szCs w:val="26"/>
          <w:lang w:val="fr-FR"/>
        </w:rPr>
        <w:t xml:space="preserve">la consigne </w:t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i/>
          <w:iCs/>
          <w:sz w:val="26"/>
          <w:szCs w:val="26"/>
          <w:lang w:val="fr-FR"/>
        </w:rPr>
        <w:t>the left luggage office</w:t>
      </w:r>
    </w:p>
    <w:p w14:paraId="0E9F2761" w14:textId="6E5AA45C" w:rsidR="00F158A4" w:rsidRPr="00F158A4" w:rsidRDefault="00F158A4" w:rsidP="00E85B88">
      <w:pPr>
        <w:pStyle w:val="Subtitle"/>
        <w:spacing w:line="360" w:lineRule="auto"/>
        <w:rPr>
          <w:rFonts w:ascii="Calibri" w:hAnsi="Calibri"/>
          <w:sz w:val="26"/>
          <w:szCs w:val="26"/>
          <w:lang w:val="fr-FR"/>
        </w:rPr>
      </w:pPr>
      <w:r w:rsidRPr="00F158A4">
        <w:rPr>
          <w:rFonts w:ascii="Calibri" w:hAnsi="Calibri"/>
          <w:sz w:val="26"/>
          <w:szCs w:val="26"/>
          <w:lang w:val="fr-FR"/>
        </w:rPr>
        <w:t>la sortie</w:t>
      </w:r>
      <w:r w:rsidR="00BD33B4">
        <w:rPr>
          <w:rFonts w:ascii="Calibri" w:hAnsi="Calibri"/>
          <w:sz w:val="26"/>
          <w:szCs w:val="26"/>
          <w:lang w:val="fr-FR"/>
        </w:rPr>
        <w:t>, l’entrée</w:t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i/>
          <w:iCs/>
          <w:sz w:val="26"/>
          <w:szCs w:val="26"/>
          <w:lang w:val="fr-FR"/>
        </w:rPr>
        <w:t>the exit</w:t>
      </w:r>
      <w:r w:rsidR="00BD33B4">
        <w:rPr>
          <w:rFonts w:ascii="Calibri" w:hAnsi="Calibri"/>
          <w:i/>
          <w:iCs/>
          <w:sz w:val="26"/>
          <w:szCs w:val="26"/>
          <w:lang w:val="fr-FR"/>
        </w:rPr>
        <w:t>, the entrance</w:t>
      </w:r>
    </w:p>
    <w:p w14:paraId="0AB678CD" w14:textId="77173BE7" w:rsidR="00F158A4" w:rsidRDefault="00F158A4" w:rsidP="00E85B88">
      <w:pPr>
        <w:pStyle w:val="Subtitle"/>
        <w:spacing w:line="360" w:lineRule="auto"/>
        <w:rPr>
          <w:rFonts w:ascii="Calibri" w:hAnsi="Calibri"/>
          <w:i/>
          <w:iCs/>
          <w:sz w:val="26"/>
          <w:szCs w:val="26"/>
          <w:lang w:val="fr-FR"/>
        </w:rPr>
      </w:pPr>
      <w:r w:rsidRPr="00F158A4">
        <w:rPr>
          <w:rFonts w:ascii="Calibri" w:hAnsi="Calibri"/>
          <w:sz w:val="26"/>
          <w:szCs w:val="26"/>
          <w:lang w:val="fr-FR"/>
        </w:rPr>
        <w:t>les départs (m)</w:t>
      </w:r>
      <w:r w:rsidR="00BD33B4">
        <w:rPr>
          <w:rFonts w:ascii="Calibri" w:hAnsi="Calibri"/>
          <w:sz w:val="26"/>
          <w:szCs w:val="26"/>
          <w:lang w:val="fr-FR"/>
        </w:rPr>
        <w:t xml:space="preserve">, </w:t>
      </w:r>
      <w:r w:rsidR="00BD33B4" w:rsidRPr="00BD33B4">
        <w:rPr>
          <w:rFonts w:ascii="Calibri" w:hAnsi="Calibri"/>
          <w:sz w:val="26"/>
          <w:szCs w:val="26"/>
          <w:lang w:val="fr-FR"/>
        </w:rPr>
        <w:t>les arrivées (f)</w:t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i/>
          <w:iCs/>
          <w:sz w:val="26"/>
          <w:szCs w:val="26"/>
          <w:lang w:val="fr-FR"/>
        </w:rPr>
        <w:t>the departures</w:t>
      </w:r>
      <w:r w:rsidR="00BD33B4">
        <w:rPr>
          <w:rFonts w:ascii="Calibri" w:hAnsi="Calibri"/>
          <w:i/>
          <w:iCs/>
          <w:sz w:val="26"/>
          <w:szCs w:val="26"/>
          <w:lang w:val="fr-FR"/>
        </w:rPr>
        <w:t xml:space="preserve">, </w:t>
      </w:r>
      <w:r w:rsidR="00BD33B4" w:rsidRPr="00BD33B4">
        <w:rPr>
          <w:rFonts w:ascii="Calibri" w:hAnsi="Calibri"/>
          <w:i/>
          <w:iCs/>
          <w:sz w:val="26"/>
          <w:szCs w:val="26"/>
          <w:lang w:val="fr-FR"/>
        </w:rPr>
        <w:t>the arrivals</w:t>
      </w:r>
    </w:p>
    <w:p w14:paraId="095E2AE4" w14:textId="3ABE691C" w:rsidR="00F158A4" w:rsidRPr="00860975" w:rsidRDefault="00BD33B4" w:rsidP="00E85B88">
      <w:pPr>
        <w:pStyle w:val="Subtitle"/>
        <w:spacing w:line="360" w:lineRule="auto"/>
        <w:rPr>
          <w:rFonts w:ascii="Calibri" w:hAnsi="Calibri"/>
          <w:i/>
          <w:sz w:val="26"/>
          <w:szCs w:val="26"/>
        </w:rPr>
      </w:pPr>
      <w:r w:rsidRPr="00860975">
        <w:rPr>
          <w:rFonts w:ascii="Calibri" w:hAnsi="Calibri"/>
          <w:iCs/>
          <w:sz w:val="26"/>
          <w:szCs w:val="26"/>
        </w:rPr>
        <w:t>la voie</w:t>
      </w:r>
      <w:r w:rsidRPr="00860975">
        <w:rPr>
          <w:rFonts w:ascii="Calibri" w:hAnsi="Calibri"/>
          <w:iCs/>
          <w:sz w:val="26"/>
          <w:szCs w:val="26"/>
        </w:rPr>
        <w:tab/>
      </w:r>
      <w:r w:rsidRPr="00860975">
        <w:rPr>
          <w:rFonts w:ascii="Calibri" w:hAnsi="Calibri"/>
          <w:iCs/>
          <w:sz w:val="26"/>
          <w:szCs w:val="26"/>
        </w:rPr>
        <w:tab/>
      </w:r>
      <w:r w:rsidRPr="00860975">
        <w:rPr>
          <w:rFonts w:ascii="Calibri" w:hAnsi="Calibri"/>
          <w:iCs/>
          <w:sz w:val="26"/>
          <w:szCs w:val="26"/>
        </w:rPr>
        <w:tab/>
      </w:r>
      <w:r w:rsidRPr="00860975">
        <w:rPr>
          <w:rFonts w:ascii="Calibri" w:hAnsi="Calibri"/>
          <w:iCs/>
          <w:sz w:val="26"/>
          <w:szCs w:val="26"/>
        </w:rPr>
        <w:tab/>
      </w:r>
      <w:r w:rsidRPr="00860975">
        <w:rPr>
          <w:rFonts w:ascii="Calibri" w:hAnsi="Calibri"/>
          <w:iCs/>
          <w:sz w:val="26"/>
          <w:szCs w:val="26"/>
        </w:rPr>
        <w:tab/>
      </w:r>
      <w:r w:rsidRPr="00860975">
        <w:rPr>
          <w:rFonts w:ascii="Calibri" w:hAnsi="Calibri"/>
          <w:iCs/>
          <w:sz w:val="26"/>
          <w:szCs w:val="26"/>
        </w:rPr>
        <w:tab/>
      </w:r>
      <w:r w:rsidRPr="00860975">
        <w:rPr>
          <w:rFonts w:ascii="Calibri" w:hAnsi="Calibri"/>
          <w:i/>
          <w:iCs/>
          <w:sz w:val="26"/>
          <w:szCs w:val="26"/>
        </w:rPr>
        <w:t>the track</w:t>
      </w:r>
    </w:p>
    <w:p w14:paraId="41C3198E" w14:textId="2C17944B" w:rsidR="00F158A4" w:rsidRDefault="00F158A4" w:rsidP="00E85B88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/>
          <w:i/>
          <w:iCs/>
          <w:sz w:val="26"/>
          <w:szCs w:val="26"/>
        </w:rPr>
      </w:pPr>
      <w:r w:rsidRPr="00476A62">
        <w:rPr>
          <w:rFonts w:ascii="Calibri" w:hAnsi="Calibri"/>
          <w:b/>
          <w:sz w:val="26"/>
          <w:szCs w:val="26"/>
        </w:rPr>
        <w:t>Il faut ( + infinitive )</w:t>
      </w:r>
      <w:r w:rsidRPr="00476A62">
        <w:rPr>
          <w:rFonts w:ascii="Calibri" w:hAnsi="Calibri"/>
          <w:sz w:val="26"/>
          <w:szCs w:val="26"/>
        </w:rPr>
        <w:t xml:space="preserve"> </w:t>
      </w:r>
      <w:r w:rsidRPr="00476A62">
        <w:rPr>
          <w:rFonts w:ascii="Calibri" w:hAnsi="Calibri"/>
          <w:sz w:val="26"/>
          <w:szCs w:val="26"/>
        </w:rPr>
        <w:tab/>
      </w:r>
      <w:r w:rsidRPr="00476A62">
        <w:rPr>
          <w:rFonts w:ascii="Calibri" w:hAnsi="Calibri"/>
          <w:sz w:val="26"/>
          <w:szCs w:val="26"/>
        </w:rPr>
        <w:tab/>
      </w:r>
      <w:r w:rsidRPr="00476A62">
        <w:rPr>
          <w:rFonts w:ascii="Calibri" w:hAnsi="Calibri"/>
          <w:sz w:val="26"/>
          <w:szCs w:val="26"/>
        </w:rPr>
        <w:tab/>
      </w:r>
      <w:r w:rsidRPr="00476A62">
        <w:rPr>
          <w:rFonts w:ascii="Calibri" w:hAnsi="Calibri"/>
          <w:i/>
          <w:iCs/>
          <w:sz w:val="26"/>
          <w:szCs w:val="26"/>
        </w:rPr>
        <w:t>It is necessary/ One should …..</w:t>
      </w:r>
    </w:p>
    <w:p w14:paraId="74D73CA4" w14:textId="77777777" w:rsidR="00476A62" w:rsidRPr="00491E2F" w:rsidRDefault="00476A62" w:rsidP="00E85B88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/>
          <w:i/>
          <w:iCs/>
          <w:sz w:val="26"/>
          <w:szCs w:val="26"/>
          <w:lang w:val="fr-FR"/>
        </w:rPr>
      </w:pPr>
      <w:r w:rsidRPr="00491E2F">
        <w:rPr>
          <w:rFonts w:ascii="Calibri" w:hAnsi="Calibri"/>
          <w:sz w:val="26"/>
          <w:szCs w:val="26"/>
          <w:lang w:val="fr-FR"/>
        </w:rPr>
        <w:t>Il ne faut pas ……</w:t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i/>
          <w:iCs/>
          <w:sz w:val="26"/>
          <w:szCs w:val="26"/>
          <w:lang w:val="fr-FR"/>
        </w:rPr>
        <w:tab/>
        <w:t>One should not …..</w:t>
      </w:r>
    </w:p>
    <w:p w14:paraId="1FA0BF4A" w14:textId="77777777" w:rsidR="00476A62" w:rsidRPr="00491E2F" w:rsidRDefault="00476A62" w:rsidP="00E85B88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/>
          <w:i/>
          <w:iCs/>
          <w:sz w:val="26"/>
          <w:szCs w:val="26"/>
          <w:lang w:val="fr-FR"/>
        </w:rPr>
      </w:pPr>
    </w:p>
    <w:p w14:paraId="74B83D3E" w14:textId="77777777" w:rsidR="00F158A4" w:rsidRPr="00476A62" w:rsidRDefault="00F158A4" w:rsidP="00E85B88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/>
          <w:sz w:val="26"/>
          <w:szCs w:val="26"/>
          <w:lang w:val="fr-FR"/>
        </w:rPr>
      </w:pPr>
      <w:r w:rsidRPr="00476A62">
        <w:rPr>
          <w:rFonts w:ascii="Calibri" w:hAnsi="Calibri"/>
          <w:sz w:val="26"/>
          <w:szCs w:val="26"/>
          <w:lang w:val="fr-FR"/>
        </w:rPr>
        <w:t xml:space="preserve">Exemple: </w:t>
      </w:r>
      <w:r w:rsidRPr="00476A62">
        <w:rPr>
          <w:rFonts w:ascii="Calibri" w:hAnsi="Calibri"/>
          <w:sz w:val="26"/>
          <w:szCs w:val="26"/>
          <w:u w:val="single"/>
          <w:lang w:val="fr-FR"/>
        </w:rPr>
        <w:t>Il faut toujours</w:t>
      </w:r>
      <w:r w:rsidRPr="00476A62">
        <w:rPr>
          <w:rFonts w:ascii="Calibri" w:hAnsi="Calibri"/>
          <w:sz w:val="26"/>
          <w:szCs w:val="26"/>
          <w:lang w:val="fr-FR"/>
        </w:rPr>
        <w:t xml:space="preserve"> composter son ticket </w:t>
      </w:r>
      <w:r w:rsidRPr="00476A62">
        <w:rPr>
          <w:rFonts w:ascii="Calibri" w:hAnsi="Calibri"/>
          <w:sz w:val="26"/>
          <w:szCs w:val="26"/>
          <w:u w:val="single"/>
          <w:lang w:val="fr-FR"/>
        </w:rPr>
        <w:t xml:space="preserve">avant </w:t>
      </w:r>
      <w:r w:rsidRPr="00476A62">
        <w:rPr>
          <w:rFonts w:ascii="Calibri" w:hAnsi="Calibri"/>
          <w:b/>
          <w:sz w:val="26"/>
          <w:szCs w:val="26"/>
          <w:u w:val="single"/>
          <w:lang w:val="fr-FR"/>
        </w:rPr>
        <w:t>de</w:t>
      </w:r>
      <w:r w:rsidRPr="00476A62">
        <w:rPr>
          <w:rFonts w:ascii="Calibri" w:hAnsi="Calibri"/>
          <w:sz w:val="26"/>
          <w:szCs w:val="26"/>
          <w:u w:val="single"/>
          <w:lang w:val="fr-FR"/>
        </w:rPr>
        <w:t xml:space="preserve"> monter</w:t>
      </w:r>
      <w:r w:rsidRPr="00476A62">
        <w:rPr>
          <w:rFonts w:ascii="Calibri" w:hAnsi="Calibri"/>
          <w:sz w:val="26"/>
          <w:szCs w:val="26"/>
          <w:lang w:val="fr-FR"/>
        </w:rPr>
        <w:t xml:space="preserve"> </w:t>
      </w:r>
      <w:r w:rsidRPr="00476A62">
        <w:rPr>
          <w:rFonts w:ascii="Calibri" w:hAnsi="Calibri"/>
          <w:b/>
          <w:sz w:val="26"/>
          <w:szCs w:val="26"/>
          <w:lang w:val="fr-FR"/>
        </w:rPr>
        <w:t xml:space="preserve">dans </w:t>
      </w:r>
      <w:r w:rsidRPr="00476A62">
        <w:rPr>
          <w:rFonts w:ascii="Calibri" w:hAnsi="Calibri"/>
          <w:sz w:val="26"/>
          <w:szCs w:val="26"/>
          <w:lang w:val="fr-FR"/>
        </w:rPr>
        <w:t>le train.</w:t>
      </w:r>
    </w:p>
    <w:p w14:paraId="644261F2" w14:textId="61B46A90" w:rsidR="00476A62" w:rsidRPr="00476A62" w:rsidRDefault="00F158A4" w:rsidP="00E85B88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/>
          <w:i/>
          <w:iCs/>
          <w:sz w:val="26"/>
          <w:szCs w:val="26"/>
        </w:rPr>
      </w:pPr>
      <w:r w:rsidRPr="00476A62">
        <w:rPr>
          <w:rFonts w:ascii="Calibri" w:hAnsi="Calibri"/>
          <w:sz w:val="26"/>
          <w:szCs w:val="26"/>
          <w:lang w:val="fr-FR"/>
        </w:rPr>
        <w:tab/>
      </w:r>
      <w:r w:rsidRPr="00476A62">
        <w:rPr>
          <w:rFonts w:ascii="Calibri" w:hAnsi="Calibri"/>
          <w:i/>
          <w:iCs/>
          <w:sz w:val="26"/>
          <w:szCs w:val="26"/>
        </w:rPr>
        <w:t xml:space="preserve">You should always validate your ticket before getting on the train. </w:t>
      </w:r>
    </w:p>
    <w:p w14:paraId="45ADEA6A" w14:textId="15BBA8F4" w:rsidR="00F158A4" w:rsidRPr="00860975" w:rsidRDefault="006A26F2" w:rsidP="00C6245B">
      <w:pPr>
        <w:pStyle w:val="Subtitle"/>
        <w:pBdr>
          <w:bottom w:val="single" w:sz="4" w:space="1" w:color="auto"/>
        </w:pBdr>
        <w:rPr>
          <w:rFonts w:ascii="Calibri" w:hAnsi="Calibri"/>
          <w:b/>
          <w:szCs w:val="28"/>
          <w:lang w:val="fr-FR"/>
        </w:rPr>
      </w:pPr>
      <w:r w:rsidRPr="00860975">
        <w:rPr>
          <w:rFonts w:ascii="Calibri" w:hAnsi="Calibri"/>
          <w:b/>
          <w:szCs w:val="28"/>
          <w:lang w:val="fr-FR"/>
        </w:rPr>
        <w:t xml:space="preserve">En bus / en </w:t>
      </w:r>
      <w:r w:rsidR="002027FF" w:rsidRPr="00860975">
        <w:rPr>
          <w:rFonts w:ascii="Calibri" w:hAnsi="Calibri"/>
          <w:b/>
          <w:szCs w:val="28"/>
          <w:lang w:val="fr-FR"/>
        </w:rPr>
        <w:t>métro</w:t>
      </w:r>
      <w:r w:rsidR="00DB4E0D" w:rsidRPr="00860975">
        <w:rPr>
          <w:rFonts w:ascii="Calibri" w:hAnsi="Calibri"/>
          <w:b/>
          <w:szCs w:val="28"/>
          <w:lang w:val="fr-FR"/>
        </w:rPr>
        <w:t xml:space="preserve"> / en voiture</w:t>
      </w:r>
    </w:p>
    <w:p w14:paraId="4A7EC81F" w14:textId="4C436AF2" w:rsidR="00F14162" w:rsidRPr="00860975" w:rsidRDefault="00F14162" w:rsidP="00F14162">
      <w:pPr>
        <w:pStyle w:val="Subtitle"/>
        <w:spacing w:line="276" w:lineRule="auto"/>
        <w:rPr>
          <w:rFonts w:ascii="Calibri" w:hAnsi="Calibri"/>
          <w:sz w:val="26"/>
          <w:szCs w:val="26"/>
          <w:lang w:val="fr-FR"/>
        </w:rPr>
      </w:pPr>
    </w:p>
    <w:p w14:paraId="6B64DB1F" w14:textId="516A96D6" w:rsidR="00F158A4" w:rsidRPr="00D418C8" w:rsidRDefault="00F14162" w:rsidP="00F14162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hAnsi="Calibri"/>
          <w:sz w:val="26"/>
          <w:szCs w:val="26"/>
        </w:rPr>
      </w:pPr>
      <w:r w:rsidRPr="00476A62">
        <w:rPr>
          <w:rFonts w:ascii="Calibri" w:hAnsi="Calibri"/>
          <w:noProof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2107264" behindDoc="0" locked="0" layoutInCell="1" allowOverlap="1" wp14:anchorId="3DEA23AC" wp14:editId="0129702E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1649095" cy="502920"/>
                <wp:effectExtent l="0" t="0" r="27305" b="1143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9D29C" w14:textId="0A8079BF" w:rsidR="00BB1BD2" w:rsidRPr="00491E2F" w:rsidRDefault="00BB1BD2" w:rsidP="00491E2F">
                            <w:pPr>
                              <w:pStyle w:val="Subtitle"/>
                              <w:rPr>
                                <w:rFonts w:ascii="Calibri" w:hAnsi="Calibr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91E2F">
                              <w:rPr>
                                <w:rFonts w:ascii="Calibri" w:hAnsi="Calibri"/>
                                <w:b/>
                                <w:bCs/>
                                <w:sz w:val="26"/>
                                <w:szCs w:val="26"/>
                              </w:rPr>
                              <w:t>Avoir besoin de / d’</w:t>
                            </w:r>
                          </w:p>
                          <w:p w14:paraId="7DCB3BA5" w14:textId="70A56D71" w:rsidR="00BB1BD2" w:rsidRPr="00491E2F" w:rsidRDefault="00BB1BD2" w:rsidP="00491E2F">
                            <w:pPr>
                              <w:pStyle w:val="Subtitle"/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           to need</w:t>
                            </w:r>
                          </w:p>
                          <w:p w14:paraId="5AC1821D" w14:textId="77777777" w:rsidR="00BB1BD2" w:rsidRPr="00476A62" w:rsidRDefault="00BB1BD2" w:rsidP="00491E2F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23AC" id="_x0000_s1117" type="#_x0000_t202" style="position:absolute;margin-left:78.65pt;margin-top:1.75pt;width:129.85pt;height:39.6pt;z-index:252107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">
                <v:textbox>
                  <w:txbxContent>
                    <w:p w14:paraId="3469D29C" w14:textId="0A8079BF" w:rsidR="00BB1BD2" w:rsidRPr="00491E2F" w:rsidRDefault="00BB1BD2" w:rsidP="00491E2F">
                      <w:pPr>
                        <w:pStyle w:val="Subtitle"/>
                        <w:rPr>
                          <w:rFonts w:ascii="Calibri" w:hAnsi="Calibri"/>
                          <w:b/>
                          <w:bCs/>
                          <w:sz w:val="26"/>
                          <w:szCs w:val="26"/>
                        </w:rPr>
                      </w:pPr>
                      <w:r w:rsidRPr="00491E2F">
                        <w:rPr>
                          <w:rFonts w:ascii="Calibri" w:hAnsi="Calibri"/>
                          <w:b/>
                          <w:bCs/>
                          <w:sz w:val="26"/>
                          <w:szCs w:val="26"/>
                        </w:rPr>
                        <w:t>Avoir besoin de / d’</w:t>
                      </w:r>
                    </w:p>
                    <w:p w14:paraId="7DCB3BA5" w14:textId="70A56D71" w:rsidR="00BB1BD2" w:rsidRPr="00491E2F" w:rsidRDefault="00BB1BD2" w:rsidP="00491E2F">
                      <w:pPr>
                        <w:pStyle w:val="Subtitle"/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</w:rPr>
                        <w:t xml:space="preserve">             </w:t>
                      </w:r>
                      <w:proofErr w:type="gramStart"/>
                      <w:r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</w:rPr>
                        <w:t>to</w:t>
                      </w:r>
                      <w:proofErr w:type="gramEnd"/>
                      <w:r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</w:rPr>
                        <w:t xml:space="preserve"> need</w:t>
                      </w:r>
                    </w:p>
                    <w:p w14:paraId="5AC1821D" w14:textId="77777777" w:rsidR="00BB1BD2" w:rsidRPr="00476A62" w:rsidRDefault="00BB1BD2" w:rsidP="00491E2F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58A4" w:rsidRPr="00D418C8">
        <w:rPr>
          <w:rFonts w:ascii="Calibri" w:hAnsi="Calibri"/>
          <w:sz w:val="26"/>
          <w:szCs w:val="26"/>
        </w:rPr>
        <w:t xml:space="preserve">C’est quelle ligne ? </w:t>
      </w:r>
      <w:r w:rsidR="00F158A4" w:rsidRPr="00D418C8">
        <w:rPr>
          <w:rFonts w:ascii="Calibri" w:hAnsi="Calibri"/>
          <w:sz w:val="26"/>
          <w:szCs w:val="26"/>
        </w:rPr>
        <w:tab/>
      </w:r>
      <w:r w:rsidR="00F158A4" w:rsidRPr="00D418C8">
        <w:rPr>
          <w:rFonts w:ascii="Calibri" w:hAnsi="Calibri"/>
          <w:sz w:val="26"/>
          <w:szCs w:val="26"/>
        </w:rPr>
        <w:tab/>
      </w:r>
      <w:r w:rsidR="00F158A4" w:rsidRPr="00D418C8">
        <w:rPr>
          <w:rFonts w:ascii="Calibri" w:hAnsi="Calibri"/>
          <w:sz w:val="26"/>
          <w:szCs w:val="26"/>
        </w:rPr>
        <w:tab/>
      </w:r>
      <w:r w:rsidR="00476A62" w:rsidRPr="00D418C8">
        <w:rPr>
          <w:rFonts w:ascii="Calibri" w:hAnsi="Calibri"/>
          <w:sz w:val="26"/>
          <w:szCs w:val="26"/>
        </w:rPr>
        <w:tab/>
      </w:r>
      <w:r w:rsidR="00F158A4" w:rsidRPr="00D418C8">
        <w:rPr>
          <w:rFonts w:ascii="Calibri" w:hAnsi="Calibri"/>
          <w:i/>
          <w:iCs/>
          <w:sz w:val="26"/>
          <w:szCs w:val="26"/>
        </w:rPr>
        <w:t>Which line is it?</w:t>
      </w:r>
      <w:r w:rsidR="00F158A4" w:rsidRPr="00D418C8">
        <w:rPr>
          <w:rFonts w:ascii="Calibri" w:hAnsi="Calibri"/>
          <w:sz w:val="26"/>
          <w:szCs w:val="26"/>
        </w:rPr>
        <w:t xml:space="preserve"> </w:t>
      </w:r>
    </w:p>
    <w:p w14:paraId="388658B7" w14:textId="4EE9A8EE" w:rsidR="00C6245B" w:rsidRDefault="00C6245B" w:rsidP="00F14162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hAnsi="Calibri"/>
          <w:i/>
          <w:iCs/>
          <w:sz w:val="26"/>
          <w:szCs w:val="26"/>
        </w:rPr>
      </w:pPr>
      <w:r w:rsidRPr="00D418C8">
        <w:rPr>
          <w:rFonts w:ascii="Calibri" w:hAnsi="Calibri"/>
          <w:sz w:val="26"/>
          <w:szCs w:val="26"/>
        </w:rPr>
        <w:t>Je cherche……..</w:t>
      </w:r>
      <w:r w:rsidRPr="00D418C8">
        <w:rPr>
          <w:rFonts w:ascii="Calibri" w:hAnsi="Calibri"/>
          <w:sz w:val="26"/>
          <w:szCs w:val="26"/>
        </w:rPr>
        <w:tab/>
      </w:r>
      <w:r w:rsidRPr="00D418C8">
        <w:rPr>
          <w:rFonts w:ascii="Calibri" w:hAnsi="Calibri"/>
          <w:sz w:val="26"/>
          <w:szCs w:val="26"/>
        </w:rPr>
        <w:tab/>
      </w:r>
      <w:r w:rsidRPr="00D418C8">
        <w:rPr>
          <w:rFonts w:ascii="Calibri" w:hAnsi="Calibri"/>
          <w:sz w:val="26"/>
          <w:szCs w:val="26"/>
        </w:rPr>
        <w:tab/>
      </w:r>
      <w:r w:rsidRPr="00D418C8">
        <w:rPr>
          <w:rFonts w:ascii="Calibri" w:hAnsi="Calibri"/>
          <w:sz w:val="26"/>
          <w:szCs w:val="26"/>
        </w:rPr>
        <w:tab/>
      </w:r>
      <w:r w:rsidRPr="00C6245B">
        <w:rPr>
          <w:rFonts w:ascii="Calibri" w:hAnsi="Calibri"/>
          <w:i/>
          <w:iCs/>
          <w:sz w:val="26"/>
          <w:szCs w:val="26"/>
        </w:rPr>
        <w:t>I’m looking for……</w:t>
      </w:r>
    </w:p>
    <w:p w14:paraId="4EDF001C" w14:textId="5CED0E15" w:rsidR="00491E2F" w:rsidRPr="00491E2F" w:rsidRDefault="00491E2F" w:rsidP="00F14162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hAnsi="Calibri"/>
          <w:i/>
          <w:iCs/>
          <w:sz w:val="26"/>
          <w:szCs w:val="26"/>
        </w:rPr>
      </w:pPr>
      <w:r w:rsidRPr="00D418C8">
        <w:rPr>
          <w:rFonts w:ascii="Calibri" w:hAnsi="Calibri"/>
          <w:b/>
          <w:bCs/>
          <w:sz w:val="26"/>
          <w:szCs w:val="26"/>
          <w:lang w:val="fr-FR"/>
        </w:rPr>
        <w:t>J’ai besoin d’</w:t>
      </w:r>
      <w:r w:rsidRPr="00D418C8">
        <w:rPr>
          <w:rFonts w:ascii="Calibri" w:hAnsi="Calibri"/>
          <w:sz w:val="26"/>
          <w:szCs w:val="26"/>
          <w:lang w:val="fr-FR"/>
        </w:rPr>
        <w:t>un carnet de billets.</w:t>
      </w:r>
      <w:r w:rsidRPr="00D418C8">
        <w:rPr>
          <w:rFonts w:ascii="Calibri" w:hAnsi="Calibri"/>
          <w:sz w:val="26"/>
          <w:szCs w:val="26"/>
          <w:lang w:val="fr-FR"/>
        </w:rPr>
        <w:tab/>
      </w:r>
      <w:r w:rsidRPr="00D418C8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i/>
          <w:iCs/>
          <w:sz w:val="26"/>
          <w:szCs w:val="26"/>
        </w:rPr>
        <w:t>I need a book o</w:t>
      </w:r>
      <w:r>
        <w:rPr>
          <w:rFonts w:ascii="Calibri" w:hAnsi="Calibri"/>
          <w:i/>
          <w:iCs/>
          <w:sz w:val="26"/>
          <w:szCs w:val="26"/>
        </w:rPr>
        <w:t xml:space="preserve">f tickets. </w:t>
      </w:r>
    </w:p>
    <w:p w14:paraId="173719CB" w14:textId="7C1C0D69" w:rsidR="00F158A4" w:rsidRPr="00491E2F" w:rsidRDefault="00DB4E0D" w:rsidP="00F158A4">
      <w:pPr>
        <w:pStyle w:val="Subtitle"/>
        <w:rPr>
          <w:rFonts w:ascii="Calibri" w:hAnsi="Calibri"/>
          <w:sz w:val="26"/>
          <w:szCs w:val="26"/>
        </w:rPr>
      </w:pPr>
      <w:r w:rsidRPr="00476A62">
        <w:rPr>
          <w:rFonts w:ascii="Calibri" w:hAnsi="Calibri"/>
          <w:noProof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2105216" behindDoc="0" locked="0" layoutInCell="1" allowOverlap="1" wp14:anchorId="5CDA117A" wp14:editId="49CBD8BA">
                <wp:simplePos x="0" y="0"/>
                <wp:positionH relativeFrom="margin">
                  <wp:posOffset>4020527</wp:posOffset>
                </wp:positionH>
                <wp:positionV relativeFrom="paragraph">
                  <wp:posOffset>68286</wp:posOffset>
                </wp:positionV>
                <wp:extent cx="2640575" cy="1322363"/>
                <wp:effectExtent l="0" t="0" r="26670" b="11430"/>
                <wp:wrapNone/>
                <wp:docPr id="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575" cy="1322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EAD46" w14:textId="0169CBEE" w:rsidR="00BB1BD2" w:rsidRPr="00F158A4" w:rsidRDefault="00BB1BD2" w:rsidP="00C6245B">
                            <w:pPr>
                              <w:pStyle w:val="Subtitle"/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F158A4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passer (motion verb) </w:t>
                            </w:r>
                            <w:r w:rsidRPr="00F158A4"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  <w:t>to go past</w:t>
                            </w:r>
                          </w:p>
                          <w:p w14:paraId="389A38D0" w14:textId="4FE43AE8" w:rsidR="00BB1BD2" w:rsidRPr="00F158A4" w:rsidRDefault="00BB1BD2" w:rsidP="00C6245B">
                            <w:pPr>
                              <w:pStyle w:val="Subtitle"/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F158A4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</w:rPr>
                              <w:t>s'arrêter</w:t>
                            </w:r>
                            <w:r w:rsidRPr="00F158A4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</w:rPr>
                              <w:tab/>
                            </w:r>
                            <w:r w:rsidRPr="00F158A4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</w:rPr>
                              <w:tab/>
                            </w:r>
                            <w:r w:rsidRPr="00F158A4"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  <w:t>to stop</w:t>
                            </w:r>
                          </w:p>
                          <w:p w14:paraId="0F824A13" w14:textId="46C299A0" w:rsidR="00BB1BD2" w:rsidRDefault="00BB1BD2" w:rsidP="00C6245B">
                            <w:pPr>
                              <w:pStyle w:val="Subtitle"/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F158A4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</w:rPr>
                              <w:t>voyager</w:t>
                            </w:r>
                            <w:r w:rsidRPr="00F158A4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</w:rPr>
                              <w:tab/>
                            </w:r>
                            <w:r w:rsidRPr="00F158A4"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</w:rPr>
                              <w:tab/>
                            </w:r>
                            <w:r w:rsidRPr="00F158A4"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  <w:t>to travel</w:t>
                            </w:r>
                          </w:p>
                          <w:p w14:paraId="328C5CC0" w14:textId="134CDA50" w:rsidR="00BB1BD2" w:rsidRDefault="00BB1BD2" w:rsidP="00C6245B">
                            <w:pPr>
                              <w:pStyle w:val="Subtitle"/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conduire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  <w:t>to drive</w:t>
                            </w:r>
                          </w:p>
                          <w:p w14:paraId="41B07F5E" w14:textId="1325E41B" w:rsidR="00BB1BD2" w:rsidRDefault="00BB1BD2" w:rsidP="00C6245B">
                            <w:pPr>
                              <w:pStyle w:val="Subtitle"/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</w:rPr>
                              <w:t>tomber en panne</w:t>
                            </w:r>
                            <w:r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  <w:t>to break down</w:t>
                            </w:r>
                          </w:p>
                          <w:p w14:paraId="08411578" w14:textId="0A4F277B" w:rsidR="00BB1BD2" w:rsidRPr="006A26F2" w:rsidRDefault="00BB1BD2" w:rsidP="00C6245B">
                            <w:pPr>
                              <w:pStyle w:val="Subtitle"/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</w:rPr>
                              <w:t>stationner</w:t>
                            </w:r>
                            <w:r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i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  <w:t>to park</w:t>
                            </w:r>
                          </w:p>
                          <w:p w14:paraId="66BDD9FF" w14:textId="07DE0C68" w:rsidR="00BB1BD2" w:rsidRPr="00476A62" w:rsidRDefault="00BB1BD2" w:rsidP="00C6245B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A117A" id="_x0000_s1118" type="#_x0000_t202" style="position:absolute;margin-left:316.6pt;margin-top:5.4pt;width:207.9pt;height:104.1pt;z-index:25210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">
                <v:textbox>
                  <w:txbxContent>
                    <w:p w14:paraId="6C8EAD46" w14:textId="0169CBEE" w:rsidR="00BB1BD2" w:rsidRPr="00F158A4" w:rsidRDefault="00BB1BD2" w:rsidP="00C6245B">
                      <w:pPr>
                        <w:pStyle w:val="Subtitle"/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</w:rPr>
                      </w:pPr>
                      <w:proofErr w:type="gramStart"/>
                      <w:r w:rsidRPr="00F158A4">
                        <w:rPr>
                          <w:rFonts w:ascii="Calibri" w:hAnsi="Calibri"/>
                          <w:sz w:val="26"/>
                          <w:szCs w:val="26"/>
                        </w:rPr>
                        <w:t>passer</w:t>
                      </w:r>
                      <w:proofErr w:type="gramEnd"/>
                      <w:r w:rsidRPr="00F158A4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(motion verb) </w:t>
                      </w:r>
                      <w:r w:rsidRPr="00F158A4"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</w:rPr>
                        <w:t>to go past</w:t>
                      </w:r>
                    </w:p>
                    <w:p w14:paraId="389A38D0" w14:textId="4FE43AE8" w:rsidR="00BB1BD2" w:rsidRPr="00F158A4" w:rsidRDefault="00BB1BD2" w:rsidP="00C6245B">
                      <w:pPr>
                        <w:pStyle w:val="Subtitle"/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</w:rPr>
                      </w:pPr>
                      <w:proofErr w:type="gramStart"/>
                      <w:r w:rsidRPr="00F158A4"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>s'arrêter</w:t>
                      </w:r>
                      <w:proofErr w:type="gramEnd"/>
                      <w:r w:rsidRPr="00F158A4"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ab/>
                      </w:r>
                      <w:r w:rsidRPr="00F158A4"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ab/>
                      </w:r>
                      <w:r w:rsidRPr="00F158A4"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</w:rPr>
                        <w:t>to stop</w:t>
                      </w:r>
                    </w:p>
                    <w:p w14:paraId="0F824A13" w14:textId="46C299A0" w:rsidR="00BB1BD2" w:rsidRDefault="00BB1BD2" w:rsidP="00C6245B">
                      <w:pPr>
                        <w:pStyle w:val="Subtitle"/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</w:rPr>
                      </w:pPr>
                      <w:proofErr w:type="gramStart"/>
                      <w:r w:rsidRPr="00F158A4"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>voyager</w:t>
                      </w:r>
                      <w:proofErr w:type="gramEnd"/>
                      <w:r w:rsidRPr="00F158A4"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ab/>
                      </w:r>
                      <w:r w:rsidRPr="00F158A4"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ab/>
                      </w:r>
                      <w:r w:rsidRPr="00F158A4"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</w:rPr>
                        <w:t>to travel</w:t>
                      </w:r>
                    </w:p>
                    <w:p w14:paraId="328C5CC0" w14:textId="134CDA50" w:rsidR="00BB1BD2" w:rsidRDefault="00BB1BD2" w:rsidP="00C6245B">
                      <w:pPr>
                        <w:pStyle w:val="Subtitle"/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sz w:val="26"/>
                          <w:szCs w:val="26"/>
                        </w:rPr>
                        <w:t>conduire</w:t>
                      </w:r>
                      <w:proofErr w:type="gramEnd"/>
                      <w:r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</w:rPr>
                        <w:t>to drive</w:t>
                      </w:r>
                    </w:p>
                    <w:p w14:paraId="41B07F5E" w14:textId="1325E41B" w:rsidR="00BB1BD2" w:rsidRDefault="00BB1BD2" w:rsidP="00C6245B">
                      <w:pPr>
                        <w:pStyle w:val="Subtitle"/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>tomber</w:t>
                      </w:r>
                      <w:proofErr w:type="gramEnd"/>
                      <w:r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 xml:space="preserve"> en panne</w:t>
                      </w:r>
                      <w:r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</w:rPr>
                        <w:t>to break down</w:t>
                      </w:r>
                    </w:p>
                    <w:p w14:paraId="08411578" w14:textId="0A4F277B" w:rsidR="00BB1BD2" w:rsidRPr="006A26F2" w:rsidRDefault="00BB1BD2" w:rsidP="00C6245B">
                      <w:pPr>
                        <w:pStyle w:val="Subtitle"/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>stationner</w:t>
                      </w:r>
                      <w:proofErr w:type="gramEnd"/>
                      <w:r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alibri" w:hAnsi="Calibri"/>
                          <w:i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</w:rPr>
                        <w:t>to park</w:t>
                      </w:r>
                    </w:p>
                    <w:p w14:paraId="66BDD9FF" w14:textId="07DE0C68" w:rsidR="00BB1BD2" w:rsidRPr="00476A62" w:rsidRDefault="00BB1BD2" w:rsidP="00C6245B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E53905" w14:textId="1278EAA9" w:rsidR="00F158A4" w:rsidRDefault="00F158A4" w:rsidP="00F158A4">
      <w:pPr>
        <w:pStyle w:val="Subtitle"/>
        <w:rPr>
          <w:rFonts w:ascii="Calibri" w:hAnsi="Calibri"/>
          <w:i/>
          <w:iCs/>
          <w:sz w:val="26"/>
          <w:szCs w:val="26"/>
          <w:lang w:val="fr-FR"/>
        </w:rPr>
      </w:pPr>
      <w:r w:rsidRPr="00491E2F">
        <w:rPr>
          <w:rFonts w:ascii="Calibri" w:hAnsi="Calibri"/>
          <w:sz w:val="26"/>
          <w:szCs w:val="26"/>
          <w:lang w:val="fr-FR"/>
        </w:rPr>
        <w:t xml:space="preserve">un arrêt de bus </w:t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i/>
          <w:iCs/>
          <w:sz w:val="26"/>
          <w:szCs w:val="26"/>
          <w:lang w:val="fr-FR"/>
        </w:rPr>
        <w:tab/>
        <w:t>a bus-stop</w:t>
      </w:r>
    </w:p>
    <w:p w14:paraId="3AB3855B" w14:textId="2FD0E633" w:rsidR="006A26F2" w:rsidRPr="006A26F2" w:rsidRDefault="006A26F2" w:rsidP="00F158A4">
      <w:pPr>
        <w:pStyle w:val="Subtitle"/>
        <w:rPr>
          <w:rFonts w:ascii="Calibri" w:hAnsi="Calibri"/>
          <w:i/>
          <w:sz w:val="26"/>
          <w:szCs w:val="26"/>
          <w:lang w:val="fr-FR"/>
        </w:rPr>
      </w:pPr>
      <w:r>
        <w:rPr>
          <w:rFonts w:ascii="Calibri" w:hAnsi="Calibri"/>
          <w:iCs/>
          <w:sz w:val="26"/>
          <w:szCs w:val="26"/>
          <w:lang w:val="fr-FR"/>
        </w:rPr>
        <w:t>un chauffeur/conducteur</w:t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/>
          <w:iCs/>
          <w:sz w:val="26"/>
          <w:szCs w:val="26"/>
          <w:lang w:val="fr-FR"/>
        </w:rPr>
        <w:t>a driver</w:t>
      </w:r>
    </w:p>
    <w:p w14:paraId="6FC93819" w14:textId="3DD55E5B" w:rsidR="00F158A4" w:rsidRPr="00F158A4" w:rsidRDefault="00F158A4" w:rsidP="00F158A4">
      <w:pPr>
        <w:pStyle w:val="Subtitle"/>
        <w:rPr>
          <w:rFonts w:ascii="Calibri" w:hAnsi="Calibri"/>
          <w:i/>
          <w:iCs/>
          <w:sz w:val="26"/>
          <w:szCs w:val="26"/>
          <w:lang w:val="fr-FR"/>
        </w:rPr>
      </w:pPr>
      <w:r w:rsidRPr="00F158A4">
        <w:rPr>
          <w:rFonts w:ascii="Calibri" w:hAnsi="Calibri"/>
          <w:sz w:val="26"/>
          <w:szCs w:val="26"/>
          <w:lang w:val="fr-FR"/>
        </w:rPr>
        <w:t xml:space="preserve">un lieu  / un endroit </w:t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i/>
          <w:iCs/>
          <w:sz w:val="26"/>
          <w:szCs w:val="26"/>
          <w:lang w:val="fr-FR"/>
        </w:rPr>
        <w:tab/>
        <w:t>a place</w:t>
      </w:r>
    </w:p>
    <w:p w14:paraId="157A1BA2" w14:textId="7E4D0AD4" w:rsidR="00F158A4" w:rsidRPr="00F158A4" w:rsidRDefault="00F158A4" w:rsidP="00F158A4">
      <w:pPr>
        <w:pStyle w:val="Subtitle"/>
        <w:rPr>
          <w:rFonts w:ascii="Calibri" w:hAnsi="Calibri"/>
          <w:sz w:val="26"/>
          <w:szCs w:val="26"/>
          <w:lang w:val="fr-FR"/>
        </w:rPr>
      </w:pPr>
      <w:r w:rsidRPr="00F158A4">
        <w:rPr>
          <w:rFonts w:ascii="Calibri" w:hAnsi="Calibri"/>
          <w:sz w:val="26"/>
          <w:szCs w:val="26"/>
          <w:lang w:val="fr-FR"/>
        </w:rPr>
        <w:t>un feu / les feux (m)</w:t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="00476A62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i/>
          <w:iCs/>
          <w:sz w:val="26"/>
          <w:szCs w:val="26"/>
          <w:lang w:val="fr-FR"/>
        </w:rPr>
        <w:t>a light</w:t>
      </w:r>
      <w:r w:rsidRPr="00F158A4">
        <w:rPr>
          <w:rFonts w:ascii="Calibri" w:hAnsi="Calibri"/>
          <w:sz w:val="26"/>
          <w:szCs w:val="26"/>
          <w:lang w:val="fr-FR"/>
        </w:rPr>
        <w:t xml:space="preserve">  /</w:t>
      </w:r>
      <w:r w:rsidRPr="00F158A4">
        <w:rPr>
          <w:rFonts w:ascii="Calibri" w:hAnsi="Calibri"/>
          <w:i/>
          <w:iCs/>
          <w:sz w:val="26"/>
          <w:szCs w:val="26"/>
          <w:lang w:val="fr-FR"/>
        </w:rPr>
        <w:t xml:space="preserve"> the lights</w:t>
      </w:r>
      <w:r w:rsidRPr="00F158A4">
        <w:rPr>
          <w:rFonts w:ascii="Calibri" w:hAnsi="Calibri"/>
          <w:sz w:val="26"/>
          <w:szCs w:val="26"/>
          <w:lang w:val="fr-FR"/>
        </w:rPr>
        <w:t xml:space="preserve">  </w:t>
      </w:r>
    </w:p>
    <w:p w14:paraId="0882D5C5" w14:textId="40ED2908" w:rsidR="00F158A4" w:rsidRPr="00F158A4" w:rsidRDefault="00F158A4" w:rsidP="00F158A4">
      <w:pPr>
        <w:pStyle w:val="Subtitle"/>
        <w:rPr>
          <w:rFonts w:ascii="Calibri" w:hAnsi="Calibri"/>
          <w:sz w:val="26"/>
          <w:szCs w:val="26"/>
          <w:lang w:val="fr-FR"/>
        </w:rPr>
      </w:pPr>
      <w:r w:rsidRPr="00F158A4">
        <w:rPr>
          <w:rFonts w:ascii="Calibri" w:hAnsi="Calibri"/>
          <w:sz w:val="26"/>
          <w:szCs w:val="26"/>
          <w:lang w:val="fr-FR"/>
        </w:rPr>
        <w:t xml:space="preserve">un rond- point </w:t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i/>
          <w:iCs/>
          <w:sz w:val="26"/>
          <w:szCs w:val="26"/>
          <w:lang w:val="fr-FR"/>
        </w:rPr>
        <w:tab/>
        <w:t>a roundabout</w:t>
      </w:r>
    </w:p>
    <w:p w14:paraId="1E4F97B9" w14:textId="2947480B" w:rsidR="00F158A4" w:rsidRDefault="00F158A4" w:rsidP="00F158A4">
      <w:pPr>
        <w:pStyle w:val="Subtitle"/>
        <w:rPr>
          <w:rFonts w:ascii="Calibri" w:hAnsi="Calibri"/>
          <w:i/>
          <w:iCs/>
          <w:sz w:val="26"/>
          <w:szCs w:val="26"/>
          <w:lang w:val="fr-FR"/>
        </w:rPr>
      </w:pPr>
      <w:r w:rsidRPr="00F158A4">
        <w:rPr>
          <w:rFonts w:ascii="Calibri" w:hAnsi="Calibri"/>
          <w:sz w:val="26"/>
          <w:szCs w:val="26"/>
          <w:lang w:val="fr-FR"/>
        </w:rPr>
        <w:t xml:space="preserve">un panneau </w:t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i/>
          <w:iCs/>
          <w:sz w:val="26"/>
          <w:szCs w:val="26"/>
          <w:lang w:val="fr-FR"/>
        </w:rPr>
        <w:t>a sign</w:t>
      </w:r>
    </w:p>
    <w:p w14:paraId="0262970D" w14:textId="6C5BE54E" w:rsidR="00DB4E0D" w:rsidRPr="00DB4E0D" w:rsidRDefault="00DB4E0D" w:rsidP="00F158A4">
      <w:pPr>
        <w:pStyle w:val="Subtitle"/>
        <w:rPr>
          <w:rFonts w:ascii="Calibri" w:hAnsi="Calibri"/>
          <w:i/>
          <w:iCs/>
          <w:sz w:val="26"/>
          <w:szCs w:val="26"/>
          <w:lang w:val="fr-FR"/>
        </w:rPr>
      </w:pPr>
      <w:r>
        <w:rPr>
          <w:rFonts w:ascii="Calibri" w:hAnsi="Calibri"/>
          <w:iCs/>
          <w:sz w:val="26"/>
          <w:szCs w:val="26"/>
          <w:lang w:val="fr-FR"/>
        </w:rPr>
        <w:t>un accident/incident</w:t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/>
          <w:iCs/>
          <w:sz w:val="26"/>
          <w:szCs w:val="26"/>
          <w:lang w:val="fr-FR"/>
        </w:rPr>
        <w:t>an accident/incident</w:t>
      </w:r>
    </w:p>
    <w:p w14:paraId="6E7C4DAD" w14:textId="102562EE" w:rsidR="00F158A4" w:rsidRPr="00F158A4" w:rsidRDefault="00F158A4" w:rsidP="00F158A4">
      <w:pPr>
        <w:pStyle w:val="Subtitle"/>
        <w:rPr>
          <w:rFonts w:ascii="Calibri" w:hAnsi="Calibri"/>
          <w:sz w:val="26"/>
          <w:szCs w:val="26"/>
          <w:lang w:val="fr-FR"/>
        </w:rPr>
      </w:pPr>
      <w:r w:rsidRPr="00F158A4">
        <w:rPr>
          <w:rFonts w:ascii="Calibri" w:hAnsi="Calibri"/>
          <w:sz w:val="26"/>
          <w:szCs w:val="26"/>
          <w:lang w:val="fr-FR"/>
        </w:rPr>
        <w:t xml:space="preserve">une ligne </w:t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i/>
          <w:iCs/>
          <w:sz w:val="26"/>
          <w:szCs w:val="26"/>
          <w:lang w:val="fr-FR"/>
        </w:rPr>
        <w:tab/>
        <w:t>a line</w:t>
      </w:r>
      <w:r w:rsidRPr="00F158A4">
        <w:rPr>
          <w:rFonts w:ascii="Calibri" w:hAnsi="Calibri"/>
          <w:sz w:val="26"/>
          <w:szCs w:val="26"/>
          <w:lang w:val="fr-FR"/>
        </w:rPr>
        <w:t xml:space="preserve"> </w:t>
      </w:r>
    </w:p>
    <w:p w14:paraId="31BCCBE7" w14:textId="0434C0E4" w:rsidR="00F158A4" w:rsidRDefault="00F158A4" w:rsidP="00F158A4">
      <w:pPr>
        <w:pStyle w:val="Subtitle"/>
        <w:rPr>
          <w:rFonts w:ascii="Calibri" w:hAnsi="Calibri"/>
          <w:i/>
          <w:iCs/>
          <w:sz w:val="26"/>
          <w:szCs w:val="26"/>
          <w:lang w:val="fr-FR"/>
        </w:rPr>
      </w:pPr>
      <w:r w:rsidRPr="00F158A4">
        <w:rPr>
          <w:rFonts w:ascii="Calibri" w:hAnsi="Calibri"/>
          <w:sz w:val="26"/>
          <w:szCs w:val="26"/>
          <w:lang w:val="fr-FR"/>
        </w:rPr>
        <w:t xml:space="preserve">une station de métro </w:t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sz w:val="26"/>
          <w:szCs w:val="26"/>
          <w:lang w:val="fr-FR"/>
        </w:rPr>
        <w:tab/>
      </w:r>
      <w:r w:rsidRPr="00F158A4">
        <w:rPr>
          <w:rFonts w:ascii="Calibri" w:hAnsi="Calibri"/>
          <w:i/>
          <w:iCs/>
          <w:sz w:val="26"/>
          <w:szCs w:val="26"/>
          <w:lang w:val="fr-FR"/>
        </w:rPr>
        <w:tab/>
        <w:t>a metro station</w:t>
      </w:r>
    </w:p>
    <w:p w14:paraId="6D218052" w14:textId="77777777" w:rsidR="00C6245B" w:rsidRPr="00491E2F" w:rsidRDefault="00C6245B" w:rsidP="00C6245B">
      <w:pPr>
        <w:pStyle w:val="Subtitle"/>
        <w:rPr>
          <w:rFonts w:ascii="Calibri" w:hAnsi="Calibri"/>
          <w:sz w:val="26"/>
          <w:szCs w:val="26"/>
          <w:lang w:val="fr-FR"/>
        </w:rPr>
      </w:pPr>
      <w:r w:rsidRPr="00491E2F">
        <w:rPr>
          <w:rFonts w:ascii="Calibri" w:hAnsi="Calibri"/>
          <w:sz w:val="26"/>
          <w:szCs w:val="26"/>
          <w:lang w:val="fr-FR"/>
        </w:rPr>
        <w:t xml:space="preserve">une autoroute </w:t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i/>
          <w:iCs/>
          <w:sz w:val="26"/>
          <w:szCs w:val="26"/>
          <w:lang w:val="fr-FR"/>
        </w:rPr>
        <w:t>a motorway</w:t>
      </w:r>
    </w:p>
    <w:p w14:paraId="32E71FAE" w14:textId="77777777" w:rsidR="00F158A4" w:rsidRPr="00491E2F" w:rsidRDefault="00F158A4" w:rsidP="00F158A4">
      <w:pPr>
        <w:pStyle w:val="Subtitle"/>
        <w:rPr>
          <w:rFonts w:ascii="Calibri" w:hAnsi="Calibri"/>
          <w:sz w:val="26"/>
          <w:szCs w:val="26"/>
          <w:lang w:val="fr-FR"/>
        </w:rPr>
      </w:pPr>
      <w:r w:rsidRPr="00491E2F">
        <w:rPr>
          <w:rFonts w:ascii="Calibri" w:hAnsi="Calibri"/>
          <w:sz w:val="26"/>
          <w:szCs w:val="26"/>
          <w:lang w:val="fr-FR"/>
        </w:rPr>
        <w:t xml:space="preserve">la gare routière </w:t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i/>
          <w:iCs/>
          <w:sz w:val="26"/>
          <w:szCs w:val="26"/>
          <w:lang w:val="fr-FR"/>
        </w:rPr>
        <w:tab/>
        <w:t>the bus station</w:t>
      </w:r>
    </w:p>
    <w:p w14:paraId="67B729FB" w14:textId="77777777" w:rsidR="00F158A4" w:rsidRPr="00491E2F" w:rsidRDefault="00F158A4" w:rsidP="00F158A4">
      <w:pPr>
        <w:pStyle w:val="Subtitle"/>
        <w:rPr>
          <w:rFonts w:ascii="Calibri" w:hAnsi="Calibri"/>
          <w:sz w:val="26"/>
          <w:szCs w:val="26"/>
          <w:lang w:val="fr-FR"/>
        </w:rPr>
      </w:pP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  <w:t xml:space="preserve"> </w:t>
      </w:r>
    </w:p>
    <w:p w14:paraId="3F556AB4" w14:textId="33C4B07D" w:rsidR="00F158A4" w:rsidRPr="00EC3C29" w:rsidRDefault="00C6245B" w:rsidP="00E85B88">
      <w:pPr>
        <w:pStyle w:val="Subtitle"/>
        <w:pBdr>
          <w:bottom w:val="single" w:sz="4" w:space="1" w:color="auto"/>
        </w:pBdr>
        <w:rPr>
          <w:rFonts w:ascii="Calibri" w:hAnsi="Calibri"/>
          <w:sz w:val="26"/>
          <w:szCs w:val="26"/>
          <w:lang w:val="fr-FR"/>
        </w:rPr>
      </w:pPr>
      <w:r w:rsidRPr="00DB4E0D">
        <w:rPr>
          <w:rFonts w:ascii="Calibri" w:hAnsi="Calibri"/>
          <w:b/>
          <w:szCs w:val="28"/>
          <w:lang w:val="fr-FR"/>
        </w:rPr>
        <w:t>À l’aéroport (</w:t>
      </w:r>
      <w:r w:rsidR="00F158A4" w:rsidRPr="00DB4E0D">
        <w:rPr>
          <w:rFonts w:ascii="Calibri" w:hAnsi="Calibri"/>
          <w:b/>
          <w:szCs w:val="28"/>
          <w:lang w:val="fr-FR"/>
        </w:rPr>
        <w:t>At the airport</w:t>
      </w:r>
      <w:r w:rsidRPr="00DB4E0D">
        <w:rPr>
          <w:rFonts w:ascii="Calibri" w:hAnsi="Calibri"/>
          <w:b/>
          <w:szCs w:val="28"/>
          <w:lang w:val="fr-FR"/>
        </w:rPr>
        <w:t>)</w:t>
      </w:r>
    </w:p>
    <w:p w14:paraId="4AEB3EFA" w14:textId="184B33F0" w:rsidR="00F158A4" w:rsidRPr="00EC3C29" w:rsidRDefault="006A26F2" w:rsidP="00F158A4">
      <w:pPr>
        <w:pStyle w:val="Subtitle"/>
        <w:rPr>
          <w:rFonts w:ascii="Calibri" w:hAnsi="Calibri"/>
          <w:sz w:val="26"/>
          <w:szCs w:val="26"/>
          <w:lang w:val="fr-FR"/>
        </w:rPr>
      </w:pPr>
      <w:r w:rsidRPr="00476A62">
        <w:rPr>
          <w:rFonts w:ascii="Calibri" w:hAnsi="Calibri"/>
          <w:noProof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2115456" behindDoc="0" locked="0" layoutInCell="1" allowOverlap="1" wp14:anchorId="1E78596C" wp14:editId="0C22EC3D">
                <wp:simplePos x="0" y="0"/>
                <wp:positionH relativeFrom="margin">
                  <wp:posOffset>4020722</wp:posOffset>
                </wp:positionH>
                <wp:positionV relativeFrom="paragraph">
                  <wp:posOffset>66187</wp:posOffset>
                </wp:positionV>
                <wp:extent cx="2640575" cy="724486"/>
                <wp:effectExtent l="0" t="0" r="26670" b="19050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575" cy="724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4A7DB" w14:textId="77777777" w:rsidR="00BB1BD2" w:rsidRDefault="00BB1BD2" w:rsidP="006A26F2">
                            <w:pPr>
                              <w:pStyle w:val="Subtitle"/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158A4">
                              <w:rPr>
                                <w:rFonts w:ascii="Calibri" w:hAnsi="Calibri"/>
                                <w:sz w:val="26"/>
                                <w:szCs w:val="26"/>
                                <w:lang w:val="en-US"/>
                              </w:rPr>
                              <w:t>manquer / rater</w:t>
                            </w:r>
                            <w:r w:rsidRPr="00F158A4">
                              <w:rPr>
                                <w:rFonts w:ascii="Calibri" w:hAnsi="Calibri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 w:rsidRPr="00F158A4"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  <w:t>to miss</w:t>
                            </w:r>
                          </w:p>
                          <w:p w14:paraId="3CC8653C" w14:textId="77777777" w:rsidR="00BB1BD2" w:rsidRPr="006A26F2" w:rsidRDefault="00BB1BD2" w:rsidP="006A26F2">
                            <w:pPr>
                              <w:pStyle w:val="Subtitle"/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6A26F2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attendre</w:t>
                            </w:r>
                            <w:r w:rsidRPr="006A26F2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6A26F2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6A26F2">
                              <w:rPr>
                                <w:rFonts w:ascii="Calibri" w:hAnsi="Calibri"/>
                                <w:i/>
                                <w:iCs/>
                                <w:sz w:val="26"/>
                                <w:szCs w:val="26"/>
                              </w:rPr>
                              <w:t>to wait (for)</w:t>
                            </w:r>
                          </w:p>
                          <w:p w14:paraId="48904D30" w14:textId="357C772F" w:rsidR="00BB1BD2" w:rsidRPr="006A26F2" w:rsidRDefault="00BB1BD2" w:rsidP="006A26F2">
                            <w:pP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6A26F2">
                              <w:rPr>
                                <w:iCs/>
                                <w:sz w:val="26"/>
                                <w:szCs w:val="26"/>
                              </w:rPr>
                              <w:t>annuler</w:t>
                            </w:r>
                            <w:r w:rsidRPr="006A26F2">
                              <w:rPr>
                                <w:iCs/>
                                <w:sz w:val="26"/>
                                <w:szCs w:val="26"/>
                              </w:rPr>
                              <w:tab/>
                            </w:r>
                            <w:r w:rsidRPr="006A26F2">
                              <w:rPr>
                                <w:iCs/>
                                <w:sz w:val="26"/>
                                <w:szCs w:val="26"/>
                              </w:rPr>
                              <w:tab/>
                            </w:r>
                            <w:r w:rsidRPr="006A26F2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to cancel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8596C" id="_x0000_s1119" type="#_x0000_t202" style="position:absolute;margin-left:316.6pt;margin-top:5.2pt;width:207.9pt;height:57.05pt;z-index:25211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">
                <v:textbox>
                  <w:txbxContent>
                    <w:p w14:paraId="79A4A7DB" w14:textId="77777777" w:rsidR="00BB1BD2" w:rsidRDefault="00BB1BD2" w:rsidP="006A26F2">
                      <w:pPr>
                        <w:pStyle w:val="Subtitle"/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  <w:lang w:val="en-US"/>
                        </w:rPr>
                      </w:pPr>
                      <w:proofErr w:type="gramStart"/>
                      <w:r w:rsidRPr="00F158A4">
                        <w:rPr>
                          <w:rFonts w:ascii="Calibri" w:hAnsi="Calibri"/>
                          <w:sz w:val="26"/>
                          <w:szCs w:val="26"/>
                          <w:lang w:val="en-US"/>
                        </w:rPr>
                        <w:t>manquer</w:t>
                      </w:r>
                      <w:proofErr w:type="gramEnd"/>
                      <w:r w:rsidRPr="00F158A4">
                        <w:rPr>
                          <w:rFonts w:ascii="Calibri" w:hAnsi="Calibri"/>
                          <w:sz w:val="26"/>
                          <w:szCs w:val="26"/>
                          <w:lang w:val="en-US"/>
                        </w:rPr>
                        <w:t xml:space="preserve"> / rater</w:t>
                      </w:r>
                      <w:r w:rsidRPr="00F158A4">
                        <w:rPr>
                          <w:rFonts w:ascii="Calibri" w:hAnsi="Calibri"/>
                          <w:sz w:val="26"/>
                          <w:szCs w:val="26"/>
                          <w:lang w:val="en-US"/>
                        </w:rPr>
                        <w:tab/>
                      </w:r>
                      <w:r w:rsidRPr="00F158A4"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  <w:lang w:val="en-US"/>
                        </w:rPr>
                        <w:t>to miss</w:t>
                      </w:r>
                    </w:p>
                    <w:p w14:paraId="3CC8653C" w14:textId="77777777" w:rsidR="00BB1BD2" w:rsidRPr="006A26F2" w:rsidRDefault="00BB1BD2" w:rsidP="006A26F2">
                      <w:pPr>
                        <w:pStyle w:val="Subtitle"/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</w:rPr>
                      </w:pPr>
                      <w:proofErr w:type="gramStart"/>
                      <w:r w:rsidRPr="006A26F2">
                        <w:rPr>
                          <w:rFonts w:ascii="Calibri" w:hAnsi="Calibri"/>
                          <w:sz w:val="26"/>
                          <w:szCs w:val="26"/>
                        </w:rPr>
                        <w:t>attendre</w:t>
                      </w:r>
                      <w:proofErr w:type="gramEnd"/>
                      <w:r w:rsidRPr="006A26F2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6A26F2"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6A26F2">
                        <w:rPr>
                          <w:rFonts w:ascii="Calibri" w:hAnsi="Calibri"/>
                          <w:i/>
                          <w:iCs/>
                          <w:sz w:val="26"/>
                          <w:szCs w:val="26"/>
                        </w:rPr>
                        <w:t>to wait (for)</w:t>
                      </w:r>
                    </w:p>
                    <w:p w14:paraId="48904D30" w14:textId="357C772F" w:rsidR="00BB1BD2" w:rsidRPr="006A26F2" w:rsidRDefault="00BB1BD2" w:rsidP="006A26F2">
                      <w:pPr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proofErr w:type="gramStart"/>
                      <w:r w:rsidRPr="006A26F2">
                        <w:rPr>
                          <w:iCs/>
                          <w:sz w:val="26"/>
                          <w:szCs w:val="26"/>
                        </w:rPr>
                        <w:t>annuler</w:t>
                      </w:r>
                      <w:proofErr w:type="gramEnd"/>
                      <w:r w:rsidRPr="006A26F2">
                        <w:rPr>
                          <w:iCs/>
                          <w:sz w:val="26"/>
                          <w:szCs w:val="26"/>
                        </w:rPr>
                        <w:tab/>
                      </w:r>
                      <w:r w:rsidRPr="006A26F2">
                        <w:rPr>
                          <w:iCs/>
                          <w:sz w:val="26"/>
                          <w:szCs w:val="26"/>
                        </w:rPr>
                        <w:tab/>
                      </w:r>
                      <w:r w:rsidRPr="006A26F2">
                        <w:rPr>
                          <w:i/>
                          <w:iCs/>
                          <w:sz w:val="26"/>
                          <w:szCs w:val="26"/>
                        </w:rPr>
                        <w:t>to cancel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DBD084" w14:textId="77777777" w:rsidR="00F158A4" w:rsidRPr="00491E2F" w:rsidRDefault="00F158A4" w:rsidP="00F158A4">
      <w:pPr>
        <w:pStyle w:val="Subtitle"/>
        <w:rPr>
          <w:rFonts w:ascii="Calibri" w:hAnsi="Calibri"/>
          <w:sz w:val="26"/>
          <w:szCs w:val="26"/>
          <w:lang w:val="fr-FR"/>
        </w:rPr>
      </w:pPr>
      <w:r w:rsidRPr="00491E2F">
        <w:rPr>
          <w:rFonts w:ascii="Calibri" w:hAnsi="Calibri"/>
          <w:sz w:val="26"/>
          <w:szCs w:val="26"/>
          <w:lang w:val="fr-FR"/>
        </w:rPr>
        <w:t xml:space="preserve">un aéroport </w:t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i/>
          <w:iCs/>
          <w:sz w:val="26"/>
          <w:szCs w:val="26"/>
          <w:lang w:val="fr-FR"/>
        </w:rPr>
        <w:tab/>
      </w:r>
      <w:r w:rsidRPr="00491E2F">
        <w:rPr>
          <w:rFonts w:ascii="Calibri" w:hAnsi="Calibri"/>
          <w:i/>
          <w:iCs/>
          <w:sz w:val="26"/>
          <w:szCs w:val="26"/>
          <w:lang w:val="fr-FR"/>
        </w:rPr>
        <w:tab/>
        <w:t>an airport</w:t>
      </w:r>
    </w:p>
    <w:p w14:paraId="34DB2DAC" w14:textId="10F168B9" w:rsidR="00F158A4" w:rsidRPr="00491E2F" w:rsidRDefault="00F158A4" w:rsidP="00F158A4">
      <w:pPr>
        <w:pStyle w:val="Subtitle"/>
        <w:rPr>
          <w:rFonts w:ascii="Calibri" w:hAnsi="Calibri"/>
          <w:sz w:val="26"/>
          <w:szCs w:val="26"/>
          <w:lang w:val="fr-FR"/>
        </w:rPr>
      </w:pPr>
      <w:r w:rsidRPr="00491E2F">
        <w:rPr>
          <w:rFonts w:ascii="Calibri" w:hAnsi="Calibri"/>
          <w:sz w:val="26"/>
          <w:szCs w:val="26"/>
          <w:lang w:val="fr-FR"/>
        </w:rPr>
        <w:t xml:space="preserve">un avion </w:t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i/>
          <w:iCs/>
          <w:sz w:val="26"/>
          <w:szCs w:val="26"/>
          <w:lang w:val="fr-FR"/>
        </w:rPr>
        <w:t>a plane</w:t>
      </w:r>
    </w:p>
    <w:p w14:paraId="5773F188" w14:textId="5A29C46B" w:rsidR="00F158A4" w:rsidRPr="00491E2F" w:rsidRDefault="00F158A4" w:rsidP="00F158A4">
      <w:pPr>
        <w:pStyle w:val="Subtitle"/>
        <w:rPr>
          <w:rFonts w:ascii="Calibri" w:hAnsi="Calibri"/>
          <w:sz w:val="26"/>
          <w:szCs w:val="26"/>
          <w:lang w:val="fr-FR"/>
        </w:rPr>
      </w:pPr>
      <w:r w:rsidRPr="00491E2F">
        <w:rPr>
          <w:rFonts w:ascii="Calibri" w:hAnsi="Calibri"/>
          <w:sz w:val="26"/>
          <w:szCs w:val="26"/>
          <w:lang w:val="fr-FR"/>
        </w:rPr>
        <w:t xml:space="preserve">un vol </w:t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="00C6245B"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i/>
          <w:iCs/>
          <w:sz w:val="26"/>
          <w:szCs w:val="26"/>
          <w:lang w:val="fr-FR"/>
        </w:rPr>
        <w:t>a flight</w:t>
      </w:r>
    </w:p>
    <w:p w14:paraId="76479169" w14:textId="176BE489" w:rsidR="00F158A4" w:rsidRPr="00491E2F" w:rsidRDefault="00F158A4" w:rsidP="00F158A4">
      <w:pPr>
        <w:pStyle w:val="Subtitle"/>
        <w:rPr>
          <w:rFonts w:ascii="Calibri" w:hAnsi="Calibri"/>
          <w:sz w:val="26"/>
          <w:szCs w:val="26"/>
          <w:lang w:val="fr-FR"/>
        </w:rPr>
      </w:pPr>
      <w:r w:rsidRPr="00491E2F">
        <w:rPr>
          <w:rFonts w:ascii="Calibri" w:hAnsi="Calibri"/>
          <w:sz w:val="26"/>
          <w:szCs w:val="26"/>
          <w:lang w:val="fr-FR"/>
        </w:rPr>
        <w:t xml:space="preserve">la salle d’embarquement </w:t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sz w:val="26"/>
          <w:szCs w:val="26"/>
          <w:lang w:val="fr-FR"/>
        </w:rPr>
        <w:tab/>
      </w:r>
      <w:r w:rsidR="00C6245B" w:rsidRPr="00491E2F">
        <w:rPr>
          <w:rFonts w:ascii="Calibri" w:hAnsi="Calibri"/>
          <w:sz w:val="26"/>
          <w:szCs w:val="26"/>
          <w:lang w:val="fr-FR"/>
        </w:rPr>
        <w:tab/>
      </w:r>
      <w:r w:rsidRPr="00491E2F">
        <w:rPr>
          <w:rFonts w:ascii="Calibri" w:hAnsi="Calibri"/>
          <w:i/>
          <w:iCs/>
          <w:sz w:val="26"/>
          <w:szCs w:val="26"/>
          <w:lang w:val="fr-FR"/>
        </w:rPr>
        <w:t>the boarding lounge</w:t>
      </w:r>
    </w:p>
    <w:p w14:paraId="32A25D22" w14:textId="77777777" w:rsidR="00F158A4" w:rsidRPr="00491E2F" w:rsidRDefault="00F158A4" w:rsidP="00F158A4">
      <w:pPr>
        <w:pStyle w:val="Subtitle"/>
        <w:rPr>
          <w:rFonts w:ascii="Calibri" w:hAnsi="Calibri"/>
          <w:sz w:val="26"/>
          <w:szCs w:val="26"/>
          <w:lang w:val="fr-FR"/>
        </w:rPr>
      </w:pPr>
    </w:p>
    <w:p w14:paraId="4685FE36" w14:textId="77777777" w:rsidR="00F158A4" w:rsidRPr="00860975" w:rsidRDefault="00F158A4" w:rsidP="00F158A4">
      <w:pPr>
        <w:pStyle w:val="Subtitle"/>
        <w:rPr>
          <w:rFonts w:ascii="Calibri" w:hAnsi="Calibri"/>
          <w:sz w:val="26"/>
          <w:szCs w:val="26"/>
          <w:lang w:val="fr-FR"/>
        </w:rPr>
      </w:pPr>
    </w:p>
    <w:p w14:paraId="3806734F" w14:textId="77777777" w:rsidR="00C31794" w:rsidRPr="00860975" w:rsidRDefault="00C31794" w:rsidP="00C31794">
      <w:pPr>
        <w:spacing w:after="0" w:line="240" w:lineRule="auto"/>
        <w:rPr>
          <w:rFonts w:ascii="Calibri" w:eastAsia="Times New Roman" w:hAnsi="Calibri" w:cs="Calibri"/>
          <w:b/>
          <w:sz w:val="32"/>
          <w:szCs w:val="28"/>
          <w:highlight w:val="yellow"/>
          <w:lang w:val="fr-FR" w:eastAsia="en-GB"/>
        </w:rPr>
      </w:pPr>
    </w:p>
    <w:p w14:paraId="26E3A0D4" w14:textId="6880BF92" w:rsidR="00C31794" w:rsidRPr="00E83C66" w:rsidRDefault="00C31794" w:rsidP="00C31794">
      <w:pPr>
        <w:pBdr>
          <w:bottom w:val="single" w:sz="4" w:space="1" w:color="auto"/>
        </w:pBdr>
        <w:spacing w:after="0" w:line="240" w:lineRule="auto"/>
        <w:rPr>
          <w:rFonts w:ascii="Calibri" w:eastAsia="Times New Roman" w:hAnsi="Calibri" w:cs="Calibri"/>
          <w:b/>
          <w:sz w:val="24"/>
          <w:lang w:val="fr-FR" w:eastAsia="en-GB"/>
        </w:rPr>
      </w:pPr>
      <w:r w:rsidRPr="00DB4E0D">
        <w:rPr>
          <w:rFonts w:ascii="Calibri" w:eastAsia="Times New Roman" w:hAnsi="Calibri" w:cs="Calibri"/>
          <w:b/>
          <w:sz w:val="28"/>
          <w:szCs w:val="24"/>
          <w:lang w:val="fr-FR" w:eastAsia="en-GB"/>
        </w:rPr>
        <w:t>Le Logement (Accomodation)</w:t>
      </w:r>
    </w:p>
    <w:p w14:paraId="2F1846A2" w14:textId="77777777" w:rsidR="00C31794" w:rsidRDefault="00C31794" w:rsidP="00C31794">
      <w:pPr>
        <w:spacing w:after="0" w:line="240" w:lineRule="auto"/>
        <w:rPr>
          <w:rFonts w:ascii="Calibri" w:eastAsia="Times New Roman" w:hAnsi="Calibri" w:cs="Calibri"/>
          <w:b/>
          <w:sz w:val="32"/>
          <w:szCs w:val="28"/>
          <w:lang w:val="fr-FR" w:eastAsia="en-GB"/>
        </w:rPr>
      </w:pPr>
    </w:p>
    <w:p w14:paraId="195D76C5" w14:textId="28007E68" w:rsidR="00C31794" w:rsidRPr="002027FF" w:rsidRDefault="0093371D" w:rsidP="00C31794">
      <w:pPr>
        <w:spacing w:after="0" w:line="240" w:lineRule="auto"/>
        <w:rPr>
          <w:rFonts w:ascii="Calibri" w:eastAsia="Times New Roman" w:hAnsi="Calibri" w:cs="Calibri"/>
          <w:bCs/>
          <w:i/>
          <w:iCs/>
          <w:sz w:val="26"/>
          <w:szCs w:val="26"/>
          <w:lang w:val="fr-FR" w:eastAsia="en-GB"/>
        </w:rPr>
      </w:pPr>
      <w:r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>Un hôtel</w:t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i/>
          <w:iCs/>
          <w:sz w:val="26"/>
          <w:szCs w:val="26"/>
          <w:lang w:val="fr-FR" w:eastAsia="en-GB"/>
        </w:rPr>
        <w:t>a hotel</w:t>
      </w:r>
    </w:p>
    <w:p w14:paraId="0535F742" w14:textId="5B4D54CF" w:rsidR="0093371D" w:rsidRPr="002027FF" w:rsidRDefault="0093371D" w:rsidP="00C31794">
      <w:pPr>
        <w:spacing w:after="0" w:line="240" w:lineRule="auto"/>
        <w:rPr>
          <w:rFonts w:ascii="Calibri" w:eastAsia="Times New Roman" w:hAnsi="Calibri" w:cs="Calibri"/>
          <w:bCs/>
          <w:i/>
          <w:iCs/>
          <w:sz w:val="26"/>
          <w:szCs w:val="26"/>
          <w:lang w:val="fr-FR" w:eastAsia="en-GB"/>
        </w:rPr>
      </w:pPr>
      <w:r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>Un gîte</w:t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i/>
          <w:iCs/>
          <w:sz w:val="26"/>
          <w:szCs w:val="26"/>
          <w:lang w:val="fr-FR" w:eastAsia="en-GB"/>
        </w:rPr>
        <w:t>a holiday cottage</w:t>
      </w:r>
    </w:p>
    <w:p w14:paraId="3E1BB818" w14:textId="347BD62E" w:rsidR="0093371D" w:rsidRPr="002027FF" w:rsidRDefault="0093371D" w:rsidP="00C31794">
      <w:pPr>
        <w:spacing w:after="0" w:line="240" w:lineRule="auto"/>
        <w:rPr>
          <w:rFonts w:ascii="Calibri" w:eastAsia="Times New Roman" w:hAnsi="Calibri" w:cs="Calibri"/>
          <w:bCs/>
          <w:i/>
          <w:iCs/>
          <w:sz w:val="26"/>
          <w:szCs w:val="26"/>
          <w:lang w:val="fr-FR" w:eastAsia="en-GB"/>
        </w:rPr>
      </w:pPr>
      <w:r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>Un camping</w:t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i/>
          <w:iCs/>
          <w:sz w:val="26"/>
          <w:szCs w:val="26"/>
          <w:lang w:val="fr-FR" w:eastAsia="en-GB"/>
        </w:rPr>
        <w:t>a campsite</w:t>
      </w:r>
    </w:p>
    <w:p w14:paraId="4CD4D091" w14:textId="3C9D9831" w:rsidR="0093371D" w:rsidRPr="002027FF" w:rsidRDefault="0093371D" w:rsidP="00C31794">
      <w:pPr>
        <w:spacing w:after="0" w:line="240" w:lineRule="auto"/>
        <w:rPr>
          <w:rFonts w:ascii="Calibri" w:eastAsia="Times New Roman" w:hAnsi="Calibri" w:cs="Calibri"/>
          <w:bCs/>
          <w:i/>
          <w:iCs/>
          <w:sz w:val="26"/>
          <w:szCs w:val="26"/>
          <w:lang w:val="fr-FR" w:eastAsia="en-GB"/>
        </w:rPr>
      </w:pPr>
      <w:r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>Un emplacement</w:t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i/>
          <w:iCs/>
          <w:sz w:val="26"/>
          <w:szCs w:val="26"/>
          <w:lang w:val="fr-FR" w:eastAsia="en-GB"/>
        </w:rPr>
        <w:t>a pitch</w:t>
      </w:r>
    </w:p>
    <w:p w14:paraId="2C463BFA" w14:textId="0551A906" w:rsidR="00DB4E0D" w:rsidRPr="002027FF" w:rsidRDefault="00DB4E0D" w:rsidP="00C31794">
      <w:pPr>
        <w:spacing w:after="0" w:line="240" w:lineRule="auto"/>
        <w:rPr>
          <w:rFonts w:ascii="Calibri" w:eastAsia="Times New Roman" w:hAnsi="Calibri" w:cs="Calibri"/>
          <w:bCs/>
          <w:i/>
          <w:iCs/>
          <w:sz w:val="26"/>
          <w:szCs w:val="26"/>
          <w:lang w:eastAsia="en-GB"/>
        </w:rPr>
      </w:pPr>
      <w:r w:rsidRPr="002027FF">
        <w:rPr>
          <w:rFonts w:ascii="Calibri" w:eastAsia="Times New Roman" w:hAnsi="Calibri" w:cs="Calibri"/>
          <w:bCs/>
          <w:iCs/>
          <w:sz w:val="26"/>
          <w:szCs w:val="26"/>
          <w:lang w:eastAsia="en-GB"/>
        </w:rPr>
        <w:t>Une auberge</w:t>
      </w:r>
      <w:r w:rsidRPr="002027FF">
        <w:rPr>
          <w:rFonts w:ascii="Calibri" w:eastAsia="Times New Roman" w:hAnsi="Calibri" w:cs="Calibri"/>
          <w:bCs/>
          <w:iCs/>
          <w:sz w:val="26"/>
          <w:szCs w:val="26"/>
          <w:lang w:eastAsia="en-GB"/>
        </w:rPr>
        <w:tab/>
      </w:r>
      <w:r w:rsidRPr="002027FF">
        <w:rPr>
          <w:rFonts w:ascii="Calibri" w:eastAsia="Times New Roman" w:hAnsi="Calibri" w:cs="Calibri"/>
          <w:bCs/>
          <w:iCs/>
          <w:sz w:val="26"/>
          <w:szCs w:val="26"/>
          <w:lang w:eastAsia="en-GB"/>
        </w:rPr>
        <w:tab/>
      </w:r>
      <w:r w:rsidRPr="002027FF">
        <w:rPr>
          <w:rFonts w:ascii="Calibri" w:eastAsia="Times New Roman" w:hAnsi="Calibri" w:cs="Calibri"/>
          <w:bCs/>
          <w:iCs/>
          <w:sz w:val="26"/>
          <w:szCs w:val="26"/>
          <w:lang w:eastAsia="en-GB"/>
        </w:rPr>
        <w:tab/>
      </w:r>
      <w:r w:rsidRPr="002027FF">
        <w:rPr>
          <w:rFonts w:ascii="Calibri" w:eastAsia="Times New Roman" w:hAnsi="Calibri" w:cs="Calibri"/>
          <w:bCs/>
          <w:iCs/>
          <w:sz w:val="26"/>
          <w:szCs w:val="26"/>
          <w:lang w:eastAsia="en-GB"/>
        </w:rPr>
        <w:tab/>
      </w:r>
      <w:r w:rsidRPr="002027FF">
        <w:rPr>
          <w:rFonts w:ascii="Calibri" w:eastAsia="Times New Roman" w:hAnsi="Calibri" w:cs="Calibri"/>
          <w:bCs/>
          <w:iCs/>
          <w:sz w:val="26"/>
          <w:szCs w:val="26"/>
          <w:lang w:eastAsia="en-GB"/>
        </w:rPr>
        <w:tab/>
      </w:r>
      <w:r w:rsidRPr="002027FF">
        <w:rPr>
          <w:rFonts w:ascii="Calibri" w:eastAsia="Times New Roman" w:hAnsi="Calibri" w:cs="Calibri"/>
          <w:bCs/>
          <w:i/>
          <w:iCs/>
          <w:sz w:val="26"/>
          <w:szCs w:val="26"/>
          <w:lang w:eastAsia="en-GB"/>
        </w:rPr>
        <w:t>an inn, small hotel</w:t>
      </w:r>
    </w:p>
    <w:p w14:paraId="329C4759" w14:textId="40BB5D92" w:rsidR="0093371D" w:rsidRPr="002027FF" w:rsidRDefault="0093371D" w:rsidP="00C31794">
      <w:pPr>
        <w:spacing w:after="0" w:line="240" w:lineRule="auto"/>
        <w:rPr>
          <w:rFonts w:ascii="Calibri" w:eastAsia="Times New Roman" w:hAnsi="Calibri" w:cs="Calibri"/>
          <w:bCs/>
          <w:i/>
          <w:iCs/>
          <w:sz w:val="26"/>
          <w:szCs w:val="26"/>
          <w:lang w:val="fr-FR" w:eastAsia="en-GB"/>
        </w:rPr>
      </w:pPr>
      <w:r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>Une chambre pour deux personnes</w:t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i/>
          <w:iCs/>
          <w:sz w:val="26"/>
          <w:szCs w:val="26"/>
          <w:lang w:val="fr-FR" w:eastAsia="en-GB"/>
        </w:rPr>
        <w:t>a room for two people</w:t>
      </w:r>
    </w:p>
    <w:p w14:paraId="183FF1EA" w14:textId="68305155" w:rsidR="0093371D" w:rsidRPr="002027FF" w:rsidRDefault="0093371D" w:rsidP="00C31794">
      <w:pPr>
        <w:spacing w:after="0" w:line="240" w:lineRule="auto"/>
        <w:rPr>
          <w:rFonts w:ascii="Calibri" w:eastAsia="Times New Roman" w:hAnsi="Calibri" w:cs="Calibri"/>
          <w:bCs/>
          <w:sz w:val="26"/>
          <w:szCs w:val="26"/>
          <w:lang w:val="fr-FR" w:eastAsia="en-GB"/>
        </w:rPr>
      </w:pPr>
    </w:p>
    <w:p w14:paraId="20AD13FB" w14:textId="7B8A1C2D" w:rsidR="0093371D" w:rsidRPr="002027FF" w:rsidRDefault="0093371D" w:rsidP="00F14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Times New Roman" w:hAnsi="Calibri" w:cs="Calibri"/>
          <w:bCs/>
          <w:i/>
          <w:iCs/>
          <w:sz w:val="26"/>
          <w:szCs w:val="26"/>
          <w:lang w:eastAsia="en-GB"/>
        </w:rPr>
      </w:pPr>
      <w:r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>Avez-vous une chambre libre ?</w:t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i/>
          <w:iCs/>
          <w:sz w:val="26"/>
          <w:szCs w:val="26"/>
          <w:lang w:eastAsia="en-GB"/>
        </w:rPr>
        <w:t>Do you have a free room?</w:t>
      </w:r>
    </w:p>
    <w:p w14:paraId="28CE0CBE" w14:textId="175E83B1" w:rsidR="00DB4E0D" w:rsidRPr="002027FF" w:rsidRDefault="00DB4E0D" w:rsidP="00F14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Times New Roman" w:hAnsi="Calibri" w:cs="Calibri"/>
          <w:bCs/>
          <w:i/>
          <w:iCs/>
          <w:sz w:val="26"/>
          <w:szCs w:val="26"/>
          <w:lang w:eastAsia="en-GB"/>
        </w:rPr>
      </w:pPr>
      <w:r w:rsidRPr="002027FF">
        <w:rPr>
          <w:rFonts w:ascii="Calibri" w:eastAsia="Times New Roman" w:hAnsi="Calibri" w:cs="Calibri"/>
          <w:bCs/>
          <w:iCs/>
          <w:sz w:val="26"/>
          <w:szCs w:val="26"/>
          <w:lang w:val="fr-FR" w:eastAsia="en-GB"/>
        </w:rPr>
        <w:t>Avez-vous de la place?</w:t>
      </w:r>
      <w:r w:rsidRPr="002027FF">
        <w:rPr>
          <w:rFonts w:ascii="Calibri" w:eastAsia="Times New Roman" w:hAnsi="Calibri" w:cs="Calibri"/>
          <w:bCs/>
          <w:iCs/>
          <w:sz w:val="26"/>
          <w:szCs w:val="26"/>
          <w:lang w:val="fr-FR" w:eastAsia="en-GB"/>
        </w:rPr>
        <w:tab/>
      </w:r>
      <w:r w:rsidRPr="002027FF">
        <w:rPr>
          <w:rFonts w:ascii="Calibri" w:eastAsia="Times New Roman" w:hAnsi="Calibri" w:cs="Calibri"/>
          <w:bCs/>
          <w:iCs/>
          <w:sz w:val="26"/>
          <w:szCs w:val="26"/>
          <w:lang w:val="fr-FR" w:eastAsia="en-GB"/>
        </w:rPr>
        <w:tab/>
      </w:r>
      <w:r w:rsidRPr="002027FF">
        <w:rPr>
          <w:rFonts w:ascii="Calibri" w:eastAsia="Times New Roman" w:hAnsi="Calibri" w:cs="Calibri"/>
          <w:bCs/>
          <w:iCs/>
          <w:sz w:val="26"/>
          <w:szCs w:val="26"/>
          <w:lang w:val="fr-FR" w:eastAsia="en-GB"/>
        </w:rPr>
        <w:tab/>
      </w:r>
      <w:r w:rsidRPr="002027FF">
        <w:rPr>
          <w:rFonts w:ascii="Calibri" w:eastAsia="Times New Roman" w:hAnsi="Calibri" w:cs="Calibri"/>
          <w:bCs/>
          <w:i/>
          <w:iCs/>
          <w:sz w:val="26"/>
          <w:szCs w:val="26"/>
          <w:lang w:eastAsia="en-GB"/>
        </w:rPr>
        <w:t>Do you have any vacancies ?</w:t>
      </w:r>
    </w:p>
    <w:p w14:paraId="2A25B122" w14:textId="6F0171BE" w:rsidR="00BA65F2" w:rsidRPr="002027FF" w:rsidRDefault="00BA65F2" w:rsidP="00F14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Times New Roman" w:hAnsi="Calibri" w:cs="Calibri"/>
          <w:bCs/>
          <w:i/>
          <w:iCs/>
          <w:sz w:val="26"/>
          <w:szCs w:val="26"/>
          <w:lang w:eastAsia="en-GB"/>
        </w:rPr>
      </w:pPr>
      <w:r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 xml:space="preserve">Est-ce qu’on peut </w:t>
      </w:r>
      <w:r w:rsidRPr="002027FF">
        <w:rPr>
          <w:rFonts w:ascii="Calibri" w:eastAsia="Times New Roman" w:hAnsi="Calibri" w:cs="Calibri"/>
          <w:b/>
          <w:sz w:val="26"/>
          <w:szCs w:val="26"/>
          <w:lang w:val="fr-FR" w:eastAsia="en-GB"/>
        </w:rPr>
        <w:t>louer</w:t>
      </w:r>
      <w:r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 xml:space="preserve"> des vélos ?</w:t>
      </w:r>
      <w:r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Pr="002027FF">
        <w:rPr>
          <w:rFonts w:ascii="Calibri" w:eastAsia="Times New Roman" w:hAnsi="Calibri" w:cs="Calibri"/>
          <w:bCs/>
          <w:i/>
          <w:iCs/>
          <w:sz w:val="26"/>
          <w:szCs w:val="26"/>
          <w:lang w:eastAsia="en-GB"/>
        </w:rPr>
        <w:t xml:space="preserve">Can one </w:t>
      </w:r>
      <w:r w:rsidRPr="002027FF">
        <w:rPr>
          <w:rFonts w:ascii="Calibri" w:eastAsia="Times New Roman" w:hAnsi="Calibri" w:cs="Calibri"/>
          <w:b/>
          <w:i/>
          <w:iCs/>
          <w:sz w:val="26"/>
          <w:szCs w:val="26"/>
          <w:lang w:eastAsia="en-GB"/>
        </w:rPr>
        <w:t>hire</w:t>
      </w:r>
      <w:r w:rsidRPr="002027FF">
        <w:rPr>
          <w:rFonts w:ascii="Calibri" w:eastAsia="Times New Roman" w:hAnsi="Calibri" w:cs="Calibri"/>
          <w:bCs/>
          <w:i/>
          <w:iCs/>
          <w:sz w:val="26"/>
          <w:szCs w:val="26"/>
          <w:lang w:eastAsia="en-GB"/>
        </w:rPr>
        <w:t xml:space="preserve"> bikes ?</w:t>
      </w:r>
    </w:p>
    <w:p w14:paraId="6D619AE0" w14:textId="25757FB5" w:rsidR="0093371D" w:rsidRPr="002027FF" w:rsidRDefault="0093371D" w:rsidP="00F14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Times New Roman" w:hAnsi="Calibri" w:cs="Calibri"/>
          <w:bCs/>
          <w:i/>
          <w:iCs/>
          <w:sz w:val="26"/>
          <w:szCs w:val="26"/>
          <w:lang w:eastAsia="en-GB"/>
        </w:rPr>
      </w:pPr>
      <w:r w:rsidRPr="002027FF">
        <w:rPr>
          <w:rFonts w:ascii="Calibri" w:eastAsia="Times New Roman" w:hAnsi="Calibri" w:cs="Calibri"/>
          <w:bCs/>
          <w:sz w:val="26"/>
          <w:szCs w:val="26"/>
          <w:lang w:eastAsia="en-GB"/>
        </w:rPr>
        <w:t>Je cherche……</w:t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eastAsia="en-GB"/>
        </w:rPr>
        <w:tab/>
      </w:r>
      <w:r w:rsidR="00BA65F2" w:rsidRPr="002027FF">
        <w:rPr>
          <w:rFonts w:ascii="Calibri" w:eastAsia="Times New Roman" w:hAnsi="Calibri" w:cs="Calibri"/>
          <w:bCs/>
          <w:i/>
          <w:iCs/>
          <w:sz w:val="26"/>
          <w:szCs w:val="26"/>
          <w:lang w:eastAsia="en-GB"/>
        </w:rPr>
        <w:t>I’m looking for…</w:t>
      </w:r>
    </w:p>
    <w:p w14:paraId="4BBC5924" w14:textId="57601C83" w:rsidR="0093371D" w:rsidRPr="002027FF" w:rsidRDefault="0093371D" w:rsidP="00F14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Times New Roman" w:hAnsi="Calibri" w:cs="Calibri"/>
          <w:bCs/>
          <w:i/>
          <w:iCs/>
          <w:sz w:val="26"/>
          <w:szCs w:val="26"/>
          <w:lang w:eastAsia="en-GB"/>
        </w:rPr>
      </w:pPr>
      <w:r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>Il y a un problème</w:t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>.</w:t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="00BA65F2" w:rsidRPr="002027FF">
        <w:rPr>
          <w:rFonts w:ascii="Calibri" w:eastAsia="Times New Roman" w:hAnsi="Calibri" w:cs="Calibri"/>
          <w:bCs/>
          <w:i/>
          <w:iCs/>
          <w:sz w:val="26"/>
          <w:szCs w:val="26"/>
          <w:lang w:eastAsia="en-GB"/>
        </w:rPr>
        <w:t xml:space="preserve">There is a problem. </w:t>
      </w:r>
    </w:p>
    <w:p w14:paraId="02DD410D" w14:textId="6A0F0870" w:rsidR="0093371D" w:rsidRPr="000D6179" w:rsidRDefault="0093371D" w:rsidP="00F14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Times New Roman" w:hAnsi="Calibri" w:cs="Calibri"/>
          <w:bCs/>
          <w:i/>
          <w:iCs/>
          <w:sz w:val="26"/>
          <w:szCs w:val="26"/>
          <w:lang w:eastAsia="en-GB"/>
        </w:rPr>
      </w:pPr>
      <w:r w:rsidRPr="000D6179">
        <w:rPr>
          <w:rFonts w:ascii="Calibri" w:eastAsia="Times New Roman" w:hAnsi="Calibri" w:cs="Calibri"/>
          <w:bCs/>
          <w:sz w:val="26"/>
          <w:szCs w:val="26"/>
          <w:lang w:eastAsia="en-GB"/>
        </w:rPr>
        <w:t>Il n’y a pas de……….</w:t>
      </w:r>
      <w:r w:rsidR="00BA65F2" w:rsidRPr="000D6179">
        <w:rPr>
          <w:rFonts w:ascii="Calibri" w:eastAsia="Times New Roman" w:hAnsi="Calibri" w:cs="Calibri"/>
          <w:bCs/>
          <w:sz w:val="26"/>
          <w:szCs w:val="26"/>
          <w:lang w:eastAsia="en-GB"/>
        </w:rPr>
        <w:tab/>
      </w:r>
      <w:r w:rsidR="00BA65F2" w:rsidRPr="000D6179">
        <w:rPr>
          <w:rFonts w:ascii="Calibri" w:eastAsia="Times New Roman" w:hAnsi="Calibri" w:cs="Calibri"/>
          <w:bCs/>
          <w:sz w:val="26"/>
          <w:szCs w:val="26"/>
          <w:lang w:eastAsia="en-GB"/>
        </w:rPr>
        <w:tab/>
      </w:r>
      <w:r w:rsidR="00BA65F2" w:rsidRPr="000D6179">
        <w:rPr>
          <w:rFonts w:ascii="Calibri" w:eastAsia="Times New Roman" w:hAnsi="Calibri" w:cs="Calibri"/>
          <w:bCs/>
          <w:sz w:val="26"/>
          <w:szCs w:val="26"/>
          <w:lang w:eastAsia="en-GB"/>
        </w:rPr>
        <w:tab/>
      </w:r>
      <w:r w:rsidR="00BA65F2" w:rsidRPr="000D6179">
        <w:rPr>
          <w:rFonts w:ascii="Calibri" w:eastAsia="Times New Roman" w:hAnsi="Calibri" w:cs="Calibri"/>
          <w:bCs/>
          <w:sz w:val="26"/>
          <w:szCs w:val="26"/>
          <w:lang w:eastAsia="en-GB"/>
        </w:rPr>
        <w:tab/>
      </w:r>
      <w:r w:rsidR="00BA65F2" w:rsidRPr="000D6179">
        <w:rPr>
          <w:rFonts w:ascii="Calibri" w:eastAsia="Times New Roman" w:hAnsi="Calibri" w:cs="Calibri"/>
          <w:bCs/>
          <w:i/>
          <w:iCs/>
          <w:sz w:val="26"/>
          <w:szCs w:val="26"/>
          <w:lang w:eastAsia="en-GB"/>
        </w:rPr>
        <w:t>There isn’t a/any….</w:t>
      </w:r>
    </w:p>
    <w:p w14:paraId="5DC3958A" w14:textId="224E300A" w:rsidR="00BA65F2" w:rsidRPr="002027FF" w:rsidRDefault="00BA65F2" w:rsidP="00F14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Times New Roman" w:hAnsi="Calibri" w:cs="Calibri"/>
          <w:bCs/>
          <w:i/>
          <w:iCs/>
          <w:sz w:val="26"/>
          <w:szCs w:val="26"/>
          <w:lang w:eastAsia="en-GB"/>
        </w:rPr>
      </w:pPr>
      <w:r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 xml:space="preserve">Il y a beaucoup de choses à faire. </w:t>
      </w:r>
      <w:r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Pr="002027FF">
        <w:rPr>
          <w:rFonts w:ascii="Calibri" w:eastAsia="Times New Roman" w:hAnsi="Calibri" w:cs="Calibri"/>
          <w:bCs/>
          <w:sz w:val="26"/>
          <w:szCs w:val="26"/>
          <w:lang w:val="fr-FR" w:eastAsia="en-GB"/>
        </w:rPr>
        <w:tab/>
      </w:r>
      <w:r w:rsidRPr="002027FF">
        <w:rPr>
          <w:rFonts w:ascii="Calibri" w:eastAsia="Times New Roman" w:hAnsi="Calibri" w:cs="Calibri"/>
          <w:bCs/>
          <w:i/>
          <w:iCs/>
          <w:sz w:val="26"/>
          <w:szCs w:val="26"/>
          <w:lang w:eastAsia="en-GB"/>
        </w:rPr>
        <w:t>There are lots of things to do.</w:t>
      </w:r>
    </w:p>
    <w:p w14:paraId="01C781B8" w14:textId="38BA9C68" w:rsidR="00BA65F2" w:rsidRPr="00BA65F2" w:rsidRDefault="00BA65F2" w:rsidP="00C31794">
      <w:pPr>
        <w:spacing w:after="0" w:line="240" w:lineRule="auto"/>
        <w:rPr>
          <w:rFonts w:ascii="Calibri" w:eastAsia="Times New Roman" w:hAnsi="Calibri" w:cs="Calibri"/>
          <w:bCs/>
          <w:sz w:val="24"/>
          <w:lang w:eastAsia="en-GB"/>
        </w:rPr>
      </w:pPr>
    </w:p>
    <w:p w14:paraId="1FEEE6BC" w14:textId="77777777" w:rsidR="00DB4E0D" w:rsidRPr="00860975" w:rsidRDefault="00DB4E0D" w:rsidP="00DB4E0D">
      <w:pPr>
        <w:spacing w:after="0" w:line="240" w:lineRule="auto"/>
        <w:rPr>
          <w:rFonts w:ascii="Calibri" w:eastAsia="Times New Roman" w:hAnsi="Calibri" w:cs="Calibri"/>
          <w:b/>
          <w:sz w:val="32"/>
          <w:szCs w:val="28"/>
          <w:lang w:eastAsia="en-GB"/>
        </w:rPr>
      </w:pPr>
    </w:p>
    <w:p w14:paraId="2B166E13" w14:textId="77777777" w:rsidR="00DB4E0D" w:rsidRPr="00860975" w:rsidRDefault="00DB4E0D" w:rsidP="00220ACE">
      <w:pPr>
        <w:spacing w:after="0" w:line="240" w:lineRule="auto"/>
        <w:rPr>
          <w:rFonts w:ascii="Calibri" w:eastAsia="Times New Roman" w:hAnsi="Calibri" w:cs="Calibri"/>
          <w:b/>
          <w:sz w:val="32"/>
          <w:szCs w:val="28"/>
          <w:lang w:eastAsia="en-GB"/>
        </w:rPr>
      </w:pPr>
    </w:p>
    <w:p w14:paraId="0473914A" w14:textId="1BB385ED" w:rsidR="00B90581" w:rsidRPr="004B5471" w:rsidRDefault="00B90581" w:rsidP="00C31794">
      <w:pPr>
        <w:pBdr>
          <w:bottom w:val="single" w:sz="4" w:space="1" w:color="auto"/>
        </w:pBdr>
        <w:spacing w:after="0" w:line="240" w:lineRule="auto"/>
        <w:rPr>
          <w:rFonts w:ascii="Calibri" w:eastAsia="Times New Roman" w:hAnsi="Calibri" w:cs="Calibri"/>
          <w:b/>
          <w:sz w:val="32"/>
          <w:szCs w:val="28"/>
          <w:lang w:val="fr-FR" w:eastAsia="en-GB"/>
        </w:rPr>
      </w:pPr>
      <w:r w:rsidRPr="004B5471">
        <w:rPr>
          <w:rFonts w:ascii="Calibri" w:eastAsia="Times New Roman" w:hAnsi="Calibri" w:cs="Calibri"/>
          <w:b/>
          <w:sz w:val="32"/>
          <w:szCs w:val="28"/>
          <w:lang w:val="fr-FR" w:eastAsia="en-GB"/>
        </w:rPr>
        <w:t>Le Passé Composé / the Perfect Tense (A past tense)</w:t>
      </w:r>
    </w:p>
    <w:p w14:paraId="6099843F" w14:textId="77777777" w:rsidR="00B90581" w:rsidRPr="004B5471" w:rsidRDefault="00B90581" w:rsidP="00B9058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fr-FR" w:eastAsia="en-GB"/>
        </w:rPr>
      </w:pPr>
    </w:p>
    <w:p w14:paraId="7C733FD9" w14:textId="30575E48" w:rsidR="00B90581" w:rsidRPr="00B90581" w:rsidRDefault="00BA65F2" w:rsidP="00B90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Times New Roman" w:hAnsi="Calibri" w:cs="Calibri"/>
          <w:b/>
          <w:bCs/>
          <w:sz w:val="24"/>
          <w:lang w:eastAsia="en-GB"/>
        </w:rPr>
      </w:pPr>
      <w:r>
        <w:rPr>
          <w:rFonts w:ascii="Calibri" w:eastAsia="Times New Roman" w:hAnsi="Calibri" w:cs="Calibri"/>
          <w:sz w:val="24"/>
          <w:lang w:eastAsia="en-GB"/>
        </w:rPr>
        <w:t>To</w:t>
      </w:r>
      <w:r w:rsidR="00B90581" w:rsidRPr="00B90581">
        <w:rPr>
          <w:rFonts w:ascii="Calibri" w:eastAsia="Times New Roman" w:hAnsi="Calibri" w:cs="Calibri"/>
          <w:sz w:val="24"/>
          <w:lang w:eastAsia="en-GB"/>
        </w:rPr>
        <w:t xml:space="preserve"> talk about </w:t>
      </w:r>
      <w:r>
        <w:rPr>
          <w:rFonts w:ascii="Calibri" w:eastAsia="Times New Roman" w:hAnsi="Calibri" w:cs="Calibri"/>
          <w:sz w:val="24"/>
          <w:lang w:eastAsia="en-GB"/>
        </w:rPr>
        <w:t>things we have done in</w:t>
      </w:r>
      <w:r w:rsidR="00B90581" w:rsidRPr="00B90581">
        <w:rPr>
          <w:rFonts w:ascii="Calibri" w:eastAsia="Times New Roman" w:hAnsi="Calibri" w:cs="Calibri"/>
          <w:sz w:val="24"/>
          <w:lang w:eastAsia="en-GB"/>
        </w:rPr>
        <w:t xml:space="preserve"> the past (a completed action), we use the </w:t>
      </w:r>
      <w:r w:rsidR="00B90581" w:rsidRPr="00B90581">
        <w:rPr>
          <w:rFonts w:ascii="Calibri" w:eastAsia="Times New Roman" w:hAnsi="Calibri" w:cs="Calibri"/>
          <w:b/>
          <w:bCs/>
          <w:sz w:val="24"/>
          <w:lang w:eastAsia="en-GB"/>
        </w:rPr>
        <w:t xml:space="preserve">Perfect Tense. </w:t>
      </w:r>
    </w:p>
    <w:p w14:paraId="6C65554D" w14:textId="77777777" w:rsidR="00B90581" w:rsidRPr="00B90581" w:rsidRDefault="00B90581" w:rsidP="00B90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Times New Roman" w:hAnsi="Calibri" w:cs="Calibri"/>
          <w:sz w:val="24"/>
          <w:lang w:eastAsia="en-GB"/>
        </w:rPr>
      </w:pPr>
      <w:r w:rsidRPr="00B90581">
        <w:rPr>
          <w:rFonts w:ascii="Calibri" w:eastAsia="Times New Roman" w:hAnsi="Calibri" w:cs="Calibri"/>
          <w:sz w:val="24"/>
          <w:lang w:eastAsia="en-GB"/>
        </w:rPr>
        <w:t xml:space="preserve">e.g.   </w:t>
      </w:r>
      <w:r w:rsidRPr="00B90581">
        <w:rPr>
          <w:rFonts w:ascii="Calibri" w:eastAsia="Times New Roman" w:hAnsi="Calibri" w:cs="Calibri"/>
          <w:sz w:val="24"/>
          <w:lang w:eastAsia="en-GB"/>
        </w:rPr>
        <w:tab/>
      </w:r>
      <w:r w:rsidRPr="00B90581">
        <w:rPr>
          <w:rFonts w:ascii="Calibri" w:eastAsia="Times New Roman" w:hAnsi="Calibri" w:cs="Calibri"/>
          <w:sz w:val="24"/>
          <w:lang w:eastAsia="en-GB"/>
        </w:rPr>
        <w:tab/>
        <w:t>I played tennis. / I have played tennis.</w:t>
      </w:r>
    </w:p>
    <w:p w14:paraId="0686535A" w14:textId="77777777" w:rsidR="00B90581" w:rsidRPr="00B90581" w:rsidRDefault="00B90581" w:rsidP="00B90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Times New Roman" w:hAnsi="Calibri" w:cs="Calibri"/>
          <w:sz w:val="24"/>
          <w:lang w:eastAsia="en-GB"/>
        </w:rPr>
      </w:pPr>
      <w:r w:rsidRPr="00B90581">
        <w:rPr>
          <w:rFonts w:ascii="Calibri" w:eastAsia="Times New Roman" w:hAnsi="Calibri" w:cs="Calibri"/>
          <w:sz w:val="24"/>
          <w:lang w:eastAsia="en-GB"/>
        </w:rPr>
        <w:t xml:space="preserve">       </w:t>
      </w:r>
      <w:r w:rsidRPr="00B90581">
        <w:rPr>
          <w:rFonts w:ascii="Calibri" w:eastAsia="Times New Roman" w:hAnsi="Calibri" w:cs="Calibri"/>
          <w:sz w:val="24"/>
          <w:lang w:eastAsia="en-GB"/>
        </w:rPr>
        <w:tab/>
      </w:r>
      <w:r w:rsidRPr="00B90581">
        <w:rPr>
          <w:rFonts w:ascii="Calibri" w:eastAsia="Times New Roman" w:hAnsi="Calibri" w:cs="Calibri"/>
          <w:sz w:val="24"/>
          <w:lang w:eastAsia="en-GB"/>
        </w:rPr>
        <w:tab/>
        <w:t>We watched a film. / We have watched a film.</w:t>
      </w:r>
    </w:p>
    <w:p w14:paraId="6A385838" w14:textId="77777777" w:rsidR="00B90581" w:rsidRPr="00B90581" w:rsidRDefault="00B90581" w:rsidP="00B90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Times New Roman" w:hAnsi="Calibri" w:cs="Calibri"/>
          <w:sz w:val="28"/>
          <w:szCs w:val="24"/>
          <w:lang w:eastAsia="en-GB"/>
        </w:rPr>
      </w:pPr>
    </w:p>
    <w:p w14:paraId="0E9D42D9" w14:textId="77777777" w:rsidR="00B90581" w:rsidRPr="00B90581" w:rsidRDefault="00B90581" w:rsidP="00B90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Times New Roman" w:hAnsi="Calibri" w:cs="Calibri"/>
          <w:b/>
          <w:sz w:val="24"/>
          <w:lang w:eastAsia="en-GB"/>
        </w:rPr>
      </w:pPr>
      <w:r w:rsidRPr="00B90581">
        <w:rPr>
          <w:rFonts w:ascii="Calibri" w:eastAsia="Times New Roman" w:hAnsi="Calibri" w:cs="Calibri"/>
          <w:b/>
          <w:sz w:val="24"/>
          <w:lang w:eastAsia="en-GB"/>
        </w:rPr>
        <w:t>Step 1: Choose your subject pronoun.</w:t>
      </w:r>
    </w:p>
    <w:p w14:paraId="421A44E4" w14:textId="77777777" w:rsidR="00B90581" w:rsidRPr="00B90581" w:rsidRDefault="00B90581" w:rsidP="00B90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Times New Roman" w:hAnsi="Calibri" w:cs="Calibri"/>
          <w:b/>
          <w:sz w:val="24"/>
          <w:lang w:eastAsia="en-GB"/>
        </w:rPr>
      </w:pPr>
      <w:r w:rsidRPr="00B90581">
        <w:rPr>
          <w:rFonts w:ascii="Calibri" w:eastAsia="Times New Roman" w:hAnsi="Calibri" w:cs="Calibri"/>
          <w:b/>
          <w:sz w:val="24"/>
          <w:lang w:eastAsia="en-GB"/>
        </w:rPr>
        <w:t xml:space="preserve">Step 2: Take the correct form of the present tense </w:t>
      </w:r>
      <w:r w:rsidRPr="00B90581">
        <w:rPr>
          <w:rFonts w:ascii="Calibri" w:eastAsia="Times New Roman" w:hAnsi="Calibri" w:cs="Calibri"/>
          <w:b/>
          <w:i/>
          <w:iCs/>
          <w:sz w:val="24"/>
          <w:lang w:eastAsia="en-GB"/>
        </w:rPr>
        <w:t>avoir</w:t>
      </w:r>
      <w:r w:rsidRPr="00B90581">
        <w:rPr>
          <w:rFonts w:ascii="Calibri" w:eastAsia="Times New Roman" w:hAnsi="Calibri" w:cs="Calibri"/>
          <w:b/>
          <w:sz w:val="24"/>
          <w:lang w:eastAsia="en-GB"/>
        </w:rPr>
        <w:t xml:space="preserve"> (to have)  / </w:t>
      </w:r>
      <w:r w:rsidRPr="00B90581">
        <w:rPr>
          <w:rFonts w:ascii="Calibri" w:eastAsia="Times New Roman" w:hAnsi="Calibri" w:cs="Calibri"/>
          <w:b/>
          <w:i/>
          <w:iCs/>
          <w:sz w:val="24"/>
          <w:lang w:eastAsia="en-GB"/>
        </w:rPr>
        <w:t xml:space="preserve">être </w:t>
      </w:r>
      <w:r w:rsidRPr="00B90581">
        <w:rPr>
          <w:rFonts w:ascii="Calibri" w:eastAsia="Times New Roman" w:hAnsi="Calibri" w:cs="Calibri"/>
          <w:b/>
          <w:sz w:val="24"/>
          <w:lang w:eastAsia="en-GB"/>
        </w:rPr>
        <w:t>(to be) (AUXILIARY VERB)</w:t>
      </w:r>
    </w:p>
    <w:p w14:paraId="04D1B24D" w14:textId="77777777" w:rsidR="00B90581" w:rsidRPr="00B90581" w:rsidRDefault="00B90581" w:rsidP="00B90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Times New Roman" w:hAnsi="Calibri" w:cs="Calibri"/>
          <w:b/>
          <w:sz w:val="24"/>
          <w:lang w:eastAsia="en-GB"/>
        </w:rPr>
      </w:pPr>
      <w:r w:rsidRPr="00B90581">
        <w:rPr>
          <w:rFonts w:ascii="Calibri" w:eastAsia="Times New Roman" w:hAnsi="Calibri" w:cs="Calibri"/>
          <w:b/>
          <w:sz w:val="24"/>
          <w:lang w:eastAsia="en-GB"/>
        </w:rPr>
        <w:t>Step 3: Form the past participle.</w:t>
      </w:r>
    </w:p>
    <w:p w14:paraId="7BB1F4C8" w14:textId="77777777" w:rsidR="00B90581" w:rsidRPr="00B90581" w:rsidRDefault="00B90581" w:rsidP="00B9058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508A16D" w14:textId="77777777" w:rsidR="00B90581" w:rsidRPr="00B90581" w:rsidRDefault="00B90581" w:rsidP="00B90581">
      <w:pPr>
        <w:spacing w:after="0" w:line="240" w:lineRule="auto"/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</w:pPr>
      <w:r w:rsidRPr="00B90581">
        <w:rPr>
          <w:rFonts w:ascii="Calibri" w:eastAsia="Times New Roman" w:hAnsi="Calibri" w:cs="Calibri"/>
          <w:sz w:val="28"/>
          <w:szCs w:val="28"/>
          <w:u w:val="single"/>
          <w:lang w:eastAsia="en-GB"/>
        </w:rPr>
        <w:t xml:space="preserve"> </w:t>
      </w:r>
      <w:r w:rsidRPr="00B90581"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  <w:t xml:space="preserve">A: Verbs taking </w:t>
      </w:r>
      <w:r w:rsidRPr="00B90581">
        <w:rPr>
          <w:rFonts w:ascii="Calibri" w:eastAsia="Times New Roman" w:hAnsi="Calibri" w:cs="Calibri"/>
          <w:b/>
          <w:bCs/>
          <w:i/>
          <w:iCs/>
          <w:sz w:val="28"/>
          <w:szCs w:val="28"/>
          <w:u w:val="single"/>
          <w:lang w:eastAsia="en-GB"/>
        </w:rPr>
        <w:t xml:space="preserve">avoir </w:t>
      </w:r>
      <w:r w:rsidRPr="00B90581"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  <w:t>as the auxiliary verb</w:t>
      </w:r>
    </w:p>
    <w:p w14:paraId="6725CDB4" w14:textId="77777777" w:rsidR="00B90581" w:rsidRPr="00B90581" w:rsidRDefault="00B90581" w:rsidP="00B9058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B90581">
        <w:rPr>
          <w:rFonts w:ascii="Calibri" w:eastAsia="Times New Roman" w:hAnsi="Calibri" w:cs="Calibri"/>
          <w:sz w:val="24"/>
          <w:szCs w:val="24"/>
          <w:lang w:eastAsia="en-GB"/>
        </w:rPr>
        <w:t xml:space="preserve">                             </w:t>
      </w:r>
    </w:p>
    <w:p w14:paraId="30515D04" w14:textId="77777777" w:rsidR="00B90581" w:rsidRPr="00B90581" w:rsidRDefault="00B90581" w:rsidP="00B90581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B90581">
        <w:rPr>
          <w:rFonts w:ascii="Calibri" w:eastAsia="Times New Roman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0B79827F" wp14:editId="22426D0E">
                <wp:simplePos x="0" y="0"/>
                <wp:positionH relativeFrom="column">
                  <wp:posOffset>2228850</wp:posOffset>
                </wp:positionH>
                <wp:positionV relativeFrom="paragraph">
                  <wp:posOffset>253365</wp:posOffset>
                </wp:positionV>
                <wp:extent cx="4352925" cy="2279650"/>
                <wp:effectExtent l="9525" t="13970" r="9525" b="11430"/>
                <wp:wrapNone/>
                <wp:docPr id="8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B6315" w14:textId="77777777" w:rsidR="00BB1BD2" w:rsidRPr="00312365" w:rsidRDefault="00BB1BD2" w:rsidP="00B9058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474DB58" w14:textId="77777777" w:rsidR="00BB1BD2" w:rsidRPr="00312365" w:rsidRDefault="00BB1BD2" w:rsidP="00B90581">
                            <w:pPr>
                              <w:rPr>
                                <w:rFonts w:ascii="Calibri" w:hAnsi="Calibri" w:cs="Calibri"/>
                                <w:b/>
                                <w:lang w:val="es-ES"/>
                              </w:rPr>
                            </w:pPr>
                            <w:r w:rsidRPr="00312365">
                              <w:rPr>
                                <w:rFonts w:ascii="Calibri" w:hAnsi="Calibri" w:cs="Calibri"/>
                                <w:b/>
                                <w:lang w:val="es-ES"/>
                              </w:rPr>
                              <w:t xml:space="preserve">                    -</w:t>
                            </w:r>
                            <w:r w:rsidRPr="00312365">
                              <w:rPr>
                                <w:rFonts w:ascii="Calibri" w:hAnsi="Calibri" w:cs="Calibri"/>
                                <w:b/>
                                <w:u w:val="single"/>
                                <w:lang w:val="es-ES"/>
                              </w:rPr>
                              <w:t>Er verbs            -Ir verbs              -Re verbs</w:t>
                            </w:r>
                          </w:p>
                          <w:p w14:paraId="020F9A16" w14:textId="77777777" w:rsidR="00BB1BD2" w:rsidRPr="00312365" w:rsidRDefault="00BB1BD2" w:rsidP="00B9058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31236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Take off</w:t>
                            </w:r>
                            <w:r w:rsidRPr="00312365">
                              <w:rPr>
                                <w:rFonts w:ascii="Calibri" w:hAnsi="Calibri" w:cs="Calibri"/>
                              </w:rPr>
                              <w:t xml:space="preserve">     </w:t>
                            </w:r>
                          </w:p>
                          <w:p w14:paraId="2B96ECAD" w14:textId="77777777" w:rsidR="00BB1BD2" w:rsidRPr="00312365" w:rsidRDefault="00BB1BD2" w:rsidP="00B9058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312365">
                              <w:rPr>
                                <w:rFonts w:ascii="Calibri" w:hAnsi="Calibri" w:cs="Calibri"/>
                                <w:b/>
                              </w:rPr>
                              <w:t>the ending</w:t>
                            </w:r>
                            <w:r w:rsidRPr="00312365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312365"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ER                     </w:t>
                            </w:r>
                            <w:r w:rsidRPr="00312365">
                              <w:rPr>
                                <w:rFonts w:ascii="Calibri" w:hAnsi="Calibri" w:cs="Calibri"/>
                              </w:rPr>
                              <w:t>IR                            RE</w:t>
                            </w:r>
                          </w:p>
                          <w:p w14:paraId="5802628B" w14:textId="77777777" w:rsidR="00BB1BD2" w:rsidRPr="00312365" w:rsidRDefault="00BB1BD2" w:rsidP="00B9058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6E8B5A17" w14:textId="352F170E" w:rsidR="00BB1BD2" w:rsidRPr="000D6179" w:rsidRDefault="00BB1BD2" w:rsidP="00B90581">
                            <w:pPr>
                              <w:rPr>
                                <w:rFonts w:ascii="Calibri" w:hAnsi="Calibri" w:cs="Calibri"/>
                                <w:sz w:val="32"/>
                                <w:lang w:val="fr-FR"/>
                              </w:rPr>
                            </w:pPr>
                            <w:r w:rsidRPr="000D6179">
                              <w:rPr>
                                <w:rFonts w:ascii="Calibri" w:hAnsi="Calibri" w:cs="Calibri"/>
                                <w:b/>
                                <w:bCs/>
                                <w:lang w:val="fr-FR"/>
                              </w:rPr>
                              <w:t xml:space="preserve">Add </w:t>
                            </w:r>
                            <w:r w:rsidRPr="000D6179">
                              <w:rPr>
                                <w:rFonts w:ascii="Calibri" w:hAnsi="Calibri" w:cs="Calibri"/>
                                <w:lang w:val="fr-FR"/>
                              </w:rPr>
                              <w:t xml:space="preserve">             </w:t>
                            </w:r>
                            <w:r w:rsidRPr="000D6179">
                              <w:rPr>
                                <w:rFonts w:ascii="Calibri" w:hAnsi="Calibri" w:cs="Calibri"/>
                                <w:lang w:val="fr-FR"/>
                              </w:rPr>
                              <w:tab/>
                            </w:r>
                            <w:r w:rsidRPr="000D6179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é                 i                 </w:t>
                            </w:r>
                            <w:r w:rsidRPr="000D6179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ab/>
                              <w:t>u</w:t>
                            </w:r>
                          </w:p>
                          <w:p w14:paraId="730C1E43" w14:textId="77777777" w:rsidR="00BB1BD2" w:rsidRPr="000D6179" w:rsidRDefault="00BB1BD2" w:rsidP="00B90581">
                            <w:pPr>
                              <w:rPr>
                                <w:rFonts w:ascii="Calibri" w:hAnsi="Calibri" w:cs="Calibri"/>
                                <w:lang w:val="fr-FR"/>
                              </w:rPr>
                            </w:pPr>
                          </w:p>
                          <w:p w14:paraId="32F1DE8F" w14:textId="77777777" w:rsidR="00BB1BD2" w:rsidRPr="00312365" w:rsidRDefault="00BB1BD2" w:rsidP="00B90581">
                            <w:pPr>
                              <w:rPr>
                                <w:rFonts w:ascii="Calibri" w:hAnsi="Calibri" w:cs="Calibri"/>
                                <w:lang w:val="fr-FR"/>
                              </w:rPr>
                            </w:pPr>
                            <w:r w:rsidRPr="00312365">
                              <w:rPr>
                                <w:rFonts w:ascii="Calibri" w:hAnsi="Calibri" w:cs="Calibri"/>
                                <w:b/>
                                <w:bCs/>
                                <w:lang w:val="fr-FR"/>
                              </w:rPr>
                              <w:t>Eg.</w:t>
                            </w:r>
                            <w:r w:rsidRPr="00312365">
                              <w:rPr>
                                <w:rFonts w:ascii="Calibri" w:hAnsi="Calibri" w:cs="Calibri"/>
                                <w:lang w:val="fr-FR"/>
                              </w:rPr>
                              <w:t xml:space="preserve">                 parl</w:t>
                            </w:r>
                            <w:r w:rsidRPr="00312365">
                              <w:rPr>
                                <w:rFonts w:ascii="Calibri" w:hAnsi="Calibri" w:cs="Calibri"/>
                                <w:u w:val="single"/>
                                <w:lang w:val="fr-FR"/>
                              </w:rPr>
                              <w:t>er</w:t>
                            </w:r>
                            <w:r w:rsidRPr="00312365">
                              <w:rPr>
                                <w:rFonts w:ascii="Calibri" w:hAnsi="Calibri" w:cs="Calibri"/>
                                <w:lang w:val="fr-FR"/>
                              </w:rPr>
                              <w:t xml:space="preserve">                  dorm</w:t>
                            </w:r>
                            <w:r w:rsidRPr="00312365">
                              <w:rPr>
                                <w:rFonts w:ascii="Calibri" w:hAnsi="Calibri" w:cs="Calibri"/>
                                <w:u w:val="single"/>
                                <w:lang w:val="fr-FR"/>
                              </w:rPr>
                              <w:t>ir</w:t>
                            </w:r>
                            <w:r w:rsidRPr="00312365">
                              <w:rPr>
                                <w:rFonts w:ascii="Calibri" w:hAnsi="Calibri" w:cs="Calibri"/>
                                <w:lang w:val="fr-FR"/>
                              </w:rPr>
                              <w:t xml:space="preserve">                  répond</w:t>
                            </w:r>
                            <w:r w:rsidRPr="00312365">
                              <w:rPr>
                                <w:rFonts w:ascii="Calibri" w:hAnsi="Calibri" w:cs="Calibri"/>
                                <w:u w:val="single"/>
                                <w:lang w:val="fr-FR"/>
                              </w:rPr>
                              <w:t>re</w:t>
                            </w:r>
                          </w:p>
                          <w:p w14:paraId="03F3F549" w14:textId="77777777" w:rsidR="00BB1BD2" w:rsidRDefault="00BB1BD2" w:rsidP="00B90581">
                            <w:pPr>
                              <w:rPr>
                                <w:rFonts w:ascii="Calibri" w:hAnsi="Calibri" w:cs="Calibri"/>
                                <w:lang w:val="fr-FR"/>
                              </w:rPr>
                            </w:pPr>
                            <w:r w:rsidRPr="00312365">
                              <w:rPr>
                                <w:rFonts w:ascii="Calibri" w:hAnsi="Calibri" w:cs="Calibri"/>
                                <w:lang w:val="fr-FR"/>
                              </w:rPr>
                              <w:t xml:space="preserve">            </w:t>
                            </w:r>
                          </w:p>
                          <w:p w14:paraId="4115A31F" w14:textId="77777777" w:rsidR="00BB1BD2" w:rsidRPr="00312365" w:rsidRDefault="00BB1BD2" w:rsidP="00B90581">
                            <w:pPr>
                              <w:rPr>
                                <w:rFonts w:ascii="Calibri" w:hAnsi="Calibri" w:cs="Calibri"/>
                                <w:lang w:val="fr-FR"/>
                              </w:rPr>
                            </w:pPr>
                          </w:p>
                          <w:p w14:paraId="761FBF8A" w14:textId="77777777" w:rsidR="00BB1BD2" w:rsidRPr="0076191B" w:rsidRDefault="00BB1BD2" w:rsidP="00B90581">
                            <w:pPr>
                              <w:rPr>
                                <w:rFonts w:ascii="Calibri" w:hAnsi="Calibri" w:cs="Calibri"/>
                                <w:color w:val="FF0000"/>
                                <w:lang w:val="fr-FR"/>
                              </w:rPr>
                            </w:pPr>
                            <w:r w:rsidRPr="0076191B">
                              <w:rPr>
                                <w:rFonts w:ascii="Calibri" w:hAnsi="Calibri" w:cs="Calibri"/>
                                <w:color w:val="FF0000"/>
                                <w:lang w:val="fr-FR"/>
                              </w:rPr>
                              <w:t xml:space="preserve">                      parl</w:t>
                            </w:r>
                            <w:r w:rsidRPr="0076191B">
                              <w:rPr>
                                <w:rFonts w:ascii="Calibri" w:hAnsi="Calibri" w:cs="Calibri"/>
                                <w:b/>
                                <w:color w:val="FF0000"/>
                                <w:u w:val="single"/>
                                <w:lang w:val="fr-FR"/>
                              </w:rPr>
                              <w:t>é</w:t>
                            </w:r>
                            <w:r w:rsidRPr="0076191B">
                              <w:rPr>
                                <w:rFonts w:ascii="Calibri" w:hAnsi="Calibri" w:cs="Calibri"/>
                                <w:color w:val="FF0000"/>
                                <w:lang w:val="fr-FR"/>
                              </w:rPr>
                              <w:t xml:space="preserve">                    dorm</w:t>
                            </w:r>
                            <w:r w:rsidRPr="0076191B">
                              <w:rPr>
                                <w:rFonts w:ascii="Calibri" w:hAnsi="Calibri" w:cs="Calibri"/>
                                <w:b/>
                                <w:color w:val="FF0000"/>
                                <w:u w:val="single"/>
                                <w:lang w:val="fr-FR"/>
                              </w:rPr>
                              <w:t xml:space="preserve">i </w:t>
                            </w:r>
                            <w:r w:rsidRPr="0076191B">
                              <w:rPr>
                                <w:rFonts w:ascii="Calibri" w:hAnsi="Calibri" w:cs="Calibri"/>
                                <w:b/>
                                <w:color w:val="FF0000"/>
                                <w:lang w:val="fr-FR"/>
                              </w:rPr>
                              <w:t xml:space="preserve"> </w:t>
                            </w:r>
                            <w:r w:rsidRPr="0076191B">
                              <w:rPr>
                                <w:rFonts w:ascii="Calibri" w:hAnsi="Calibri" w:cs="Calibri"/>
                                <w:color w:val="FF0000"/>
                                <w:lang w:val="fr-FR"/>
                              </w:rPr>
                              <w:t xml:space="preserve">               </w:t>
                            </w:r>
                            <w:r w:rsidRPr="0076191B">
                              <w:rPr>
                                <w:rFonts w:ascii="Calibri" w:hAnsi="Calibri" w:cs="Calibri"/>
                                <w:color w:val="FF0000"/>
                                <w:lang w:val="fr-FR"/>
                              </w:rPr>
                              <w:tab/>
                              <w:t xml:space="preserve">   répond</w:t>
                            </w:r>
                            <w:r w:rsidRPr="0076191B">
                              <w:rPr>
                                <w:rFonts w:ascii="Calibri" w:hAnsi="Calibri" w:cs="Calibri"/>
                                <w:b/>
                                <w:color w:val="FF0000"/>
                                <w:u w:val="single"/>
                                <w:lang w:val="fr-FR"/>
                              </w:rPr>
                              <w:t>u</w:t>
                            </w:r>
                          </w:p>
                          <w:p w14:paraId="3B0404D3" w14:textId="77777777" w:rsidR="00BB1BD2" w:rsidRPr="00DC07C1" w:rsidRDefault="00BB1BD2" w:rsidP="00B90581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</w:p>
                          <w:p w14:paraId="2439D783" w14:textId="77777777" w:rsidR="00BB1BD2" w:rsidRPr="003A1AB7" w:rsidRDefault="00BB1BD2" w:rsidP="00B9058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9827F" id="_x0000_s1120" type="#_x0000_t202" style="position:absolute;margin-left:175.5pt;margin-top:19.95pt;width:342.75pt;height:179.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">
                <v:textbox>
                  <w:txbxContent>
                    <w:p w14:paraId="0DDB6315" w14:textId="77777777" w:rsidR="00BB1BD2" w:rsidRPr="00312365" w:rsidRDefault="00BB1BD2" w:rsidP="00B9058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474DB58" w14:textId="77777777" w:rsidR="00BB1BD2" w:rsidRPr="00312365" w:rsidRDefault="00BB1BD2" w:rsidP="00B90581">
                      <w:pPr>
                        <w:rPr>
                          <w:rFonts w:ascii="Calibri" w:hAnsi="Calibri" w:cs="Calibri"/>
                          <w:b/>
                          <w:lang w:val="es-ES"/>
                        </w:rPr>
                      </w:pPr>
                      <w:r w:rsidRPr="00312365">
                        <w:rPr>
                          <w:rFonts w:ascii="Calibri" w:hAnsi="Calibri" w:cs="Calibri"/>
                          <w:b/>
                          <w:lang w:val="es-ES"/>
                        </w:rPr>
                        <w:t xml:space="preserve">                    -</w:t>
                      </w:r>
                      <w:r w:rsidRPr="00312365">
                        <w:rPr>
                          <w:rFonts w:ascii="Calibri" w:hAnsi="Calibri" w:cs="Calibri"/>
                          <w:b/>
                          <w:u w:val="single"/>
                          <w:lang w:val="es-ES"/>
                        </w:rPr>
                        <w:t>Er verbs            -Ir verbs              -Re verbs</w:t>
                      </w:r>
                    </w:p>
                    <w:p w14:paraId="020F9A16" w14:textId="77777777" w:rsidR="00BB1BD2" w:rsidRPr="00312365" w:rsidRDefault="00BB1BD2" w:rsidP="00B90581">
                      <w:pPr>
                        <w:rPr>
                          <w:rFonts w:ascii="Calibri" w:hAnsi="Calibri" w:cs="Calibri"/>
                        </w:rPr>
                      </w:pPr>
                      <w:r w:rsidRPr="00312365">
                        <w:rPr>
                          <w:rFonts w:ascii="Calibri" w:hAnsi="Calibri" w:cs="Calibri"/>
                          <w:b/>
                          <w:bCs/>
                        </w:rPr>
                        <w:t>Take off</w:t>
                      </w:r>
                      <w:r w:rsidRPr="00312365">
                        <w:rPr>
                          <w:rFonts w:ascii="Calibri" w:hAnsi="Calibri" w:cs="Calibri"/>
                        </w:rPr>
                        <w:t xml:space="preserve">     </w:t>
                      </w:r>
                    </w:p>
                    <w:p w14:paraId="2B96ECAD" w14:textId="77777777" w:rsidR="00BB1BD2" w:rsidRPr="00312365" w:rsidRDefault="00BB1BD2" w:rsidP="00B90581">
                      <w:pPr>
                        <w:rPr>
                          <w:rFonts w:ascii="Calibri" w:hAnsi="Calibri" w:cs="Calibri"/>
                          <w:b/>
                        </w:rPr>
                      </w:pPr>
                      <w:proofErr w:type="gramStart"/>
                      <w:r w:rsidRPr="00312365">
                        <w:rPr>
                          <w:rFonts w:ascii="Calibri" w:hAnsi="Calibri" w:cs="Calibri"/>
                          <w:b/>
                        </w:rPr>
                        <w:t>the</w:t>
                      </w:r>
                      <w:proofErr w:type="gramEnd"/>
                      <w:r w:rsidRPr="00312365">
                        <w:rPr>
                          <w:rFonts w:ascii="Calibri" w:hAnsi="Calibri" w:cs="Calibri"/>
                          <w:b/>
                        </w:rPr>
                        <w:t xml:space="preserve"> ending</w:t>
                      </w:r>
                      <w:r w:rsidRPr="00312365"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312365">
                        <w:rPr>
                          <w:rFonts w:ascii="Calibri" w:hAnsi="Calibri"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</w:rPr>
                        <w:t xml:space="preserve">ER                     </w:t>
                      </w:r>
                      <w:r w:rsidRPr="00312365">
                        <w:rPr>
                          <w:rFonts w:ascii="Calibri" w:hAnsi="Calibri" w:cs="Calibri"/>
                        </w:rPr>
                        <w:t>IR                            RE</w:t>
                      </w:r>
                    </w:p>
                    <w:p w14:paraId="5802628B" w14:textId="77777777" w:rsidR="00BB1BD2" w:rsidRPr="00312365" w:rsidRDefault="00BB1BD2" w:rsidP="00B90581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6E8B5A17" w14:textId="352F170E" w:rsidR="00BB1BD2" w:rsidRPr="00E46F3D" w:rsidRDefault="00BB1BD2" w:rsidP="00B90581">
                      <w:pPr>
                        <w:rPr>
                          <w:rFonts w:ascii="Calibri" w:hAnsi="Calibri" w:cs="Calibri"/>
                          <w:sz w:val="32"/>
                        </w:rPr>
                      </w:pPr>
                      <w:r w:rsidRPr="00E46F3D">
                        <w:rPr>
                          <w:rFonts w:ascii="Calibri" w:hAnsi="Calibri" w:cs="Calibri"/>
                          <w:b/>
                          <w:bCs/>
                        </w:rPr>
                        <w:t xml:space="preserve">Add </w:t>
                      </w:r>
                      <w:r w:rsidRPr="00E46F3D">
                        <w:rPr>
                          <w:rFonts w:ascii="Calibri" w:hAnsi="Calibri" w:cs="Calibri"/>
                        </w:rPr>
                        <w:t xml:space="preserve">             </w:t>
                      </w:r>
                      <w:r w:rsidRPr="00E46F3D">
                        <w:rPr>
                          <w:rFonts w:ascii="Calibri" w:hAnsi="Calibri" w:cs="Calibri"/>
                        </w:rPr>
                        <w:tab/>
                      </w:r>
                      <w:r w:rsidRPr="00E46F3D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 xml:space="preserve">é                 i                 </w:t>
                      </w:r>
                      <w:r w:rsidRPr="00E46F3D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ab/>
                        <w:t>u</w:t>
                      </w:r>
                    </w:p>
                    <w:p w14:paraId="730C1E43" w14:textId="77777777" w:rsidR="00BB1BD2" w:rsidRPr="00E46F3D" w:rsidRDefault="00BB1BD2" w:rsidP="00B9058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F1DE8F" w14:textId="77777777" w:rsidR="00BB1BD2" w:rsidRPr="00312365" w:rsidRDefault="00BB1BD2" w:rsidP="00B90581">
                      <w:pPr>
                        <w:rPr>
                          <w:rFonts w:ascii="Calibri" w:hAnsi="Calibri" w:cs="Calibri"/>
                          <w:lang w:val="fr-FR"/>
                        </w:rPr>
                      </w:pPr>
                      <w:r w:rsidRPr="00312365">
                        <w:rPr>
                          <w:rFonts w:ascii="Calibri" w:hAnsi="Calibri" w:cs="Calibri"/>
                          <w:b/>
                          <w:bCs/>
                          <w:lang w:val="fr-FR"/>
                        </w:rPr>
                        <w:t>Eg.</w:t>
                      </w:r>
                      <w:r w:rsidRPr="00312365">
                        <w:rPr>
                          <w:rFonts w:ascii="Calibri" w:hAnsi="Calibri" w:cs="Calibri"/>
                          <w:lang w:val="fr-FR"/>
                        </w:rPr>
                        <w:t xml:space="preserve">                 </w:t>
                      </w:r>
                      <w:proofErr w:type="gramStart"/>
                      <w:r w:rsidRPr="00312365">
                        <w:rPr>
                          <w:rFonts w:ascii="Calibri" w:hAnsi="Calibri" w:cs="Calibri"/>
                          <w:lang w:val="fr-FR"/>
                        </w:rPr>
                        <w:t>parl</w:t>
                      </w:r>
                      <w:r w:rsidRPr="00312365">
                        <w:rPr>
                          <w:rFonts w:ascii="Calibri" w:hAnsi="Calibri" w:cs="Calibri"/>
                          <w:u w:val="single"/>
                          <w:lang w:val="fr-FR"/>
                        </w:rPr>
                        <w:t>er</w:t>
                      </w:r>
                      <w:proofErr w:type="gramEnd"/>
                      <w:r w:rsidRPr="00312365">
                        <w:rPr>
                          <w:rFonts w:ascii="Calibri" w:hAnsi="Calibri" w:cs="Calibri"/>
                          <w:lang w:val="fr-FR"/>
                        </w:rPr>
                        <w:t xml:space="preserve">                  dorm</w:t>
                      </w:r>
                      <w:r w:rsidRPr="00312365">
                        <w:rPr>
                          <w:rFonts w:ascii="Calibri" w:hAnsi="Calibri" w:cs="Calibri"/>
                          <w:u w:val="single"/>
                          <w:lang w:val="fr-FR"/>
                        </w:rPr>
                        <w:t>ir</w:t>
                      </w:r>
                      <w:r w:rsidRPr="00312365">
                        <w:rPr>
                          <w:rFonts w:ascii="Calibri" w:hAnsi="Calibri" w:cs="Calibri"/>
                          <w:lang w:val="fr-FR"/>
                        </w:rPr>
                        <w:t xml:space="preserve">                  répond</w:t>
                      </w:r>
                      <w:r w:rsidRPr="00312365">
                        <w:rPr>
                          <w:rFonts w:ascii="Calibri" w:hAnsi="Calibri" w:cs="Calibri"/>
                          <w:u w:val="single"/>
                          <w:lang w:val="fr-FR"/>
                        </w:rPr>
                        <w:t>re</w:t>
                      </w:r>
                    </w:p>
                    <w:p w14:paraId="03F3F549" w14:textId="77777777" w:rsidR="00BB1BD2" w:rsidRDefault="00BB1BD2" w:rsidP="00B90581">
                      <w:pPr>
                        <w:rPr>
                          <w:rFonts w:ascii="Calibri" w:hAnsi="Calibri" w:cs="Calibri"/>
                          <w:lang w:val="fr-FR"/>
                        </w:rPr>
                      </w:pPr>
                      <w:r w:rsidRPr="00312365">
                        <w:rPr>
                          <w:rFonts w:ascii="Calibri" w:hAnsi="Calibri" w:cs="Calibri"/>
                          <w:lang w:val="fr-FR"/>
                        </w:rPr>
                        <w:t xml:space="preserve">            </w:t>
                      </w:r>
                    </w:p>
                    <w:p w14:paraId="4115A31F" w14:textId="77777777" w:rsidR="00BB1BD2" w:rsidRPr="00312365" w:rsidRDefault="00BB1BD2" w:rsidP="00B90581">
                      <w:pPr>
                        <w:rPr>
                          <w:rFonts w:ascii="Calibri" w:hAnsi="Calibri" w:cs="Calibri"/>
                          <w:lang w:val="fr-FR"/>
                        </w:rPr>
                      </w:pPr>
                    </w:p>
                    <w:p w14:paraId="761FBF8A" w14:textId="77777777" w:rsidR="00BB1BD2" w:rsidRPr="0076191B" w:rsidRDefault="00BB1BD2" w:rsidP="00B90581">
                      <w:pPr>
                        <w:rPr>
                          <w:rFonts w:ascii="Calibri" w:hAnsi="Calibri" w:cs="Calibri"/>
                          <w:color w:val="FF0000"/>
                          <w:lang w:val="fr-FR"/>
                        </w:rPr>
                      </w:pPr>
                      <w:r w:rsidRPr="0076191B">
                        <w:rPr>
                          <w:rFonts w:ascii="Calibri" w:hAnsi="Calibri" w:cs="Calibri"/>
                          <w:color w:val="FF0000"/>
                          <w:lang w:val="fr-FR"/>
                        </w:rPr>
                        <w:t xml:space="preserve">                      </w:t>
                      </w:r>
                      <w:proofErr w:type="gramStart"/>
                      <w:r w:rsidRPr="0076191B">
                        <w:rPr>
                          <w:rFonts w:ascii="Calibri" w:hAnsi="Calibri" w:cs="Calibri"/>
                          <w:color w:val="FF0000"/>
                          <w:lang w:val="fr-FR"/>
                        </w:rPr>
                        <w:t>parl</w:t>
                      </w:r>
                      <w:r w:rsidRPr="0076191B">
                        <w:rPr>
                          <w:rFonts w:ascii="Calibri" w:hAnsi="Calibri" w:cs="Calibri"/>
                          <w:b/>
                          <w:color w:val="FF0000"/>
                          <w:u w:val="single"/>
                          <w:lang w:val="fr-FR"/>
                        </w:rPr>
                        <w:t>é</w:t>
                      </w:r>
                      <w:proofErr w:type="gramEnd"/>
                      <w:r w:rsidRPr="0076191B">
                        <w:rPr>
                          <w:rFonts w:ascii="Calibri" w:hAnsi="Calibri" w:cs="Calibri"/>
                          <w:color w:val="FF0000"/>
                          <w:lang w:val="fr-FR"/>
                        </w:rPr>
                        <w:t xml:space="preserve">                    dorm</w:t>
                      </w:r>
                      <w:r w:rsidRPr="0076191B">
                        <w:rPr>
                          <w:rFonts w:ascii="Calibri" w:hAnsi="Calibri" w:cs="Calibri"/>
                          <w:b/>
                          <w:color w:val="FF0000"/>
                          <w:u w:val="single"/>
                          <w:lang w:val="fr-FR"/>
                        </w:rPr>
                        <w:t xml:space="preserve">i </w:t>
                      </w:r>
                      <w:r w:rsidRPr="0076191B">
                        <w:rPr>
                          <w:rFonts w:ascii="Calibri" w:hAnsi="Calibri" w:cs="Calibri"/>
                          <w:b/>
                          <w:color w:val="FF0000"/>
                          <w:lang w:val="fr-FR"/>
                        </w:rPr>
                        <w:t xml:space="preserve"> </w:t>
                      </w:r>
                      <w:r w:rsidRPr="0076191B">
                        <w:rPr>
                          <w:rFonts w:ascii="Calibri" w:hAnsi="Calibri" w:cs="Calibri"/>
                          <w:color w:val="FF0000"/>
                          <w:lang w:val="fr-FR"/>
                        </w:rPr>
                        <w:t xml:space="preserve">               </w:t>
                      </w:r>
                      <w:r w:rsidRPr="0076191B">
                        <w:rPr>
                          <w:rFonts w:ascii="Calibri" w:hAnsi="Calibri" w:cs="Calibri"/>
                          <w:color w:val="FF0000"/>
                          <w:lang w:val="fr-FR"/>
                        </w:rPr>
                        <w:tab/>
                        <w:t xml:space="preserve">   répond</w:t>
                      </w:r>
                      <w:r w:rsidRPr="0076191B">
                        <w:rPr>
                          <w:rFonts w:ascii="Calibri" w:hAnsi="Calibri" w:cs="Calibri"/>
                          <w:b/>
                          <w:color w:val="FF0000"/>
                          <w:u w:val="single"/>
                          <w:lang w:val="fr-FR"/>
                        </w:rPr>
                        <w:t>u</w:t>
                      </w:r>
                    </w:p>
                    <w:p w14:paraId="3B0404D3" w14:textId="77777777" w:rsidR="00BB1BD2" w:rsidRPr="00DC07C1" w:rsidRDefault="00BB1BD2" w:rsidP="00B90581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</w:p>
                    <w:p w14:paraId="2439D783" w14:textId="77777777" w:rsidR="00BB1BD2" w:rsidRPr="003A1AB7" w:rsidRDefault="00BB1BD2" w:rsidP="00B9058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0581">
        <w:rPr>
          <w:rFonts w:ascii="Calibri" w:eastAsia="Times New Roman" w:hAnsi="Calibri" w:cs="Calibri"/>
          <w:b/>
          <w:sz w:val="24"/>
          <w:szCs w:val="24"/>
          <w:bdr w:val="single" w:sz="4" w:space="0" w:color="auto"/>
          <w:lang w:eastAsia="en-GB"/>
        </w:rPr>
        <w:t>AUXILIARY VERB</w:t>
      </w:r>
      <w:r w:rsidRPr="00B90581">
        <w:rPr>
          <w:rFonts w:ascii="Calibri" w:eastAsia="Times New Roman" w:hAnsi="Calibri" w:cs="Calibri"/>
          <w:b/>
          <w:sz w:val="24"/>
          <w:szCs w:val="24"/>
          <w:bdr w:val="single" w:sz="4" w:space="0" w:color="auto"/>
          <w:lang w:eastAsia="en-GB"/>
        </w:rPr>
        <w:tab/>
      </w:r>
      <w:r w:rsidRPr="00B90581">
        <w:rPr>
          <w:rFonts w:ascii="Calibri" w:eastAsia="Times New Roman" w:hAnsi="Calibri" w:cs="Calibri"/>
          <w:b/>
          <w:sz w:val="24"/>
          <w:szCs w:val="24"/>
          <w:lang w:eastAsia="en-GB"/>
        </w:rPr>
        <w:tab/>
      </w:r>
      <w:r w:rsidRPr="00B90581">
        <w:rPr>
          <w:rFonts w:ascii="Calibri" w:eastAsia="Times New Roman" w:hAnsi="Calibri" w:cs="Calibri"/>
          <w:b/>
          <w:sz w:val="36"/>
          <w:szCs w:val="24"/>
          <w:lang w:eastAsia="en-GB"/>
        </w:rPr>
        <w:t>+</w:t>
      </w:r>
      <w:r w:rsidRPr="00B90581">
        <w:rPr>
          <w:rFonts w:ascii="Calibri" w:eastAsia="Times New Roman" w:hAnsi="Calibri" w:cs="Calibri"/>
          <w:b/>
          <w:sz w:val="24"/>
          <w:szCs w:val="24"/>
          <w:lang w:eastAsia="en-GB"/>
        </w:rPr>
        <w:tab/>
      </w:r>
      <w:r w:rsidRPr="00B90581">
        <w:rPr>
          <w:rFonts w:ascii="Calibri" w:eastAsia="Times New Roman" w:hAnsi="Calibri" w:cs="Calibri"/>
          <w:b/>
          <w:sz w:val="24"/>
          <w:szCs w:val="24"/>
          <w:bdr w:val="single" w:sz="4" w:space="0" w:color="auto"/>
          <w:lang w:eastAsia="en-GB"/>
        </w:rPr>
        <w:t>PAST PARTICIPLE</w:t>
      </w:r>
    </w:p>
    <w:p w14:paraId="3C6A2823" w14:textId="77777777" w:rsidR="00B90581" w:rsidRPr="00B90581" w:rsidRDefault="00B90581" w:rsidP="00B9058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B90581">
        <w:rPr>
          <w:rFonts w:ascii="Calibri" w:eastAsia="Times New Roman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 wp14:anchorId="60C2DA39" wp14:editId="695E64F6">
                <wp:simplePos x="0" y="0"/>
                <wp:positionH relativeFrom="column">
                  <wp:posOffset>-200025</wp:posOffset>
                </wp:positionH>
                <wp:positionV relativeFrom="paragraph">
                  <wp:posOffset>161290</wp:posOffset>
                </wp:positionV>
                <wp:extent cx="2028825" cy="2051685"/>
                <wp:effectExtent l="9525" t="10160" r="9525" b="5080"/>
                <wp:wrapNone/>
                <wp:docPr id="8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05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D93A8" w14:textId="77777777" w:rsidR="00BB1BD2" w:rsidRDefault="00BB1BD2" w:rsidP="00B905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2DA39" id="_x0000_s1121" type="#_x0000_t202" style="position:absolute;margin-left:-15.75pt;margin-top:12.7pt;width:159.75pt;height:161.55pt;z-index:-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">
                <v:textbox>
                  <w:txbxContent>
                    <w:p w14:paraId="5A0D93A8" w14:textId="77777777" w:rsidR="00BB1BD2" w:rsidRDefault="00BB1BD2" w:rsidP="00B90581"/>
                  </w:txbxContent>
                </v:textbox>
              </v:shape>
            </w:pict>
          </mc:Fallback>
        </mc:AlternateContent>
      </w:r>
    </w:p>
    <w:p w14:paraId="4F929DB5" w14:textId="77777777" w:rsidR="00B90581" w:rsidRPr="00B90581" w:rsidRDefault="00B90581" w:rsidP="00B90581">
      <w:pPr>
        <w:spacing w:after="0"/>
        <w:rPr>
          <w:rFonts w:ascii="Calibri" w:eastAsia="Times New Roman" w:hAnsi="Calibri" w:cs="Calibri"/>
          <w:sz w:val="24"/>
          <w:szCs w:val="24"/>
          <w:lang w:eastAsia="en-GB"/>
        </w:rPr>
      </w:pPr>
      <w:r w:rsidRPr="00B90581">
        <w:rPr>
          <w:rFonts w:ascii="Calibri" w:eastAsia="Times New Roman" w:hAnsi="Calibri" w:cs="Calibri"/>
          <w:b/>
          <w:sz w:val="24"/>
          <w:szCs w:val="24"/>
          <w:lang w:eastAsia="en-GB"/>
        </w:rPr>
        <w:t>J’ai </w:t>
      </w:r>
      <w:r w:rsidRPr="00B90581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B90581">
        <w:rPr>
          <w:rFonts w:ascii="Calibri" w:eastAsia="Times New Roman" w:hAnsi="Calibri" w:cs="Calibri"/>
          <w:sz w:val="24"/>
          <w:szCs w:val="24"/>
          <w:lang w:eastAsia="en-GB"/>
        </w:rPr>
        <w:tab/>
        <w:t>I have</w:t>
      </w:r>
    </w:p>
    <w:p w14:paraId="46B8FE2C" w14:textId="77777777" w:rsidR="00B90581" w:rsidRPr="00B90581" w:rsidRDefault="00B90581" w:rsidP="00B90581">
      <w:pPr>
        <w:spacing w:after="0"/>
        <w:rPr>
          <w:rFonts w:ascii="Calibri" w:eastAsia="Times New Roman" w:hAnsi="Calibri" w:cs="Calibri"/>
          <w:sz w:val="24"/>
          <w:szCs w:val="24"/>
          <w:lang w:eastAsia="en-GB"/>
        </w:rPr>
      </w:pPr>
      <w:r w:rsidRPr="00B90581">
        <w:rPr>
          <w:rFonts w:ascii="Calibri" w:eastAsia="Times New Roman" w:hAnsi="Calibri" w:cs="Calibri"/>
          <w:b/>
          <w:sz w:val="24"/>
          <w:szCs w:val="24"/>
          <w:lang w:eastAsia="en-GB"/>
        </w:rPr>
        <w:t>Tu as</w:t>
      </w:r>
      <w:r w:rsidRPr="00B90581">
        <w:rPr>
          <w:rFonts w:ascii="Calibri" w:eastAsia="Times New Roman" w:hAnsi="Calibri" w:cs="Calibri"/>
          <w:sz w:val="24"/>
          <w:szCs w:val="24"/>
          <w:lang w:eastAsia="en-GB"/>
        </w:rPr>
        <w:t> </w:t>
      </w:r>
      <w:r w:rsidRPr="00B90581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B90581">
        <w:rPr>
          <w:rFonts w:ascii="Calibri" w:eastAsia="Times New Roman" w:hAnsi="Calibri" w:cs="Calibri"/>
          <w:sz w:val="24"/>
          <w:szCs w:val="24"/>
          <w:lang w:eastAsia="en-GB"/>
        </w:rPr>
        <w:tab/>
        <w:t>you have</w:t>
      </w:r>
    </w:p>
    <w:p w14:paraId="41FBBA85" w14:textId="77777777" w:rsidR="00B90581" w:rsidRPr="00B90581" w:rsidRDefault="00B90581" w:rsidP="00B90581">
      <w:pPr>
        <w:spacing w:after="0"/>
        <w:rPr>
          <w:rFonts w:ascii="Calibri" w:eastAsia="Times New Roman" w:hAnsi="Calibri" w:cs="Calibri"/>
          <w:sz w:val="24"/>
          <w:szCs w:val="24"/>
          <w:lang w:eastAsia="en-GB"/>
        </w:rPr>
      </w:pPr>
      <w:r w:rsidRPr="00B90581">
        <w:rPr>
          <w:rFonts w:ascii="Calibri" w:eastAsia="Times New Roman" w:hAnsi="Calibri" w:cs="Calibri"/>
          <w:b/>
          <w:sz w:val="24"/>
          <w:szCs w:val="24"/>
          <w:lang w:eastAsia="en-GB"/>
        </w:rPr>
        <w:t>Il/Elle a</w:t>
      </w:r>
      <w:r w:rsidRPr="00B90581">
        <w:rPr>
          <w:rFonts w:ascii="Calibri" w:eastAsia="Times New Roman" w:hAnsi="Calibri" w:cs="Calibri"/>
          <w:sz w:val="24"/>
          <w:szCs w:val="24"/>
          <w:lang w:eastAsia="en-GB"/>
        </w:rPr>
        <w:t> </w:t>
      </w:r>
      <w:r w:rsidRPr="00B90581">
        <w:rPr>
          <w:rFonts w:ascii="Calibri" w:eastAsia="Times New Roman" w:hAnsi="Calibri" w:cs="Calibri"/>
          <w:sz w:val="24"/>
          <w:szCs w:val="24"/>
          <w:lang w:eastAsia="en-GB"/>
        </w:rPr>
        <w:tab/>
        <w:t>he/she has</w:t>
      </w:r>
    </w:p>
    <w:p w14:paraId="712F66AA" w14:textId="17386CD3" w:rsidR="00B90581" w:rsidRPr="00B90581" w:rsidRDefault="00B90581" w:rsidP="00B90581">
      <w:pPr>
        <w:spacing w:after="0"/>
        <w:rPr>
          <w:rFonts w:ascii="Calibri" w:eastAsia="Times New Roman" w:hAnsi="Calibri" w:cs="Calibri"/>
          <w:sz w:val="24"/>
          <w:szCs w:val="24"/>
          <w:lang w:eastAsia="en-GB"/>
        </w:rPr>
      </w:pPr>
      <w:r w:rsidRPr="00B90581">
        <w:rPr>
          <w:rFonts w:ascii="Calibri" w:eastAsia="Times New Roman" w:hAnsi="Calibri" w:cs="Calibr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B156EDC" wp14:editId="65541804">
                <wp:simplePos x="0" y="0"/>
                <wp:positionH relativeFrom="column">
                  <wp:posOffset>1896110</wp:posOffset>
                </wp:positionH>
                <wp:positionV relativeFrom="paragraph">
                  <wp:posOffset>9525</wp:posOffset>
                </wp:positionV>
                <wp:extent cx="278765" cy="334645"/>
                <wp:effectExtent l="13335" t="5080" r="12700" b="1270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6706B" w14:textId="77777777" w:rsidR="00BB1BD2" w:rsidRPr="00312365" w:rsidRDefault="00BB1BD2" w:rsidP="00B90581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312365">
                              <w:rPr>
                                <w:b/>
                                <w:sz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156EDC" id="_x0000_s1122" type="#_x0000_t202" style="position:absolute;margin-left:149.3pt;margin-top:.75pt;width:21.95pt;height:26.35pt;z-index:251846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">
                <v:textbox style="mso-fit-shape-to-text:t">
                  <w:txbxContent>
                    <w:p w14:paraId="55E6706B" w14:textId="77777777" w:rsidR="00BB1BD2" w:rsidRPr="00312365" w:rsidRDefault="00BB1BD2" w:rsidP="00B90581">
                      <w:pPr>
                        <w:rPr>
                          <w:b/>
                          <w:sz w:val="32"/>
                        </w:rPr>
                      </w:pPr>
                      <w:r w:rsidRPr="00312365">
                        <w:rPr>
                          <w:b/>
                          <w:sz w:val="3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B90581">
        <w:rPr>
          <w:rFonts w:ascii="Calibri" w:eastAsia="Times New Roman" w:hAnsi="Calibri" w:cs="Calibri"/>
          <w:b/>
          <w:sz w:val="24"/>
          <w:szCs w:val="24"/>
          <w:lang w:eastAsia="en-GB"/>
        </w:rPr>
        <w:t>On a</w:t>
      </w:r>
      <w:r w:rsidRPr="00B90581">
        <w:rPr>
          <w:rFonts w:ascii="Calibri" w:eastAsia="Times New Roman" w:hAnsi="Calibri" w:cs="Calibri"/>
          <w:sz w:val="24"/>
          <w:szCs w:val="24"/>
          <w:lang w:eastAsia="en-GB"/>
        </w:rPr>
        <w:t xml:space="preserve">  </w:t>
      </w:r>
      <w:r w:rsidRPr="00B90581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B90581">
        <w:rPr>
          <w:rFonts w:ascii="Calibri" w:eastAsia="Times New Roman" w:hAnsi="Calibri" w:cs="Calibri"/>
          <w:sz w:val="24"/>
          <w:szCs w:val="24"/>
          <w:lang w:eastAsia="en-GB"/>
        </w:rPr>
        <w:tab/>
        <w:t>one has</w:t>
      </w:r>
    </w:p>
    <w:p w14:paraId="42828C9B" w14:textId="7921BF78" w:rsidR="00B90581" w:rsidRPr="00B90581" w:rsidRDefault="00B90581" w:rsidP="00B90581">
      <w:pPr>
        <w:spacing w:after="0"/>
        <w:rPr>
          <w:rFonts w:ascii="Calibri" w:eastAsia="Times New Roman" w:hAnsi="Calibri" w:cs="Calibri"/>
          <w:sz w:val="24"/>
          <w:szCs w:val="24"/>
          <w:lang w:eastAsia="en-GB"/>
        </w:rPr>
      </w:pPr>
      <w:r w:rsidRPr="00B90581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B90581">
        <w:rPr>
          <w:rFonts w:ascii="Calibri" w:eastAsia="Times New Roman" w:hAnsi="Calibri" w:cs="Calibri"/>
          <w:sz w:val="24"/>
          <w:szCs w:val="24"/>
          <w:lang w:eastAsia="en-GB"/>
        </w:rPr>
        <w:tab/>
        <w:t>/we have</w:t>
      </w:r>
    </w:p>
    <w:p w14:paraId="2558F219" w14:textId="206FE1AA" w:rsidR="00B90581" w:rsidRPr="00B90581" w:rsidRDefault="004477DF" w:rsidP="00B90581">
      <w:pPr>
        <w:spacing w:after="0"/>
        <w:rPr>
          <w:rFonts w:ascii="Calibri" w:eastAsia="Times New Roman" w:hAnsi="Calibri" w:cs="Calibri"/>
          <w:sz w:val="24"/>
          <w:szCs w:val="24"/>
          <w:lang w:eastAsia="en-GB"/>
        </w:rPr>
      </w:pPr>
      <w:r w:rsidRPr="00B90581">
        <w:rPr>
          <w:rFonts w:ascii="Calibri" w:eastAsia="Times New Roman" w:hAnsi="Calibri" w:cs="Calibri"/>
          <w:b/>
          <w:noProof/>
          <w:sz w:val="28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6A1E97B9" wp14:editId="662A4BCF">
                <wp:simplePos x="0" y="0"/>
                <wp:positionH relativeFrom="column">
                  <wp:posOffset>5086188</wp:posOffset>
                </wp:positionH>
                <wp:positionV relativeFrom="paragraph">
                  <wp:posOffset>43180</wp:posOffset>
                </wp:positionV>
                <wp:extent cx="4445" cy="189865"/>
                <wp:effectExtent l="76200" t="0" r="71755" b="57785"/>
                <wp:wrapNone/>
                <wp:docPr id="8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1A6EB3B" id="AutoShape 30" o:spid="_x0000_s1026" type="#_x0000_t32" style="position:absolute;margin-left:400.5pt;margin-top:3.4pt;width:.35pt;height:14.9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">
                <v:stroke endarrow="block"/>
              </v:shape>
            </w:pict>
          </mc:Fallback>
        </mc:AlternateContent>
      </w:r>
      <w:r w:rsidRPr="00B90581">
        <w:rPr>
          <w:rFonts w:ascii="Calibri" w:eastAsia="Times New Roman" w:hAnsi="Calibri" w:cs="Calibri"/>
          <w:b/>
          <w:noProof/>
          <w:sz w:val="28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14CC1298" wp14:editId="7FAB35C9">
                <wp:simplePos x="0" y="0"/>
                <wp:positionH relativeFrom="column">
                  <wp:posOffset>4117502</wp:posOffset>
                </wp:positionH>
                <wp:positionV relativeFrom="paragraph">
                  <wp:posOffset>13335</wp:posOffset>
                </wp:positionV>
                <wp:extent cx="4445" cy="189865"/>
                <wp:effectExtent l="76200" t="0" r="71755" b="57785"/>
                <wp:wrapNone/>
                <wp:docPr id="8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ED6E47D" id="AutoShape 29" o:spid="_x0000_s1026" type="#_x0000_t32" style="position:absolute;margin-left:324.2pt;margin-top:1.05pt;width:.35pt;height:14.9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">
                <v:stroke endarrow="block"/>
              </v:shape>
            </w:pict>
          </mc:Fallback>
        </mc:AlternateContent>
      </w:r>
      <w:r w:rsidRPr="00B90581">
        <w:rPr>
          <w:rFonts w:ascii="Calibri" w:eastAsia="Times New Roman" w:hAnsi="Calibri" w:cs="Calibr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2A4E4870" wp14:editId="663B6E4E">
                <wp:simplePos x="0" y="0"/>
                <wp:positionH relativeFrom="column">
                  <wp:posOffset>3272155</wp:posOffset>
                </wp:positionH>
                <wp:positionV relativeFrom="paragraph">
                  <wp:posOffset>41748</wp:posOffset>
                </wp:positionV>
                <wp:extent cx="4445" cy="189865"/>
                <wp:effectExtent l="76200" t="0" r="71755" b="57785"/>
                <wp:wrapNone/>
                <wp:docPr id="8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5720AC5" id="AutoShape 28" o:spid="_x0000_s1026" type="#_x0000_t32" style="position:absolute;margin-left:257.65pt;margin-top:3.3pt;width:.35pt;height:14.9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">
                <v:stroke endarrow="block"/>
              </v:shape>
            </w:pict>
          </mc:Fallback>
        </mc:AlternateContent>
      </w:r>
      <w:r w:rsidR="00B90581" w:rsidRPr="00B90581">
        <w:rPr>
          <w:rFonts w:ascii="Calibri" w:eastAsia="Times New Roman" w:hAnsi="Calibri" w:cs="Calibri"/>
          <w:b/>
          <w:sz w:val="24"/>
          <w:szCs w:val="24"/>
          <w:lang w:eastAsia="en-GB"/>
        </w:rPr>
        <w:t>Nous avons</w:t>
      </w:r>
      <w:r w:rsidR="00B90581" w:rsidRPr="00B90581">
        <w:rPr>
          <w:rFonts w:ascii="Calibri" w:eastAsia="Times New Roman" w:hAnsi="Calibri" w:cs="Calibri"/>
          <w:sz w:val="24"/>
          <w:szCs w:val="24"/>
          <w:lang w:eastAsia="en-GB"/>
        </w:rPr>
        <w:t xml:space="preserve">  </w:t>
      </w:r>
      <w:r w:rsidR="00B90581" w:rsidRPr="00B90581">
        <w:rPr>
          <w:rFonts w:ascii="Calibri" w:eastAsia="Times New Roman" w:hAnsi="Calibri" w:cs="Calibri"/>
          <w:sz w:val="24"/>
          <w:szCs w:val="24"/>
          <w:lang w:eastAsia="en-GB"/>
        </w:rPr>
        <w:tab/>
        <w:t>we have</w:t>
      </w:r>
    </w:p>
    <w:p w14:paraId="604C701D" w14:textId="4A75B364" w:rsidR="00B90581" w:rsidRPr="00B90581" w:rsidRDefault="00B90581" w:rsidP="00B90581">
      <w:pPr>
        <w:spacing w:after="0"/>
        <w:rPr>
          <w:rFonts w:ascii="Calibri" w:eastAsia="Times New Roman" w:hAnsi="Calibri" w:cs="Calibri"/>
          <w:sz w:val="24"/>
          <w:szCs w:val="24"/>
          <w:lang w:eastAsia="en-GB"/>
        </w:rPr>
      </w:pPr>
      <w:r w:rsidRPr="00B90581">
        <w:rPr>
          <w:rFonts w:ascii="Calibri" w:eastAsia="Times New Roman" w:hAnsi="Calibri" w:cs="Calibri"/>
          <w:b/>
          <w:sz w:val="24"/>
          <w:szCs w:val="24"/>
          <w:lang w:eastAsia="en-GB"/>
        </w:rPr>
        <w:t>Vous avez</w:t>
      </w:r>
      <w:r w:rsidRPr="00B90581">
        <w:rPr>
          <w:rFonts w:ascii="Calibri" w:eastAsia="Times New Roman" w:hAnsi="Calibri" w:cs="Calibri"/>
          <w:sz w:val="24"/>
          <w:szCs w:val="24"/>
          <w:lang w:eastAsia="en-GB"/>
        </w:rPr>
        <w:t xml:space="preserve">  </w:t>
      </w:r>
      <w:r w:rsidRPr="00B90581">
        <w:rPr>
          <w:rFonts w:ascii="Calibri" w:eastAsia="Times New Roman" w:hAnsi="Calibri" w:cs="Calibri"/>
          <w:sz w:val="24"/>
          <w:szCs w:val="24"/>
          <w:lang w:eastAsia="en-GB"/>
        </w:rPr>
        <w:tab/>
        <w:t>you have</w:t>
      </w:r>
    </w:p>
    <w:p w14:paraId="6F75E9DD" w14:textId="3746F732" w:rsidR="00B90581" w:rsidRPr="00B90581" w:rsidRDefault="00B90581" w:rsidP="00B90581">
      <w:pPr>
        <w:spacing w:after="0"/>
        <w:rPr>
          <w:rFonts w:ascii="Calibri" w:eastAsia="Times New Roman" w:hAnsi="Calibri" w:cs="Calibri"/>
          <w:sz w:val="24"/>
          <w:szCs w:val="24"/>
          <w:lang w:val="fr-FR" w:eastAsia="en-GB"/>
        </w:rPr>
      </w:pPr>
      <w:r w:rsidRPr="00B90581">
        <w:rPr>
          <w:rFonts w:ascii="Calibri" w:eastAsia="Times New Roman" w:hAnsi="Calibri" w:cs="Calibri"/>
          <w:b/>
          <w:sz w:val="24"/>
          <w:szCs w:val="24"/>
          <w:lang w:val="fr-FR" w:eastAsia="en-GB"/>
        </w:rPr>
        <w:t>Ils /Elles ont</w:t>
      </w:r>
      <w:r w:rsidRPr="00B90581">
        <w:rPr>
          <w:rFonts w:ascii="Calibri" w:eastAsia="Times New Roman" w:hAnsi="Calibri" w:cs="Calibri"/>
          <w:sz w:val="24"/>
          <w:szCs w:val="24"/>
          <w:lang w:val="fr-FR" w:eastAsia="en-GB"/>
        </w:rPr>
        <w:t xml:space="preserve"> </w:t>
      </w:r>
      <w:r w:rsidRPr="00B90581">
        <w:rPr>
          <w:rFonts w:ascii="Calibri" w:eastAsia="Times New Roman" w:hAnsi="Calibri" w:cs="Calibri"/>
          <w:sz w:val="24"/>
          <w:szCs w:val="24"/>
          <w:lang w:val="fr-FR" w:eastAsia="en-GB"/>
        </w:rPr>
        <w:tab/>
        <w:t>they have</w:t>
      </w:r>
    </w:p>
    <w:p w14:paraId="1999C19E" w14:textId="77777777" w:rsidR="00B90581" w:rsidRPr="00B90581" w:rsidRDefault="00B90581" w:rsidP="00B90581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en-GB"/>
        </w:rPr>
      </w:pPr>
    </w:p>
    <w:p w14:paraId="3AA58777" w14:textId="77777777" w:rsidR="00B90581" w:rsidRPr="00B90581" w:rsidRDefault="00B90581" w:rsidP="00B90581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FR" w:eastAsia="en-GB"/>
        </w:rPr>
      </w:pPr>
    </w:p>
    <w:p w14:paraId="7B4ABB7D" w14:textId="77777777" w:rsidR="00B90581" w:rsidRPr="00B90581" w:rsidRDefault="00B90581" w:rsidP="00B90581">
      <w:pPr>
        <w:spacing w:after="0" w:line="240" w:lineRule="auto"/>
        <w:rPr>
          <w:rFonts w:ascii="Calibri" w:eastAsia="Times New Roman" w:hAnsi="Calibri" w:cs="Calibri"/>
          <w:b/>
          <w:sz w:val="28"/>
          <w:szCs w:val="24"/>
          <w:u w:val="single"/>
          <w:lang w:val="fr-FR" w:eastAsia="en-GB"/>
        </w:rPr>
      </w:pPr>
      <w:r w:rsidRPr="00B90581">
        <w:rPr>
          <w:rFonts w:ascii="Calibri" w:eastAsia="Times New Roman" w:hAnsi="Calibri" w:cs="Calibri"/>
          <w:b/>
          <w:sz w:val="28"/>
          <w:szCs w:val="24"/>
          <w:u w:val="single"/>
          <w:lang w:val="fr-FR" w:eastAsia="en-GB"/>
        </w:rPr>
        <w:t>Exemples :</w:t>
      </w:r>
    </w:p>
    <w:p w14:paraId="7D07B3C0" w14:textId="77777777" w:rsidR="00B90581" w:rsidRPr="00B90581" w:rsidRDefault="00B90581" w:rsidP="00B90581">
      <w:pPr>
        <w:spacing w:after="0" w:line="480" w:lineRule="auto"/>
        <w:rPr>
          <w:rFonts w:ascii="Calibri" w:eastAsia="Times New Roman" w:hAnsi="Calibri" w:cs="Calibri"/>
          <w:sz w:val="24"/>
          <w:szCs w:val="24"/>
          <w:lang w:val="fr-FR" w:eastAsia="en-GB"/>
        </w:rPr>
      </w:pPr>
      <w:r w:rsidRPr="00B90581">
        <w:rPr>
          <w:rFonts w:ascii="Calibri" w:eastAsia="Times New Roman" w:hAnsi="Calibri" w:cs="Calibri"/>
          <w:sz w:val="24"/>
          <w:szCs w:val="24"/>
          <w:lang w:val="fr-FR" w:eastAsia="en-GB"/>
        </w:rPr>
        <w:t>J’ai travaillé = I worked</w:t>
      </w:r>
      <w:r w:rsidRPr="00B90581">
        <w:rPr>
          <w:rFonts w:ascii="Calibri" w:eastAsia="Times New Roman" w:hAnsi="Calibri" w:cs="Calibri"/>
          <w:sz w:val="24"/>
          <w:szCs w:val="24"/>
          <w:lang w:val="fr-FR" w:eastAsia="en-GB"/>
        </w:rPr>
        <w:tab/>
        <w:t>Tu as perdu = You lost</w:t>
      </w:r>
      <w:r w:rsidRPr="00B90581">
        <w:rPr>
          <w:rFonts w:ascii="Calibri" w:eastAsia="Times New Roman" w:hAnsi="Calibri" w:cs="Calibri"/>
          <w:sz w:val="24"/>
          <w:szCs w:val="24"/>
          <w:lang w:val="fr-FR" w:eastAsia="en-GB"/>
        </w:rPr>
        <w:tab/>
      </w:r>
      <w:r w:rsidRPr="00B90581">
        <w:rPr>
          <w:rFonts w:ascii="Calibri" w:eastAsia="Times New Roman" w:hAnsi="Calibri" w:cs="Calibri"/>
          <w:sz w:val="24"/>
          <w:szCs w:val="24"/>
          <w:lang w:val="fr-FR" w:eastAsia="en-GB"/>
        </w:rPr>
        <w:tab/>
        <w:t>Nous avons mangé = We ate</w:t>
      </w:r>
    </w:p>
    <w:p w14:paraId="2B87CB01" w14:textId="77777777" w:rsidR="00B90581" w:rsidRPr="00B90581" w:rsidRDefault="00B90581" w:rsidP="00B90581">
      <w:pPr>
        <w:spacing w:after="0" w:line="48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B90581">
        <w:rPr>
          <w:rFonts w:ascii="Calibri" w:eastAsia="Times New Roman" w:hAnsi="Calibri" w:cs="Calibri"/>
          <w:sz w:val="24"/>
          <w:szCs w:val="24"/>
          <w:lang w:val="fr-FR" w:eastAsia="en-GB"/>
        </w:rPr>
        <w:t xml:space="preserve">Je </w:t>
      </w:r>
      <w:r w:rsidRPr="00B90581">
        <w:rPr>
          <w:rFonts w:ascii="Calibri" w:eastAsia="Times New Roman" w:hAnsi="Calibri" w:cs="Calibri"/>
          <w:color w:val="FF0000"/>
          <w:sz w:val="24"/>
          <w:szCs w:val="24"/>
          <w:lang w:val="fr-FR" w:eastAsia="en-GB"/>
        </w:rPr>
        <w:t>n’</w:t>
      </w:r>
      <w:r w:rsidRPr="00B90581">
        <w:rPr>
          <w:rFonts w:ascii="Calibri" w:eastAsia="Times New Roman" w:hAnsi="Calibri" w:cs="Calibri"/>
          <w:sz w:val="24"/>
          <w:szCs w:val="24"/>
          <w:lang w:val="fr-FR" w:eastAsia="en-GB"/>
        </w:rPr>
        <w:t xml:space="preserve">ai </w:t>
      </w:r>
      <w:r w:rsidRPr="00B90581">
        <w:rPr>
          <w:rFonts w:ascii="Calibri" w:eastAsia="Times New Roman" w:hAnsi="Calibri" w:cs="Calibri"/>
          <w:color w:val="FF0000"/>
          <w:sz w:val="24"/>
          <w:szCs w:val="24"/>
          <w:lang w:val="fr-FR" w:eastAsia="en-GB"/>
        </w:rPr>
        <w:t xml:space="preserve">pas </w:t>
      </w:r>
      <w:r w:rsidRPr="00B90581">
        <w:rPr>
          <w:rFonts w:ascii="Calibri" w:eastAsia="Times New Roman" w:hAnsi="Calibri" w:cs="Calibri"/>
          <w:sz w:val="24"/>
          <w:szCs w:val="24"/>
          <w:lang w:val="fr-FR" w:eastAsia="en-GB"/>
        </w:rPr>
        <w:t>dormi.  = I did not sleep</w:t>
      </w:r>
      <w:r w:rsidRPr="00B90581">
        <w:rPr>
          <w:rFonts w:ascii="Calibri" w:eastAsia="Times New Roman" w:hAnsi="Calibri" w:cs="Calibri"/>
          <w:sz w:val="24"/>
          <w:szCs w:val="24"/>
          <w:lang w:val="fr-FR" w:eastAsia="en-GB"/>
        </w:rPr>
        <w:tab/>
      </w:r>
      <w:r w:rsidRPr="00B90581">
        <w:rPr>
          <w:rFonts w:ascii="Calibri" w:eastAsia="Times New Roman" w:hAnsi="Calibri" w:cs="Calibri"/>
          <w:sz w:val="24"/>
          <w:szCs w:val="24"/>
          <w:lang w:val="fr-FR" w:eastAsia="en-GB"/>
        </w:rPr>
        <w:tab/>
        <w:t xml:space="preserve">Il </w:t>
      </w:r>
      <w:r w:rsidRPr="00B90581">
        <w:rPr>
          <w:rFonts w:ascii="Calibri" w:eastAsia="Times New Roman" w:hAnsi="Calibri" w:cs="Calibri"/>
          <w:color w:val="FF0000"/>
          <w:sz w:val="24"/>
          <w:szCs w:val="24"/>
          <w:lang w:val="fr-FR" w:eastAsia="en-GB"/>
        </w:rPr>
        <w:t>n’</w:t>
      </w:r>
      <w:r w:rsidRPr="00B90581">
        <w:rPr>
          <w:rFonts w:ascii="Calibri" w:eastAsia="Times New Roman" w:hAnsi="Calibri" w:cs="Calibri"/>
          <w:sz w:val="24"/>
          <w:szCs w:val="24"/>
          <w:lang w:val="fr-FR" w:eastAsia="en-GB"/>
        </w:rPr>
        <w:t xml:space="preserve">a </w:t>
      </w:r>
      <w:r w:rsidRPr="00B90581">
        <w:rPr>
          <w:rFonts w:ascii="Calibri" w:eastAsia="Times New Roman" w:hAnsi="Calibri" w:cs="Calibri"/>
          <w:color w:val="FF0000"/>
          <w:sz w:val="24"/>
          <w:szCs w:val="24"/>
          <w:lang w:val="fr-FR" w:eastAsia="en-GB"/>
        </w:rPr>
        <w:t>pas</w:t>
      </w:r>
      <w:r w:rsidRPr="00B90581">
        <w:rPr>
          <w:rFonts w:ascii="Calibri" w:eastAsia="Times New Roman" w:hAnsi="Calibri" w:cs="Calibri"/>
          <w:sz w:val="24"/>
          <w:szCs w:val="24"/>
          <w:lang w:val="fr-FR" w:eastAsia="en-GB"/>
        </w:rPr>
        <w:t xml:space="preserve"> fini. </w:t>
      </w:r>
      <w:r w:rsidRPr="00B90581">
        <w:rPr>
          <w:rFonts w:ascii="Calibri" w:eastAsia="Times New Roman" w:hAnsi="Calibri" w:cs="Calibri"/>
          <w:sz w:val="24"/>
          <w:szCs w:val="24"/>
          <w:lang w:eastAsia="en-GB"/>
        </w:rPr>
        <w:t>= I didn’t finish</w:t>
      </w:r>
    </w:p>
    <w:p w14:paraId="1383C1C1" w14:textId="77777777" w:rsidR="00B90581" w:rsidRPr="00B90581" w:rsidRDefault="00B90581" w:rsidP="00B90581">
      <w:pPr>
        <w:spacing w:after="0" w:line="480" w:lineRule="auto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B90581">
        <w:rPr>
          <w:rFonts w:ascii="Calibri" w:eastAsia="Times New Roman" w:hAnsi="Calibri" w:cs="Calibri"/>
          <w:b/>
          <w:sz w:val="24"/>
          <w:szCs w:val="24"/>
          <w:lang w:eastAsia="en-GB"/>
        </w:rPr>
        <w:t xml:space="preserve">NB : </w:t>
      </w:r>
      <w:r w:rsidRPr="00B90581">
        <w:rPr>
          <w:rFonts w:ascii="Calibri" w:eastAsia="Times New Roman" w:hAnsi="Calibri" w:cs="Calibri"/>
          <w:sz w:val="24"/>
          <w:szCs w:val="24"/>
          <w:lang w:eastAsia="en-GB"/>
        </w:rPr>
        <w:t xml:space="preserve">When making the perfect tense negative, the </w:t>
      </w:r>
      <w:r w:rsidRPr="00B90581">
        <w:rPr>
          <w:rFonts w:ascii="Calibri" w:eastAsia="Times New Roman" w:hAnsi="Calibri" w:cs="Calibri"/>
          <w:b/>
          <w:color w:val="FF0000"/>
          <w:sz w:val="24"/>
          <w:szCs w:val="24"/>
          <w:lang w:eastAsia="en-GB"/>
        </w:rPr>
        <w:t>ne/pas</w:t>
      </w:r>
      <w:r w:rsidRPr="00B90581">
        <w:rPr>
          <w:rFonts w:ascii="Calibri" w:eastAsia="Times New Roman" w:hAnsi="Calibri" w:cs="Calibri"/>
          <w:b/>
          <w:sz w:val="24"/>
          <w:szCs w:val="24"/>
          <w:lang w:eastAsia="en-GB"/>
        </w:rPr>
        <w:t xml:space="preserve"> </w:t>
      </w:r>
      <w:r w:rsidRPr="00B90581">
        <w:rPr>
          <w:rFonts w:ascii="Calibri" w:eastAsia="Times New Roman" w:hAnsi="Calibri" w:cs="Calibri"/>
          <w:sz w:val="24"/>
          <w:szCs w:val="24"/>
          <w:lang w:eastAsia="en-GB"/>
        </w:rPr>
        <w:t>goes around the</w:t>
      </w:r>
      <w:r w:rsidRPr="00B90581">
        <w:rPr>
          <w:rFonts w:ascii="Calibri" w:eastAsia="Times New Roman" w:hAnsi="Calibri" w:cs="Calibri"/>
          <w:b/>
          <w:sz w:val="24"/>
          <w:szCs w:val="24"/>
          <w:lang w:eastAsia="en-GB"/>
        </w:rPr>
        <w:t xml:space="preserve"> AUXILIARY</w:t>
      </w:r>
      <w:r w:rsidRPr="00B90581">
        <w:rPr>
          <w:rFonts w:ascii="Calibri" w:eastAsia="Times New Roman" w:hAnsi="Calibri" w:cs="Calibri"/>
          <w:sz w:val="24"/>
          <w:szCs w:val="24"/>
          <w:lang w:eastAsia="en-GB"/>
        </w:rPr>
        <w:t xml:space="preserve"> verb.</w:t>
      </w:r>
    </w:p>
    <w:p w14:paraId="40ACBB2A" w14:textId="77777777" w:rsidR="00B90581" w:rsidRPr="00B90581" w:rsidRDefault="00B90581" w:rsidP="00B90581">
      <w:pPr>
        <w:spacing w:after="0" w:line="480" w:lineRule="auto"/>
        <w:rPr>
          <w:rFonts w:ascii="Calibri" w:eastAsia="Times New Roman" w:hAnsi="Calibri" w:cs="Calibri"/>
          <w:b/>
          <w:bCs/>
          <w:sz w:val="28"/>
          <w:szCs w:val="28"/>
          <w:lang w:eastAsia="en-GB"/>
        </w:rPr>
      </w:pPr>
      <w:r w:rsidRPr="00B90581">
        <w:rPr>
          <w:rFonts w:ascii="Calibri" w:eastAsia="Times New Roman" w:hAnsi="Calibri" w:cs="Calibri"/>
          <w:b/>
          <w:bCs/>
          <w:sz w:val="28"/>
          <w:szCs w:val="28"/>
          <w:lang w:eastAsia="en-GB"/>
        </w:rPr>
        <w:t>Useful time phrases: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90581" w:rsidRPr="00B90581" w14:paraId="52ADEEB2" w14:textId="77777777" w:rsidTr="00B46748">
        <w:tc>
          <w:tcPr>
            <w:tcW w:w="4621" w:type="dxa"/>
            <w:shd w:val="clear" w:color="auto" w:fill="auto"/>
          </w:tcPr>
          <w:p w14:paraId="3D9520FC" w14:textId="77777777" w:rsidR="00B90581" w:rsidRPr="00581CB5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</w:pPr>
            <w:r w:rsidRPr="00581CB5"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  <w:t>hier</w:t>
            </w:r>
          </w:p>
        </w:tc>
        <w:tc>
          <w:tcPr>
            <w:tcW w:w="4621" w:type="dxa"/>
            <w:shd w:val="clear" w:color="auto" w:fill="auto"/>
          </w:tcPr>
          <w:p w14:paraId="1D1F3E83" w14:textId="77777777" w:rsidR="00B90581" w:rsidRPr="00581CB5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</w:pPr>
            <w:r w:rsidRPr="00581CB5"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  <w:t>Yesterday</w:t>
            </w:r>
          </w:p>
        </w:tc>
      </w:tr>
      <w:tr w:rsidR="00B90581" w:rsidRPr="00B90581" w14:paraId="01D4E023" w14:textId="77777777" w:rsidTr="00B46748">
        <w:tc>
          <w:tcPr>
            <w:tcW w:w="4621" w:type="dxa"/>
            <w:shd w:val="clear" w:color="auto" w:fill="auto"/>
          </w:tcPr>
          <w:p w14:paraId="75AB0AF6" w14:textId="77777777" w:rsidR="00B90581" w:rsidRPr="00581CB5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</w:pPr>
            <w:r w:rsidRPr="00581CB5"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  <w:t>hier soir</w:t>
            </w:r>
          </w:p>
        </w:tc>
        <w:tc>
          <w:tcPr>
            <w:tcW w:w="4621" w:type="dxa"/>
            <w:shd w:val="clear" w:color="auto" w:fill="auto"/>
          </w:tcPr>
          <w:p w14:paraId="3DD07993" w14:textId="77777777" w:rsidR="00B90581" w:rsidRPr="00581CB5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</w:pPr>
            <w:r w:rsidRPr="00581CB5"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  <w:t>Yesterday evening / last night</w:t>
            </w:r>
          </w:p>
        </w:tc>
      </w:tr>
      <w:tr w:rsidR="00B90581" w:rsidRPr="00B90581" w14:paraId="57294C94" w14:textId="77777777" w:rsidTr="00B46748">
        <w:tc>
          <w:tcPr>
            <w:tcW w:w="4621" w:type="dxa"/>
            <w:shd w:val="clear" w:color="auto" w:fill="auto"/>
          </w:tcPr>
          <w:p w14:paraId="5EA7491F" w14:textId="77777777" w:rsidR="00B90581" w:rsidRPr="00581CB5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</w:pPr>
            <w:r w:rsidRPr="00581CB5"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  <w:t>hier matin</w:t>
            </w:r>
          </w:p>
        </w:tc>
        <w:tc>
          <w:tcPr>
            <w:tcW w:w="4621" w:type="dxa"/>
            <w:shd w:val="clear" w:color="auto" w:fill="auto"/>
          </w:tcPr>
          <w:p w14:paraId="52AD231F" w14:textId="77777777" w:rsidR="00B90581" w:rsidRPr="00581CB5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</w:pPr>
            <w:r w:rsidRPr="00581CB5"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  <w:t>Yesterday morning</w:t>
            </w:r>
          </w:p>
        </w:tc>
      </w:tr>
      <w:tr w:rsidR="00B90581" w:rsidRPr="00B90581" w14:paraId="691B96F0" w14:textId="77777777" w:rsidTr="00B46748">
        <w:tc>
          <w:tcPr>
            <w:tcW w:w="4621" w:type="dxa"/>
            <w:shd w:val="clear" w:color="auto" w:fill="auto"/>
          </w:tcPr>
          <w:p w14:paraId="618E2875" w14:textId="77777777" w:rsidR="00B90581" w:rsidRPr="00B01B44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</w:pPr>
            <w:r w:rsidRPr="00B01B44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>hier après-midi</w:t>
            </w:r>
          </w:p>
          <w:p w14:paraId="36DBD68F" w14:textId="77777777" w:rsidR="004952E5" w:rsidRPr="00B01B44" w:rsidRDefault="004952E5" w:rsidP="00B90581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</w:pPr>
            <w:r w:rsidRPr="00B01B44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>avant-hier</w:t>
            </w:r>
          </w:p>
          <w:p w14:paraId="666BAE51" w14:textId="235E0C3C" w:rsidR="004952E5" w:rsidRPr="00B01B44" w:rsidRDefault="004952E5" w:rsidP="00B90581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</w:pPr>
            <w:r w:rsidRPr="00B01B44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>la veille</w:t>
            </w:r>
          </w:p>
        </w:tc>
        <w:tc>
          <w:tcPr>
            <w:tcW w:w="4621" w:type="dxa"/>
            <w:shd w:val="clear" w:color="auto" w:fill="auto"/>
          </w:tcPr>
          <w:p w14:paraId="71FA8E1E" w14:textId="77777777" w:rsidR="00B90581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</w:pPr>
            <w:r w:rsidRPr="00581CB5"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  <w:t>Yesterday afternoon</w:t>
            </w:r>
          </w:p>
          <w:p w14:paraId="53F490F4" w14:textId="77777777" w:rsidR="004952E5" w:rsidRDefault="004952E5" w:rsidP="00B90581">
            <w:pPr>
              <w:spacing w:after="0" w:line="240" w:lineRule="auto"/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</w:pPr>
            <w:r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  <w:t>The day before yesterday</w:t>
            </w:r>
          </w:p>
          <w:p w14:paraId="4C0B507D" w14:textId="7FA57E4D" w:rsidR="004952E5" w:rsidRPr="00581CB5" w:rsidRDefault="004952E5" w:rsidP="00B90581">
            <w:pPr>
              <w:spacing w:after="0" w:line="240" w:lineRule="auto"/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</w:pPr>
            <w:r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  <w:t>The previous day</w:t>
            </w:r>
          </w:p>
        </w:tc>
      </w:tr>
      <w:tr w:rsidR="00B90581" w:rsidRPr="00B90581" w14:paraId="3AA19F1F" w14:textId="77777777" w:rsidTr="00B46748">
        <w:tc>
          <w:tcPr>
            <w:tcW w:w="4621" w:type="dxa"/>
            <w:shd w:val="clear" w:color="auto" w:fill="auto"/>
          </w:tcPr>
          <w:p w14:paraId="627A529F" w14:textId="77777777" w:rsidR="00B90581" w:rsidRPr="00581CB5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</w:pPr>
            <w:r w:rsidRPr="00581CB5"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  <w:t>la semaine dernière</w:t>
            </w:r>
          </w:p>
        </w:tc>
        <w:tc>
          <w:tcPr>
            <w:tcW w:w="4621" w:type="dxa"/>
            <w:shd w:val="clear" w:color="auto" w:fill="auto"/>
          </w:tcPr>
          <w:p w14:paraId="09C08B03" w14:textId="77777777" w:rsidR="00B90581" w:rsidRPr="00581CB5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</w:pPr>
            <w:r w:rsidRPr="00581CB5"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  <w:t>Last week</w:t>
            </w:r>
          </w:p>
        </w:tc>
      </w:tr>
      <w:tr w:rsidR="00B90581" w:rsidRPr="00B90581" w14:paraId="6B8ECDFE" w14:textId="77777777" w:rsidTr="00B46748">
        <w:tc>
          <w:tcPr>
            <w:tcW w:w="4621" w:type="dxa"/>
            <w:shd w:val="clear" w:color="auto" w:fill="auto"/>
          </w:tcPr>
          <w:p w14:paraId="65624878" w14:textId="77777777" w:rsidR="00B90581" w:rsidRPr="00581CB5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</w:pPr>
            <w:r w:rsidRPr="00581CB5"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  <w:t>l’année dernière</w:t>
            </w:r>
          </w:p>
        </w:tc>
        <w:tc>
          <w:tcPr>
            <w:tcW w:w="4621" w:type="dxa"/>
            <w:shd w:val="clear" w:color="auto" w:fill="auto"/>
          </w:tcPr>
          <w:p w14:paraId="06830621" w14:textId="77777777" w:rsidR="00B90581" w:rsidRPr="00581CB5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</w:pPr>
            <w:r w:rsidRPr="00581CB5"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  <w:t>Last year</w:t>
            </w:r>
          </w:p>
        </w:tc>
      </w:tr>
      <w:tr w:rsidR="00B90581" w:rsidRPr="00B90581" w14:paraId="738155FE" w14:textId="77777777" w:rsidTr="00B46748">
        <w:tc>
          <w:tcPr>
            <w:tcW w:w="4621" w:type="dxa"/>
            <w:shd w:val="clear" w:color="auto" w:fill="auto"/>
          </w:tcPr>
          <w:p w14:paraId="60817757" w14:textId="77777777" w:rsidR="00B90581" w:rsidRPr="00581CB5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</w:pPr>
            <w:r w:rsidRPr="00581CB5"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  <w:t>le weekend dernier</w:t>
            </w:r>
          </w:p>
        </w:tc>
        <w:tc>
          <w:tcPr>
            <w:tcW w:w="4621" w:type="dxa"/>
            <w:shd w:val="clear" w:color="auto" w:fill="auto"/>
          </w:tcPr>
          <w:p w14:paraId="61CC3E5D" w14:textId="77777777" w:rsidR="00B90581" w:rsidRPr="00581CB5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</w:pPr>
            <w:r w:rsidRPr="00581CB5"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  <w:t>Last weekend</w:t>
            </w:r>
          </w:p>
        </w:tc>
      </w:tr>
      <w:tr w:rsidR="00B90581" w:rsidRPr="00B90581" w14:paraId="57224AD4" w14:textId="77777777" w:rsidTr="00B46748">
        <w:tc>
          <w:tcPr>
            <w:tcW w:w="4621" w:type="dxa"/>
            <w:shd w:val="clear" w:color="auto" w:fill="auto"/>
          </w:tcPr>
          <w:p w14:paraId="43CCD3CE" w14:textId="77777777" w:rsidR="00B90581" w:rsidRPr="00581CB5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</w:pPr>
            <w:r w:rsidRPr="00581CB5"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  <w:t>le mois dernier</w:t>
            </w:r>
          </w:p>
        </w:tc>
        <w:tc>
          <w:tcPr>
            <w:tcW w:w="4621" w:type="dxa"/>
            <w:shd w:val="clear" w:color="auto" w:fill="auto"/>
          </w:tcPr>
          <w:p w14:paraId="23E65A48" w14:textId="77777777" w:rsidR="00B90581" w:rsidRPr="00581CB5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</w:pPr>
            <w:r w:rsidRPr="00581CB5">
              <w:rPr>
                <w:rFonts w:ascii="Calibri" w:eastAsia="Calibri" w:hAnsi="Calibri" w:cs="Times New Roman"/>
                <w:i/>
                <w:iCs/>
                <w:sz w:val="26"/>
                <w:szCs w:val="26"/>
                <w:lang w:eastAsia="en-GB"/>
              </w:rPr>
              <w:t>Last month</w:t>
            </w:r>
          </w:p>
        </w:tc>
      </w:tr>
      <w:tr w:rsidR="00B90581" w:rsidRPr="00B90581" w14:paraId="46CA735E" w14:textId="77777777" w:rsidTr="00B46748">
        <w:tc>
          <w:tcPr>
            <w:tcW w:w="4621" w:type="dxa"/>
            <w:shd w:val="clear" w:color="auto" w:fill="auto"/>
          </w:tcPr>
          <w:p w14:paraId="599D9C94" w14:textId="77777777" w:rsidR="00B90581" w:rsidRPr="00581CB5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</w:pPr>
            <w:r w:rsidRPr="00581CB5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>il y a deux jours</w:t>
            </w:r>
          </w:p>
        </w:tc>
        <w:tc>
          <w:tcPr>
            <w:tcW w:w="4621" w:type="dxa"/>
            <w:shd w:val="clear" w:color="auto" w:fill="auto"/>
          </w:tcPr>
          <w:p w14:paraId="0E8CB362" w14:textId="77777777" w:rsidR="00B90581" w:rsidRPr="00581CB5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i/>
                <w:iCs/>
                <w:sz w:val="26"/>
                <w:szCs w:val="26"/>
                <w:lang w:val="fr-FR" w:eastAsia="en-GB"/>
              </w:rPr>
            </w:pPr>
            <w:r w:rsidRPr="00581CB5">
              <w:rPr>
                <w:rFonts w:ascii="Calibri" w:eastAsia="Calibri" w:hAnsi="Calibri" w:cs="Times New Roman"/>
                <w:i/>
                <w:iCs/>
                <w:sz w:val="26"/>
                <w:szCs w:val="26"/>
                <w:lang w:val="fr-FR" w:eastAsia="en-GB"/>
              </w:rPr>
              <w:t>Two days ago</w:t>
            </w:r>
          </w:p>
        </w:tc>
      </w:tr>
      <w:tr w:rsidR="00B90581" w:rsidRPr="00B90581" w14:paraId="5273C722" w14:textId="77777777" w:rsidTr="00B46748">
        <w:tc>
          <w:tcPr>
            <w:tcW w:w="4621" w:type="dxa"/>
            <w:shd w:val="clear" w:color="auto" w:fill="auto"/>
          </w:tcPr>
          <w:p w14:paraId="5FB8C2E6" w14:textId="77777777" w:rsidR="00B90581" w:rsidRPr="00581CB5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</w:pPr>
            <w:r w:rsidRPr="00581CB5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>il y a trois semaines</w:t>
            </w:r>
          </w:p>
        </w:tc>
        <w:tc>
          <w:tcPr>
            <w:tcW w:w="4621" w:type="dxa"/>
            <w:shd w:val="clear" w:color="auto" w:fill="auto"/>
          </w:tcPr>
          <w:p w14:paraId="4E19E505" w14:textId="77777777" w:rsidR="00B90581" w:rsidRPr="00581CB5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i/>
                <w:iCs/>
                <w:sz w:val="26"/>
                <w:szCs w:val="26"/>
                <w:lang w:val="fr-FR" w:eastAsia="en-GB"/>
              </w:rPr>
            </w:pPr>
            <w:r w:rsidRPr="00581CB5">
              <w:rPr>
                <w:rFonts w:ascii="Calibri" w:eastAsia="Calibri" w:hAnsi="Calibri" w:cs="Times New Roman"/>
                <w:i/>
                <w:iCs/>
                <w:sz w:val="26"/>
                <w:szCs w:val="26"/>
                <w:lang w:val="fr-FR" w:eastAsia="en-GB"/>
              </w:rPr>
              <w:t>Three weeks ago</w:t>
            </w:r>
          </w:p>
        </w:tc>
      </w:tr>
    </w:tbl>
    <w:p w14:paraId="69AADA3D" w14:textId="77777777" w:rsidR="00F14162" w:rsidRDefault="00F14162" w:rsidP="00B90581">
      <w:pPr>
        <w:spacing w:after="0" w:line="240" w:lineRule="auto"/>
        <w:jc w:val="center"/>
        <w:rPr>
          <w:rFonts w:ascii="Calibri" w:eastAsia="Times New Roman" w:hAnsi="Calibri" w:cs="Calibri"/>
          <w:b/>
          <w:sz w:val="36"/>
          <w:szCs w:val="24"/>
          <w:lang w:eastAsia="en-GB"/>
        </w:rPr>
      </w:pPr>
    </w:p>
    <w:p w14:paraId="56CBA9EF" w14:textId="2DC13F6C" w:rsidR="00B90581" w:rsidRPr="00B90581" w:rsidRDefault="00B90581" w:rsidP="00B90581">
      <w:pPr>
        <w:spacing w:after="0" w:line="240" w:lineRule="auto"/>
        <w:jc w:val="center"/>
        <w:rPr>
          <w:rFonts w:ascii="Calibri" w:eastAsia="Times New Roman" w:hAnsi="Calibri" w:cs="Calibri"/>
          <w:b/>
          <w:sz w:val="36"/>
          <w:szCs w:val="24"/>
          <w:lang w:eastAsia="en-GB"/>
        </w:rPr>
      </w:pPr>
      <w:r w:rsidRPr="00B90581">
        <w:rPr>
          <w:rFonts w:ascii="Calibri" w:eastAsia="Times New Roman" w:hAnsi="Calibri" w:cs="Calibri"/>
          <w:b/>
          <w:sz w:val="36"/>
          <w:szCs w:val="24"/>
          <w:lang w:eastAsia="en-GB"/>
        </w:rPr>
        <w:t>IRREGULAR PAST PARTICIPLES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3"/>
        <w:gridCol w:w="3402"/>
        <w:gridCol w:w="3685"/>
      </w:tblGrid>
      <w:tr w:rsidR="00B90581" w:rsidRPr="00B90581" w14:paraId="10CCE70C" w14:textId="77777777" w:rsidTr="00C21D91">
        <w:tc>
          <w:tcPr>
            <w:tcW w:w="3403" w:type="dxa"/>
            <w:shd w:val="clear" w:color="auto" w:fill="D9D9D9"/>
          </w:tcPr>
          <w:p w14:paraId="5E430B64" w14:textId="77777777" w:rsidR="00B90581" w:rsidRPr="00B90581" w:rsidRDefault="00B90581" w:rsidP="00B9058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b/>
                <w:sz w:val="32"/>
                <w:szCs w:val="32"/>
                <w:lang w:eastAsia="en-GB"/>
              </w:rPr>
              <w:t>English</w:t>
            </w:r>
          </w:p>
          <w:p w14:paraId="4D18E5CD" w14:textId="77777777" w:rsidR="00B90581" w:rsidRPr="00B90581" w:rsidRDefault="00B90581" w:rsidP="00B9058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b/>
                <w:sz w:val="32"/>
                <w:szCs w:val="32"/>
                <w:lang w:eastAsia="en-GB"/>
              </w:rPr>
              <w:t>Infinitive</w:t>
            </w:r>
          </w:p>
        </w:tc>
        <w:tc>
          <w:tcPr>
            <w:tcW w:w="3402" w:type="dxa"/>
            <w:shd w:val="clear" w:color="auto" w:fill="D9D9D9"/>
            <w:vAlign w:val="center"/>
          </w:tcPr>
          <w:p w14:paraId="4F34C795" w14:textId="77777777" w:rsidR="00B90581" w:rsidRPr="00B90581" w:rsidRDefault="00B90581" w:rsidP="00B905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b/>
                <w:sz w:val="32"/>
                <w:szCs w:val="32"/>
                <w:lang w:eastAsia="en-GB"/>
              </w:rPr>
              <w:t>French</w:t>
            </w:r>
          </w:p>
          <w:p w14:paraId="36D97E5D" w14:textId="77777777" w:rsidR="00B90581" w:rsidRPr="00B90581" w:rsidRDefault="00B90581" w:rsidP="00B905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b/>
                <w:sz w:val="32"/>
                <w:szCs w:val="32"/>
                <w:lang w:eastAsia="en-GB"/>
              </w:rPr>
              <w:t>Infinitive</w:t>
            </w:r>
          </w:p>
        </w:tc>
        <w:tc>
          <w:tcPr>
            <w:tcW w:w="3685" w:type="dxa"/>
            <w:shd w:val="clear" w:color="auto" w:fill="D9D9D9"/>
            <w:vAlign w:val="center"/>
          </w:tcPr>
          <w:p w14:paraId="50D18A74" w14:textId="77777777" w:rsidR="00B90581" w:rsidRPr="00B90581" w:rsidRDefault="00B90581" w:rsidP="00B905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b/>
                <w:sz w:val="32"/>
                <w:szCs w:val="32"/>
                <w:lang w:eastAsia="en-GB"/>
              </w:rPr>
              <w:t>Past</w:t>
            </w:r>
          </w:p>
          <w:p w14:paraId="11B967B9" w14:textId="77777777" w:rsidR="00B90581" w:rsidRPr="00B90581" w:rsidRDefault="00B90581" w:rsidP="00B905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b/>
                <w:sz w:val="32"/>
                <w:szCs w:val="32"/>
                <w:lang w:eastAsia="en-GB"/>
              </w:rPr>
              <w:t>Participle</w:t>
            </w:r>
          </w:p>
        </w:tc>
      </w:tr>
      <w:tr w:rsidR="00B90581" w:rsidRPr="00B90581" w14:paraId="46844437" w14:textId="77777777" w:rsidTr="00C21D91">
        <w:tc>
          <w:tcPr>
            <w:tcW w:w="3403" w:type="dxa"/>
          </w:tcPr>
          <w:p w14:paraId="1FC86BBD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be</w:t>
            </w:r>
          </w:p>
        </w:tc>
        <w:tc>
          <w:tcPr>
            <w:tcW w:w="3402" w:type="dxa"/>
            <w:vAlign w:val="center"/>
          </w:tcPr>
          <w:p w14:paraId="66D9E3DC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être</w:t>
            </w:r>
          </w:p>
        </w:tc>
        <w:tc>
          <w:tcPr>
            <w:tcW w:w="3685" w:type="dxa"/>
            <w:vAlign w:val="center"/>
          </w:tcPr>
          <w:p w14:paraId="50076396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été</w:t>
            </w:r>
          </w:p>
        </w:tc>
      </w:tr>
      <w:tr w:rsidR="00B90581" w:rsidRPr="00B90581" w14:paraId="0415160B" w14:textId="77777777" w:rsidTr="00C21D91">
        <w:tc>
          <w:tcPr>
            <w:tcW w:w="3403" w:type="dxa"/>
          </w:tcPr>
          <w:p w14:paraId="5B39B9D6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have</w:t>
            </w:r>
          </w:p>
        </w:tc>
        <w:tc>
          <w:tcPr>
            <w:tcW w:w="3402" w:type="dxa"/>
            <w:vAlign w:val="center"/>
          </w:tcPr>
          <w:p w14:paraId="509B2800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avoir</w:t>
            </w:r>
          </w:p>
        </w:tc>
        <w:tc>
          <w:tcPr>
            <w:tcW w:w="3685" w:type="dxa"/>
            <w:vAlign w:val="center"/>
          </w:tcPr>
          <w:p w14:paraId="6B5A58FF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eu</w:t>
            </w:r>
          </w:p>
        </w:tc>
      </w:tr>
      <w:tr w:rsidR="00B90581" w:rsidRPr="00B90581" w14:paraId="57E19616" w14:textId="77777777" w:rsidTr="00C21D91">
        <w:tc>
          <w:tcPr>
            <w:tcW w:w="3403" w:type="dxa"/>
          </w:tcPr>
          <w:p w14:paraId="37FB4A96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drink</w:t>
            </w:r>
          </w:p>
        </w:tc>
        <w:tc>
          <w:tcPr>
            <w:tcW w:w="3402" w:type="dxa"/>
            <w:vAlign w:val="center"/>
          </w:tcPr>
          <w:p w14:paraId="3E6924E0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boire</w:t>
            </w:r>
          </w:p>
        </w:tc>
        <w:tc>
          <w:tcPr>
            <w:tcW w:w="3685" w:type="dxa"/>
            <w:vAlign w:val="center"/>
          </w:tcPr>
          <w:p w14:paraId="62B86AAF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bu</w:t>
            </w:r>
          </w:p>
        </w:tc>
      </w:tr>
      <w:tr w:rsidR="00B90581" w:rsidRPr="00B90581" w14:paraId="3084828F" w14:textId="77777777" w:rsidTr="00C21D91">
        <w:tc>
          <w:tcPr>
            <w:tcW w:w="3403" w:type="dxa"/>
          </w:tcPr>
          <w:p w14:paraId="0447B405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know (sthg.)</w:t>
            </w:r>
          </w:p>
        </w:tc>
        <w:tc>
          <w:tcPr>
            <w:tcW w:w="3402" w:type="dxa"/>
            <w:vAlign w:val="center"/>
          </w:tcPr>
          <w:p w14:paraId="4DD1D81E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savoir</w:t>
            </w:r>
          </w:p>
        </w:tc>
        <w:tc>
          <w:tcPr>
            <w:tcW w:w="3685" w:type="dxa"/>
            <w:vAlign w:val="center"/>
          </w:tcPr>
          <w:p w14:paraId="065CC880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su</w:t>
            </w:r>
          </w:p>
        </w:tc>
      </w:tr>
      <w:tr w:rsidR="00B90581" w:rsidRPr="00B90581" w14:paraId="2C194058" w14:textId="77777777" w:rsidTr="00C21D91">
        <w:tc>
          <w:tcPr>
            <w:tcW w:w="3403" w:type="dxa"/>
          </w:tcPr>
          <w:p w14:paraId="66917A4B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know (person)</w:t>
            </w:r>
          </w:p>
        </w:tc>
        <w:tc>
          <w:tcPr>
            <w:tcW w:w="3402" w:type="dxa"/>
            <w:vAlign w:val="center"/>
          </w:tcPr>
          <w:p w14:paraId="760D80FC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connaître</w:t>
            </w:r>
          </w:p>
        </w:tc>
        <w:tc>
          <w:tcPr>
            <w:tcW w:w="3685" w:type="dxa"/>
            <w:vAlign w:val="center"/>
          </w:tcPr>
          <w:p w14:paraId="7F1A3968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connu</w:t>
            </w:r>
          </w:p>
        </w:tc>
      </w:tr>
      <w:tr w:rsidR="00B90581" w:rsidRPr="00B90581" w14:paraId="21BAC43D" w14:textId="77777777" w:rsidTr="00C21D91">
        <w:tc>
          <w:tcPr>
            <w:tcW w:w="3403" w:type="dxa"/>
          </w:tcPr>
          <w:p w14:paraId="5FC649A8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read</w:t>
            </w:r>
          </w:p>
        </w:tc>
        <w:tc>
          <w:tcPr>
            <w:tcW w:w="3402" w:type="dxa"/>
            <w:vAlign w:val="center"/>
          </w:tcPr>
          <w:p w14:paraId="55049C21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lire</w:t>
            </w:r>
          </w:p>
        </w:tc>
        <w:tc>
          <w:tcPr>
            <w:tcW w:w="3685" w:type="dxa"/>
            <w:vAlign w:val="center"/>
          </w:tcPr>
          <w:p w14:paraId="2CE67F9F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lu</w:t>
            </w:r>
          </w:p>
        </w:tc>
      </w:tr>
      <w:tr w:rsidR="00B90581" w:rsidRPr="00B90581" w14:paraId="5E5BC28A" w14:textId="77777777" w:rsidTr="00C21D91">
        <w:tc>
          <w:tcPr>
            <w:tcW w:w="3403" w:type="dxa"/>
          </w:tcPr>
          <w:p w14:paraId="15072AF5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want</w:t>
            </w:r>
          </w:p>
        </w:tc>
        <w:tc>
          <w:tcPr>
            <w:tcW w:w="3402" w:type="dxa"/>
            <w:vAlign w:val="center"/>
          </w:tcPr>
          <w:p w14:paraId="4F07C7D4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vouloir</w:t>
            </w:r>
          </w:p>
        </w:tc>
        <w:tc>
          <w:tcPr>
            <w:tcW w:w="3685" w:type="dxa"/>
            <w:vAlign w:val="center"/>
          </w:tcPr>
          <w:p w14:paraId="7889ED26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voulu</w:t>
            </w:r>
          </w:p>
        </w:tc>
      </w:tr>
      <w:tr w:rsidR="00B90581" w:rsidRPr="00B90581" w14:paraId="42CC7489" w14:textId="77777777" w:rsidTr="00C21D91">
        <w:tc>
          <w:tcPr>
            <w:tcW w:w="3403" w:type="dxa"/>
          </w:tcPr>
          <w:p w14:paraId="01430C2B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see</w:t>
            </w:r>
          </w:p>
        </w:tc>
        <w:tc>
          <w:tcPr>
            <w:tcW w:w="3402" w:type="dxa"/>
            <w:vAlign w:val="center"/>
          </w:tcPr>
          <w:p w14:paraId="04366D8B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voir</w:t>
            </w:r>
          </w:p>
        </w:tc>
        <w:tc>
          <w:tcPr>
            <w:tcW w:w="3685" w:type="dxa"/>
            <w:vAlign w:val="center"/>
          </w:tcPr>
          <w:p w14:paraId="37152F83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vu</w:t>
            </w:r>
          </w:p>
        </w:tc>
      </w:tr>
      <w:tr w:rsidR="00B90581" w:rsidRPr="00B90581" w14:paraId="31EDFA1E" w14:textId="77777777" w:rsidTr="00C21D91">
        <w:tc>
          <w:tcPr>
            <w:tcW w:w="3403" w:type="dxa"/>
          </w:tcPr>
          <w:p w14:paraId="389F9259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have to / must</w:t>
            </w:r>
          </w:p>
        </w:tc>
        <w:tc>
          <w:tcPr>
            <w:tcW w:w="3402" w:type="dxa"/>
            <w:vAlign w:val="center"/>
          </w:tcPr>
          <w:p w14:paraId="5CBE2D5B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devoir</w:t>
            </w:r>
          </w:p>
        </w:tc>
        <w:tc>
          <w:tcPr>
            <w:tcW w:w="3685" w:type="dxa"/>
            <w:vAlign w:val="center"/>
          </w:tcPr>
          <w:p w14:paraId="06DEF1C6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dû</w:t>
            </w:r>
          </w:p>
        </w:tc>
      </w:tr>
      <w:tr w:rsidR="00B90581" w:rsidRPr="00B90581" w14:paraId="5BAA1C34" w14:textId="77777777" w:rsidTr="00C21D91">
        <w:tc>
          <w:tcPr>
            <w:tcW w:w="3403" w:type="dxa"/>
          </w:tcPr>
          <w:p w14:paraId="11A12BCA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run</w:t>
            </w:r>
          </w:p>
        </w:tc>
        <w:tc>
          <w:tcPr>
            <w:tcW w:w="3402" w:type="dxa"/>
            <w:vAlign w:val="center"/>
          </w:tcPr>
          <w:p w14:paraId="6F19A485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courir</w:t>
            </w:r>
          </w:p>
        </w:tc>
        <w:tc>
          <w:tcPr>
            <w:tcW w:w="3685" w:type="dxa"/>
            <w:vAlign w:val="center"/>
          </w:tcPr>
          <w:p w14:paraId="45C96EBD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couru</w:t>
            </w:r>
          </w:p>
        </w:tc>
      </w:tr>
      <w:tr w:rsidR="00B90581" w:rsidRPr="00B90581" w14:paraId="4D554E34" w14:textId="77777777" w:rsidTr="00C21D91">
        <w:tc>
          <w:tcPr>
            <w:tcW w:w="3403" w:type="dxa"/>
          </w:tcPr>
          <w:p w14:paraId="2808E509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do / make</w:t>
            </w:r>
          </w:p>
        </w:tc>
        <w:tc>
          <w:tcPr>
            <w:tcW w:w="3402" w:type="dxa"/>
            <w:vAlign w:val="center"/>
          </w:tcPr>
          <w:p w14:paraId="7847648E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faire</w:t>
            </w:r>
          </w:p>
        </w:tc>
        <w:tc>
          <w:tcPr>
            <w:tcW w:w="3685" w:type="dxa"/>
            <w:vAlign w:val="center"/>
          </w:tcPr>
          <w:p w14:paraId="65E99711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fait</w:t>
            </w:r>
          </w:p>
        </w:tc>
      </w:tr>
      <w:tr w:rsidR="00B90581" w:rsidRPr="00B90581" w14:paraId="212B0FE9" w14:textId="77777777" w:rsidTr="00C21D91">
        <w:tc>
          <w:tcPr>
            <w:tcW w:w="3403" w:type="dxa"/>
          </w:tcPr>
          <w:p w14:paraId="5CA5F15D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put (on)</w:t>
            </w:r>
          </w:p>
        </w:tc>
        <w:tc>
          <w:tcPr>
            <w:tcW w:w="3402" w:type="dxa"/>
            <w:vAlign w:val="center"/>
          </w:tcPr>
          <w:p w14:paraId="652959C5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mettre</w:t>
            </w:r>
          </w:p>
        </w:tc>
        <w:tc>
          <w:tcPr>
            <w:tcW w:w="3685" w:type="dxa"/>
            <w:vAlign w:val="center"/>
          </w:tcPr>
          <w:p w14:paraId="7E65C45D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mis</w:t>
            </w:r>
          </w:p>
        </w:tc>
      </w:tr>
      <w:tr w:rsidR="00B90581" w:rsidRPr="00B90581" w14:paraId="5912548F" w14:textId="77777777" w:rsidTr="00C21D91">
        <w:tc>
          <w:tcPr>
            <w:tcW w:w="3403" w:type="dxa"/>
          </w:tcPr>
          <w:p w14:paraId="0C0E1552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take</w:t>
            </w:r>
          </w:p>
        </w:tc>
        <w:tc>
          <w:tcPr>
            <w:tcW w:w="3402" w:type="dxa"/>
            <w:vAlign w:val="center"/>
          </w:tcPr>
          <w:p w14:paraId="13549CB2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prendre</w:t>
            </w:r>
          </w:p>
        </w:tc>
        <w:tc>
          <w:tcPr>
            <w:tcW w:w="3685" w:type="dxa"/>
            <w:vAlign w:val="center"/>
          </w:tcPr>
          <w:p w14:paraId="300C0B18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pris</w:t>
            </w:r>
          </w:p>
        </w:tc>
      </w:tr>
      <w:tr w:rsidR="00B90581" w:rsidRPr="00B90581" w14:paraId="204DF9A5" w14:textId="77777777" w:rsidTr="00C21D91">
        <w:tc>
          <w:tcPr>
            <w:tcW w:w="3403" w:type="dxa"/>
          </w:tcPr>
          <w:p w14:paraId="2F42DEAC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learn</w:t>
            </w:r>
          </w:p>
        </w:tc>
        <w:tc>
          <w:tcPr>
            <w:tcW w:w="3402" w:type="dxa"/>
            <w:vAlign w:val="center"/>
          </w:tcPr>
          <w:p w14:paraId="33653577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apprendre</w:t>
            </w:r>
          </w:p>
        </w:tc>
        <w:tc>
          <w:tcPr>
            <w:tcW w:w="3685" w:type="dxa"/>
            <w:vAlign w:val="center"/>
          </w:tcPr>
          <w:p w14:paraId="4CC0ECEC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appris</w:t>
            </w:r>
          </w:p>
        </w:tc>
      </w:tr>
      <w:tr w:rsidR="00B90581" w:rsidRPr="00B90581" w14:paraId="79BC7398" w14:textId="77777777" w:rsidTr="00C21D91">
        <w:tc>
          <w:tcPr>
            <w:tcW w:w="3403" w:type="dxa"/>
          </w:tcPr>
          <w:p w14:paraId="6A6EF599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understand</w:t>
            </w:r>
          </w:p>
        </w:tc>
        <w:tc>
          <w:tcPr>
            <w:tcW w:w="3402" w:type="dxa"/>
            <w:vAlign w:val="center"/>
          </w:tcPr>
          <w:p w14:paraId="3DD0D370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comprendre</w:t>
            </w:r>
          </w:p>
        </w:tc>
        <w:tc>
          <w:tcPr>
            <w:tcW w:w="3685" w:type="dxa"/>
            <w:vAlign w:val="center"/>
          </w:tcPr>
          <w:p w14:paraId="0F4C35E6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compris</w:t>
            </w:r>
          </w:p>
        </w:tc>
      </w:tr>
      <w:tr w:rsidR="00B90581" w:rsidRPr="00B90581" w14:paraId="235B1B64" w14:textId="77777777" w:rsidTr="00C21D91">
        <w:tc>
          <w:tcPr>
            <w:tcW w:w="3403" w:type="dxa"/>
          </w:tcPr>
          <w:p w14:paraId="4DAB9384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surprise</w:t>
            </w:r>
          </w:p>
        </w:tc>
        <w:tc>
          <w:tcPr>
            <w:tcW w:w="3402" w:type="dxa"/>
            <w:vAlign w:val="center"/>
          </w:tcPr>
          <w:p w14:paraId="4A470E30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surprendre</w:t>
            </w:r>
          </w:p>
        </w:tc>
        <w:tc>
          <w:tcPr>
            <w:tcW w:w="3685" w:type="dxa"/>
            <w:vAlign w:val="center"/>
          </w:tcPr>
          <w:p w14:paraId="22F81C1C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surpris</w:t>
            </w:r>
          </w:p>
        </w:tc>
      </w:tr>
      <w:tr w:rsidR="00B90581" w:rsidRPr="00B90581" w14:paraId="1737BF10" w14:textId="77777777" w:rsidTr="00C21D91">
        <w:tc>
          <w:tcPr>
            <w:tcW w:w="3403" w:type="dxa"/>
          </w:tcPr>
          <w:p w14:paraId="79368E29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open</w:t>
            </w:r>
          </w:p>
        </w:tc>
        <w:tc>
          <w:tcPr>
            <w:tcW w:w="3402" w:type="dxa"/>
            <w:vAlign w:val="center"/>
          </w:tcPr>
          <w:p w14:paraId="3CF8BBFF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ouvrir</w:t>
            </w:r>
          </w:p>
        </w:tc>
        <w:tc>
          <w:tcPr>
            <w:tcW w:w="3685" w:type="dxa"/>
            <w:vAlign w:val="center"/>
          </w:tcPr>
          <w:p w14:paraId="2D50FE47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ouvert</w:t>
            </w:r>
          </w:p>
        </w:tc>
      </w:tr>
      <w:tr w:rsidR="00B90581" w:rsidRPr="00B90581" w14:paraId="657DE272" w14:textId="77777777" w:rsidTr="00C21D91">
        <w:tc>
          <w:tcPr>
            <w:tcW w:w="3403" w:type="dxa"/>
          </w:tcPr>
          <w:p w14:paraId="50A99769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discover</w:t>
            </w:r>
          </w:p>
        </w:tc>
        <w:tc>
          <w:tcPr>
            <w:tcW w:w="3402" w:type="dxa"/>
            <w:vAlign w:val="center"/>
          </w:tcPr>
          <w:p w14:paraId="152285BE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découvrir</w:t>
            </w:r>
          </w:p>
        </w:tc>
        <w:tc>
          <w:tcPr>
            <w:tcW w:w="3685" w:type="dxa"/>
            <w:vAlign w:val="center"/>
          </w:tcPr>
          <w:p w14:paraId="68718165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découvert</w:t>
            </w:r>
          </w:p>
        </w:tc>
      </w:tr>
      <w:tr w:rsidR="00B90581" w:rsidRPr="00B90581" w14:paraId="685CBBA3" w14:textId="77777777" w:rsidTr="00C21D91">
        <w:tc>
          <w:tcPr>
            <w:tcW w:w="3403" w:type="dxa"/>
          </w:tcPr>
          <w:p w14:paraId="296518B1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say / tell</w:t>
            </w:r>
          </w:p>
        </w:tc>
        <w:tc>
          <w:tcPr>
            <w:tcW w:w="3402" w:type="dxa"/>
            <w:vAlign w:val="center"/>
          </w:tcPr>
          <w:p w14:paraId="2670F9A5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dire</w:t>
            </w:r>
          </w:p>
        </w:tc>
        <w:tc>
          <w:tcPr>
            <w:tcW w:w="3685" w:type="dxa"/>
            <w:vAlign w:val="center"/>
          </w:tcPr>
          <w:p w14:paraId="57260362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dit</w:t>
            </w:r>
          </w:p>
        </w:tc>
      </w:tr>
      <w:tr w:rsidR="00B90581" w:rsidRPr="00B90581" w14:paraId="5D3224F8" w14:textId="77777777" w:rsidTr="00C21D91">
        <w:tc>
          <w:tcPr>
            <w:tcW w:w="3403" w:type="dxa"/>
          </w:tcPr>
          <w:p w14:paraId="489751C7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write</w:t>
            </w:r>
          </w:p>
        </w:tc>
        <w:tc>
          <w:tcPr>
            <w:tcW w:w="3402" w:type="dxa"/>
            <w:vAlign w:val="center"/>
          </w:tcPr>
          <w:p w14:paraId="702918E8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écrire</w:t>
            </w:r>
          </w:p>
        </w:tc>
        <w:tc>
          <w:tcPr>
            <w:tcW w:w="3685" w:type="dxa"/>
            <w:vAlign w:val="center"/>
          </w:tcPr>
          <w:p w14:paraId="73AD5F69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écrit</w:t>
            </w:r>
          </w:p>
        </w:tc>
      </w:tr>
      <w:tr w:rsidR="00B90581" w:rsidRPr="00B90581" w14:paraId="439B03C0" w14:textId="77777777" w:rsidTr="00C21D91">
        <w:tc>
          <w:tcPr>
            <w:tcW w:w="3403" w:type="dxa"/>
          </w:tcPr>
          <w:p w14:paraId="67C13899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receive</w:t>
            </w:r>
          </w:p>
        </w:tc>
        <w:tc>
          <w:tcPr>
            <w:tcW w:w="3402" w:type="dxa"/>
            <w:vAlign w:val="center"/>
          </w:tcPr>
          <w:p w14:paraId="7AA5451B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recevoir</w:t>
            </w:r>
          </w:p>
        </w:tc>
        <w:tc>
          <w:tcPr>
            <w:tcW w:w="3685" w:type="dxa"/>
            <w:vAlign w:val="center"/>
          </w:tcPr>
          <w:p w14:paraId="315922DB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reçu</w:t>
            </w:r>
          </w:p>
        </w:tc>
      </w:tr>
      <w:tr w:rsidR="00B90581" w:rsidRPr="00B90581" w14:paraId="0EFD3EDB" w14:textId="77777777" w:rsidTr="00C21D91">
        <w:tc>
          <w:tcPr>
            <w:tcW w:w="3403" w:type="dxa"/>
          </w:tcPr>
          <w:p w14:paraId="2CEBAE93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hold</w:t>
            </w:r>
          </w:p>
        </w:tc>
        <w:tc>
          <w:tcPr>
            <w:tcW w:w="3402" w:type="dxa"/>
            <w:vAlign w:val="center"/>
          </w:tcPr>
          <w:p w14:paraId="6894FE5D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tenir</w:t>
            </w:r>
          </w:p>
        </w:tc>
        <w:tc>
          <w:tcPr>
            <w:tcW w:w="3685" w:type="dxa"/>
            <w:vAlign w:val="center"/>
          </w:tcPr>
          <w:p w14:paraId="36EF2222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tenu</w:t>
            </w:r>
          </w:p>
        </w:tc>
      </w:tr>
      <w:tr w:rsidR="00B90581" w:rsidRPr="00B90581" w14:paraId="61917A05" w14:textId="77777777" w:rsidTr="00C21D91">
        <w:tc>
          <w:tcPr>
            <w:tcW w:w="3403" w:type="dxa"/>
          </w:tcPr>
          <w:p w14:paraId="24611C7F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be able to / can</w:t>
            </w:r>
          </w:p>
        </w:tc>
        <w:tc>
          <w:tcPr>
            <w:tcW w:w="3402" w:type="dxa"/>
            <w:vAlign w:val="center"/>
          </w:tcPr>
          <w:p w14:paraId="3C8EEBCF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pourvoir</w:t>
            </w:r>
          </w:p>
        </w:tc>
        <w:tc>
          <w:tcPr>
            <w:tcW w:w="3685" w:type="dxa"/>
            <w:vAlign w:val="center"/>
          </w:tcPr>
          <w:p w14:paraId="51F93C77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pu</w:t>
            </w:r>
          </w:p>
        </w:tc>
      </w:tr>
      <w:tr w:rsidR="00B90581" w:rsidRPr="00B90581" w14:paraId="0F123F61" w14:textId="77777777" w:rsidTr="00C21D91">
        <w:tc>
          <w:tcPr>
            <w:tcW w:w="3403" w:type="dxa"/>
          </w:tcPr>
          <w:p w14:paraId="2502F506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live</w:t>
            </w:r>
          </w:p>
        </w:tc>
        <w:tc>
          <w:tcPr>
            <w:tcW w:w="3402" w:type="dxa"/>
            <w:vAlign w:val="center"/>
          </w:tcPr>
          <w:p w14:paraId="7D7EAD89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vivre</w:t>
            </w:r>
          </w:p>
        </w:tc>
        <w:tc>
          <w:tcPr>
            <w:tcW w:w="3685" w:type="dxa"/>
            <w:vAlign w:val="center"/>
          </w:tcPr>
          <w:p w14:paraId="7FD4501C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veçu</w:t>
            </w:r>
          </w:p>
        </w:tc>
      </w:tr>
      <w:tr w:rsidR="00B90581" w:rsidRPr="00B90581" w14:paraId="3D1BC884" w14:textId="77777777" w:rsidTr="00C21D91">
        <w:tc>
          <w:tcPr>
            <w:tcW w:w="3403" w:type="dxa"/>
          </w:tcPr>
          <w:p w14:paraId="4A1633CB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To follow</w:t>
            </w:r>
          </w:p>
        </w:tc>
        <w:tc>
          <w:tcPr>
            <w:tcW w:w="3402" w:type="dxa"/>
            <w:vAlign w:val="center"/>
          </w:tcPr>
          <w:p w14:paraId="50CDDE7E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suivre</w:t>
            </w:r>
          </w:p>
        </w:tc>
        <w:tc>
          <w:tcPr>
            <w:tcW w:w="3685" w:type="dxa"/>
            <w:vAlign w:val="center"/>
          </w:tcPr>
          <w:p w14:paraId="04DD6942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suivi</w:t>
            </w:r>
          </w:p>
        </w:tc>
      </w:tr>
      <w:tr w:rsidR="00B90581" w:rsidRPr="00B90581" w14:paraId="0079078E" w14:textId="77777777" w:rsidTr="00C21D91">
        <w:tc>
          <w:tcPr>
            <w:tcW w:w="3403" w:type="dxa"/>
          </w:tcPr>
          <w:p w14:paraId="6DE84AFD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*To come</w:t>
            </w:r>
          </w:p>
        </w:tc>
        <w:tc>
          <w:tcPr>
            <w:tcW w:w="3402" w:type="dxa"/>
            <w:vAlign w:val="center"/>
          </w:tcPr>
          <w:p w14:paraId="0391C05A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venir</w:t>
            </w:r>
          </w:p>
        </w:tc>
        <w:tc>
          <w:tcPr>
            <w:tcW w:w="3685" w:type="dxa"/>
            <w:vAlign w:val="center"/>
          </w:tcPr>
          <w:p w14:paraId="098CFAAA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venu</w:t>
            </w:r>
          </w:p>
        </w:tc>
      </w:tr>
      <w:tr w:rsidR="00B90581" w:rsidRPr="00B90581" w14:paraId="38C300DB" w14:textId="77777777" w:rsidTr="00C21D91">
        <w:tc>
          <w:tcPr>
            <w:tcW w:w="3403" w:type="dxa"/>
          </w:tcPr>
          <w:p w14:paraId="3E23841D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*To be born</w:t>
            </w:r>
          </w:p>
        </w:tc>
        <w:tc>
          <w:tcPr>
            <w:tcW w:w="3402" w:type="dxa"/>
            <w:vAlign w:val="center"/>
          </w:tcPr>
          <w:p w14:paraId="739028D8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naître</w:t>
            </w:r>
          </w:p>
        </w:tc>
        <w:tc>
          <w:tcPr>
            <w:tcW w:w="3685" w:type="dxa"/>
            <w:vAlign w:val="center"/>
          </w:tcPr>
          <w:p w14:paraId="7C7BE9BD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né</w:t>
            </w:r>
          </w:p>
        </w:tc>
      </w:tr>
      <w:tr w:rsidR="00B90581" w:rsidRPr="00B90581" w14:paraId="2A0BD99C" w14:textId="77777777" w:rsidTr="00C21D91">
        <w:tc>
          <w:tcPr>
            <w:tcW w:w="3403" w:type="dxa"/>
          </w:tcPr>
          <w:p w14:paraId="2C049B84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i/>
                <w:iCs/>
                <w:sz w:val="32"/>
                <w:szCs w:val="32"/>
                <w:lang w:eastAsia="en-GB"/>
              </w:rPr>
              <w:t>*To die</w:t>
            </w:r>
          </w:p>
        </w:tc>
        <w:tc>
          <w:tcPr>
            <w:tcW w:w="3402" w:type="dxa"/>
            <w:vAlign w:val="center"/>
          </w:tcPr>
          <w:p w14:paraId="47CED525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mourir</w:t>
            </w:r>
          </w:p>
        </w:tc>
        <w:tc>
          <w:tcPr>
            <w:tcW w:w="3685" w:type="dxa"/>
            <w:vAlign w:val="center"/>
          </w:tcPr>
          <w:p w14:paraId="64D3BD23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mort</w:t>
            </w:r>
          </w:p>
        </w:tc>
      </w:tr>
      <w:tr w:rsidR="00B90581" w:rsidRPr="00B90581" w14:paraId="473B8326" w14:textId="77777777" w:rsidTr="00C21D91">
        <w:tc>
          <w:tcPr>
            <w:tcW w:w="3403" w:type="dxa"/>
          </w:tcPr>
          <w:p w14:paraId="23A7ECBF" w14:textId="77777777" w:rsidR="00B90581" w:rsidRPr="00B90581" w:rsidRDefault="00B90581" w:rsidP="00B90581">
            <w:pPr>
              <w:spacing w:after="0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To rain</w:t>
            </w:r>
          </w:p>
        </w:tc>
        <w:tc>
          <w:tcPr>
            <w:tcW w:w="3402" w:type="dxa"/>
            <w:vAlign w:val="center"/>
          </w:tcPr>
          <w:p w14:paraId="7C322244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pleuvoir</w:t>
            </w:r>
          </w:p>
        </w:tc>
        <w:tc>
          <w:tcPr>
            <w:tcW w:w="3685" w:type="dxa"/>
            <w:vAlign w:val="center"/>
          </w:tcPr>
          <w:p w14:paraId="2A598477" w14:textId="77777777" w:rsidR="00B90581" w:rsidRPr="00B90581" w:rsidRDefault="00B90581" w:rsidP="00B90581">
            <w:pPr>
              <w:spacing w:after="0"/>
              <w:jc w:val="center"/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</w:pPr>
            <w:r w:rsidRPr="00B90581">
              <w:rPr>
                <w:rFonts w:ascii="Calibri" w:eastAsia="Times New Roman" w:hAnsi="Calibri" w:cs="Times New Roman"/>
                <w:sz w:val="32"/>
                <w:szCs w:val="32"/>
                <w:lang w:eastAsia="en-GB"/>
              </w:rPr>
              <w:t>plu</w:t>
            </w:r>
          </w:p>
        </w:tc>
      </w:tr>
    </w:tbl>
    <w:p w14:paraId="5123324E" w14:textId="77777777" w:rsidR="00B90581" w:rsidRPr="00B90581" w:rsidRDefault="00B90581" w:rsidP="00B90581">
      <w:pPr>
        <w:spacing w:after="0" w:line="240" w:lineRule="auto"/>
        <w:ind w:firstLine="720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 w:rsidRPr="00B90581">
        <w:rPr>
          <w:rFonts w:ascii="Calibri" w:eastAsia="Times New Roman" w:hAnsi="Calibri" w:cs="Times New Roman"/>
          <w:b/>
          <w:sz w:val="24"/>
          <w:szCs w:val="24"/>
          <w:lang w:eastAsia="en-GB"/>
        </w:rPr>
        <w:t>* = verb taking être as the auxiliary verb</w:t>
      </w:r>
    </w:p>
    <w:p w14:paraId="4E4DAA95" w14:textId="77777777" w:rsidR="00B90581" w:rsidRPr="00B90581" w:rsidRDefault="00B90581" w:rsidP="00B90581">
      <w:pPr>
        <w:spacing w:after="0" w:line="240" w:lineRule="auto"/>
        <w:rPr>
          <w:rFonts w:ascii="Calibri" w:eastAsia="Times New Roman" w:hAnsi="Calibri" w:cs="Calibri"/>
          <w:b/>
          <w:bCs/>
          <w:sz w:val="28"/>
          <w:szCs w:val="24"/>
          <w:lang w:eastAsia="en-GB"/>
        </w:rPr>
      </w:pPr>
    </w:p>
    <w:p w14:paraId="54F6D334" w14:textId="03445B5E" w:rsidR="00B90581" w:rsidRPr="00B90581" w:rsidRDefault="00B90581" w:rsidP="00B90581">
      <w:pPr>
        <w:spacing w:after="0" w:line="240" w:lineRule="auto"/>
        <w:rPr>
          <w:rFonts w:ascii="Calibri" w:eastAsia="Times New Roman" w:hAnsi="Calibri" w:cs="Calibri"/>
          <w:b/>
          <w:bCs/>
          <w:sz w:val="28"/>
          <w:szCs w:val="24"/>
          <w:u w:val="single"/>
          <w:lang w:eastAsia="en-GB"/>
        </w:rPr>
      </w:pPr>
      <w:r w:rsidRPr="00B90581">
        <w:rPr>
          <w:rFonts w:ascii="Calibri" w:eastAsia="Times New Roman" w:hAnsi="Calibri" w:cs="Calibri"/>
          <w:b/>
          <w:bCs/>
          <w:sz w:val="28"/>
          <w:szCs w:val="24"/>
          <w:u w:val="single"/>
          <w:lang w:eastAsia="en-GB"/>
        </w:rPr>
        <w:t xml:space="preserve">Verbs taking </w:t>
      </w:r>
      <w:r w:rsidRPr="00B90581">
        <w:rPr>
          <w:rFonts w:ascii="Calibri" w:eastAsia="Times New Roman" w:hAnsi="Calibri" w:cs="Calibri"/>
          <w:b/>
          <w:bCs/>
          <w:i/>
          <w:iCs/>
          <w:sz w:val="28"/>
          <w:szCs w:val="24"/>
          <w:u w:val="single"/>
          <w:lang w:eastAsia="en-GB"/>
        </w:rPr>
        <w:t>être</w:t>
      </w:r>
      <w:r w:rsidRPr="00B90581">
        <w:rPr>
          <w:rFonts w:ascii="Calibri" w:eastAsia="Times New Roman" w:hAnsi="Calibri" w:cs="Calibri"/>
          <w:b/>
          <w:bCs/>
          <w:sz w:val="28"/>
          <w:szCs w:val="24"/>
          <w:u w:val="single"/>
          <w:lang w:eastAsia="en-GB"/>
        </w:rPr>
        <w:t xml:space="preserve"> as their auxiliary verb</w:t>
      </w:r>
    </w:p>
    <w:p w14:paraId="1C115AA5" w14:textId="77777777" w:rsidR="00B90581" w:rsidRPr="00B90581" w:rsidRDefault="00B90581" w:rsidP="00B90581">
      <w:pPr>
        <w:spacing w:after="0" w:line="240" w:lineRule="auto"/>
        <w:rPr>
          <w:rFonts w:ascii="Calibri" w:eastAsia="Times New Roman" w:hAnsi="Calibri" w:cs="Calibri"/>
          <w:b/>
          <w:bCs/>
          <w:sz w:val="28"/>
          <w:szCs w:val="24"/>
          <w:lang w:eastAsia="en-GB"/>
        </w:rPr>
      </w:pPr>
      <w:r w:rsidRPr="00B90581">
        <w:rPr>
          <w:rFonts w:ascii="Calibri" w:eastAsia="Times New Roman" w:hAnsi="Calibri" w:cs="Calibri"/>
          <w:b/>
          <w:bCs/>
          <w:sz w:val="28"/>
          <w:szCs w:val="24"/>
          <w:lang w:eastAsia="en-GB"/>
        </w:rPr>
        <w:t xml:space="preserve">  </w:t>
      </w:r>
    </w:p>
    <w:p w14:paraId="60CF1CDE" w14:textId="77777777" w:rsidR="00B90581" w:rsidRPr="00F5658D" w:rsidRDefault="00B90581" w:rsidP="00B90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after="0" w:line="240" w:lineRule="auto"/>
        <w:rPr>
          <w:rFonts w:ascii="Calibri" w:eastAsia="Times New Roman" w:hAnsi="Calibri" w:cs="Times New Roman"/>
          <w:b/>
          <w:bCs/>
          <w:color w:val="FF0000"/>
          <w:sz w:val="26"/>
          <w:szCs w:val="26"/>
          <w:lang w:eastAsia="en-GB"/>
        </w:rPr>
      </w:pPr>
      <w:r w:rsidRPr="00B90581">
        <w:rPr>
          <w:rFonts w:ascii="Calibri" w:eastAsia="Times New Roman" w:hAnsi="Calibri" w:cs="Times New Roman"/>
          <w:b/>
          <w:bCs/>
          <w:sz w:val="28"/>
          <w:szCs w:val="24"/>
          <w:lang w:eastAsia="en-GB"/>
        </w:rPr>
        <w:t xml:space="preserve">    </w:t>
      </w:r>
      <w:r w:rsidRPr="00F5658D">
        <w:rPr>
          <w:rFonts w:ascii="Calibri" w:eastAsia="Times New Roman" w:hAnsi="Calibri" w:cs="Times New Roman"/>
          <w:b/>
          <w:bCs/>
          <w:sz w:val="26"/>
          <w:szCs w:val="26"/>
          <w:lang w:eastAsia="en-GB"/>
        </w:rPr>
        <w:t xml:space="preserve">Subject pronoun     +    </w:t>
      </w:r>
      <w:r w:rsidRPr="00F5658D">
        <w:rPr>
          <w:rFonts w:ascii="Calibri" w:eastAsia="Times New Roman" w:hAnsi="Calibri" w:cs="Times New Roman"/>
          <w:b/>
          <w:bCs/>
          <w:color w:val="FF0000"/>
          <w:sz w:val="26"/>
          <w:szCs w:val="26"/>
          <w:lang w:eastAsia="en-GB"/>
        </w:rPr>
        <w:t>ÊTRE</w:t>
      </w:r>
      <w:r w:rsidRPr="00F5658D">
        <w:rPr>
          <w:rFonts w:ascii="Calibri" w:eastAsia="Times New Roman" w:hAnsi="Calibri" w:cs="Times New Roman"/>
          <w:b/>
          <w:bCs/>
          <w:sz w:val="26"/>
          <w:szCs w:val="26"/>
          <w:lang w:eastAsia="en-GB"/>
        </w:rPr>
        <w:t xml:space="preserve">   + PAST PARTICIPLE </w:t>
      </w:r>
      <w:r w:rsidRPr="00F5658D">
        <w:rPr>
          <w:rFonts w:ascii="Calibri" w:eastAsia="Times New Roman" w:hAnsi="Calibri" w:cs="Times New Roman"/>
          <w:b/>
          <w:bCs/>
          <w:color w:val="FF0000"/>
          <w:sz w:val="26"/>
          <w:szCs w:val="26"/>
          <w:lang w:eastAsia="en-GB"/>
        </w:rPr>
        <w:t>(+ sometimes a PP agreement)</w:t>
      </w:r>
    </w:p>
    <w:p w14:paraId="049361F2" w14:textId="77777777" w:rsidR="00B90581" w:rsidRPr="00F5658D" w:rsidRDefault="00B90581" w:rsidP="00B9058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14:paraId="2521269B" w14:textId="77777777" w:rsidR="00B90581" w:rsidRPr="00F5658D" w:rsidRDefault="00B90581" w:rsidP="00B90581">
      <w:pPr>
        <w:spacing w:after="0" w:line="240" w:lineRule="auto"/>
        <w:rPr>
          <w:rFonts w:ascii="Calibri" w:eastAsia="Times New Roman" w:hAnsi="Calibri" w:cs="Calibri"/>
          <w:b/>
          <w:bCs/>
          <w:sz w:val="26"/>
          <w:szCs w:val="26"/>
          <w:lang w:eastAsia="en-GB"/>
        </w:rPr>
      </w:pPr>
      <w:r w:rsidRPr="00F5658D">
        <w:rPr>
          <w:rFonts w:ascii="Calibri" w:eastAsia="Times New Roman" w:hAnsi="Calibri" w:cs="Calibri"/>
          <w:b/>
          <w:bCs/>
          <w:sz w:val="26"/>
          <w:szCs w:val="26"/>
          <w:lang w:eastAsia="en-GB"/>
        </w:rPr>
        <w:t>être (to be)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9"/>
        <w:gridCol w:w="4962"/>
      </w:tblGrid>
      <w:tr w:rsidR="00B90581" w:rsidRPr="00F5658D" w14:paraId="0053BC40" w14:textId="77777777" w:rsidTr="00C21D91">
        <w:tc>
          <w:tcPr>
            <w:tcW w:w="5051" w:type="dxa"/>
            <w:shd w:val="clear" w:color="auto" w:fill="auto"/>
          </w:tcPr>
          <w:p w14:paraId="03D2C9CD" w14:textId="77777777" w:rsidR="00B90581" w:rsidRPr="00F5658D" w:rsidRDefault="00B90581" w:rsidP="00B9058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</w:pPr>
            <w:r w:rsidRPr="00F5658D"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  <w:t>Je suis</w:t>
            </w:r>
          </w:p>
        </w:tc>
        <w:tc>
          <w:tcPr>
            <w:tcW w:w="5052" w:type="dxa"/>
            <w:shd w:val="clear" w:color="auto" w:fill="auto"/>
          </w:tcPr>
          <w:p w14:paraId="48946782" w14:textId="77777777" w:rsidR="00B90581" w:rsidRPr="00F5658D" w:rsidRDefault="00B90581" w:rsidP="00B9058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</w:pPr>
            <w:r w:rsidRPr="00F5658D"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  <w:t>Nous sommes</w:t>
            </w:r>
          </w:p>
        </w:tc>
      </w:tr>
      <w:tr w:rsidR="00B90581" w:rsidRPr="00F5658D" w14:paraId="37AC57FA" w14:textId="77777777" w:rsidTr="00C21D91">
        <w:tc>
          <w:tcPr>
            <w:tcW w:w="5051" w:type="dxa"/>
            <w:shd w:val="clear" w:color="auto" w:fill="auto"/>
          </w:tcPr>
          <w:p w14:paraId="27698472" w14:textId="77777777" w:rsidR="00B90581" w:rsidRPr="00F5658D" w:rsidRDefault="00B90581" w:rsidP="00B9058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</w:pPr>
            <w:r w:rsidRPr="00F5658D"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  <w:t>Tu es</w:t>
            </w:r>
          </w:p>
        </w:tc>
        <w:tc>
          <w:tcPr>
            <w:tcW w:w="5052" w:type="dxa"/>
            <w:shd w:val="clear" w:color="auto" w:fill="auto"/>
          </w:tcPr>
          <w:p w14:paraId="160ACECD" w14:textId="77777777" w:rsidR="00B90581" w:rsidRPr="00F5658D" w:rsidRDefault="00B90581" w:rsidP="00B9058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</w:pPr>
            <w:r w:rsidRPr="00F5658D"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  <w:t>Vous êtes</w:t>
            </w:r>
          </w:p>
        </w:tc>
      </w:tr>
      <w:tr w:rsidR="00B90581" w:rsidRPr="00F5658D" w14:paraId="08FD78F7" w14:textId="77777777" w:rsidTr="00C21D91">
        <w:tc>
          <w:tcPr>
            <w:tcW w:w="5051" w:type="dxa"/>
            <w:shd w:val="clear" w:color="auto" w:fill="auto"/>
          </w:tcPr>
          <w:p w14:paraId="69B7F2ED" w14:textId="77777777" w:rsidR="00B90581" w:rsidRPr="00F5658D" w:rsidRDefault="00B90581" w:rsidP="00B9058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</w:pPr>
            <w:r w:rsidRPr="00F5658D"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  <w:t>Il / elle / on est</w:t>
            </w:r>
          </w:p>
        </w:tc>
        <w:tc>
          <w:tcPr>
            <w:tcW w:w="5052" w:type="dxa"/>
            <w:shd w:val="clear" w:color="auto" w:fill="auto"/>
          </w:tcPr>
          <w:p w14:paraId="50EF5785" w14:textId="77777777" w:rsidR="00B90581" w:rsidRPr="00F5658D" w:rsidRDefault="00B90581" w:rsidP="00B9058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</w:pPr>
            <w:r w:rsidRPr="00F5658D">
              <w:rPr>
                <w:rFonts w:ascii="Calibri" w:eastAsia="Calibri" w:hAnsi="Calibri" w:cs="Times New Roman"/>
                <w:sz w:val="26"/>
                <w:szCs w:val="26"/>
                <w:lang w:eastAsia="en-GB"/>
              </w:rPr>
              <w:t>Ils / elles sont</w:t>
            </w:r>
          </w:p>
        </w:tc>
      </w:tr>
    </w:tbl>
    <w:p w14:paraId="7F164191" w14:textId="77777777" w:rsidR="00B90581" w:rsidRPr="00F5658D" w:rsidRDefault="00B90581" w:rsidP="00B9058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8"/>
        <w:gridCol w:w="3297"/>
        <w:gridCol w:w="3306"/>
      </w:tblGrid>
      <w:tr w:rsidR="00B90581" w:rsidRPr="00F5658D" w14:paraId="1E302ED0" w14:textId="77777777" w:rsidTr="00C21D91">
        <w:tc>
          <w:tcPr>
            <w:tcW w:w="3367" w:type="dxa"/>
            <w:shd w:val="clear" w:color="auto" w:fill="auto"/>
          </w:tcPr>
          <w:p w14:paraId="13DE4D77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sz w:val="26"/>
                <w:szCs w:val="26"/>
                <w:lang w:val="fr-FR" w:eastAsia="en-GB"/>
              </w:rPr>
              <w:t>être verb</w:t>
            </w:r>
          </w:p>
        </w:tc>
        <w:tc>
          <w:tcPr>
            <w:tcW w:w="3368" w:type="dxa"/>
            <w:shd w:val="clear" w:color="auto" w:fill="auto"/>
          </w:tcPr>
          <w:p w14:paraId="524E9663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sz w:val="26"/>
                <w:szCs w:val="26"/>
                <w:lang w:val="fr-FR" w:eastAsia="en-GB"/>
              </w:rPr>
              <w:t>English</w:t>
            </w:r>
          </w:p>
        </w:tc>
        <w:tc>
          <w:tcPr>
            <w:tcW w:w="3368" w:type="dxa"/>
            <w:shd w:val="clear" w:color="auto" w:fill="auto"/>
          </w:tcPr>
          <w:p w14:paraId="2BEC2ABC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sz w:val="26"/>
                <w:szCs w:val="26"/>
                <w:lang w:val="fr-FR" w:eastAsia="en-GB"/>
              </w:rPr>
              <w:t>Past participle</w:t>
            </w:r>
          </w:p>
        </w:tc>
      </w:tr>
      <w:tr w:rsidR="00B90581" w:rsidRPr="00F5658D" w14:paraId="5048ED8D" w14:textId="77777777" w:rsidTr="00C21D91">
        <w:tc>
          <w:tcPr>
            <w:tcW w:w="3367" w:type="dxa"/>
            <w:shd w:val="clear" w:color="auto" w:fill="auto"/>
          </w:tcPr>
          <w:p w14:paraId="3980A419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  <w:t>M</w:t>
            </w:r>
            <w:r w:rsidRPr="00F5658D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>onter</w:t>
            </w:r>
          </w:p>
        </w:tc>
        <w:tc>
          <w:tcPr>
            <w:tcW w:w="3368" w:type="dxa"/>
            <w:shd w:val="clear" w:color="auto" w:fill="auto"/>
          </w:tcPr>
          <w:p w14:paraId="17243850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eastAsia="en-GB"/>
              </w:rPr>
            </w:pPr>
            <w:r w:rsidRPr="00F5658D">
              <w:rPr>
                <w:rFonts w:ascii="Calibri" w:eastAsia="Calibri" w:hAnsi="Calibri" w:cs="Times New Roman"/>
                <w:bCs/>
                <w:sz w:val="26"/>
                <w:szCs w:val="26"/>
                <w:lang w:eastAsia="en-GB"/>
              </w:rPr>
              <w:t>To go up / climb / get on</w:t>
            </w:r>
          </w:p>
        </w:tc>
        <w:tc>
          <w:tcPr>
            <w:tcW w:w="3368" w:type="dxa"/>
            <w:shd w:val="clear" w:color="auto" w:fill="auto"/>
          </w:tcPr>
          <w:p w14:paraId="639117BF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eastAsia="en-GB"/>
              </w:rPr>
            </w:pPr>
            <w:r w:rsidRPr="00F5658D">
              <w:rPr>
                <w:rFonts w:ascii="Calibri" w:eastAsia="Calibri" w:hAnsi="Calibri" w:cs="Times New Roman"/>
                <w:b/>
                <w:sz w:val="26"/>
                <w:szCs w:val="26"/>
                <w:lang w:val="fr-FR" w:eastAsia="en-GB"/>
              </w:rPr>
              <w:t>Monté</w:t>
            </w:r>
          </w:p>
        </w:tc>
      </w:tr>
      <w:tr w:rsidR="00B90581" w:rsidRPr="00F5658D" w14:paraId="4DC942C5" w14:textId="77777777" w:rsidTr="00C21D91">
        <w:tc>
          <w:tcPr>
            <w:tcW w:w="3367" w:type="dxa"/>
            <w:shd w:val="clear" w:color="auto" w:fill="auto"/>
          </w:tcPr>
          <w:p w14:paraId="18CE1B08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  <w:t>R</w:t>
            </w:r>
            <w:r w:rsidRPr="00F5658D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>etourner</w:t>
            </w:r>
          </w:p>
        </w:tc>
        <w:tc>
          <w:tcPr>
            <w:tcW w:w="3368" w:type="dxa"/>
            <w:shd w:val="clear" w:color="auto" w:fill="auto"/>
          </w:tcPr>
          <w:p w14:paraId="35EFCF75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  <w:t>To return</w:t>
            </w:r>
          </w:p>
        </w:tc>
        <w:tc>
          <w:tcPr>
            <w:tcW w:w="3368" w:type="dxa"/>
            <w:shd w:val="clear" w:color="auto" w:fill="auto"/>
          </w:tcPr>
          <w:p w14:paraId="4BF69545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sz w:val="26"/>
                <w:szCs w:val="26"/>
                <w:lang w:val="fr-FR" w:eastAsia="en-GB"/>
              </w:rPr>
              <w:t>Retourné</w:t>
            </w:r>
          </w:p>
        </w:tc>
      </w:tr>
      <w:tr w:rsidR="00B90581" w:rsidRPr="00F5658D" w14:paraId="57BA9491" w14:textId="77777777" w:rsidTr="00C21D91">
        <w:tc>
          <w:tcPr>
            <w:tcW w:w="3367" w:type="dxa"/>
            <w:shd w:val="clear" w:color="auto" w:fill="auto"/>
          </w:tcPr>
          <w:p w14:paraId="3D135D14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  <w:t>S</w:t>
            </w:r>
            <w:r w:rsidRPr="00F5658D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>ortir</w:t>
            </w:r>
          </w:p>
        </w:tc>
        <w:tc>
          <w:tcPr>
            <w:tcW w:w="3368" w:type="dxa"/>
            <w:shd w:val="clear" w:color="auto" w:fill="auto"/>
          </w:tcPr>
          <w:p w14:paraId="2AE6961E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  <w:t>To go out</w:t>
            </w:r>
          </w:p>
        </w:tc>
        <w:tc>
          <w:tcPr>
            <w:tcW w:w="3368" w:type="dxa"/>
            <w:shd w:val="clear" w:color="auto" w:fill="auto"/>
          </w:tcPr>
          <w:p w14:paraId="6B19CC2C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sz w:val="26"/>
                <w:szCs w:val="26"/>
                <w:lang w:val="fr-FR" w:eastAsia="en-GB"/>
              </w:rPr>
              <w:t>Sorti</w:t>
            </w:r>
          </w:p>
        </w:tc>
      </w:tr>
      <w:tr w:rsidR="00B90581" w:rsidRPr="00F5658D" w14:paraId="126A0460" w14:textId="77777777" w:rsidTr="00C21D91">
        <w:tc>
          <w:tcPr>
            <w:tcW w:w="3367" w:type="dxa"/>
            <w:shd w:val="clear" w:color="auto" w:fill="auto"/>
          </w:tcPr>
          <w:p w14:paraId="2BE25DC3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</w:pPr>
          </w:p>
        </w:tc>
        <w:tc>
          <w:tcPr>
            <w:tcW w:w="3368" w:type="dxa"/>
            <w:shd w:val="clear" w:color="auto" w:fill="auto"/>
          </w:tcPr>
          <w:p w14:paraId="2633C893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</w:p>
        </w:tc>
        <w:tc>
          <w:tcPr>
            <w:tcW w:w="3368" w:type="dxa"/>
            <w:shd w:val="clear" w:color="auto" w:fill="auto"/>
          </w:tcPr>
          <w:p w14:paraId="2BA274DD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</w:p>
        </w:tc>
      </w:tr>
      <w:tr w:rsidR="00B90581" w:rsidRPr="00F5658D" w14:paraId="391B74DA" w14:textId="77777777" w:rsidTr="00C21D91">
        <w:tc>
          <w:tcPr>
            <w:tcW w:w="3367" w:type="dxa"/>
            <w:shd w:val="clear" w:color="auto" w:fill="auto"/>
          </w:tcPr>
          <w:p w14:paraId="0836924C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  <w:t>V</w:t>
            </w:r>
            <w:r w:rsidRPr="00F5658D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 xml:space="preserve">enir (&amp; </w:t>
            </w:r>
            <w:r w:rsidRPr="00F5658D">
              <w:rPr>
                <w:rFonts w:ascii="Calibri" w:eastAsia="Calibri" w:hAnsi="Calibri" w:cs="Times New Roman"/>
                <w:sz w:val="26"/>
                <w:szCs w:val="26"/>
                <w:u w:val="single"/>
                <w:lang w:val="fr-FR" w:eastAsia="en-GB"/>
              </w:rPr>
              <w:t>re</w:t>
            </w:r>
            <w:r w:rsidRPr="00F5658D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>venir)</w:t>
            </w:r>
          </w:p>
        </w:tc>
        <w:tc>
          <w:tcPr>
            <w:tcW w:w="3368" w:type="dxa"/>
            <w:shd w:val="clear" w:color="auto" w:fill="auto"/>
          </w:tcPr>
          <w:p w14:paraId="309722A9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eastAsia="en-GB"/>
              </w:rPr>
            </w:pPr>
            <w:r w:rsidRPr="00F5658D">
              <w:rPr>
                <w:rFonts w:ascii="Calibri" w:eastAsia="Calibri" w:hAnsi="Calibri" w:cs="Times New Roman"/>
                <w:bCs/>
                <w:sz w:val="26"/>
                <w:szCs w:val="26"/>
                <w:lang w:eastAsia="en-GB"/>
              </w:rPr>
              <w:t>To come (to come back)</w:t>
            </w:r>
          </w:p>
        </w:tc>
        <w:tc>
          <w:tcPr>
            <w:tcW w:w="3368" w:type="dxa"/>
            <w:shd w:val="clear" w:color="auto" w:fill="auto"/>
          </w:tcPr>
          <w:p w14:paraId="311977F3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eastAsia="en-GB"/>
              </w:rPr>
            </w:pPr>
            <w:r w:rsidRPr="00F5658D">
              <w:rPr>
                <w:rFonts w:ascii="Calibri" w:eastAsia="Calibri" w:hAnsi="Calibri" w:cs="Times New Roman"/>
                <w:b/>
                <w:sz w:val="26"/>
                <w:szCs w:val="26"/>
                <w:lang w:val="fr-FR" w:eastAsia="en-GB"/>
              </w:rPr>
              <w:t>Ven</w:t>
            </w:r>
            <w:r w:rsidRPr="00F5658D"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  <w:t>u</w:t>
            </w:r>
          </w:p>
        </w:tc>
      </w:tr>
      <w:tr w:rsidR="00B90581" w:rsidRPr="00F5658D" w14:paraId="0698E6A4" w14:textId="77777777" w:rsidTr="00C21D91">
        <w:tc>
          <w:tcPr>
            <w:tcW w:w="3367" w:type="dxa"/>
            <w:shd w:val="clear" w:color="auto" w:fill="auto"/>
          </w:tcPr>
          <w:p w14:paraId="6D5EA549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  <w:t>A</w:t>
            </w:r>
            <w:r w:rsidRPr="00F5658D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>ller-</w:t>
            </w:r>
          </w:p>
        </w:tc>
        <w:tc>
          <w:tcPr>
            <w:tcW w:w="3368" w:type="dxa"/>
            <w:shd w:val="clear" w:color="auto" w:fill="auto"/>
          </w:tcPr>
          <w:p w14:paraId="62F7D668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  <w:t>To go</w:t>
            </w:r>
          </w:p>
        </w:tc>
        <w:tc>
          <w:tcPr>
            <w:tcW w:w="3368" w:type="dxa"/>
            <w:shd w:val="clear" w:color="auto" w:fill="auto"/>
          </w:tcPr>
          <w:p w14:paraId="58E93B68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sz w:val="26"/>
                <w:szCs w:val="26"/>
                <w:lang w:val="fr-FR" w:eastAsia="en-GB"/>
              </w:rPr>
              <w:t>Allé</w:t>
            </w:r>
          </w:p>
        </w:tc>
      </w:tr>
      <w:tr w:rsidR="00B90581" w:rsidRPr="00F5658D" w14:paraId="554E0BFD" w14:textId="77777777" w:rsidTr="00C21D91">
        <w:tc>
          <w:tcPr>
            <w:tcW w:w="3367" w:type="dxa"/>
            <w:shd w:val="clear" w:color="auto" w:fill="auto"/>
          </w:tcPr>
          <w:p w14:paraId="32D4DD99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  <w:t>N</w:t>
            </w:r>
            <w:r w:rsidRPr="00F5658D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>aître</w:t>
            </w:r>
          </w:p>
        </w:tc>
        <w:tc>
          <w:tcPr>
            <w:tcW w:w="3368" w:type="dxa"/>
            <w:shd w:val="clear" w:color="auto" w:fill="auto"/>
          </w:tcPr>
          <w:p w14:paraId="2B45FD04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  <w:t>To be born</w:t>
            </w:r>
          </w:p>
        </w:tc>
        <w:tc>
          <w:tcPr>
            <w:tcW w:w="3368" w:type="dxa"/>
            <w:shd w:val="clear" w:color="auto" w:fill="auto"/>
          </w:tcPr>
          <w:p w14:paraId="37085267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sz w:val="26"/>
                <w:szCs w:val="26"/>
                <w:lang w:val="fr-FR" w:eastAsia="en-GB"/>
              </w:rPr>
              <w:t>N</w:t>
            </w:r>
            <w:r w:rsidRPr="00F5658D"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  <w:t>é</w:t>
            </w:r>
          </w:p>
        </w:tc>
      </w:tr>
      <w:tr w:rsidR="00B90581" w:rsidRPr="00F5658D" w14:paraId="651FFAC9" w14:textId="77777777" w:rsidTr="00C21D91">
        <w:tc>
          <w:tcPr>
            <w:tcW w:w="3367" w:type="dxa"/>
            <w:shd w:val="clear" w:color="auto" w:fill="auto"/>
          </w:tcPr>
          <w:p w14:paraId="2E2EC932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  <w:t>D</w:t>
            </w:r>
            <w:r w:rsidRPr="00F5658D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>escendre</w:t>
            </w:r>
          </w:p>
        </w:tc>
        <w:tc>
          <w:tcPr>
            <w:tcW w:w="3368" w:type="dxa"/>
            <w:shd w:val="clear" w:color="auto" w:fill="auto"/>
          </w:tcPr>
          <w:p w14:paraId="53E9464D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eastAsia="en-GB"/>
              </w:rPr>
            </w:pPr>
            <w:r w:rsidRPr="00F5658D">
              <w:rPr>
                <w:rFonts w:ascii="Calibri" w:eastAsia="Calibri" w:hAnsi="Calibri" w:cs="Times New Roman"/>
                <w:bCs/>
                <w:sz w:val="26"/>
                <w:szCs w:val="26"/>
                <w:lang w:eastAsia="en-GB"/>
              </w:rPr>
              <w:t>To go down / get off</w:t>
            </w:r>
          </w:p>
        </w:tc>
        <w:tc>
          <w:tcPr>
            <w:tcW w:w="3368" w:type="dxa"/>
            <w:shd w:val="clear" w:color="auto" w:fill="auto"/>
          </w:tcPr>
          <w:p w14:paraId="373AC839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eastAsia="en-GB"/>
              </w:rPr>
            </w:pPr>
            <w:r w:rsidRPr="00F5658D">
              <w:rPr>
                <w:rFonts w:ascii="Calibri" w:eastAsia="Calibri" w:hAnsi="Calibri" w:cs="Times New Roman"/>
                <w:b/>
                <w:sz w:val="26"/>
                <w:szCs w:val="26"/>
                <w:lang w:val="fr-FR" w:eastAsia="en-GB"/>
              </w:rPr>
              <w:t>Descendu</w:t>
            </w:r>
          </w:p>
        </w:tc>
      </w:tr>
      <w:tr w:rsidR="00B90581" w:rsidRPr="00F5658D" w14:paraId="69237E8A" w14:textId="77777777" w:rsidTr="00C21D91">
        <w:tc>
          <w:tcPr>
            <w:tcW w:w="3367" w:type="dxa"/>
            <w:shd w:val="clear" w:color="auto" w:fill="auto"/>
          </w:tcPr>
          <w:p w14:paraId="16E4E72F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  <w:t>E</w:t>
            </w:r>
            <w:r w:rsidRPr="00F5658D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 xml:space="preserve">ntrer (&amp; </w:t>
            </w:r>
            <w:r w:rsidRPr="00F5658D">
              <w:rPr>
                <w:rFonts w:ascii="Calibri" w:eastAsia="Calibri" w:hAnsi="Calibri" w:cs="Times New Roman"/>
                <w:sz w:val="26"/>
                <w:szCs w:val="26"/>
                <w:u w:val="single"/>
                <w:lang w:val="fr-FR" w:eastAsia="en-GB"/>
              </w:rPr>
              <w:t>r</w:t>
            </w:r>
            <w:r w:rsidRPr="00F5658D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>entrer)</w:t>
            </w:r>
          </w:p>
        </w:tc>
        <w:tc>
          <w:tcPr>
            <w:tcW w:w="3368" w:type="dxa"/>
            <w:shd w:val="clear" w:color="auto" w:fill="auto"/>
          </w:tcPr>
          <w:p w14:paraId="6685BAB5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  <w:t>To enter</w:t>
            </w:r>
          </w:p>
        </w:tc>
        <w:tc>
          <w:tcPr>
            <w:tcW w:w="3368" w:type="dxa"/>
            <w:shd w:val="clear" w:color="auto" w:fill="auto"/>
          </w:tcPr>
          <w:p w14:paraId="33589A48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sz w:val="26"/>
                <w:szCs w:val="26"/>
                <w:lang w:val="fr-FR" w:eastAsia="en-GB"/>
              </w:rPr>
              <w:t>Entré</w:t>
            </w:r>
          </w:p>
        </w:tc>
      </w:tr>
      <w:tr w:rsidR="00B90581" w:rsidRPr="00F5658D" w14:paraId="54740A63" w14:textId="77777777" w:rsidTr="00C21D91">
        <w:tc>
          <w:tcPr>
            <w:tcW w:w="3367" w:type="dxa"/>
            <w:shd w:val="clear" w:color="auto" w:fill="auto"/>
          </w:tcPr>
          <w:p w14:paraId="11BA71CA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  <w:t>T</w:t>
            </w:r>
            <w:r w:rsidRPr="00F5658D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>omber</w:t>
            </w:r>
          </w:p>
        </w:tc>
        <w:tc>
          <w:tcPr>
            <w:tcW w:w="3368" w:type="dxa"/>
            <w:shd w:val="clear" w:color="auto" w:fill="auto"/>
          </w:tcPr>
          <w:p w14:paraId="38AC1D50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  <w:t>To fall</w:t>
            </w:r>
          </w:p>
        </w:tc>
        <w:tc>
          <w:tcPr>
            <w:tcW w:w="3368" w:type="dxa"/>
            <w:shd w:val="clear" w:color="auto" w:fill="auto"/>
          </w:tcPr>
          <w:p w14:paraId="3DED521D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sz w:val="26"/>
                <w:szCs w:val="26"/>
                <w:lang w:val="fr-FR" w:eastAsia="en-GB"/>
              </w:rPr>
              <w:t>Tombé</w:t>
            </w:r>
          </w:p>
        </w:tc>
      </w:tr>
      <w:tr w:rsidR="00B90581" w:rsidRPr="00F5658D" w14:paraId="510D6214" w14:textId="77777777" w:rsidTr="00C21D91">
        <w:tc>
          <w:tcPr>
            <w:tcW w:w="3367" w:type="dxa"/>
            <w:shd w:val="clear" w:color="auto" w:fill="auto"/>
          </w:tcPr>
          <w:p w14:paraId="02BF485E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  <w:t>R</w:t>
            </w:r>
            <w:r w:rsidRPr="00F5658D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>ester</w:t>
            </w:r>
          </w:p>
        </w:tc>
        <w:tc>
          <w:tcPr>
            <w:tcW w:w="3368" w:type="dxa"/>
            <w:shd w:val="clear" w:color="auto" w:fill="auto"/>
          </w:tcPr>
          <w:p w14:paraId="7F47EDCD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  <w:t>To stay</w:t>
            </w:r>
          </w:p>
        </w:tc>
        <w:tc>
          <w:tcPr>
            <w:tcW w:w="3368" w:type="dxa"/>
            <w:shd w:val="clear" w:color="auto" w:fill="auto"/>
          </w:tcPr>
          <w:p w14:paraId="057ABF66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sz w:val="26"/>
                <w:szCs w:val="26"/>
                <w:lang w:val="fr-FR" w:eastAsia="en-GB"/>
              </w:rPr>
              <w:t>Resté</w:t>
            </w:r>
          </w:p>
        </w:tc>
      </w:tr>
      <w:tr w:rsidR="00B90581" w:rsidRPr="00F5658D" w14:paraId="040B9F6E" w14:textId="77777777" w:rsidTr="00C21D91">
        <w:tc>
          <w:tcPr>
            <w:tcW w:w="3367" w:type="dxa"/>
            <w:shd w:val="clear" w:color="auto" w:fill="auto"/>
          </w:tcPr>
          <w:p w14:paraId="097871AF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  <w:t>A</w:t>
            </w:r>
            <w:r w:rsidRPr="00F5658D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>rriver</w:t>
            </w:r>
          </w:p>
        </w:tc>
        <w:tc>
          <w:tcPr>
            <w:tcW w:w="3368" w:type="dxa"/>
            <w:shd w:val="clear" w:color="auto" w:fill="auto"/>
          </w:tcPr>
          <w:p w14:paraId="6CAE06EF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  <w:t>To arrive</w:t>
            </w:r>
          </w:p>
        </w:tc>
        <w:tc>
          <w:tcPr>
            <w:tcW w:w="3368" w:type="dxa"/>
            <w:shd w:val="clear" w:color="auto" w:fill="auto"/>
          </w:tcPr>
          <w:p w14:paraId="6B4D0026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sz w:val="26"/>
                <w:szCs w:val="26"/>
                <w:lang w:val="fr-FR" w:eastAsia="en-GB"/>
              </w:rPr>
              <w:t>Arrivé</w:t>
            </w:r>
          </w:p>
        </w:tc>
      </w:tr>
      <w:tr w:rsidR="00B90581" w:rsidRPr="00F5658D" w14:paraId="2B3B1D06" w14:textId="77777777" w:rsidTr="00C21D91">
        <w:tc>
          <w:tcPr>
            <w:tcW w:w="3367" w:type="dxa"/>
            <w:shd w:val="clear" w:color="auto" w:fill="auto"/>
          </w:tcPr>
          <w:p w14:paraId="4CEFE88C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  <w:t>M</w:t>
            </w:r>
            <w:r w:rsidRPr="00F5658D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>ourir</w:t>
            </w:r>
          </w:p>
        </w:tc>
        <w:tc>
          <w:tcPr>
            <w:tcW w:w="3368" w:type="dxa"/>
            <w:shd w:val="clear" w:color="auto" w:fill="auto"/>
          </w:tcPr>
          <w:p w14:paraId="2AB9156F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  <w:t>To die</w:t>
            </w:r>
          </w:p>
        </w:tc>
        <w:tc>
          <w:tcPr>
            <w:tcW w:w="3368" w:type="dxa"/>
            <w:shd w:val="clear" w:color="auto" w:fill="auto"/>
          </w:tcPr>
          <w:p w14:paraId="1977FD3F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sz w:val="26"/>
                <w:szCs w:val="26"/>
                <w:lang w:val="fr-FR" w:eastAsia="en-GB"/>
              </w:rPr>
              <w:t>Mo</w:t>
            </w:r>
            <w:r w:rsidRPr="00F5658D"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  <w:t>rt</w:t>
            </w:r>
          </w:p>
        </w:tc>
      </w:tr>
      <w:tr w:rsidR="00B90581" w:rsidRPr="00F5658D" w14:paraId="295A76BF" w14:textId="77777777" w:rsidTr="00C21D91">
        <w:tc>
          <w:tcPr>
            <w:tcW w:w="3367" w:type="dxa"/>
            <w:shd w:val="clear" w:color="auto" w:fill="auto"/>
          </w:tcPr>
          <w:p w14:paraId="15D53F6E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color w:val="FF0000"/>
                <w:sz w:val="26"/>
                <w:szCs w:val="26"/>
                <w:lang w:val="fr-FR" w:eastAsia="en-GB"/>
              </w:rPr>
              <w:t>P</w:t>
            </w:r>
            <w:r w:rsidRPr="00F5658D">
              <w:rPr>
                <w:rFonts w:ascii="Calibri" w:eastAsia="Calibri" w:hAnsi="Calibri" w:cs="Times New Roman"/>
                <w:sz w:val="26"/>
                <w:szCs w:val="26"/>
                <w:lang w:val="fr-FR" w:eastAsia="en-GB"/>
              </w:rPr>
              <w:t>artir</w:t>
            </w:r>
          </w:p>
        </w:tc>
        <w:tc>
          <w:tcPr>
            <w:tcW w:w="3368" w:type="dxa"/>
            <w:shd w:val="clear" w:color="auto" w:fill="auto"/>
          </w:tcPr>
          <w:p w14:paraId="30EF270B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  <w:t>To leave</w:t>
            </w:r>
          </w:p>
        </w:tc>
        <w:tc>
          <w:tcPr>
            <w:tcW w:w="3368" w:type="dxa"/>
            <w:shd w:val="clear" w:color="auto" w:fill="auto"/>
          </w:tcPr>
          <w:p w14:paraId="61B9A0CB" w14:textId="77777777" w:rsidR="00B90581" w:rsidRPr="00F5658D" w:rsidRDefault="00B90581" w:rsidP="00B90581">
            <w:pPr>
              <w:spacing w:after="0" w:line="240" w:lineRule="auto"/>
              <w:rPr>
                <w:rFonts w:ascii="Calibri" w:eastAsia="Calibri" w:hAnsi="Calibri" w:cs="Times New Roman"/>
                <w:bCs/>
                <w:sz w:val="26"/>
                <w:szCs w:val="26"/>
                <w:lang w:val="fr-FR" w:eastAsia="en-GB"/>
              </w:rPr>
            </w:pPr>
            <w:r w:rsidRPr="00F5658D">
              <w:rPr>
                <w:rFonts w:ascii="Calibri" w:eastAsia="Calibri" w:hAnsi="Calibri" w:cs="Times New Roman"/>
                <w:b/>
                <w:sz w:val="26"/>
                <w:szCs w:val="26"/>
                <w:lang w:val="fr-FR" w:eastAsia="en-GB"/>
              </w:rPr>
              <w:t xml:space="preserve">Parti </w:t>
            </w:r>
          </w:p>
        </w:tc>
      </w:tr>
    </w:tbl>
    <w:p w14:paraId="0E8A3F8D" w14:textId="77777777" w:rsidR="00B90581" w:rsidRPr="00B90581" w:rsidRDefault="00B90581" w:rsidP="00B90581">
      <w:pPr>
        <w:keepNext/>
        <w:spacing w:after="0" w:line="240" w:lineRule="auto"/>
        <w:outlineLvl w:val="1"/>
        <w:rPr>
          <w:rFonts w:ascii="Calibri" w:eastAsia="Times New Roman" w:hAnsi="Calibri" w:cs="Times New Roman"/>
          <w:sz w:val="28"/>
          <w:szCs w:val="24"/>
          <w:u w:val="single"/>
          <w:lang w:val="fr-FR"/>
        </w:rPr>
      </w:pPr>
    </w:p>
    <w:p w14:paraId="68B4C69B" w14:textId="77777777" w:rsidR="00B90581" w:rsidRPr="00F5658D" w:rsidRDefault="00B90581" w:rsidP="00B90581">
      <w:pPr>
        <w:keepNext/>
        <w:spacing w:after="0" w:line="240" w:lineRule="auto"/>
        <w:outlineLvl w:val="1"/>
        <w:rPr>
          <w:rFonts w:ascii="Calibri" w:eastAsia="Times New Roman" w:hAnsi="Calibri" w:cs="Times New Roman"/>
          <w:b/>
          <w:bCs/>
          <w:sz w:val="26"/>
          <w:szCs w:val="26"/>
        </w:rPr>
      </w:pPr>
      <w:r w:rsidRPr="00F5658D">
        <w:rPr>
          <w:rFonts w:ascii="Calibri" w:eastAsia="Times New Roman" w:hAnsi="Calibri" w:cs="Times New Roman"/>
          <w:b/>
          <w:bCs/>
          <w:sz w:val="26"/>
          <w:szCs w:val="26"/>
        </w:rPr>
        <w:t>Agreements are needed for feminine and plurals:</w:t>
      </w:r>
    </w:p>
    <w:p w14:paraId="7A3425F6" w14:textId="77777777" w:rsidR="00B90581" w:rsidRPr="00F5658D" w:rsidRDefault="00B90581" w:rsidP="00B90581">
      <w:pPr>
        <w:keepNext/>
        <w:spacing w:after="0" w:line="240" w:lineRule="auto"/>
        <w:outlineLvl w:val="1"/>
        <w:rPr>
          <w:rFonts w:ascii="Calibri" w:eastAsia="Times New Roman" w:hAnsi="Calibri" w:cs="Times New Roman"/>
          <w:sz w:val="26"/>
          <w:szCs w:val="26"/>
          <w:u w:val="single"/>
          <w:lang w:val="fr-FR"/>
        </w:rPr>
      </w:pPr>
      <w:r w:rsidRPr="00F5658D">
        <w:rPr>
          <w:rFonts w:ascii="Calibri" w:eastAsia="Times New Roman" w:hAnsi="Calibri" w:cs="Times New Roman"/>
          <w:sz w:val="26"/>
          <w:szCs w:val="26"/>
          <w:u w:val="single"/>
          <w:lang w:val="fr-FR"/>
        </w:rPr>
        <w:t xml:space="preserve">Exemples :     </w:t>
      </w:r>
    </w:p>
    <w:p w14:paraId="3DA13FA9" w14:textId="4C2D7D82" w:rsidR="00B90581" w:rsidRPr="00F5658D" w:rsidRDefault="00B90581" w:rsidP="00B90581">
      <w:pPr>
        <w:keepNext/>
        <w:spacing w:after="0" w:line="240" w:lineRule="auto"/>
        <w:outlineLvl w:val="1"/>
        <w:rPr>
          <w:rFonts w:ascii="Calibri" w:eastAsia="Times New Roman" w:hAnsi="Calibri" w:cs="Times New Roman"/>
          <w:sz w:val="26"/>
          <w:szCs w:val="26"/>
          <w:lang w:val="fr-FR"/>
        </w:rPr>
      </w:pP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 xml:space="preserve">Elle </w:t>
      </w:r>
      <w:r w:rsidR="00DB636D">
        <w:rPr>
          <w:rFonts w:ascii="Calibri" w:eastAsia="Times New Roman" w:hAnsi="Calibri" w:cs="Times New Roman"/>
          <w:bCs/>
          <w:sz w:val="26"/>
          <w:szCs w:val="26"/>
          <w:lang w:val="fr-FR"/>
        </w:rPr>
        <w:t>est sorti</w:t>
      </w:r>
      <w:r w:rsidR="00DB636D" w:rsidRPr="00DB636D">
        <w:rPr>
          <w:rFonts w:ascii="Calibri" w:eastAsia="Times New Roman" w:hAnsi="Calibri" w:cs="Times New Roman"/>
          <w:b/>
          <w:bCs/>
          <w:sz w:val="26"/>
          <w:szCs w:val="26"/>
          <w:lang w:val="fr-FR"/>
        </w:rPr>
        <w:t>e</w:t>
      </w:r>
      <w:r w:rsidRPr="00DB636D">
        <w:rPr>
          <w:rFonts w:ascii="Calibri" w:eastAsia="Times New Roman" w:hAnsi="Calibri" w:cs="Times New Roman"/>
          <w:sz w:val="26"/>
          <w:szCs w:val="26"/>
          <w:lang w:val="fr-FR"/>
        </w:rPr>
        <w:t>.</w:t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 xml:space="preserve">  </w:t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i/>
          <w:iCs/>
          <w:sz w:val="26"/>
          <w:szCs w:val="26"/>
          <w:lang w:val="fr-FR"/>
        </w:rPr>
        <w:t>She went out.</w:t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 xml:space="preserve"> </w:t>
      </w:r>
    </w:p>
    <w:p w14:paraId="6E140272" w14:textId="25D49236" w:rsidR="00B90581" w:rsidRPr="00F5658D" w:rsidRDefault="00B90581" w:rsidP="00B90581">
      <w:pPr>
        <w:keepNext/>
        <w:spacing w:after="0" w:line="240" w:lineRule="auto"/>
        <w:outlineLvl w:val="1"/>
        <w:rPr>
          <w:rFonts w:ascii="Calibri" w:eastAsia="Times New Roman" w:hAnsi="Calibri" w:cs="Times New Roman"/>
          <w:sz w:val="26"/>
          <w:szCs w:val="26"/>
        </w:rPr>
      </w:pP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 xml:space="preserve">Nous </w:t>
      </w:r>
      <w:r w:rsidR="00DB636D">
        <w:rPr>
          <w:rFonts w:ascii="Calibri" w:eastAsia="Times New Roman" w:hAnsi="Calibri" w:cs="Times New Roman"/>
          <w:bCs/>
          <w:sz w:val="26"/>
          <w:szCs w:val="26"/>
          <w:lang w:val="fr-FR"/>
        </w:rPr>
        <w:t>sommes allé</w:t>
      </w:r>
      <w:r w:rsidR="00DB636D" w:rsidRPr="00DB636D">
        <w:rPr>
          <w:rFonts w:ascii="Calibri" w:eastAsia="Times New Roman" w:hAnsi="Calibri" w:cs="Times New Roman"/>
          <w:b/>
          <w:bCs/>
          <w:sz w:val="26"/>
          <w:szCs w:val="26"/>
          <w:lang w:val="fr-FR"/>
        </w:rPr>
        <w:t>s</w:t>
      </w:r>
      <w:r w:rsidR="00DB636D">
        <w:rPr>
          <w:rFonts w:ascii="Calibri" w:eastAsia="Times New Roman" w:hAnsi="Calibri" w:cs="Times New Roman"/>
          <w:bCs/>
          <w:sz w:val="26"/>
          <w:szCs w:val="26"/>
          <w:lang w:val="fr-FR"/>
        </w:rPr>
        <w:t xml:space="preserve"> </w:t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 xml:space="preserve">à la plage. </w:t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i/>
          <w:iCs/>
          <w:sz w:val="26"/>
          <w:szCs w:val="26"/>
        </w:rPr>
        <w:t>We went to the beach.</w:t>
      </w:r>
      <w:r w:rsidRPr="00F5658D">
        <w:rPr>
          <w:rFonts w:ascii="Calibri" w:eastAsia="Times New Roman" w:hAnsi="Calibri" w:cs="Times New Roman"/>
          <w:sz w:val="26"/>
          <w:szCs w:val="26"/>
        </w:rPr>
        <w:t xml:space="preserve"> </w:t>
      </w:r>
    </w:p>
    <w:p w14:paraId="10AEB745" w14:textId="4C06FFB9" w:rsidR="00B90581" w:rsidRPr="00F5658D" w:rsidRDefault="00B90581" w:rsidP="00B90581">
      <w:pPr>
        <w:keepNext/>
        <w:spacing w:after="0" w:line="240" w:lineRule="auto"/>
        <w:outlineLvl w:val="1"/>
        <w:rPr>
          <w:rFonts w:ascii="Calibri" w:eastAsia="Times New Roman" w:hAnsi="Calibri" w:cs="Times New Roman"/>
          <w:sz w:val="26"/>
          <w:szCs w:val="26"/>
        </w:rPr>
      </w:pP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 xml:space="preserve">Ils </w:t>
      </w:r>
      <w:r w:rsidR="00DB636D" w:rsidRPr="00DB636D">
        <w:rPr>
          <w:rFonts w:ascii="Calibri" w:eastAsia="Times New Roman" w:hAnsi="Calibri" w:cs="Times New Roman"/>
          <w:sz w:val="26"/>
          <w:szCs w:val="26"/>
          <w:lang w:val="fr-FR"/>
        </w:rPr>
        <w:t>sont parti</w:t>
      </w:r>
      <w:r w:rsidR="00DB636D" w:rsidRPr="00DB636D">
        <w:rPr>
          <w:rFonts w:ascii="Calibri" w:eastAsia="Times New Roman" w:hAnsi="Calibri" w:cs="Times New Roman"/>
          <w:b/>
          <w:sz w:val="26"/>
          <w:szCs w:val="26"/>
          <w:lang w:val="fr-FR"/>
        </w:rPr>
        <w:t>s</w:t>
      </w:r>
      <w:r w:rsidRPr="00DB636D">
        <w:rPr>
          <w:rFonts w:ascii="Calibri" w:eastAsia="Times New Roman" w:hAnsi="Calibri" w:cs="Times New Roman"/>
          <w:sz w:val="26"/>
          <w:szCs w:val="26"/>
          <w:lang w:val="fr-FR"/>
        </w:rPr>
        <w:t xml:space="preserve"> </w:t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 xml:space="preserve">vers onze heures du matin. </w:t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i/>
          <w:iCs/>
          <w:sz w:val="26"/>
          <w:szCs w:val="26"/>
        </w:rPr>
        <w:t>They (m) left around 11am.</w:t>
      </w:r>
    </w:p>
    <w:p w14:paraId="19B97C41" w14:textId="2FF2E4BC" w:rsidR="00B90581" w:rsidRPr="00F5658D" w:rsidRDefault="00B90581" w:rsidP="00B90581">
      <w:pPr>
        <w:keepNext/>
        <w:spacing w:after="0" w:line="240" w:lineRule="auto"/>
        <w:outlineLvl w:val="1"/>
        <w:rPr>
          <w:rFonts w:ascii="Calibri" w:eastAsia="Times New Roman" w:hAnsi="Calibri" w:cs="Times New Roman"/>
          <w:sz w:val="26"/>
          <w:szCs w:val="26"/>
        </w:rPr>
      </w:pP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 xml:space="preserve">Elles </w:t>
      </w:r>
      <w:r w:rsidR="00DB636D" w:rsidRPr="00DB636D">
        <w:rPr>
          <w:rFonts w:ascii="Calibri" w:eastAsia="Times New Roman" w:hAnsi="Calibri" w:cs="Times New Roman"/>
          <w:bCs/>
          <w:sz w:val="26"/>
          <w:szCs w:val="26"/>
          <w:lang w:val="fr-FR"/>
        </w:rPr>
        <w:t>sont arrivé</w:t>
      </w:r>
      <w:r w:rsidR="00DB636D" w:rsidRPr="00DB636D">
        <w:rPr>
          <w:rFonts w:ascii="Calibri" w:eastAsia="Times New Roman" w:hAnsi="Calibri" w:cs="Times New Roman"/>
          <w:b/>
          <w:bCs/>
          <w:sz w:val="26"/>
          <w:szCs w:val="26"/>
          <w:lang w:val="fr-FR"/>
        </w:rPr>
        <w:t>es</w:t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 xml:space="preserve"> à 5 heures du soir. </w:t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i/>
          <w:iCs/>
          <w:sz w:val="26"/>
          <w:szCs w:val="26"/>
        </w:rPr>
        <w:t xml:space="preserve">They </w:t>
      </w:r>
      <w:r w:rsidR="00DB636D" w:rsidRPr="00F5658D">
        <w:rPr>
          <w:rFonts w:ascii="Calibri" w:eastAsia="Times New Roman" w:hAnsi="Calibri" w:cs="Times New Roman"/>
          <w:i/>
          <w:iCs/>
          <w:sz w:val="26"/>
          <w:szCs w:val="26"/>
        </w:rPr>
        <w:t>(f)</w:t>
      </w:r>
      <w:r w:rsidRPr="00F5658D">
        <w:rPr>
          <w:rFonts w:ascii="Calibri" w:eastAsia="Times New Roman" w:hAnsi="Calibri" w:cs="Times New Roman"/>
          <w:i/>
          <w:iCs/>
          <w:sz w:val="26"/>
          <w:szCs w:val="26"/>
        </w:rPr>
        <w:t xml:space="preserve"> arrived at 5 pm.</w:t>
      </w:r>
      <w:r w:rsidRPr="00F5658D">
        <w:rPr>
          <w:rFonts w:ascii="Calibri" w:eastAsia="Times New Roman" w:hAnsi="Calibri" w:cs="Times New Roman"/>
          <w:sz w:val="26"/>
          <w:szCs w:val="26"/>
        </w:rPr>
        <w:t xml:space="preserve"> </w:t>
      </w:r>
    </w:p>
    <w:p w14:paraId="7BE08733" w14:textId="77777777" w:rsidR="00B90581" w:rsidRPr="00F5658D" w:rsidRDefault="00B90581" w:rsidP="00B90581">
      <w:pPr>
        <w:spacing w:after="0" w:line="240" w:lineRule="auto"/>
        <w:rPr>
          <w:rFonts w:ascii="Calibri" w:eastAsia="Times New Roman" w:hAnsi="Calibri" w:cs="Calibri"/>
          <w:sz w:val="26"/>
          <w:szCs w:val="26"/>
          <w:lang w:eastAsia="en-GB"/>
        </w:rPr>
      </w:pPr>
    </w:p>
    <w:p w14:paraId="6FAFBB91" w14:textId="77777777" w:rsidR="00B90581" w:rsidRPr="00F5658D" w:rsidRDefault="00B90581" w:rsidP="00B90581">
      <w:pPr>
        <w:spacing w:after="0" w:line="240" w:lineRule="auto"/>
        <w:rPr>
          <w:rFonts w:ascii="Calibri" w:eastAsia="Times New Roman" w:hAnsi="Calibri" w:cs="Calibri"/>
          <w:b/>
          <w:bCs/>
          <w:sz w:val="26"/>
          <w:szCs w:val="26"/>
          <w:lang w:eastAsia="en-GB"/>
        </w:rPr>
      </w:pPr>
      <w:r w:rsidRPr="00F5658D">
        <w:rPr>
          <w:rFonts w:ascii="Calibri" w:eastAsia="Times New Roman" w:hAnsi="Calibri" w:cs="Calibri"/>
          <w:b/>
          <w:bCs/>
          <w:sz w:val="26"/>
          <w:szCs w:val="26"/>
          <w:lang w:eastAsia="en-GB"/>
        </w:rPr>
        <w:t>All reflexive verbs take être in the Perfect Tense</w:t>
      </w:r>
    </w:p>
    <w:p w14:paraId="43BB963F" w14:textId="77777777" w:rsidR="00B90581" w:rsidRPr="00F5658D" w:rsidRDefault="00B90581" w:rsidP="00B90581">
      <w:pPr>
        <w:keepNext/>
        <w:spacing w:after="0" w:line="240" w:lineRule="auto"/>
        <w:outlineLvl w:val="1"/>
        <w:rPr>
          <w:rFonts w:ascii="Calibri" w:eastAsia="Times New Roman" w:hAnsi="Calibri" w:cs="Times New Roman"/>
          <w:sz w:val="26"/>
          <w:szCs w:val="26"/>
          <w:u w:val="single"/>
          <w:lang w:val="fr-FR"/>
        </w:rPr>
      </w:pPr>
      <w:r w:rsidRPr="00F5658D">
        <w:rPr>
          <w:rFonts w:ascii="Calibri" w:eastAsia="Times New Roman" w:hAnsi="Calibri" w:cs="Times New Roman"/>
          <w:sz w:val="26"/>
          <w:szCs w:val="26"/>
          <w:u w:val="single"/>
          <w:lang w:val="fr-FR"/>
        </w:rPr>
        <w:t xml:space="preserve">Exemples :     </w:t>
      </w:r>
    </w:p>
    <w:p w14:paraId="0E7FD05F" w14:textId="662FAA82" w:rsidR="00B90581" w:rsidRPr="00F5658D" w:rsidRDefault="00B90581" w:rsidP="00B90581">
      <w:pPr>
        <w:keepNext/>
        <w:spacing w:after="0" w:line="240" w:lineRule="auto"/>
        <w:outlineLvl w:val="1"/>
        <w:rPr>
          <w:rFonts w:ascii="Calibri" w:eastAsia="Times New Roman" w:hAnsi="Calibri" w:cs="Times New Roman"/>
          <w:sz w:val="26"/>
          <w:szCs w:val="26"/>
          <w:lang w:val="fr-FR"/>
        </w:rPr>
      </w:pP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 xml:space="preserve">Je me suis levé tôt.  </w:t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="00E85B88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i/>
          <w:iCs/>
          <w:sz w:val="26"/>
          <w:szCs w:val="26"/>
          <w:lang w:val="fr-FR"/>
        </w:rPr>
        <w:t>I got up early.</w:t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 xml:space="preserve"> </w:t>
      </w:r>
    </w:p>
    <w:p w14:paraId="58698C0D" w14:textId="77777777" w:rsidR="00B90581" w:rsidRPr="00F5658D" w:rsidRDefault="00B90581" w:rsidP="00B90581">
      <w:pPr>
        <w:keepNext/>
        <w:spacing w:after="0" w:line="240" w:lineRule="auto"/>
        <w:outlineLvl w:val="1"/>
        <w:rPr>
          <w:rFonts w:ascii="Calibri" w:eastAsia="Times New Roman" w:hAnsi="Calibri" w:cs="Times New Roman"/>
          <w:sz w:val="26"/>
          <w:szCs w:val="26"/>
        </w:rPr>
      </w:pP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 xml:space="preserve">Je ne me suis pas couché tard. </w:t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i/>
          <w:iCs/>
          <w:sz w:val="26"/>
          <w:szCs w:val="26"/>
        </w:rPr>
        <w:t>I didn’t go to bed late.</w:t>
      </w:r>
      <w:r w:rsidRPr="00F5658D">
        <w:rPr>
          <w:rFonts w:ascii="Calibri" w:eastAsia="Times New Roman" w:hAnsi="Calibri" w:cs="Times New Roman"/>
          <w:sz w:val="26"/>
          <w:szCs w:val="26"/>
        </w:rPr>
        <w:t xml:space="preserve"> </w:t>
      </w:r>
    </w:p>
    <w:p w14:paraId="642EA9C2" w14:textId="13331718" w:rsidR="00B90581" w:rsidRPr="00F5658D" w:rsidRDefault="00E85B88" w:rsidP="00B90581">
      <w:pPr>
        <w:spacing w:after="0" w:line="240" w:lineRule="auto"/>
        <w:rPr>
          <w:rFonts w:ascii="Calibri" w:eastAsia="Times New Roman" w:hAnsi="Calibri" w:cs="Calibri"/>
          <w:b/>
          <w:bCs/>
          <w:sz w:val="26"/>
          <w:szCs w:val="26"/>
          <w:lang w:eastAsia="en-GB"/>
        </w:rPr>
      </w:pPr>
      <w:r>
        <w:rPr>
          <w:rFonts w:ascii="Calibri" w:eastAsia="Times New Roman" w:hAnsi="Calibri" w:cs="Calibri"/>
          <w:b/>
          <w:b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2A09AD1E" wp14:editId="67EB08B4">
                <wp:simplePos x="0" y="0"/>
                <wp:positionH relativeFrom="column">
                  <wp:posOffset>-184062</wp:posOffset>
                </wp:positionH>
                <wp:positionV relativeFrom="paragraph">
                  <wp:posOffset>159078</wp:posOffset>
                </wp:positionV>
                <wp:extent cx="6747641" cy="1891863"/>
                <wp:effectExtent l="0" t="0" r="15240" b="13335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1" cy="189186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EE10A3C" id="Rectangle 319" o:spid="_x0000_s1026" style="position:absolute;margin-left:-14.5pt;margin-top:12.55pt;width:531.3pt;height:148.95pt;z-index:2521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" filled="f" strokecolor="black [3213]" strokeweight="1.5pt"/>
            </w:pict>
          </mc:Fallback>
        </mc:AlternateContent>
      </w:r>
    </w:p>
    <w:p w14:paraId="6D336BEA" w14:textId="3EAF5612" w:rsidR="00B90581" w:rsidRPr="00F5658D" w:rsidRDefault="00B90581" w:rsidP="00B90581">
      <w:pPr>
        <w:spacing w:after="0" w:line="240" w:lineRule="auto"/>
        <w:rPr>
          <w:rFonts w:ascii="Calibri" w:eastAsia="Times New Roman" w:hAnsi="Calibri" w:cs="Calibri"/>
          <w:b/>
          <w:bCs/>
          <w:sz w:val="26"/>
          <w:szCs w:val="26"/>
          <w:u w:val="single"/>
          <w:lang w:eastAsia="en-GB"/>
        </w:rPr>
      </w:pPr>
      <w:r w:rsidRPr="00F5658D">
        <w:rPr>
          <w:rFonts w:ascii="Calibri" w:eastAsia="Times New Roman" w:hAnsi="Calibri" w:cs="Calibri"/>
          <w:b/>
          <w:bCs/>
          <w:sz w:val="26"/>
          <w:szCs w:val="26"/>
          <w:u w:val="single"/>
          <w:lang w:eastAsia="en-GB"/>
        </w:rPr>
        <w:t>After having done something</w:t>
      </w:r>
    </w:p>
    <w:p w14:paraId="68BFD42F" w14:textId="77777777" w:rsidR="00B90581" w:rsidRPr="00F5658D" w:rsidRDefault="00B90581" w:rsidP="00B90581">
      <w:pPr>
        <w:keepNext/>
        <w:spacing w:after="0" w:line="240" w:lineRule="auto"/>
        <w:outlineLvl w:val="1"/>
        <w:rPr>
          <w:rFonts w:ascii="Calibri" w:eastAsia="Times New Roman" w:hAnsi="Calibri" w:cs="Times New Roman"/>
          <w:sz w:val="26"/>
          <w:szCs w:val="26"/>
          <w:u w:val="single"/>
        </w:rPr>
      </w:pPr>
    </w:p>
    <w:p w14:paraId="223C09BC" w14:textId="77777777" w:rsidR="00B90581" w:rsidRPr="00F5658D" w:rsidRDefault="00B90581" w:rsidP="00B90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bCs/>
          <w:sz w:val="26"/>
          <w:szCs w:val="26"/>
        </w:rPr>
      </w:pPr>
      <w:r w:rsidRPr="00F5658D">
        <w:rPr>
          <w:rFonts w:ascii="Calibri" w:eastAsia="Times New Roman" w:hAnsi="Calibri" w:cs="Calibri"/>
          <w:b/>
          <w:bCs/>
          <w:sz w:val="26"/>
          <w:szCs w:val="26"/>
        </w:rPr>
        <w:t>Après     avoir / être      +         past participle</w:t>
      </w:r>
    </w:p>
    <w:p w14:paraId="744E3208" w14:textId="77777777" w:rsidR="00B90581" w:rsidRPr="00F5658D" w:rsidRDefault="00B90581" w:rsidP="00B90581">
      <w:pPr>
        <w:keepNext/>
        <w:spacing w:after="0" w:line="240" w:lineRule="auto"/>
        <w:outlineLvl w:val="1"/>
        <w:rPr>
          <w:rFonts w:ascii="Calibri" w:eastAsia="Times New Roman" w:hAnsi="Calibri" w:cs="Times New Roman"/>
          <w:sz w:val="26"/>
          <w:szCs w:val="26"/>
          <w:u w:val="single"/>
          <w:lang w:val="fr-FR"/>
        </w:rPr>
      </w:pPr>
      <w:r w:rsidRPr="00F5658D">
        <w:rPr>
          <w:rFonts w:ascii="Calibri" w:eastAsia="Times New Roman" w:hAnsi="Calibri" w:cs="Times New Roman"/>
          <w:sz w:val="26"/>
          <w:szCs w:val="26"/>
          <w:u w:val="single"/>
          <w:lang w:val="fr-FR"/>
        </w:rPr>
        <w:t xml:space="preserve">Exemples :     </w:t>
      </w:r>
    </w:p>
    <w:p w14:paraId="76E25AB5" w14:textId="77777777" w:rsidR="00B90581" w:rsidRPr="00F5658D" w:rsidRDefault="00B90581" w:rsidP="00B90581">
      <w:pPr>
        <w:keepNext/>
        <w:spacing w:after="0" w:line="240" w:lineRule="auto"/>
        <w:outlineLvl w:val="1"/>
        <w:rPr>
          <w:rFonts w:ascii="Calibri" w:eastAsia="Times New Roman" w:hAnsi="Calibri" w:cs="Times New Roman"/>
          <w:sz w:val="26"/>
          <w:szCs w:val="26"/>
          <w:lang w:val="fr-FR"/>
        </w:rPr>
      </w:pPr>
      <w:r w:rsidRPr="00F5658D">
        <w:rPr>
          <w:rFonts w:ascii="Calibri" w:eastAsia="Times New Roman" w:hAnsi="Calibri" w:cs="Times New Roman"/>
          <w:b/>
          <w:bCs/>
          <w:sz w:val="26"/>
          <w:szCs w:val="26"/>
          <w:lang w:val="fr-FR"/>
        </w:rPr>
        <w:t>Après avoir fini</w:t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 xml:space="preserve"> mes devoirs, je suis sorti avec mes amis.   </w:t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ab/>
      </w:r>
    </w:p>
    <w:p w14:paraId="64BED10E" w14:textId="77777777" w:rsidR="00B90581" w:rsidRPr="00F5658D" w:rsidRDefault="00B90581" w:rsidP="00B90581">
      <w:pPr>
        <w:keepNext/>
        <w:spacing w:after="0" w:line="240" w:lineRule="auto"/>
        <w:ind w:left="2880"/>
        <w:outlineLvl w:val="1"/>
        <w:rPr>
          <w:rFonts w:ascii="Calibri" w:eastAsia="Times New Roman" w:hAnsi="Calibri" w:cs="Times New Roman"/>
          <w:sz w:val="26"/>
          <w:szCs w:val="26"/>
        </w:rPr>
      </w:pPr>
      <w:r w:rsidRPr="00F5658D">
        <w:rPr>
          <w:rFonts w:ascii="Calibri" w:eastAsia="Times New Roman" w:hAnsi="Calibri" w:cs="Times New Roman"/>
          <w:i/>
          <w:iCs/>
          <w:sz w:val="26"/>
          <w:szCs w:val="26"/>
        </w:rPr>
        <w:t>After finishing my homework, I went out with my friends.</w:t>
      </w:r>
    </w:p>
    <w:p w14:paraId="0766F74E" w14:textId="77777777" w:rsidR="00B90581" w:rsidRPr="00F5658D" w:rsidRDefault="00B90581" w:rsidP="00B90581">
      <w:pPr>
        <w:keepNext/>
        <w:spacing w:after="0" w:line="240" w:lineRule="auto"/>
        <w:outlineLvl w:val="1"/>
        <w:rPr>
          <w:rFonts w:ascii="Calibri" w:eastAsia="Times New Roman" w:hAnsi="Calibri" w:cs="Times New Roman"/>
          <w:sz w:val="26"/>
          <w:szCs w:val="26"/>
          <w:lang w:val="fr-FR"/>
        </w:rPr>
      </w:pP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 xml:space="preserve">Nous avons regardé un film, </w:t>
      </w:r>
      <w:r w:rsidRPr="00F5658D">
        <w:rPr>
          <w:rFonts w:ascii="Calibri" w:eastAsia="Times New Roman" w:hAnsi="Calibri" w:cs="Times New Roman"/>
          <w:b/>
          <w:bCs/>
          <w:sz w:val="26"/>
          <w:szCs w:val="26"/>
          <w:lang w:val="fr-FR"/>
        </w:rPr>
        <w:t>après être arrivés</w:t>
      </w:r>
      <w:r w:rsidRPr="00F5658D">
        <w:rPr>
          <w:rFonts w:ascii="Calibri" w:eastAsia="Times New Roman" w:hAnsi="Calibri" w:cs="Times New Roman"/>
          <w:sz w:val="26"/>
          <w:szCs w:val="26"/>
          <w:lang w:val="fr-FR"/>
        </w:rPr>
        <w:t xml:space="preserve"> au cinéma.</w:t>
      </w:r>
    </w:p>
    <w:p w14:paraId="142A306C" w14:textId="16FEE5FD" w:rsidR="00B90581" w:rsidRPr="00F5658D" w:rsidRDefault="00B90581" w:rsidP="00B90581">
      <w:pPr>
        <w:spacing w:after="0" w:line="240" w:lineRule="auto"/>
        <w:ind w:left="2160" w:firstLine="720"/>
        <w:rPr>
          <w:rFonts w:ascii="Calibri" w:eastAsia="Times New Roman" w:hAnsi="Calibri" w:cs="Calibri"/>
          <w:i/>
          <w:iCs/>
          <w:sz w:val="26"/>
          <w:szCs w:val="26"/>
        </w:rPr>
      </w:pPr>
      <w:r w:rsidRPr="00F5658D">
        <w:rPr>
          <w:rFonts w:ascii="Calibri" w:eastAsia="Times New Roman" w:hAnsi="Calibri" w:cs="Calibri"/>
          <w:i/>
          <w:iCs/>
          <w:sz w:val="26"/>
          <w:szCs w:val="26"/>
        </w:rPr>
        <w:t>We watched a film after arriving at the cinema.</w:t>
      </w:r>
    </w:p>
    <w:p w14:paraId="014738CF" w14:textId="77777777" w:rsidR="001C289B" w:rsidRDefault="001C289B" w:rsidP="00B90581">
      <w:pPr>
        <w:spacing w:after="0" w:line="240" w:lineRule="auto"/>
        <w:rPr>
          <w:rFonts w:ascii="Calibri" w:eastAsia="Times New Roman" w:hAnsi="Calibri" w:cs="Calibri"/>
          <w:b/>
          <w:bCs/>
          <w:sz w:val="28"/>
          <w:szCs w:val="28"/>
          <w:lang w:eastAsia="en-GB"/>
        </w:rPr>
      </w:pPr>
    </w:p>
    <w:p w14:paraId="5592C366" w14:textId="77777777" w:rsidR="001C289B" w:rsidRDefault="001C289B" w:rsidP="00B90581">
      <w:pPr>
        <w:spacing w:after="0" w:line="240" w:lineRule="auto"/>
        <w:rPr>
          <w:rFonts w:ascii="Calibri" w:eastAsia="Times New Roman" w:hAnsi="Calibri" w:cs="Calibri"/>
          <w:b/>
          <w:bCs/>
          <w:sz w:val="28"/>
          <w:szCs w:val="28"/>
          <w:lang w:eastAsia="en-GB"/>
        </w:rPr>
      </w:pPr>
    </w:p>
    <w:p w14:paraId="76C52D6C" w14:textId="2DF6B13D" w:rsidR="00E85B88" w:rsidRDefault="00E85B88" w:rsidP="00E85B88">
      <w:pPr>
        <w:spacing w:after="0" w:line="240" w:lineRule="auto"/>
        <w:rPr>
          <w:rFonts w:ascii="Calibri" w:eastAsia="Times New Roman" w:hAnsi="Calibri" w:cs="Calibri"/>
          <w:b/>
          <w:bCs/>
          <w:sz w:val="28"/>
          <w:szCs w:val="28"/>
          <w:lang w:eastAsia="en-GB"/>
        </w:rPr>
      </w:pPr>
    </w:p>
    <w:p w14:paraId="2BEDE702" w14:textId="792AB741" w:rsidR="00674BB6" w:rsidRPr="00E85B88" w:rsidRDefault="00087C0D" w:rsidP="00E85B88">
      <w:pPr>
        <w:pBdr>
          <w:bottom w:val="single" w:sz="4" w:space="1" w:color="auto"/>
        </w:pBdr>
        <w:spacing w:after="0" w:line="240" w:lineRule="auto"/>
        <w:rPr>
          <w:rFonts w:ascii="Calibri" w:eastAsia="Times New Roman" w:hAnsi="Calibri" w:cs="Calibri"/>
          <w:b/>
          <w:bCs/>
          <w:sz w:val="28"/>
          <w:szCs w:val="28"/>
          <w:lang w:eastAsia="en-GB"/>
        </w:rPr>
      </w:pPr>
      <w:r w:rsidRPr="00087C0D">
        <w:rPr>
          <w:b/>
          <w:sz w:val="32"/>
          <w:szCs w:val="32"/>
        </w:rPr>
        <w:t>Descriptions in the Past: Using the I</w:t>
      </w:r>
      <w:r w:rsidR="00674BB6" w:rsidRPr="00087C0D">
        <w:rPr>
          <w:b/>
          <w:sz w:val="32"/>
          <w:szCs w:val="32"/>
        </w:rPr>
        <w:t>mperfect</w:t>
      </w:r>
      <w:r w:rsidRPr="00087C0D">
        <w:rPr>
          <w:b/>
          <w:sz w:val="32"/>
          <w:szCs w:val="32"/>
        </w:rPr>
        <w:t xml:space="preserve"> Tense</w:t>
      </w:r>
    </w:p>
    <w:p w14:paraId="5C1556A2" w14:textId="4F577295" w:rsidR="00087C0D" w:rsidRDefault="00B46748" w:rsidP="00674BB6">
      <w:pPr>
        <w:rPr>
          <w:bCs/>
          <w:sz w:val="26"/>
          <w:szCs w:val="26"/>
        </w:rPr>
      </w:pPr>
      <w:r>
        <w:rPr>
          <w:b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68D3A168" wp14:editId="08140D56">
                <wp:simplePos x="0" y="0"/>
                <wp:positionH relativeFrom="column">
                  <wp:posOffset>-27940</wp:posOffset>
                </wp:positionH>
                <wp:positionV relativeFrom="paragraph">
                  <wp:posOffset>236855</wp:posOffset>
                </wp:positionV>
                <wp:extent cx="6502400" cy="1714500"/>
                <wp:effectExtent l="0" t="0" r="12700" b="1905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0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9038FFE" id="Rectangle 129" o:spid="_x0000_s1026" style="position:absolute;margin-left:-2.2pt;margin-top:18.65pt;width:512pt;height:135pt;z-index:2521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" filled="f" strokecolor="black [3213]"/>
            </w:pict>
          </mc:Fallback>
        </mc:AlternateContent>
      </w:r>
      <w:r w:rsidR="00087C0D">
        <w:rPr>
          <w:bCs/>
          <w:sz w:val="26"/>
          <w:szCs w:val="26"/>
        </w:rPr>
        <w:t xml:space="preserve">When describing incomplete actions in the past, you need to use the “Imperfect Tense”. </w:t>
      </w:r>
    </w:p>
    <w:tbl>
      <w:tblPr>
        <w:tblStyle w:val="TableGrid"/>
        <w:tblpPr w:leftFromText="180" w:rightFromText="180" w:vertAnchor="text" w:horzAnchor="margin" w:tblpXSpec="right" w:tblpY="64"/>
        <w:tblW w:w="0" w:type="auto"/>
        <w:tblLook w:val="04A0" w:firstRow="1" w:lastRow="0" w:firstColumn="1" w:lastColumn="0" w:noHBand="0" w:noVBand="1"/>
      </w:tblPr>
      <w:tblGrid>
        <w:gridCol w:w="1475"/>
        <w:gridCol w:w="1219"/>
      </w:tblGrid>
      <w:tr w:rsidR="0077618E" w14:paraId="506B003F" w14:textId="77777777" w:rsidTr="0077618E">
        <w:tc>
          <w:tcPr>
            <w:tcW w:w="1475" w:type="dxa"/>
          </w:tcPr>
          <w:p w14:paraId="282C3D39" w14:textId="77777777" w:rsidR="0077618E" w:rsidRDefault="0077618E" w:rsidP="0077618E">
            <w:pPr>
              <w:pStyle w:val="ListParagraph"/>
              <w:spacing w:line="276" w:lineRule="auto"/>
              <w:ind w:left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Je</w:t>
            </w:r>
          </w:p>
        </w:tc>
        <w:tc>
          <w:tcPr>
            <w:tcW w:w="1219" w:type="dxa"/>
          </w:tcPr>
          <w:p w14:paraId="44356B87" w14:textId="77777777" w:rsidR="0077618E" w:rsidRPr="00BA65F2" w:rsidRDefault="0077618E" w:rsidP="0077618E">
            <w:pPr>
              <w:pStyle w:val="ListParagraph"/>
              <w:spacing w:line="276" w:lineRule="auto"/>
              <w:ind w:left="0"/>
              <w:rPr>
                <w:b/>
                <w:sz w:val="26"/>
                <w:szCs w:val="26"/>
              </w:rPr>
            </w:pPr>
            <w:r w:rsidRPr="00BA65F2">
              <w:rPr>
                <w:b/>
                <w:sz w:val="26"/>
                <w:szCs w:val="26"/>
              </w:rPr>
              <w:t>+ais</w:t>
            </w:r>
          </w:p>
        </w:tc>
      </w:tr>
      <w:tr w:rsidR="0077618E" w14:paraId="32424079" w14:textId="77777777" w:rsidTr="0077618E">
        <w:tc>
          <w:tcPr>
            <w:tcW w:w="1475" w:type="dxa"/>
          </w:tcPr>
          <w:p w14:paraId="33F54170" w14:textId="77777777" w:rsidR="0077618E" w:rsidRDefault="0077618E" w:rsidP="0077618E">
            <w:pPr>
              <w:pStyle w:val="ListParagraph"/>
              <w:spacing w:line="276" w:lineRule="auto"/>
              <w:ind w:left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Tu</w:t>
            </w:r>
          </w:p>
        </w:tc>
        <w:tc>
          <w:tcPr>
            <w:tcW w:w="1219" w:type="dxa"/>
          </w:tcPr>
          <w:p w14:paraId="62DC2347" w14:textId="77777777" w:rsidR="0077618E" w:rsidRPr="00BA65F2" w:rsidRDefault="0077618E" w:rsidP="0077618E">
            <w:pPr>
              <w:pStyle w:val="ListParagraph"/>
              <w:spacing w:line="276" w:lineRule="auto"/>
              <w:ind w:left="0"/>
              <w:rPr>
                <w:b/>
                <w:sz w:val="26"/>
                <w:szCs w:val="26"/>
              </w:rPr>
            </w:pPr>
            <w:r w:rsidRPr="00BA65F2">
              <w:rPr>
                <w:b/>
                <w:sz w:val="26"/>
                <w:szCs w:val="26"/>
              </w:rPr>
              <w:t>+ais</w:t>
            </w:r>
          </w:p>
        </w:tc>
      </w:tr>
      <w:tr w:rsidR="0077618E" w14:paraId="0D3652CE" w14:textId="77777777" w:rsidTr="0077618E">
        <w:tc>
          <w:tcPr>
            <w:tcW w:w="1475" w:type="dxa"/>
          </w:tcPr>
          <w:p w14:paraId="32B02817" w14:textId="77777777" w:rsidR="0077618E" w:rsidRDefault="0077618E" w:rsidP="0077618E">
            <w:pPr>
              <w:pStyle w:val="ListParagraph"/>
              <w:spacing w:line="276" w:lineRule="auto"/>
              <w:ind w:left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Il / elle / on</w:t>
            </w:r>
          </w:p>
        </w:tc>
        <w:tc>
          <w:tcPr>
            <w:tcW w:w="1219" w:type="dxa"/>
          </w:tcPr>
          <w:p w14:paraId="2AFED4CC" w14:textId="77777777" w:rsidR="0077618E" w:rsidRPr="00BA65F2" w:rsidRDefault="0077618E" w:rsidP="0077618E">
            <w:pPr>
              <w:pStyle w:val="ListParagraph"/>
              <w:spacing w:line="276" w:lineRule="auto"/>
              <w:ind w:left="0"/>
              <w:rPr>
                <w:b/>
                <w:sz w:val="26"/>
                <w:szCs w:val="26"/>
              </w:rPr>
            </w:pPr>
            <w:r w:rsidRPr="00BA65F2">
              <w:rPr>
                <w:b/>
                <w:sz w:val="26"/>
                <w:szCs w:val="26"/>
              </w:rPr>
              <w:t>+ait</w:t>
            </w:r>
          </w:p>
        </w:tc>
      </w:tr>
      <w:tr w:rsidR="0077618E" w14:paraId="46066478" w14:textId="77777777" w:rsidTr="0077618E">
        <w:tc>
          <w:tcPr>
            <w:tcW w:w="1475" w:type="dxa"/>
          </w:tcPr>
          <w:p w14:paraId="78136141" w14:textId="77777777" w:rsidR="0077618E" w:rsidRDefault="0077618E" w:rsidP="0077618E">
            <w:pPr>
              <w:pStyle w:val="ListParagraph"/>
              <w:spacing w:line="276" w:lineRule="auto"/>
              <w:ind w:left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Nous</w:t>
            </w:r>
          </w:p>
        </w:tc>
        <w:tc>
          <w:tcPr>
            <w:tcW w:w="1219" w:type="dxa"/>
          </w:tcPr>
          <w:p w14:paraId="1A86F234" w14:textId="77777777" w:rsidR="0077618E" w:rsidRPr="00BA65F2" w:rsidRDefault="0077618E" w:rsidP="0077618E">
            <w:pPr>
              <w:pStyle w:val="ListParagraph"/>
              <w:spacing w:line="276" w:lineRule="auto"/>
              <w:ind w:left="0"/>
              <w:rPr>
                <w:b/>
                <w:sz w:val="26"/>
                <w:szCs w:val="26"/>
              </w:rPr>
            </w:pPr>
            <w:r w:rsidRPr="00BA65F2">
              <w:rPr>
                <w:b/>
                <w:sz w:val="26"/>
                <w:szCs w:val="26"/>
              </w:rPr>
              <w:t>+ions</w:t>
            </w:r>
          </w:p>
        </w:tc>
      </w:tr>
      <w:tr w:rsidR="0077618E" w14:paraId="77D06AF7" w14:textId="77777777" w:rsidTr="0077618E">
        <w:tc>
          <w:tcPr>
            <w:tcW w:w="1475" w:type="dxa"/>
          </w:tcPr>
          <w:p w14:paraId="7E49368B" w14:textId="77777777" w:rsidR="0077618E" w:rsidRDefault="0077618E" w:rsidP="0077618E">
            <w:pPr>
              <w:pStyle w:val="ListParagraph"/>
              <w:spacing w:line="276" w:lineRule="auto"/>
              <w:ind w:left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Vous</w:t>
            </w:r>
          </w:p>
        </w:tc>
        <w:tc>
          <w:tcPr>
            <w:tcW w:w="1219" w:type="dxa"/>
          </w:tcPr>
          <w:p w14:paraId="59BE625D" w14:textId="77777777" w:rsidR="0077618E" w:rsidRPr="00BA65F2" w:rsidRDefault="0077618E" w:rsidP="0077618E">
            <w:pPr>
              <w:pStyle w:val="ListParagraph"/>
              <w:spacing w:line="276" w:lineRule="auto"/>
              <w:ind w:left="0"/>
              <w:rPr>
                <w:b/>
                <w:sz w:val="26"/>
                <w:szCs w:val="26"/>
              </w:rPr>
            </w:pPr>
            <w:r w:rsidRPr="00BA65F2">
              <w:rPr>
                <w:b/>
                <w:sz w:val="26"/>
                <w:szCs w:val="26"/>
              </w:rPr>
              <w:t>+iez</w:t>
            </w:r>
          </w:p>
        </w:tc>
      </w:tr>
      <w:tr w:rsidR="0077618E" w14:paraId="5B2AE198" w14:textId="77777777" w:rsidTr="0077618E">
        <w:tc>
          <w:tcPr>
            <w:tcW w:w="1475" w:type="dxa"/>
          </w:tcPr>
          <w:p w14:paraId="11A47620" w14:textId="77777777" w:rsidR="0077618E" w:rsidRDefault="0077618E" w:rsidP="0077618E">
            <w:pPr>
              <w:pStyle w:val="ListParagraph"/>
              <w:spacing w:line="276" w:lineRule="auto"/>
              <w:ind w:left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Ils/Elles</w:t>
            </w:r>
          </w:p>
        </w:tc>
        <w:tc>
          <w:tcPr>
            <w:tcW w:w="1219" w:type="dxa"/>
          </w:tcPr>
          <w:p w14:paraId="6D546EC8" w14:textId="77777777" w:rsidR="0077618E" w:rsidRPr="00BA65F2" w:rsidRDefault="0077618E" w:rsidP="0077618E">
            <w:pPr>
              <w:pStyle w:val="ListParagraph"/>
              <w:spacing w:line="276" w:lineRule="auto"/>
              <w:ind w:left="0"/>
              <w:rPr>
                <w:b/>
                <w:sz w:val="26"/>
                <w:szCs w:val="26"/>
              </w:rPr>
            </w:pPr>
            <w:r w:rsidRPr="00BA65F2">
              <w:rPr>
                <w:b/>
                <w:sz w:val="26"/>
                <w:szCs w:val="26"/>
              </w:rPr>
              <w:t>+aient</w:t>
            </w:r>
          </w:p>
        </w:tc>
      </w:tr>
    </w:tbl>
    <w:p w14:paraId="5A72E356" w14:textId="02E5E837" w:rsidR="00087C0D" w:rsidRDefault="00B46748" w:rsidP="00674BB6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FORMATION:</w:t>
      </w:r>
    </w:p>
    <w:p w14:paraId="740D0D93" w14:textId="4FC40B78" w:rsidR="00087C0D" w:rsidRPr="00087C0D" w:rsidRDefault="00087C0D" w:rsidP="004420A5">
      <w:pPr>
        <w:pStyle w:val="ListParagraph"/>
        <w:numPr>
          <w:ilvl w:val="0"/>
          <w:numId w:val="40"/>
        </w:numPr>
        <w:rPr>
          <w:b/>
          <w:sz w:val="26"/>
          <w:szCs w:val="26"/>
        </w:rPr>
      </w:pPr>
      <w:r>
        <w:rPr>
          <w:bCs/>
          <w:sz w:val="26"/>
          <w:szCs w:val="26"/>
        </w:rPr>
        <w:t xml:space="preserve">Take the “nous” form of the present tense. </w:t>
      </w:r>
      <w:r w:rsidRPr="00087C0D">
        <w:rPr>
          <w:b/>
          <w:sz w:val="26"/>
          <w:szCs w:val="26"/>
        </w:rPr>
        <w:t>Eg. Nous faisons.</w:t>
      </w:r>
    </w:p>
    <w:p w14:paraId="2EF8ECA3" w14:textId="490A4119" w:rsidR="00087C0D" w:rsidRPr="00087C0D" w:rsidRDefault="00087C0D" w:rsidP="004420A5">
      <w:pPr>
        <w:pStyle w:val="ListParagraph"/>
        <w:numPr>
          <w:ilvl w:val="0"/>
          <w:numId w:val="40"/>
        </w:numPr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Remove “ons”. </w:t>
      </w:r>
      <w:r w:rsidRPr="00087C0D">
        <w:rPr>
          <w:b/>
          <w:sz w:val="26"/>
          <w:szCs w:val="26"/>
        </w:rPr>
        <w:t>Eg.</w:t>
      </w:r>
      <w:r>
        <w:rPr>
          <w:bCs/>
          <w:sz w:val="26"/>
          <w:szCs w:val="26"/>
        </w:rPr>
        <w:t xml:space="preserve"> </w:t>
      </w:r>
      <w:r>
        <w:rPr>
          <w:b/>
          <w:sz w:val="26"/>
          <w:szCs w:val="26"/>
        </w:rPr>
        <w:t>fais</w:t>
      </w:r>
      <w:r w:rsidR="00B46748">
        <w:rPr>
          <w:b/>
          <w:sz w:val="26"/>
          <w:szCs w:val="26"/>
        </w:rPr>
        <w:t>-</w:t>
      </w:r>
    </w:p>
    <w:p w14:paraId="4F11A357" w14:textId="54D6C634" w:rsidR="00087C0D" w:rsidRPr="0077618E" w:rsidRDefault="00087C0D" w:rsidP="00087C0D">
      <w:pPr>
        <w:pStyle w:val="ListParagraph"/>
        <w:numPr>
          <w:ilvl w:val="0"/>
          <w:numId w:val="40"/>
        </w:numPr>
        <w:rPr>
          <w:bCs/>
          <w:sz w:val="26"/>
          <w:szCs w:val="26"/>
          <w:lang w:val="fr-FR"/>
        </w:rPr>
      </w:pPr>
      <w:r>
        <w:rPr>
          <w:bCs/>
          <w:sz w:val="26"/>
          <w:szCs w:val="26"/>
        </w:rPr>
        <w:t xml:space="preserve">Add the imperfect endings: </w:t>
      </w:r>
      <w:r w:rsidRPr="00087C0D">
        <w:rPr>
          <w:b/>
          <w:sz w:val="26"/>
          <w:szCs w:val="26"/>
        </w:rPr>
        <w:t>Eg.</w:t>
      </w:r>
      <w:r>
        <w:rPr>
          <w:bCs/>
          <w:sz w:val="26"/>
          <w:szCs w:val="26"/>
        </w:rPr>
        <w:t xml:space="preserve"> </w:t>
      </w:r>
      <w:r w:rsidRPr="00087C0D">
        <w:rPr>
          <w:b/>
          <w:sz w:val="26"/>
          <w:szCs w:val="26"/>
          <w:lang w:val="fr-FR"/>
        </w:rPr>
        <w:t>Il fais</w:t>
      </w:r>
      <w:r w:rsidRPr="00087C0D">
        <w:rPr>
          <w:b/>
          <w:sz w:val="26"/>
          <w:szCs w:val="26"/>
          <w:u w:val="single"/>
          <w:lang w:val="fr-FR"/>
        </w:rPr>
        <w:t xml:space="preserve">ait </w:t>
      </w:r>
      <w:r w:rsidRPr="00087C0D">
        <w:rPr>
          <w:b/>
          <w:sz w:val="26"/>
          <w:szCs w:val="26"/>
          <w:lang w:val="fr-FR"/>
        </w:rPr>
        <w:t xml:space="preserve">très beau </w:t>
      </w:r>
      <w:r>
        <w:rPr>
          <w:b/>
          <w:sz w:val="26"/>
          <w:szCs w:val="26"/>
          <w:lang w:val="fr-FR"/>
        </w:rPr>
        <w:t xml:space="preserve">en France. </w:t>
      </w:r>
    </w:p>
    <w:p w14:paraId="4BBBB529" w14:textId="143607BA" w:rsidR="00087C0D" w:rsidRPr="004C5A77" w:rsidRDefault="00087C0D" w:rsidP="0077618E">
      <w:pPr>
        <w:spacing w:line="240" w:lineRule="auto"/>
        <w:rPr>
          <w:bCs/>
          <w:i/>
          <w:iCs/>
          <w:sz w:val="26"/>
          <w:szCs w:val="26"/>
        </w:rPr>
      </w:pPr>
      <w:r w:rsidRPr="004420A5">
        <w:rPr>
          <w:bCs/>
          <w:sz w:val="26"/>
          <w:szCs w:val="26"/>
          <w:lang w:val="fr-FR"/>
        </w:rPr>
        <w:t xml:space="preserve">Ex : </w:t>
      </w:r>
      <w:r w:rsidRPr="004420A5">
        <w:rPr>
          <w:bCs/>
          <w:sz w:val="26"/>
          <w:szCs w:val="26"/>
          <w:lang w:val="fr-FR"/>
        </w:rPr>
        <w:tab/>
        <w:t>Il y avait du soleil.</w:t>
      </w:r>
      <w:r w:rsidRPr="004420A5">
        <w:rPr>
          <w:bCs/>
          <w:sz w:val="26"/>
          <w:szCs w:val="26"/>
          <w:lang w:val="fr-FR"/>
        </w:rPr>
        <w:tab/>
      </w:r>
      <w:r w:rsidR="004420A5" w:rsidRPr="004420A5">
        <w:rPr>
          <w:bCs/>
          <w:sz w:val="26"/>
          <w:szCs w:val="26"/>
          <w:lang w:val="fr-FR"/>
        </w:rPr>
        <w:tab/>
      </w:r>
      <w:r w:rsidR="004420A5">
        <w:rPr>
          <w:bCs/>
          <w:sz w:val="26"/>
          <w:szCs w:val="26"/>
          <w:lang w:val="fr-FR"/>
        </w:rPr>
        <w:tab/>
      </w:r>
      <w:r w:rsidR="004420A5">
        <w:rPr>
          <w:bCs/>
          <w:sz w:val="26"/>
          <w:szCs w:val="26"/>
          <w:lang w:val="fr-FR"/>
        </w:rPr>
        <w:tab/>
      </w:r>
      <w:r w:rsidRPr="004C5A77">
        <w:rPr>
          <w:bCs/>
          <w:i/>
          <w:iCs/>
          <w:sz w:val="26"/>
          <w:szCs w:val="26"/>
        </w:rPr>
        <w:t xml:space="preserve">It was sunny. </w:t>
      </w:r>
    </w:p>
    <w:p w14:paraId="6BE35862" w14:textId="7B342D02" w:rsidR="004420A5" w:rsidRPr="004C5A77" w:rsidRDefault="00087C0D" w:rsidP="0077618E">
      <w:pPr>
        <w:spacing w:line="240" w:lineRule="auto"/>
        <w:rPr>
          <w:bCs/>
          <w:i/>
          <w:iCs/>
          <w:sz w:val="26"/>
          <w:szCs w:val="26"/>
        </w:rPr>
      </w:pPr>
      <w:r w:rsidRPr="004C5A77">
        <w:rPr>
          <w:bCs/>
          <w:i/>
          <w:iCs/>
          <w:sz w:val="26"/>
          <w:szCs w:val="26"/>
        </w:rPr>
        <w:tab/>
      </w:r>
      <w:r w:rsidR="004420A5" w:rsidRPr="004C5A77">
        <w:rPr>
          <w:bCs/>
          <w:sz w:val="26"/>
          <w:szCs w:val="26"/>
        </w:rPr>
        <w:t>Il pleuvait beaucoup.</w:t>
      </w:r>
      <w:r w:rsidR="004420A5" w:rsidRPr="004C5A77">
        <w:rPr>
          <w:bCs/>
          <w:sz w:val="26"/>
          <w:szCs w:val="26"/>
        </w:rPr>
        <w:tab/>
      </w:r>
      <w:r w:rsidR="004420A5" w:rsidRPr="004C5A77">
        <w:rPr>
          <w:bCs/>
          <w:sz w:val="26"/>
          <w:szCs w:val="26"/>
        </w:rPr>
        <w:tab/>
      </w:r>
      <w:r w:rsidR="004420A5" w:rsidRPr="004C5A77">
        <w:rPr>
          <w:bCs/>
          <w:sz w:val="26"/>
          <w:szCs w:val="26"/>
        </w:rPr>
        <w:tab/>
      </w:r>
      <w:r w:rsidR="004420A5" w:rsidRPr="004C5A77">
        <w:rPr>
          <w:bCs/>
          <w:i/>
          <w:iCs/>
          <w:sz w:val="26"/>
          <w:szCs w:val="26"/>
        </w:rPr>
        <w:t>It rained a lot.</w:t>
      </w:r>
    </w:p>
    <w:p w14:paraId="132B861C" w14:textId="3BB9F601" w:rsidR="004420A5" w:rsidRPr="004C5A77" w:rsidRDefault="004420A5" w:rsidP="0077618E">
      <w:pPr>
        <w:spacing w:line="240" w:lineRule="auto"/>
        <w:rPr>
          <w:bCs/>
          <w:i/>
          <w:iCs/>
          <w:sz w:val="26"/>
          <w:szCs w:val="26"/>
        </w:rPr>
      </w:pPr>
      <w:r w:rsidRPr="004C5A77">
        <w:rPr>
          <w:bCs/>
          <w:i/>
          <w:iCs/>
          <w:sz w:val="26"/>
          <w:szCs w:val="26"/>
        </w:rPr>
        <w:tab/>
      </w:r>
      <w:r w:rsidRPr="004C5A77">
        <w:rPr>
          <w:bCs/>
          <w:sz w:val="26"/>
          <w:szCs w:val="26"/>
        </w:rPr>
        <w:t>L’hôtel était énorme.</w:t>
      </w:r>
      <w:r w:rsidRPr="004C5A77">
        <w:rPr>
          <w:bCs/>
          <w:sz w:val="26"/>
          <w:szCs w:val="26"/>
        </w:rPr>
        <w:tab/>
      </w:r>
      <w:r w:rsidRPr="004C5A77">
        <w:rPr>
          <w:bCs/>
          <w:sz w:val="26"/>
          <w:szCs w:val="26"/>
        </w:rPr>
        <w:tab/>
      </w:r>
      <w:r w:rsidRPr="004C5A77">
        <w:rPr>
          <w:bCs/>
          <w:sz w:val="26"/>
          <w:szCs w:val="26"/>
        </w:rPr>
        <w:tab/>
      </w:r>
      <w:r w:rsidRPr="004C5A77">
        <w:rPr>
          <w:bCs/>
          <w:i/>
          <w:iCs/>
          <w:sz w:val="26"/>
          <w:szCs w:val="26"/>
        </w:rPr>
        <w:t>The hotel was enormous.</w:t>
      </w:r>
    </w:p>
    <w:p w14:paraId="38B32DCC" w14:textId="1368855B" w:rsidR="00087C0D" w:rsidRPr="004C5A77" w:rsidRDefault="004420A5" w:rsidP="0077618E">
      <w:pPr>
        <w:spacing w:line="240" w:lineRule="auto"/>
        <w:rPr>
          <w:bCs/>
          <w:i/>
          <w:iCs/>
          <w:sz w:val="26"/>
          <w:szCs w:val="26"/>
        </w:rPr>
      </w:pPr>
      <w:r w:rsidRPr="004C5A77">
        <w:rPr>
          <w:bCs/>
          <w:i/>
          <w:iCs/>
          <w:sz w:val="26"/>
          <w:szCs w:val="26"/>
        </w:rPr>
        <w:tab/>
      </w:r>
      <w:r w:rsidRPr="004C5A77">
        <w:rPr>
          <w:bCs/>
          <w:sz w:val="26"/>
          <w:szCs w:val="26"/>
        </w:rPr>
        <w:t>J’avais très faim.</w:t>
      </w:r>
      <w:r w:rsidRPr="004C5A77">
        <w:rPr>
          <w:bCs/>
          <w:sz w:val="26"/>
          <w:szCs w:val="26"/>
        </w:rPr>
        <w:tab/>
      </w:r>
      <w:r w:rsidRPr="004C5A77">
        <w:rPr>
          <w:bCs/>
          <w:sz w:val="26"/>
          <w:szCs w:val="26"/>
        </w:rPr>
        <w:tab/>
      </w:r>
      <w:r w:rsidRPr="004C5A77">
        <w:rPr>
          <w:bCs/>
          <w:sz w:val="26"/>
          <w:szCs w:val="26"/>
        </w:rPr>
        <w:tab/>
      </w:r>
      <w:r w:rsidRPr="004C5A77">
        <w:rPr>
          <w:bCs/>
          <w:sz w:val="26"/>
          <w:szCs w:val="26"/>
        </w:rPr>
        <w:tab/>
      </w:r>
      <w:r w:rsidRPr="004C5A77">
        <w:rPr>
          <w:bCs/>
          <w:i/>
          <w:iCs/>
          <w:sz w:val="26"/>
          <w:szCs w:val="26"/>
        </w:rPr>
        <w:t>I was very hungry.</w:t>
      </w:r>
      <w:r w:rsidR="00087C0D" w:rsidRPr="004C5A77">
        <w:rPr>
          <w:bCs/>
          <w:i/>
          <w:iCs/>
          <w:sz w:val="26"/>
          <w:szCs w:val="26"/>
        </w:rPr>
        <w:tab/>
      </w:r>
    </w:p>
    <w:p w14:paraId="560BF33A" w14:textId="3BDC1F5E" w:rsidR="004420A5" w:rsidRPr="004420A5" w:rsidRDefault="004420A5" w:rsidP="0077618E">
      <w:pPr>
        <w:spacing w:line="240" w:lineRule="auto"/>
        <w:rPr>
          <w:bCs/>
          <w:i/>
          <w:iCs/>
          <w:sz w:val="26"/>
          <w:szCs w:val="26"/>
        </w:rPr>
      </w:pPr>
      <w:r w:rsidRPr="004C5A77">
        <w:rPr>
          <w:bCs/>
          <w:i/>
          <w:iCs/>
          <w:sz w:val="26"/>
          <w:szCs w:val="26"/>
        </w:rPr>
        <w:tab/>
      </w:r>
      <w:r>
        <w:rPr>
          <w:bCs/>
          <w:sz w:val="26"/>
          <w:szCs w:val="26"/>
          <w:lang w:val="fr-FR"/>
        </w:rPr>
        <w:t>Je m’ennuyais pendant le voyage.</w:t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 w:rsidRPr="004420A5">
        <w:rPr>
          <w:bCs/>
          <w:i/>
          <w:iCs/>
          <w:sz w:val="26"/>
          <w:szCs w:val="26"/>
        </w:rPr>
        <w:t>I got bored during t</w:t>
      </w:r>
      <w:r>
        <w:rPr>
          <w:bCs/>
          <w:i/>
          <w:iCs/>
          <w:sz w:val="26"/>
          <w:szCs w:val="26"/>
        </w:rPr>
        <w:t>he journey.</w:t>
      </w:r>
    </w:p>
    <w:p w14:paraId="63D74F2D" w14:textId="00258A25" w:rsidR="007809CF" w:rsidRPr="00C31794" w:rsidRDefault="00087C0D" w:rsidP="00674BB6">
      <w:pPr>
        <w:rPr>
          <w:b/>
          <w:i/>
          <w:iCs/>
          <w:sz w:val="26"/>
          <w:szCs w:val="26"/>
          <w:lang w:val="fr-FR"/>
        </w:rPr>
      </w:pPr>
      <w:r w:rsidRPr="00087C0D">
        <w:rPr>
          <w:b/>
          <w:sz w:val="26"/>
          <w:szCs w:val="26"/>
          <w:lang w:val="fr-FR"/>
        </w:rPr>
        <w:t>Comm</w:t>
      </w:r>
      <w:r>
        <w:rPr>
          <w:b/>
          <w:sz w:val="26"/>
          <w:szCs w:val="26"/>
          <w:lang w:val="fr-FR"/>
        </w:rPr>
        <w:t>o</w:t>
      </w:r>
      <w:r w:rsidRPr="00087C0D">
        <w:rPr>
          <w:b/>
          <w:sz w:val="26"/>
          <w:szCs w:val="26"/>
          <w:lang w:val="fr-FR"/>
        </w:rPr>
        <w:t xml:space="preserve">n exception : </w:t>
      </w:r>
      <w:r w:rsidRPr="00C31794">
        <w:rPr>
          <w:b/>
          <w:sz w:val="26"/>
          <w:szCs w:val="26"/>
          <w:u w:val="single"/>
          <w:lang w:val="fr-FR"/>
        </w:rPr>
        <w:t xml:space="preserve">être : </w:t>
      </w:r>
      <w:r w:rsidRPr="00BA65F2">
        <w:rPr>
          <w:bCs/>
          <w:sz w:val="26"/>
          <w:szCs w:val="26"/>
          <w:u w:val="single"/>
          <w:lang w:val="fr-FR"/>
        </w:rPr>
        <w:t>stem =</w:t>
      </w:r>
      <w:r w:rsidRPr="00C31794">
        <w:rPr>
          <w:b/>
          <w:sz w:val="26"/>
          <w:szCs w:val="26"/>
          <w:u w:val="single"/>
          <w:lang w:val="fr-FR"/>
        </w:rPr>
        <w:t xml:space="preserve"> ét-</w:t>
      </w:r>
      <w:r>
        <w:rPr>
          <w:b/>
          <w:sz w:val="26"/>
          <w:szCs w:val="26"/>
          <w:lang w:val="fr-FR"/>
        </w:rPr>
        <w:t xml:space="preserve">       Eg. C’était </w:t>
      </w:r>
      <w:r w:rsidRPr="00BA65F2">
        <w:rPr>
          <w:bCs/>
          <w:sz w:val="26"/>
          <w:szCs w:val="26"/>
          <w:lang w:val="fr-FR"/>
        </w:rPr>
        <w:t>fantastique !</w:t>
      </w:r>
      <w:r w:rsidR="00C31794">
        <w:rPr>
          <w:b/>
          <w:sz w:val="26"/>
          <w:szCs w:val="26"/>
          <w:lang w:val="fr-FR"/>
        </w:rPr>
        <w:t xml:space="preserve"> </w:t>
      </w:r>
      <w:r w:rsidR="00C31794">
        <w:rPr>
          <w:b/>
          <w:i/>
          <w:iCs/>
          <w:sz w:val="26"/>
          <w:szCs w:val="26"/>
          <w:lang w:val="fr-FR"/>
        </w:rPr>
        <w:t>It was fantastic !</w:t>
      </w:r>
    </w:p>
    <w:p w14:paraId="67B28B00" w14:textId="6587BAF5" w:rsidR="00087C0D" w:rsidRPr="00273627" w:rsidRDefault="004420A5" w:rsidP="00442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6"/>
          <w:szCs w:val="26"/>
          <w:lang w:val="fr-FR"/>
        </w:rPr>
      </w:pPr>
      <w:r w:rsidRPr="00273627">
        <w:rPr>
          <w:b/>
          <w:sz w:val="26"/>
          <w:szCs w:val="26"/>
          <w:u w:val="single"/>
          <w:lang w:val="fr-FR"/>
        </w:rPr>
        <w:t>Pendant que + imperfect</w:t>
      </w:r>
      <w:r w:rsidRPr="00273627">
        <w:rPr>
          <w:b/>
          <w:sz w:val="26"/>
          <w:szCs w:val="26"/>
          <w:lang w:val="fr-FR"/>
        </w:rPr>
        <w:t xml:space="preserve">  = </w:t>
      </w:r>
      <w:r w:rsidRPr="00273627">
        <w:rPr>
          <w:b/>
          <w:i/>
          <w:iCs/>
          <w:sz w:val="26"/>
          <w:szCs w:val="26"/>
          <w:lang w:val="fr-FR"/>
        </w:rPr>
        <w:t>whilst doing something</w:t>
      </w:r>
    </w:p>
    <w:p w14:paraId="231C3354" w14:textId="57D2D385" w:rsidR="004420A5" w:rsidRDefault="004420A5" w:rsidP="00776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Cs/>
          <w:sz w:val="26"/>
          <w:szCs w:val="26"/>
          <w:lang w:val="fr-FR"/>
        </w:rPr>
      </w:pPr>
      <w:r w:rsidRPr="004420A5">
        <w:rPr>
          <w:bCs/>
          <w:sz w:val="26"/>
          <w:szCs w:val="26"/>
          <w:u w:val="single"/>
          <w:lang w:val="fr-FR"/>
        </w:rPr>
        <w:t>Pendant que je jouais</w:t>
      </w:r>
      <w:r w:rsidRPr="004420A5">
        <w:rPr>
          <w:bCs/>
          <w:sz w:val="26"/>
          <w:szCs w:val="26"/>
          <w:lang w:val="fr-FR"/>
        </w:rPr>
        <w:t xml:space="preserve"> a</w:t>
      </w:r>
      <w:r>
        <w:rPr>
          <w:bCs/>
          <w:sz w:val="26"/>
          <w:szCs w:val="26"/>
          <w:lang w:val="fr-FR"/>
        </w:rPr>
        <w:t>u foot, je me suis fait mal à la jambe.</w:t>
      </w:r>
    </w:p>
    <w:p w14:paraId="4E097CF1" w14:textId="1AC5B8DB" w:rsidR="004420A5" w:rsidRDefault="004420A5" w:rsidP="00776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Cs/>
          <w:i/>
          <w:iCs/>
          <w:sz w:val="26"/>
          <w:szCs w:val="26"/>
        </w:rPr>
      </w:pP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 w:rsidRPr="004420A5">
        <w:rPr>
          <w:bCs/>
          <w:i/>
          <w:iCs/>
          <w:sz w:val="26"/>
          <w:szCs w:val="26"/>
        </w:rPr>
        <w:t>While I was playing f</w:t>
      </w:r>
      <w:r>
        <w:rPr>
          <w:bCs/>
          <w:i/>
          <w:iCs/>
          <w:sz w:val="26"/>
          <w:szCs w:val="26"/>
        </w:rPr>
        <w:t xml:space="preserve">ootball, I hurt my leg. </w:t>
      </w:r>
    </w:p>
    <w:p w14:paraId="2E517BC2" w14:textId="22D98D42" w:rsidR="004420A5" w:rsidRDefault="004420A5" w:rsidP="00776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Cs/>
          <w:sz w:val="26"/>
          <w:szCs w:val="26"/>
          <w:lang w:val="fr-FR"/>
        </w:rPr>
      </w:pPr>
      <w:r w:rsidRPr="004420A5">
        <w:rPr>
          <w:bCs/>
          <w:sz w:val="26"/>
          <w:szCs w:val="26"/>
          <w:lang w:val="fr-FR"/>
        </w:rPr>
        <w:t>J’ai bavardé avec mon f</w:t>
      </w:r>
      <w:r>
        <w:rPr>
          <w:bCs/>
          <w:sz w:val="26"/>
          <w:szCs w:val="26"/>
          <w:lang w:val="fr-FR"/>
        </w:rPr>
        <w:t xml:space="preserve">rère </w:t>
      </w:r>
      <w:r w:rsidRPr="004420A5">
        <w:rPr>
          <w:bCs/>
          <w:sz w:val="26"/>
          <w:szCs w:val="26"/>
          <w:u w:val="single"/>
          <w:lang w:val="fr-FR"/>
        </w:rPr>
        <w:t>pendant que nous faisions</w:t>
      </w:r>
      <w:r>
        <w:rPr>
          <w:bCs/>
          <w:sz w:val="26"/>
          <w:szCs w:val="26"/>
          <w:lang w:val="fr-FR"/>
        </w:rPr>
        <w:t xml:space="preserve"> la cuisine. </w:t>
      </w:r>
    </w:p>
    <w:p w14:paraId="0F0CD913" w14:textId="7B7C4B8E" w:rsidR="004420A5" w:rsidRPr="004420A5" w:rsidRDefault="004420A5" w:rsidP="00776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Cs/>
          <w:i/>
          <w:iCs/>
          <w:sz w:val="26"/>
          <w:szCs w:val="26"/>
        </w:rPr>
      </w:pP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>
        <w:rPr>
          <w:bCs/>
          <w:sz w:val="26"/>
          <w:szCs w:val="26"/>
          <w:lang w:val="fr-FR"/>
        </w:rPr>
        <w:tab/>
      </w:r>
      <w:r w:rsidRPr="004420A5">
        <w:rPr>
          <w:bCs/>
          <w:i/>
          <w:iCs/>
          <w:sz w:val="26"/>
          <w:szCs w:val="26"/>
        </w:rPr>
        <w:t>I chatted with my b</w:t>
      </w:r>
      <w:r>
        <w:rPr>
          <w:bCs/>
          <w:i/>
          <w:iCs/>
          <w:sz w:val="26"/>
          <w:szCs w:val="26"/>
        </w:rPr>
        <w:t xml:space="preserve">rother while we were doing the cooking. </w:t>
      </w:r>
    </w:p>
    <w:p w14:paraId="1B712187" w14:textId="018EF497" w:rsidR="0077618E" w:rsidRPr="0077618E" w:rsidRDefault="0077618E" w:rsidP="0077618E">
      <w:pPr>
        <w:pBdr>
          <w:bottom w:val="single" w:sz="4" w:space="1" w:color="auto"/>
        </w:pBdr>
        <w:rPr>
          <w:rFonts w:ascii="Calibri" w:hAnsi="Calibri"/>
          <w:b/>
          <w:sz w:val="32"/>
          <w:szCs w:val="32"/>
          <w:lang w:val="en-US"/>
        </w:rPr>
      </w:pPr>
      <w:r w:rsidRPr="0077618E">
        <w:rPr>
          <w:rFonts w:ascii="Calibri" w:hAnsi="Calibri"/>
          <w:b/>
          <w:sz w:val="32"/>
          <w:szCs w:val="32"/>
          <w:lang w:val="en-US"/>
        </w:rPr>
        <w:t>Expressions using the infinitive:</w:t>
      </w:r>
    </w:p>
    <w:p w14:paraId="5E1FE85F" w14:textId="77777777" w:rsidR="0077618E" w:rsidRDefault="0077618E" w:rsidP="0077618E">
      <w:pPr>
        <w:spacing w:line="240" w:lineRule="auto"/>
        <w:rPr>
          <w:rFonts w:ascii="Calibri" w:hAnsi="Calibri"/>
          <w:b/>
          <w:i/>
          <w:iCs/>
          <w:sz w:val="26"/>
          <w:szCs w:val="26"/>
        </w:rPr>
      </w:pPr>
      <w:r w:rsidRPr="00686706">
        <w:rPr>
          <w:rFonts w:ascii="Calibri" w:hAnsi="Calibri"/>
          <w:b/>
          <w:sz w:val="26"/>
          <w:szCs w:val="26"/>
        </w:rPr>
        <w:t xml:space="preserve">Venir de + infinitive </w:t>
      </w:r>
      <w:r>
        <w:rPr>
          <w:rFonts w:ascii="Calibri" w:hAnsi="Calibri"/>
          <w:b/>
          <w:sz w:val="26"/>
          <w:szCs w:val="26"/>
        </w:rPr>
        <w:tab/>
      </w:r>
      <w:r>
        <w:rPr>
          <w:rFonts w:ascii="Calibri" w:hAnsi="Calibri"/>
          <w:b/>
          <w:sz w:val="26"/>
          <w:szCs w:val="26"/>
        </w:rPr>
        <w:tab/>
      </w:r>
      <w:r>
        <w:rPr>
          <w:rFonts w:ascii="Calibri" w:hAnsi="Calibri"/>
          <w:b/>
          <w:sz w:val="26"/>
          <w:szCs w:val="26"/>
        </w:rPr>
        <w:tab/>
      </w:r>
      <w:r w:rsidRPr="00686706">
        <w:rPr>
          <w:rFonts w:ascii="Calibri" w:hAnsi="Calibri"/>
          <w:b/>
          <w:i/>
          <w:iCs/>
          <w:sz w:val="26"/>
          <w:szCs w:val="26"/>
        </w:rPr>
        <w:t>to have just</w:t>
      </w:r>
      <w:r>
        <w:rPr>
          <w:rFonts w:ascii="Calibri" w:hAnsi="Calibri"/>
          <w:b/>
          <w:i/>
          <w:iCs/>
          <w:sz w:val="26"/>
          <w:szCs w:val="26"/>
        </w:rPr>
        <w:t>……</w:t>
      </w:r>
    </w:p>
    <w:p w14:paraId="0922646C" w14:textId="77777777" w:rsidR="0077618E" w:rsidRDefault="0077618E" w:rsidP="0077618E">
      <w:pPr>
        <w:spacing w:line="240" w:lineRule="auto"/>
        <w:ind w:firstLine="720"/>
        <w:rPr>
          <w:rFonts w:ascii="Calibri" w:hAnsi="Calibri"/>
          <w:bCs/>
          <w:sz w:val="26"/>
          <w:szCs w:val="26"/>
          <w:lang w:val="fr-FR"/>
        </w:rPr>
      </w:pPr>
      <w:r w:rsidRPr="00686706">
        <w:rPr>
          <w:rFonts w:ascii="Calibri" w:hAnsi="Calibri"/>
          <w:bCs/>
          <w:sz w:val="26"/>
          <w:szCs w:val="26"/>
          <w:lang w:val="fr-FR"/>
        </w:rPr>
        <w:t>Ex: Je viens de f</w:t>
      </w:r>
      <w:r>
        <w:rPr>
          <w:rFonts w:ascii="Calibri" w:hAnsi="Calibri"/>
          <w:bCs/>
          <w:sz w:val="26"/>
          <w:szCs w:val="26"/>
          <w:lang w:val="fr-FR"/>
        </w:rPr>
        <w:t xml:space="preserve">inir mon projet de biologie. </w:t>
      </w:r>
      <w:r>
        <w:rPr>
          <w:rFonts w:ascii="Calibri" w:hAnsi="Calibri"/>
          <w:bCs/>
          <w:sz w:val="26"/>
          <w:szCs w:val="26"/>
          <w:lang w:val="fr-FR"/>
        </w:rPr>
        <w:tab/>
      </w:r>
    </w:p>
    <w:p w14:paraId="077349E5" w14:textId="77777777" w:rsidR="0077618E" w:rsidRPr="00686706" w:rsidRDefault="0077618E" w:rsidP="0077618E">
      <w:pPr>
        <w:spacing w:line="240" w:lineRule="auto"/>
        <w:ind w:left="720" w:firstLine="720"/>
        <w:rPr>
          <w:rFonts w:ascii="Calibri" w:hAnsi="Calibri"/>
          <w:bCs/>
          <w:i/>
          <w:iCs/>
          <w:sz w:val="26"/>
          <w:szCs w:val="26"/>
        </w:rPr>
      </w:pPr>
      <w:r w:rsidRPr="00686706">
        <w:rPr>
          <w:rFonts w:ascii="Calibri" w:hAnsi="Calibri"/>
          <w:bCs/>
          <w:i/>
          <w:iCs/>
          <w:sz w:val="26"/>
          <w:szCs w:val="26"/>
        </w:rPr>
        <w:t>I have just finished m</w:t>
      </w:r>
      <w:r>
        <w:rPr>
          <w:rFonts w:ascii="Calibri" w:hAnsi="Calibri"/>
          <w:bCs/>
          <w:i/>
          <w:iCs/>
          <w:sz w:val="26"/>
          <w:szCs w:val="26"/>
        </w:rPr>
        <w:t xml:space="preserve">y biology project. </w:t>
      </w:r>
    </w:p>
    <w:p w14:paraId="6CE694AE" w14:textId="77777777" w:rsidR="0077618E" w:rsidRPr="00686706" w:rsidRDefault="0077618E" w:rsidP="0077618E">
      <w:pPr>
        <w:spacing w:line="240" w:lineRule="auto"/>
        <w:rPr>
          <w:rFonts w:ascii="Calibri" w:hAnsi="Calibri"/>
          <w:b/>
          <w:i/>
          <w:iCs/>
          <w:sz w:val="26"/>
          <w:szCs w:val="26"/>
        </w:rPr>
      </w:pPr>
      <w:r w:rsidRPr="00686706">
        <w:rPr>
          <w:rFonts w:ascii="Calibri" w:hAnsi="Calibri"/>
          <w:b/>
          <w:sz w:val="26"/>
          <w:szCs w:val="26"/>
        </w:rPr>
        <w:t xml:space="preserve">Être en train de + infinitive </w:t>
      </w:r>
      <w:r w:rsidRPr="00686706">
        <w:rPr>
          <w:rFonts w:ascii="Calibri" w:hAnsi="Calibri"/>
          <w:b/>
          <w:sz w:val="26"/>
          <w:szCs w:val="26"/>
        </w:rPr>
        <w:tab/>
      </w:r>
      <w:r w:rsidRPr="00686706">
        <w:rPr>
          <w:rFonts w:ascii="Calibri" w:hAnsi="Calibri"/>
          <w:b/>
          <w:sz w:val="26"/>
          <w:szCs w:val="26"/>
        </w:rPr>
        <w:tab/>
      </w:r>
      <w:r w:rsidRPr="00686706">
        <w:rPr>
          <w:rFonts w:ascii="Calibri" w:hAnsi="Calibri"/>
          <w:b/>
          <w:i/>
          <w:iCs/>
          <w:sz w:val="26"/>
          <w:szCs w:val="26"/>
        </w:rPr>
        <w:t>to be in the pro</w:t>
      </w:r>
      <w:r>
        <w:rPr>
          <w:rFonts w:ascii="Calibri" w:hAnsi="Calibri"/>
          <w:b/>
          <w:i/>
          <w:iCs/>
          <w:sz w:val="26"/>
          <w:szCs w:val="26"/>
        </w:rPr>
        <w:t>cess of…. / to be busy (doing)….</w:t>
      </w:r>
    </w:p>
    <w:p w14:paraId="64E2C3C8" w14:textId="77777777" w:rsidR="0077618E" w:rsidRDefault="0077618E" w:rsidP="0077618E">
      <w:pPr>
        <w:spacing w:line="240" w:lineRule="auto"/>
        <w:ind w:firstLine="720"/>
        <w:rPr>
          <w:rFonts w:ascii="Calibri" w:hAnsi="Calibri"/>
          <w:bCs/>
          <w:sz w:val="26"/>
          <w:szCs w:val="26"/>
          <w:lang w:val="fr-FR"/>
        </w:rPr>
      </w:pPr>
      <w:r w:rsidRPr="00686706">
        <w:rPr>
          <w:rFonts w:ascii="Calibri" w:hAnsi="Calibri"/>
          <w:bCs/>
          <w:sz w:val="26"/>
          <w:szCs w:val="26"/>
          <w:lang w:val="fr-FR"/>
        </w:rPr>
        <w:t>Ex: J</w:t>
      </w:r>
      <w:r>
        <w:rPr>
          <w:rFonts w:ascii="Calibri" w:hAnsi="Calibri"/>
          <w:bCs/>
          <w:sz w:val="26"/>
          <w:szCs w:val="26"/>
          <w:lang w:val="fr-FR"/>
        </w:rPr>
        <w:t xml:space="preserve">’étais en train d’écouter la musique quand mon portable a sonné. </w:t>
      </w:r>
      <w:r>
        <w:rPr>
          <w:rFonts w:ascii="Calibri" w:hAnsi="Calibri"/>
          <w:bCs/>
          <w:sz w:val="26"/>
          <w:szCs w:val="26"/>
          <w:lang w:val="fr-FR"/>
        </w:rPr>
        <w:tab/>
      </w:r>
    </w:p>
    <w:p w14:paraId="6A7DB123" w14:textId="77777777" w:rsidR="0077618E" w:rsidRPr="006B4F1F" w:rsidRDefault="0077618E" w:rsidP="0077618E">
      <w:pPr>
        <w:spacing w:line="240" w:lineRule="auto"/>
        <w:ind w:left="720" w:firstLine="720"/>
        <w:rPr>
          <w:rFonts w:ascii="Calibri" w:hAnsi="Calibri"/>
          <w:bCs/>
          <w:i/>
          <w:iCs/>
          <w:sz w:val="26"/>
          <w:szCs w:val="26"/>
        </w:rPr>
      </w:pPr>
      <w:r w:rsidRPr="00686706">
        <w:rPr>
          <w:rFonts w:ascii="Calibri" w:hAnsi="Calibri"/>
          <w:bCs/>
          <w:i/>
          <w:iCs/>
          <w:sz w:val="26"/>
          <w:szCs w:val="26"/>
        </w:rPr>
        <w:t xml:space="preserve">I </w:t>
      </w:r>
      <w:r>
        <w:rPr>
          <w:rFonts w:ascii="Calibri" w:hAnsi="Calibri"/>
          <w:bCs/>
          <w:i/>
          <w:iCs/>
          <w:sz w:val="26"/>
          <w:szCs w:val="26"/>
        </w:rPr>
        <w:t xml:space="preserve">was in the middle of listening to music when my mobile rang. </w:t>
      </w:r>
    </w:p>
    <w:p w14:paraId="7301719D" w14:textId="77777777" w:rsidR="0077618E" w:rsidRPr="00686706" w:rsidRDefault="0077618E" w:rsidP="0077618E">
      <w:pPr>
        <w:spacing w:line="240" w:lineRule="auto"/>
        <w:rPr>
          <w:rFonts w:ascii="Calibri" w:hAnsi="Calibri"/>
          <w:b/>
          <w:i/>
          <w:iCs/>
          <w:sz w:val="26"/>
          <w:szCs w:val="26"/>
          <w:lang w:val="fr-FR"/>
        </w:rPr>
      </w:pPr>
      <w:r w:rsidRPr="00686706">
        <w:rPr>
          <w:rFonts w:ascii="Calibri" w:hAnsi="Calibri"/>
          <w:b/>
          <w:sz w:val="26"/>
          <w:szCs w:val="26"/>
          <w:lang w:val="fr-FR"/>
        </w:rPr>
        <w:t xml:space="preserve">Être sur le point de + infinitive </w:t>
      </w:r>
      <w:r w:rsidRPr="00686706">
        <w:rPr>
          <w:rFonts w:ascii="Calibri" w:hAnsi="Calibri"/>
          <w:b/>
          <w:sz w:val="26"/>
          <w:szCs w:val="26"/>
          <w:lang w:val="fr-FR"/>
        </w:rPr>
        <w:tab/>
      </w:r>
      <w:r w:rsidRPr="00686706">
        <w:rPr>
          <w:rFonts w:ascii="Calibri" w:hAnsi="Calibri"/>
          <w:b/>
          <w:sz w:val="26"/>
          <w:szCs w:val="26"/>
          <w:lang w:val="fr-FR"/>
        </w:rPr>
        <w:tab/>
      </w:r>
      <w:r w:rsidRPr="00686706">
        <w:rPr>
          <w:rFonts w:ascii="Calibri" w:hAnsi="Calibri"/>
          <w:b/>
          <w:i/>
          <w:iCs/>
          <w:sz w:val="26"/>
          <w:szCs w:val="26"/>
          <w:lang w:val="fr-FR"/>
        </w:rPr>
        <w:t xml:space="preserve">to </w:t>
      </w:r>
      <w:r>
        <w:rPr>
          <w:rFonts w:ascii="Calibri" w:hAnsi="Calibri"/>
          <w:b/>
          <w:i/>
          <w:iCs/>
          <w:sz w:val="26"/>
          <w:szCs w:val="26"/>
          <w:lang w:val="fr-FR"/>
        </w:rPr>
        <w:t>be about to……</w:t>
      </w:r>
    </w:p>
    <w:p w14:paraId="19709570" w14:textId="77777777" w:rsidR="0077618E" w:rsidRPr="006B4F1F" w:rsidRDefault="0077618E" w:rsidP="0077618E">
      <w:pPr>
        <w:spacing w:line="240" w:lineRule="auto"/>
        <w:ind w:firstLine="720"/>
        <w:rPr>
          <w:rFonts w:ascii="Calibri" w:hAnsi="Calibri"/>
          <w:bCs/>
          <w:sz w:val="26"/>
          <w:szCs w:val="26"/>
          <w:lang w:val="fr-FR"/>
        </w:rPr>
      </w:pPr>
      <w:r w:rsidRPr="006B4F1F">
        <w:rPr>
          <w:rFonts w:ascii="Calibri" w:hAnsi="Calibri"/>
          <w:bCs/>
          <w:sz w:val="26"/>
          <w:szCs w:val="26"/>
          <w:lang w:val="fr-FR"/>
        </w:rPr>
        <w:t>Ex: J’étais sur le p</w:t>
      </w:r>
      <w:r>
        <w:rPr>
          <w:rFonts w:ascii="Calibri" w:hAnsi="Calibri"/>
          <w:bCs/>
          <w:sz w:val="26"/>
          <w:szCs w:val="26"/>
          <w:lang w:val="fr-FR"/>
        </w:rPr>
        <w:t>oint de regarder un film quand mon ami est arrivé.</w:t>
      </w:r>
    </w:p>
    <w:p w14:paraId="0F21B7D7" w14:textId="77777777" w:rsidR="0077618E" w:rsidRPr="00D643BA" w:rsidRDefault="0077618E" w:rsidP="0077618E">
      <w:pPr>
        <w:spacing w:line="240" w:lineRule="auto"/>
        <w:ind w:left="720" w:firstLine="720"/>
        <w:rPr>
          <w:rFonts w:ascii="Calibri" w:hAnsi="Calibri"/>
          <w:bCs/>
          <w:i/>
          <w:iCs/>
          <w:sz w:val="26"/>
          <w:szCs w:val="26"/>
        </w:rPr>
      </w:pPr>
      <w:r w:rsidRPr="00686706">
        <w:rPr>
          <w:rFonts w:ascii="Calibri" w:hAnsi="Calibri"/>
          <w:bCs/>
          <w:i/>
          <w:iCs/>
          <w:sz w:val="26"/>
          <w:szCs w:val="26"/>
        </w:rPr>
        <w:t xml:space="preserve">I </w:t>
      </w:r>
      <w:r>
        <w:rPr>
          <w:rFonts w:ascii="Calibri" w:hAnsi="Calibri"/>
          <w:bCs/>
          <w:i/>
          <w:iCs/>
          <w:sz w:val="26"/>
          <w:szCs w:val="26"/>
        </w:rPr>
        <w:t xml:space="preserve">was about to watch a film when my friend arrived.  </w:t>
      </w:r>
    </w:p>
    <w:p w14:paraId="30525811" w14:textId="77777777" w:rsidR="0077618E" w:rsidRDefault="0077618E" w:rsidP="00362292">
      <w:pPr>
        <w:pBdr>
          <w:bottom w:val="single" w:sz="4" w:space="1" w:color="auto"/>
        </w:pBdr>
        <w:rPr>
          <w:b/>
          <w:sz w:val="32"/>
          <w:szCs w:val="32"/>
        </w:rPr>
      </w:pPr>
      <w:r>
        <w:rPr>
          <w:b/>
          <w:sz w:val="32"/>
          <w:szCs w:val="32"/>
        </w:rPr>
        <w:t>La Santé (Health)</w:t>
      </w:r>
    </w:p>
    <w:p w14:paraId="0D759753" w14:textId="34E5DB52" w:rsidR="00362292" w:rsidRPr="0077618E" w:rsidRDefault="0077618E" w:rsidP="00362292">
      <w:pPr>
        <w:rPr>
          <w:rFonts w:ascii="Calibri" w:hAnsi="Calibri"/>
          <w:b/>
          <w:sz w:val="26"/>
          <w:szCs w:val="26"/>
          <w:u w:val="single"/>
          <w:lang w:val="en-US"/>
        </w:rPr>
      </w:pPr>
      <w:r w:rsidRPr="0077618E">
        <w:rPr>
          <w:rFonts w:ascii="Calibri" w:hAnsi="Calibri"/>
          <w:b/>
          <w:sz w:val="26"/>
          <w:szCs w:val="26"/>
          <w:u w:val="single"/>
          <w:lang w:val="en-US"/>
        </w:rPr>
        <w:t xml:space="preserve">Useful Expressions </w:t>
      </w:r>
      <w:r w:rsidR="00362292" w:rsidRPr="0077618E">
        <w:rPr>
          <w:rFonts w:ascii="Calibri" w:hAnsi="Calibri"/>
          <w:b/>
          <w:sz w:val="26"/>
          <w:szCs w:val="26"/>
          <w:u w:val="single"/>
          <w:lang w:val="en-US"/>
        </w:rPr>
        <w:t>Using avoir: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550"/>
        <w:gridCol w:w="2478"/>
        <w:gridCol w:w="2478"/>
      </w:tblGrid>
      <w:tr w:rsidR="00362292" w14:paraId="26F3C4F7" w14:textId="77777777" w:rsidTr="00C31794">
        <w:tc>
          <w:tcPr>
            <w:tcW w:w="2405" w:type="dxa"/>
            <w:tcBorders>
              <w:bottom w:val="nil"/>
              <w:right w:val="nil"/>
            </w:tcBorders>
          </w:tcPr>
          <w:p w14:paraId="686D20F5" w14:textId="08E4C8ED" w:rsidR="00362292" w:rsidRDefault="00362292" w:rsidP="00166027">
            <w:pPr>
              <w:spacing w:line="360" w:lineRule="auto"/>
              <w:rPr>
                <w:rFonts w:ascii="Calibri" w:hAnsi="Calibri"/>
                <w:sz w:val="26"/>
                <w:szCs w:val="26"/>
              </w:rPr>
            </w:pPr>
            <w:r w:rsidRPr="00166027">
              <w:rPr>
                <w:rFonts w:ascii="Calibri" w:hAnsi="Calibri"/>
                <w:sz w:val="26"/>
                <w:szCs w:val="26"/>
              </w:rPr>
              <w:t>avoir chaud/froid</w:t>
            </w:r>
          </w:p>
        </w:tc>
        <w:tc>
          <w:tcPr>
            <w:tcW w:w="2550" w:type="dxa"/>
            <w:tcBorders>
              <w:left w:val="nil"/>
              <w:bottom w:val="nil"/>
            </w:tcBorders>
          </w:tcPr>
          <w:p w14:paraId="3D964A65" w14:textId="65D3B054" w:rsidR="00362292" w:rsidRDefault="00362292" w:rsidP="00166027">
            <w:pPr>
              <w:spacing w:line="360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</w:rPr>
              <w:t>T</w:t>
            </w:r>
            <w:r w:rsidRPr="00166027">
              <w:rPr>
                <w:rFonts w:ascii="Calibri" w:hAnsi="Calibri"/>
                <w:i/>
                <w:iCs/>
                <w:sz w:val="26"/>
                <w:szCs w:val="26"/>
              </w:rPr>
              <w:t xml:space="preserve">o be </w:t>
            </w:r>
            <w:r>
              <w:rPr>
                <w:rFonts w:ascii="Calibri" w:hAnsi="Calibri"/>
                <w:i/>
                <w:iCs/>
                <w:sz w:val="26"/>
                <w:szCs w:val="26"/>
              </w:rPr>
              <w:t>hot / cold</w:t>
            </w:r>
          </w:p>
        </w:tc>
        <w:tc>
          <w:tcPr>
            <w:tcW w:w="2478" w:type="dxa"/>
            <w:tcBorders>
              <w:bottom w:val="nil"/>
              <w:right w:val="nil"/>
            </w:tcBorders>
          </w:tcPr>
          <w:p w14:paraId="49B0D40A" w14:textId="43E9036E" w:rsidR="00362292" w:rsidRDefault="00362292" w:rsidP="00166027">
            <w:pPr>
              <w:spacing w:line="360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avoir raison</w:t>
            </w:r>
          </w:p>
        </w:tc>
        <w:tc>
          <w:tcPr>
            <w:tcW w:w="2478" w:type="dxa"/>
            <w:tcBorders>
              <w:left w:val="nil"/>
              <w:bottom w:val="nil"/>
            </w:tcBorders>
          </w:tcPr>
          <w:p w14:paraId="1FC36B30" w14:textId="50A20C15" w:rsidR="00362292" w:rsidRPr="00362292" w:rsidRDefault="00362292" w:rsidP="00166027">
            <w:pPr>
              <w:spacing w:line="360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</w:rPr>
              <w:t>To be right</w:t>
            </w:r>
          </w:p>
        </w:tc>
      </w:tr>
      <w:tr w:rsidR="00362292" w14:paraId="67D23F37" w14:textId="77777777" w:rsidTr="00C31794">
        <w:tc>
          <w:tcPr>
            <w:tcW w:w="2405" w:type="dxa"/>
            <w:tcBorders>
              <w:top w:val="nil"/>
              <w:bottom w:val="nil"/>
              <w:right w:val="nil"/>
            </w:tcBorders>
          </w:tcPr>
          <w:p w14:paraId="70D7F7DE" w14:textId="7EE90072" w:rsidR="00362292" w:rsidRDefault="00362292" w:rsidP="00166027">
            <w:pPr>
              <w:spacing w:line="360" w:lineRule="auto"/>
              <w:rPr>
                <w:rFonts w:ascii="Calibri" w:hAnsi="Calibri"/>
                <w:sz w:val="26"/>
                <w:szCs w:val="26"/>
              </w:rPr>
            </w:pPr>
            <w:r w:rsidRPr="00166027">
              <w:rPr>
                <w:rFonts w:ascii="Calibri" w:hAnsi="Calibri"/>
                <w:sz w:val="26"/>
                <w:szCs w:val="26"/>
              </w:rPr>
              <w:t>avoir faim/soif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</w:tcBorders>
          </w:tcPr>
          <w:p w14:paraId="284CEC12" w14:textId="6017DB60" w:rsidR="00362292" w:rsidRDefault="00362292" w:rsidP="00166027">
            <w:pPr>
              <w:spacing w:line="360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</w:rPr>
              <w:t>T</w:t>
            </w:r>
            <w:r w:rsidRPr="00166027">
              <w:rPr>
                <w:rFonts w:ascii="Calibri" w:hAnsi="Calibri"/>
                <w:i/>
                <w:iCs/>
                <w:sz w:val="26"/>
                <w:szCs w:val="26"/>
              </w:rPr>
              <w:t>o be</w:t>
            </w:r>
            <w:r>
              <w:rPr>
                <w:rFonts w:ascii="Calibri" w:hAnsi="Calibri"/>
                <w:i/>
                <w:iCs/>
                <w:sz w:val="26"/>
                <w:szCs w:val="26"/>
              </w:rPr>
              <w:t xml:space="preserve"> hungry / thirsty</w:t>
            </w:r>
          </w:p>
        </w:tc>
        <w:tc>
          <w:tcPr>
            <w:tcW w:w="2478" w:type="dxa"/>
            <w:tcBorders>
              <w:top w:val="nil"/>
              <w:bottom w:val="nil"/>
              <w:right w:val="nil"/>
            </w:tcBorders>
          </w:tcPr>
          <w:p w14:paraId="2A094216" w14:textId="3F3407CD" w:rsidR="00362292" w:rsidRDefault="00362292" w:rsidP="00166027">
            <w:pPr>
              <w:spacing w:line="360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avoir tort</w:t>
            </w:r>
          </w:p>
        </w:tc>
        <w:tc>
          <w:tcPr>
            <w:tcW w:w="2478" w:type="dxa"/>
            <w:tcBorders>
              <w:top w:val="nil"/>
              <w:left w:val="nil"/>
              <w:bottom w:val="nil"/>
            </w:tcBorders>
          </w:tcPr>
          <w:p w14:paraId="40390DC6" w14:textId="30343DE0" w:rsidR="00362292" w:rsidRPr="00362292" w:rsidRDefault="00362292" w:rsidP="00166027">
            <w:pPr>
              <w:spacing w:line="360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</w:rPr>
              <w:t>To be wrong</w:t>
            </w:r>
          </w:p>
        </w:tc>
      </w:tr>
      <w:tr w:rsidR="00362292" w14:paraId="42644ED3" w14:textId="77777777" w:rsidTr="00C31794">
        <w:tc>
          <w:tcPr>
            <w:tcW w:w="2405" w:type="dxa"/>
            <w:tcBorders>
              <w:top w:val="nil"/>
              <w:bottom w:val="nil"/>
              <w:right w:val="nil"/>
            </w:tcBorders>
          </w:tcPr>
          <w:p w14:paraId="07D01C77" w14:textId="67FEB07E" w:rsidR="00362292" w:rsidRDefault="00362292" w:rsidP="00362292">
            <w:pPr>
              <w:spacing w:line="360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avoir lieu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</w:tcBorders>
          </w:tcPr>
          <w:p w14:paraId="55E0C1E4" w14:textId="02D5F726" w:rsidR="00362292" w:rsidRPr="00362292" w:rsidRDefault="00362292" w:rsidP="00362292">
            <w:pPr>
              <w:spacing w:line="360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</w:rPr>
              <w:t>To take place</w:t>
            </w:r>
          </w:p>
        </w:tc>
        <w:tc>
          <w:tcPr>
            <w:tcW w:w="2478" w:type="dxa"/>
            <w:tcBorders>
              <w:top w:val="nil"/>
              <w:bottom w:val="nil"/>
              <w:right w:val="nil"/>
            </w:tcBorders>
          </w:tcPr>
          <w:p w14:paraId="2A7B3EAB" w14:textId="565AADAF" w:rsidR="00362292" w:rsidRDefault="00362292" w:rsidP="00362292">
            <w:pPr>
              <w:spacing w:line="360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avoir honte</w:t>
            </w:r>
          </w:p>
        </w:tc>
        <w:tc>
          <w:tcPr>
            <w:tcW w:w="2478" w:type="dxa"/>
            <w:tcBorders>
              <w:top w:val="nil"/>
              <w:left w:val="nil"/>
              <w:bottom w:val="nil"/>
            </w:tcBorders>
          </w:tcPr>
          <w:p w14:paraId="551FDCBE" w14:textId="2B4A0EB5" w:rsidR="00362292" w:rsidRPr="00362292" w:rsidRDefault="00362292" w:rsidP="00362292">
            <w:pPr>
              <w:spacing w:line="360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</w:rPr>
              <w:t>To be ashamed</w:t>
            </w:r>
          </w:p>
        </w:tc>
      </w:tr>
      <w:tr w:rsidR="00362292" w14:paraId="06A2FE8C" w14:textId="77777777" w:rsidTr="00C31794">
        <w:tc>
          <w:tcPr>
            <w:tcW w:w="2405" w:type="dxa"/>
            <w:tcBorders>
              <w:top w:val="nil"/>
              <w:bottom w:val="nil"/>
              <w:right w:val="nil"/>
            </w:tcBorders>
          </w:tcPr>
          <w:p w14:paraId="1D30BA6A" w14:textId="30C5B92D" w:rsidR="00362292" w:rsidRDefault="00362292" w:rsidP="00362292">
            <w:pPr>
              <w:spacing w:line="360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avoir besoin de/d’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</w:tcBorders>
          </w:tcPr>
          <w:p w14:paraId="716C2C1A" w14:textId="29D37432" w:rsidR="00362292" w:rsidRPr="00362292" w:rsidRDefault="00362292" w:rsidP="00362292">
            <w:pPr>
              <w:spacing w:line="360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</w:rPr>
              <w:t>To need</w:t>
            </w:r>
          </w:p>
        </w:tc>
        <w:tc>
          <w:tcPr>
            <w:tcW w:w="2478" w:type="dxa"/>
            <w:tcBorders>
              <w:top w:val="nil"/>
              <w:bottom w:val="nil"/>
              <w:right w:val="nil"/>
            </w:tcBorders>
          </w:tcPr>
          <w:p w14:paraId="5DE4D91B" w14:textId="394A0254" w:rsidR="00362292" w:rsidRDefault="00362292" w:rsidP="00362292">
            <w:pPr>
              <w:spacing w:line="360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avoir l’air</w:t>
            </w:r>
          </w:p>
        </w:tc>
        <w:tc>
          <w:tcPr>
            <w:tcW w:w="2478" w:type="dxa"/>
            <w:tcBorders>
              <w:top w:val="nil"/>
              <w:left w:val="nil"/>
              <w:bottom w:val="nil"/>
            </w:tcBorders>
          </w:tcPr>
          <w:p w14:paraId="2F69BDCC" w14:textId="718925D2" w:rsidR="00362292" w:rsidRPr="00362292" w:rsidRDefault="00362292" w:rsidP="00362292">
            <w:pPr>
              <w:spacing w:line="360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</w:rPr>
              <w:t>To seem</w:t>
            </w:r>
          </w:p>
        </w:tc>
      </w:tr>
      <w:tr w:rsidR="00362292" w14:paraId="2672A8F2" w14:textId="77777777" w:rsidTr="00C31794">
        <w:tc>
          <w:tcPr>
            <w:tcW w:w="2405" w:type="dxa"/>
            <w:tcBorders>
              <w:top w:val="nil"/>
              <w:bottom w:val="nil"/>
              <w:right w:val="nil"/>
            </w:tcBorders>
          </w:tcPr>
          <w:p w14:paraId="360C069E" w14:textId="2C5DC04D" w:rsidR="00362292" w:rsidRDefault="00362292" w:rsidP="00362292">
            <w:pPr>
              <w:spacing w:line="360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avoir envie de/d’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</w:tcBorders>
          </w:tcPr>
          <w:p w14:paraId="0666B95D" w14:textId="551613F8" w:rsidR="00362292" w:rsidRPr="00362292" w:rsidRDefault="00362292" w:rsidP="00362292">
            <w:pPr>
              <w:spacing w:line="360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</w:rPr>
              <w:t>To want very much</w:t>
            </w:r>
          </w:p>
        </w:tc>
        <w:tc>
          <w:tcPr>
            <w:tcW w:w="2478" w:type="dxa"/>
            <w:tcBorders>
              <w:top w:val="nil"/>
              <w:bottom w:val="nil"/>
              <w:right w:val="nil"/>
            </w:tcBorders>
          </w:tcPr>
          <w:p w14:paraId="2DE1CFB8" w14:textId="39E18CA2" w:rsidR="00362292" w:rsidRDefault="00362292" w:rsidP="00362292">
            <w:pPr>
              <w:spacing w:line="360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avoir sommeil</w:t>
            </w:r>
          </w:p>
        </w:tc>
        <w:tc>
          <w:tcPr>
            <w:tcW w:w="2478" w:type="dxa"/>
            <w:tcBorders>
              <w:top w:val="nil"/>
              <w:left w:val="nil"/>
              <w:bottom w:val="nil"/>
            </w:tcBorders>
          </w:tcPr>
          <w:p w14:paraId="4AEAA2C1" w14:textId="439436DC" w:rsidR="00362292" w:rsidRPr="00362292" w:rsidRDefault="00362292" w:rsidP="00362292">
            <w:pPr>
              <w:spacing w:line="360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</w:rPr>
              <w:t>To be sleepy</w:t>
            </w:r>
          </w:p>
        </w:tc>
      </w:tr>
      <w:tr w:rsidR="00362292" w14:paraId="3EB896BE" w14:textId="77777777" w:rsidTr="00C31794">
        <w:tc>
          <w:tcPr>
            <w:tcW w:w="2405" w:type="dxa"/>
            <w:tcBorders>
              <w:top w:val="nil"/>
              <w:right w:val="nil"/>
            </w:tcBorders>
          </w:tcPr>
          <w:p w14:paraId="17C815CC" w14:textId="23A7125B" w:rsidR="00362292" w:rsidRDefault="00362292" w:rsidP="00362292">
            <w:pPr>
              <w:spacing w:line="360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avoir peur (de/d’)</w:t>
            </w:r>
          </w:p>
        </w:tc>
        <w:tc>
          <w:tcPr>
            <w:tcW w:w="2550" w:type="dxa"/>
            <w:tcBorders>
              <w:top w:val="nil"/>
              <w:left w:val="nil"/>
            </w:tcBorders>
          </w:tcPr>
          <w:p w14:paraId="71F8EA54" w14:textId="7F922628" w:rsidR="00362292" w:rsidRPr="00362292" w:rsidRDefault="00362292" w:rsidP="00362292">
            <w:pPr>
              <w:spacing w:line="360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</w:rPr>
              <w:t>To be afraid (of)</w:t>
            </w:r>
          </w:p>
        </w:tc>
        <w:tc>
          <w:tcPr>
            <w:tcW w:w="2478" w:type="dxa"/>
            <w:tcBorders>
              <w:top w:val="nil"/>
              <w:right w:val="nil"/>
            </w:tcBorders>
          </w:tcPr>
          <w:p w14:paraId="754293B2" w14:textId="77777777" w:rsidR="00362292" w:rsidRDefault="00362292" w:rsidP="00362292">
            <w:pPr>
              <w:spacing w:line="360" w:lineRule="auto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2478" w:type="dxa"/>
            <w:tcBorders>
              <w:top w:val="nil"/>
              <w:left w:val="nil"/>
            </w:tcBorders>
          </w:tcPr>
          <w:p w14:paraId="1629052F" w14:textId="77777777" w:rsidR="00362292" w:rsidRPr="00362292" w:rsidRDefault="00362292" w:rsidP="00362292">
            <w:pPr>
              <w:spacing w:line="360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</w:p>
        </w:tc>
      </w:tr>
    </w:tbl>
    <w:p w14:paraId="1ADA815E" w14:textId="77777777" w:rsidR="00362292" w:rsidRDefault="00362292" w:rsidP="00362292">
      <w:pPr>
        <w:rPr>
          <w:rFonts w:ascii="Calibri" w:hAnsi="Calibri"/>
          <w:b/>
          <w:sz w:val="26"/>
          <w:szCs w:val="26"/>
          <w:lang w:val="en-US"/>
        </w:rPr>
      </w:pPr>
    </w:p>
    <w:p w14:paraId="147E7326" w14:textId="37C6D837" w:rsidR="00D643BA" w:rsidRPr="00A90CFB" w:rsidRDefault="00D643BA" w:rsidP="00C31794">
      <w:pPr>
        <w:pBdr>
          <w:bottom w:val="single" w:sz="4" w:space="1" w:color="auto"/>
        </w:pBdr>
        <w:rPr>
          <w:rFonts w:ascii="Calibri" w:hAnsi="Calibri"/>
          <w:b/>
          <w:sz w:val="32"/>
          <w:szCs w:val="24"/>
          <w:lang w:val="fr-FR"/>
        </w:rPr>
      </w:pPr>
      <w:r>
        <w:rPr>
          <w:rFonts w:ascii="Calibri" w:hAnsi="Calibri"/>
          <w:b/>
          <w:noProof/>
          <w:sz w:val="28"/>
          <w:lang w:eastAsia="en-GB"/>
        </w:rPr>
        <w:drawing>
          <wp:anchor distT="0" distB="0" distL="114300" distR="114300" simplePos="0" relativeHeight="251942400" behindDoc="0" locked="0" layoutInCell="1" allowOverlap="1" wp14:anchorId="0C545435" wp14:editId="777E724A">
            <wp:simplePos x="0" y="0"/>
            <wp:positionH relativeFrom="column">
              <wp:posOffset>5659445</wp:posOffset>
            </wp:positionH>
            <wp:positionV relativeFrom="paragraph">
              <wp:posOffset>6690</wp:posOffset>
            </wp:positionV>
            <wp:extent cx="796776" cy="518109"/>
            <wp:effectExtent l="0" t="0" r="381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320" cy="52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794">
        <w:rPr>
          <w:rFonts w:ascii="Calibri" w:hAnsi="Calibri"/>
          <w:b/>
          <w:sz w:val="32"/>
          <w:szCs w:val="24"/>
          <w:lang w:val="fr-FR"/>
        </w:rPr>
        <w:t>Les Problèmes de</w:t>
      </w:r>
      <w:r w:rsidR="006B4F1F" w:rsidRPr="00A90CFB">
        <w:rPr>
          <w:rFonts w:ascii="Calibri" w:hAnsi="Calibri"/>
          <w:b/>
          <w:sz w:val="32"/>
          <w:szCs w:val="24"/>
          <w:lang w:val="fr-FR"/>
        </w:rPr>
        <w:t xml:space="preserve"> Santé</w:t>
      </w:r>
    </w:p>
    <w:tbl>
      <w:tblPr>
        <w:tblStyle w:val="TableGrid"/>
        <w:tblW w:w="1020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2693"/>
        <w:gridCol w:w="1417"/>
        <w:gridCol w:w="3402"/>
      </w:tblGrid>
      <w:tr w:rsidR="00892817" w:rsidRPr="00362292" w14:paraId="7460D7B9" w14:textId="77777777" w:rsidTr="00C31794">
        <w:tc>
          <w:tcPr>
            <w:tcW w:w="2689" w:type="dxa"/>
            <w:tcBorders>
              <w:top w:val="single" w:sz="4" w:space="0" w:color="auto"/>
              <w:bottom w:val="nil"/>
              <w:right w:val="nil"/>
            </w:tcBorders>
          </w:tcPr>
          <w:p w14:paraId="18E7A9BC" w14:textId="01CE3E4B" w:rsidR="00892817" w:rsidRPr="0016602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166027">
              <w:rPr>
                <w:rFonts w:ascii="Calibri" w:hAnsi="Calibri"/>
                <w:sz w:val="26"/>
                <w:szCs w:val="26"/>
                <w:lang w:val="fr-FR"/>
              </w:rPr>
              <w:t xml:space="preserve">avoir le mal </w:t>
            </w:r>
            <w:r w:rsidRPr="00166027">
              <w:rPr>
                <w:rFonts w:ascii="Calibri" w:hAnsi="Calibri"/>
                <w:b/>
                <w:bCs/>
                <w:sz w:val="26"/>
                <w:szCs w:val="26"/>
                <w:lang w:val="fr-FR"/>
              </w:rPr>
              <w:t>de</w:t>
            </w:r>
            <w:r w:rsidRPr="00166027">
              <w:rPr>
                <w:rFonts w:ascii="Calibri" w:hAnsi="Calibri"/>
                <w:sz w:val="26"/>
                <w:szCs w:val="26"/>
                <w:lang w:val="fr-FR"/>
              </w:rPr>
              <w:t xml:space="preserve"> mer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A67465A" w14:textId="60387393" w:rsidR="00892817" w:rsidRPr="00166027" w:rsidRDefault="00892817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166027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to be sea-sick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7028EE3" w14:textId="05EF1954" w:rsid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se blesser</w:t>
            </w:r>
          </w:p>
        </w:tc>
        <w:tc>
          <w:tcPr>
            <w:tcW w:w="3402" w:type="dxa"/>
          </w:tcPr>
          <w:p w14:paraId="78306A09" w14:textId="1D34E992" w:rsidR="00892817" w:rsidRPr="00362292" w:rsidRDefault="00892817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72507B">
              <w:rPr>
                <w:rFonts w:ascii="Calibri" w:hAnsi="Calibri"/>
                <w:i/>
                <w:iCs/>
                <w:sz w:val="26"/>
                <w:szCs w:val="26"/>
              </w:rPr>
              <w:t xml:space="preserve">to </w:t>
            </w:r>
            <w:r>
              <w:rPr>
                <w:rFonts w:ascii="Calibri" w:hAnsi="Calibri"/>
                <w:i/>
                <w:iCs/>
                <w:sz w:val="26"/>
                <w:szCs w:val="26"/>
              </w:rPr>
              <w:t>injure oneself</w:t>
            </w:r>
          </w:p>
        </w:tc>
      </w:tr>
      <w:tr w:rsidR="00892817" w:rsidRPr="00362292" w14:paraId="39A375DF" w14:textId="77777777" w:rsidTr="00C31794"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14:paraId="0BBA7867" w14:textId="5E0B9C88" w:rsid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166027">
              <w:rPr>
                <w:rFonts w:ascii="Calibri" w:hAnsi="Calibri"/>
                <w:sz w:val="26"/>
                <w:szCs w:val="26"/>
                <w:lang w:val="fr-FR"/>
              </w:rPr>
              <w:t>avoir mal au cœur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A9CB15" w14:textId="775F0405" w:rsid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166027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to feel sick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</w:tcBorders>
          </w:tcPr>
          <w:p w14:paraId="0BE098EF" w14:textId="667FB7FF" w:rsid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se couper</w:t>
            </w:r>
          </w:p>
        </w:tc>
        <w:tc>
          <w:tcPr>
            <w:tcW w:w="3402" w:type="dxa"/>
          </w:tcPr>
          <w:p w14:paraId="4257B40F" w14:textId="4CA99477" w:rsidR="00892817" w:rsidRPr="00362292" w:rsidRDefault="00892817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72507B">
              <w:rPr>
                <w:rFonts w:ascii="Calibri" w:hAnsi="Calibri"/>
                <w:i/>
                <w:iCs/>
                <w:sz w:val="26"/>
                <w:szCs w:val="26"/>
              </w:rPr>
              <w:t xml:space="preserve">to </w:t>
            </w:r>
            <w:r>
              <w:rPr>
                <w:rFonts w:ascii="Calibri" w:hAnsi="Calibri"/>
                <w:i/>
                <w:iCs/>
                <w:sz w:val="26"/>
                <w:szCs w:val="26"/>
              </w:rPr>
              <w:t>cut oneself</w:t>
            </w:r>
          </w:p>
        </w:tc>
      </w:tr>
      <w:tr w:rsidR="00443B7E" w:rsidRPr="00362292" w14:paraId="60CA4DF6" w14:textId="77777777" w:rsidTr="00C31794"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14:paraId="52917864" w14:textId="1F23D913" w:rsidR="00443B7E" w:rsidRPr="00166027" w:rsidRDefault="00443B7E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166027">
              <w:rPr>
                <w:rFonts w:ascii="Calibri" w:hAnsi="Calibri"/>
                <w:sz w:val="26"/>
                <w:szCs w:val="26"/>
              </w:rPr>
              <w:t>avoir un rhume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C4871F" w14:textId="3D4B619A" w:rsidR="00443B7E" w:rsidRPr="00166027" w:rsidRDefault="00443B7E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166027">
              <w:rPr>
                <w:rFonts w:ascii="Calibri" w:hAnsi="Calibri"/>
                <w:i/>
                <w:iCs/>
                <w:sz w:val="26"/>
                <w:szCs w:val="26"/>
              </w:rPr>
              <w:t>to have a cold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</w:tcBorders>
          </w:tcPr>
          <w:p w14:paraId="5B806E3A" w14:textId="0122549E" w:rsidR="00443B7E" w:rsidRDefault="00443B7E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se casser</w:t>
            </w:r>
          </w:p>
        </w:tc>
        <w:tc>
          <w:tcPr>
            <w:tcW w:w="3402" w:type="dxa"/>
          </w:tcPr>
          <w:p w14:paraId="69118939" w14:textId="71DAA51D" w:rsidR="00443B7E" w:rsidRPr="0072507B" w:rsidRDefault="00443B7E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72507B">
              <w:rPr>
                <w:rFonts w:ascii="Calibri" w:hAnsi="Calibri"/>
                <w:i/>
                <w:iCs/>
                <w:sz w:val="26"/>
                <w:szCs w:val="26"/>
              </w:rPr>
              <w:t xml:space="preserve">to </w:t>
            </w:r>
            <w:r>
              <w:rPr>
                <w:rFonts w:ascii="Calibri" w:hAnsi="Calibri"/>
                <w:i/>
                <w:iCs/>
                <w:sz w:val="26"/>
                <w:szCs w:val="26"/>
              </w:rPr>
              <w:t>break a part of your body</w:t>
            </w:r>
          </w:p>
        </w:tc>
      </w:tr>
      <w:tr w:rsidR="00443B7E" w:rsidRPr="00362292" w14:paraId="0D199491" w14:textId="77777777" w:rsidTr="00C31794"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14:paraId="0C7D6A28" w14:textId="0FEC3787" w:rsidR="00443B7E" w:rsidRPr="00166027" w:rsidRDefault="00443B7E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166027">
              <w:rPr>
                <w:rFonts w:ascii="Calibri" w:hAnsi="Calibri"/>
                <w:sz w:val="26"/>
                <w:szCs w:val="26"/>
              </w:rPr>
              <w:t>avoir de la fièvre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5E4790" w14:textId="741ADCB4" w:rsidR="00443B7E" w:rsidRPr="00166027" w:rsidRDefault="00443B7E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166027">
              <w:rPr>
                <w:rFonts w:ascii="Calibri" w:hAnsi="Calibri"/>
                <w:i/>
                <w:iCs/>
                <w:sz w:val="26"/>
                <w:szCs w:val="26"/>
              </w:rPr>
              <w:t xml:space="preserve">to have a </w:t>
            </w:r>
            <w:r>
              <w:rPr>
                <w:rFonts w:ascii="Calibri" w:hAnsi="Calibri"/>
                <w:i/>
                <w:iCs/>
                <w:sz w:val="26"/>
                <w:szCs w:val="26"/>
              </w:rPr>
              <w:t>temperature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</w:tcBorders>
          </w:tcPr>
          <w:p w14:paraId="35EC40A5" w14:textId="300E6BDB" w:rsidR="00443B7E" w:rsidRDefault="00443B7E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se sentir</w:t>
            </w:r>
          </w:p>
        </w:tc>
        <w:tc>
          <w:tcPr>
            <w:tcW w:w="3402" w:type="dxa"/>
          </w:tcPr>
          <w:p w14:paraId="4378D1E8" w14:textId="086A8454" w:rsidR="00443B7E" w:rsidRPr="0072507B" w:rsidRDefault="00443B7E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</w:rPr>
              <w:t>to feel</w:t>
            </w:r>
          </w:p>
        </w:tc>
      </w:tr>
      <w:tr w:rsidR="00443B7E" w:rsidRPr="00362292" w14:paraId="3C796AC6" w14:textId="77777777" w:rsidTr="00C31794"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14:paraId="4EEDBE5B" w14:textId="4591DB1A" w:rsidR="00443B7E" w:rsidRDefault="00443B7E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être malade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AC9ACE" w14:textId="078F5C13" w:rsidR="00443B7E" w:rsidRPr="00362292" w:rsidRDefault="00443B7E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sz w:val="26"/>
                <w:szCs w:val="26"/>
              </w:rPr>
              <w:t>to be ill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</w:tcBorders>
          </w:tcPr>
          <w:p w14:paraId="25BB79F9" w14:textId="101613F3" w:rsidR="00443B7E" w:rsidRDefault="00443B7E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vomir</w:t>
            </w:r>
          </w:p>
        </w:tc>
        <w:tc>
          <w:tcPr>
            <w:tcW w:w="3402" w:type="dxa"/>
          </w:tcPr>
          <w:p w14:paraId="24431495" w14:textId="6C3BC84A" w:rsidR="00443B7E" w:rsidRPr="00362292" w:rsidRDefault="00443B7E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72507B">
              <w:rPr>
                <w:rFonts w:ascii="Calibri" w:hAnsi="Calibri"/>
                <w:i/>
                <w:iCs/>
                <w:sz w:val="26"/>
                <w:szCs w:val="26"/>
              </w:rPr>
              <w:t xml:space="preserve">to </w:t>
            </w:r>
            <w:r>
              <w:rPr>
                <w:rFonts w:ascii="Calibri" w:hAnsi="Calibri"/>
                <w:i/>
                <w:iCs/>
                <w:sz w:val="26"/>
                <w:szCs w:val="26"/>
              </w:rPr>
              <w:t>vomit</w:t>
            </w:r>
          </w:p>
        </w:tc>
      </w:tr>
      <w:tr w:rsidR="00D643BA" w:rsidRPr="00892817" w14:paraId="51B38094" w14:textId="77777777" w:rsidTr="00C31794"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14:paraId="1902152F" w14:textId="21CC0066" w:rsidR="00D643BA" w:rsidRDefault="00D643BA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892817">
              <w:rPr>
                <w:rFonts w:ascii="Calibri" w:hAnsi="Calibri"/>
                <w:sz w:val="26"/>
                <w:szCs w:val="26"/>
              </w:rPr>
              <w:t>être malade en voiture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F36B16" w14:textId="2A380513" w:rsidR="00D643BA" w:rsidRPr="00362292" w:rsidRDefault="00D643BA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sz w:val="26"/>
                <w:szCs w:val="26"/>
              </w:rPr>
              <w:t>to be car sick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</w:tcBorders>
          </w:tcPr>
          <w:p w14:paraId="386021FB" w14:textId="1B288828" w:rsidR="00D643BA" w:rsidRPr="00892817" w:rsidRDefault="00D643BA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</w:rPr>
              <w:t>fumer</w:t>
            </w:r>
          </w:p>
        </w:tc>
        <w:tc>
          <w:tcPr>
            <w:tcW w:w="3402" w:type="dxa"/>
          </w:tcPr>
          <w:p w14:paraId="5B045EBE" w14:textId="04196830" w:rsidR="00D643BA" w:rsidRPr="00892817" w:rsidRDefault="00D643BA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72507B">
              <w:rPr>
                <w:rFonts w:ascii="Calibri" w:hAnsi="Calibri"/>
                <w:i/>
                <w:iCs/>
                <w:sz w:val="26"/>
                <w:szCs w:val="26"/>
              </w:rPr>
              <w:t xml:space="preserve">to </w:t>
            </w:r>
            <w:r>
              <w:rPr>
                <w:rFonts w:ascii="Calibri" w:hAnsi="Calibri"/>
                <w:i/>
                <w:iCs/>
                <w:sz w:val="26"/>
                <w:szCs w:val="26"/>
              </w:rPr>
              <w:t>smoke</w:t>
            </w:r>
          </w:p>
        </w:tc>
      </w:tr>
      <w:tr w:rsidR="00D643BA" w:rsidRPr="00362292" w14:paraId="31A0111E" w14:textId="77777777" w:rsidTr="00C31794"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14:paraId="6E589AA2" w14:textId="42277056" w:rsidR="00D643BA" w:rsidRDefault="00D643BA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être en forme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313621" w14:textId="7E0D6330" w:rsidR="00D643BA" w:rsidRPr="00892817" w:rsidRDefault="00D643BA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sz w:val="26"/>
                <w:szCs w:val="26"/>
                <w:lang w:val="fr-FR"/>
              </w:rPr>
              <w:t>to be fit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</w:tcBorders>
          </w:tcPr>
          <w:p w14:paraId="72F684CC" w14:textId="2D948AA3" w:rsidR="00D643BA" w:rsidRDefault="00D643BA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grosser</w:t>
            </w:r>
          </w:p>
        </w:tc>
        <w:tc>
          <w:tcPr>
            <w:tcW w:w="3402" w:type="dxa"/>
          </w:tcPr>
          <w:p w14:paraId="76518D21" w14:textId="00BF0E36" w:rsidR="00D643BA" w:rsidRPr="00362292" w:rsidRDefault="00D643BA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72507B">
              <w:rPr>
                <w:rFonts w:ascii="Calibri" w:hAnsi="Calibri"/>
                <w:i/>
                <w:iCs/>
                <w:sz w:val="26"/>
                <w:szCs w:val="26"/>
              </w:rPr>
              <w:t xml:space="preserve">to </w:t>
            </w:r>
            <w:r>
              <w:rPr>
                <w:rFonts w:ascii="Calibri" w:hAnsi="Calibri"/>
                <w:i/>
                <w:iCs/>
                <w:sz w:val="26"/>
                <w:szCs w:val="26"/>
              </w:rPr>
              <w:t>gain weight</w:t>
            </w:r>
          </w:p>
        </w:tc>
      </w:tr>
      <w:tr w:rsidR="00D643BA" w:rsidRPr="00362292" w14:paraId="5647D14B" w14:textId="77777777" w:rsidTr="00C31794"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14:paraId="64BD758D" w14:textId="62A3215F" w:rsidR="00D643BA" w:rsidRDefault="00D643BA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aller bien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539144" w14:textId="274419F2" w:rsidR="00D643BA" w:rsidRPr="00892817" w:rsidRDefault="00D643BA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</w:rPr>
              <w:t>to be well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</w:tcBorders>
          </w:tcPr>
          <w:p w14:paraId="47F8BEE3" w14:textId="65EBBAB1" w:rsidR="00D643BA" w:rsidRDefault="00D643BA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maigrir</w:t>
            </w:r>
          </w:p>
        </w:tc>
        <w:tc>
          <w:tcPr>
            <w:tcW w:w="3402" w:type="dxa"/>
          </w:tcPr>
          <w:p w14:paraId="2CBFD47F" w14:textId="2C5F7999" w:rsidR="00D643BA" w:rsidRPr="00362292" w:rsidRDefault="00D643BA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72507B">
              <w:rPr>
                <w:rFonts w:ascii="Calibri" w:hAnsi="Calibri"/>
                <w:i/>
                <w:iCs/>
                <w:sz w:val="26"/>
                <w:szCs w:val="26"/>
              </w:rPr>
              <w:t xml:space="preserve">to </w:t>
            </w:r>
            <w:r>
              <w:rPr>
                <w:rFonts w:ascii="Calibri" w:hAnsi="Calibri"/>
                <w:i/>
                <w:iCs/>
                <w:sz w:val="26"/>
                <w:szCs w:val="26"/>
              </w:rPr>
              <w:t>lose weight</w:t>
            </w:r>
          </w:p>
        </w:tc>
      </w:tr>
      <w:tr w:rsidR="00D643BA" w:rsidRPr="00362292" w14:paraId="2B09082D" w14:textId="77777777" w:rsidTr="00C31794"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14:paraId="47BE1496" w14:textId="7AA429FC" w:rsidR="00D643BA" w:rsidRPr="00892817" w:rsidRDefault="00D643BA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aller mieux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289089" w14:textId="06EB96EC" w:rsidR="00D643BA" w:rsidRPr="00892817" w:rsidRDefault="00D643BA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</w:rPr>
              <w:t>to be better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</w:tcBorders>
          </w:tcPr>
          <w:p w14:paraId="493DD400" w14:textId="28C7358F" w:rsidR="00D643BA" w:rsidRDefault="00D643BA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attraper</w:t>
            </w:r>
          </w:p>
        </w:tc>
        <w:tc>
          <w:tcPr>
            <w:tcW w:w="3402" w:type="dxa"/>
          </w:tcPr>
          <w:p w14:paraId="63FAE3FB" w14:textId="35944268" w:rsidR="00D643BA" w:rsidRPr="00362292" w:rsidRDefault="00D643BA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</w:rPr>
              <w:t>to catch</w:t>
            </w:r>
          </w:p>
        </w:tc>
      </w:tr>
      <w:tr w:rsidR="00D643BA" w:rsidRPr="00362292" w14:paraId="03A1FCA0" w14:textId="77777777" w:rsidTr="00C31794">
        <w:tc>
          <w:tcPr>
            <w:tcW w:w="2689" w:type="dxa"/>
            <w:tcBorders>
              <w:top w:val="nil"/>
              <w:bottom w:val="single" w:sz="4" w:space="0" w:color="auto"/>
              <w:right w:val="nil"/>
            </w:tcBorders>
          </w:tcPr>
          <w:p w14:paraId="7B32B5FC" w14:textId="70C96926" w:rsidR="00D643BA" w:rsidRDefault="00D643BA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7C7670" w14:textId="2288AFB5" w:rsidR="00D643BA" w:rsidRPr="00892817" w:rsidRDefault="00D643BA" w:rsidP="00D643BA">
            <w:pPr>
              <w:spacing w:line="276" w:lineRule="auto"/>
              <w:rPr>
                <w:rFonts w:ascii="Calibri" w:hAnsi="Calibri"/>
                <w:i/>
                <w:sz w:val="26"/>
                <w:szCs w:val="26"/>
                <w:lang w:val="fr-FR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8D88420" w14:textId="2993BA07" w:rsidR="00D643BA" w:rsidRDefault="00D643BA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tousser</w:t>
            </w:r>
          </w:p>
        </w:tc>
        <w:tc>
          <w:tcPr>
            <w:tcW w:w="3402" w:type="dxa"/>
          </w:tcPr>
          <w:p w14:paraId="65518681" w14:textId="2354777C" w:rsidR="00D643BA" w:rsidRPr="0072507B" w:rsidRDefault="00D643BA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</w:rPr>
              <w:t>to cough</w:t>
            </w:r>
          </w:p>
        </w:tc>
      </w:tr>
    </w:tbl>
    <w:p w14:paraId="52751138" w14:textId="4E548BC1" w:rsidR="006B4F1F" w:rsidRPr="00166027" w:rsidRDefault="006B4F1F" w:rsidP="006B4F1F">
      <w:pPr>
        <w:spacing w:line="360" w:lineRule="auto"/>
        <w:rPr>
          <w:rFonts w:ascii="Calibri" w:hAnsi="Calibri"/>
          <w:i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NB: </w:t>
      </w:r>
      <w:r w:rsidRPr="00166027">
        <w:rPr>
          <w:rFonts w:ascii="Calibri" w:hAnsi="Calibri"/>
          <w:sz w:val="26"/>
          <w:szCs w:val="26"/>
        </w:rPr>
        <w:t xml:space="preserve">J’avais = </w:t>
      </w:r>
      <w:r w:rsidRPr="00166027">
        <w:rPr>
          <w:rFonts w:ascii="Calibri" w:hAnsi="Calibri"/>
          <w:i/>
          <w:sz w:val="26"/>
          <w:szCs w:val="26"/>
        </w:rPr>
        <w:t>I used to have / I had</w:t>
      </w:r>
      <w:r w:rsidR="00892817" w:rsidRPr="00892817">
        <w:rPr>
          <w:rFonts w:ascii="Calibri" w:hAnsi="Calibri"/>
          <w:iCs/>
          <w:sz w:val="26"/>
          <w:szCs w:val="26"/>
        </w:rPr>
        <w:t>; J’étais</w:t>
      </w:r>
      <w:r w:rsidR="00892817">
        <w:rPr>
          <w:rFonts w:ascii="Calibri" w:hAnsi="Calibri"/>
          <w:i/>
          <w:sz w:val="26"/>
          <w:szCs w:val="26"/>
        </w:rPr>
        <w:t xml:space="preserve"> = I was</w:t>
      </w:r>
      <w:r w:rsidRPr="00166027">
        <w:rPr>
          <w:rFonts w:ascii="Calibri" w:hAnsi="Calibri"/>
          <w:i/>
          <w:sz w:val="26"/>
          <w:szCs w:val="26"/>
        </w:rPr>
        <w:t xml:space="preserve">  (the imperfect tense – used for descriptions)</w:t>
      </w:r>
    </w:p>
    <w:p w14:paraId="49F2839D" w14:textId="2962984D" w:rsidR="00892817" w:rsidRPr="00892817" w:rsidRDefault="00892817" w:rsidP="00892817">
      <w:pPr>
        <w:rPr>
          <w:rFonts w:ascii="Calibri" w:hAnsi="Calibri"/>
          <w:b/>
          <w:sz w:val="28"/>
          <w:lang w:val="fr-FR"/>
        </w:rPr>
      </w:pPr>
      <w:r w:rsidRPr="003022BE">
        <w:rPr>
          <w:rFonts w:ascii="Calibri" w:hAnsi="Calibri"/>
          <w:b/>
          <w:sz w:val="28"/>
          <w:lang w:val="fr-FR"/>
        </w:rPr>
        <w:t>Le corps et le visage</w:t>
      </w:r>
      <w:r w:rsidR="00C31794">
        <w:rPr>
          <w:rFonts w:ascii="Calibri" w:hAnsi="Calibri"/>
          <w:b/>
          <w:sz w:val="28"/>
          <w:lang w:val="fr-FR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700"/>
        <w:gridCol w:w="2407"/>
        <w:gridCol w:w="2407"/>
      </w:tblGrid>
      <w:tr w:rsidR="00892817" w:rsidRPr="003022BE" w14:paraId="02D3CFDE" w14:textId="77777777" w:rsidTr="00D643BA">
        <w:tc>
          <w:tcPr>
            <w:tcW w:w="3114" w:type="dxa"/>
            <w:tcBorders>
              <w:right w:val="nil"/>
            </w:tcBorders>
          </w:tcPr>
          <w:p w14:paraId="77AFEA89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u w:val="single"/>
                <w:lang w:val="fr-FR"/>
              </w:rPr>
            </w:pPr>
            <w:r w:rsidRPr="00892817">
              <w:rPr>
                <w:rFonts w:ascii="Calibri" w:hAnsi="Calibri"/>
                <w:sz w:val="26"/>
                <w:szCs w:val="26"/>
                <w:u w:val="single"/>
                <w:lang w:val="fr-FR"/>
              </w:rPr>
              <w:t>le corps</w:t>
            </w:r>
          </w:p>
          <w:p w14:paraId="32C57511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>le cou</w:t>
            </w:r>
          </w:p>
          <w:p w14:paraId="5C28EB36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>le bras</w:t>
            </w:r>
          </w:p>
          <w:p w14:paraId="28D44EE2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>le dos</w:t>
            </w:r>
          </w:p>
          <w:p w14:paraId="73E30CE4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>le ventre / l’estomac ( m )</w:t>
            </w:r>
          </w:p>
          <w:p w14:paraId="68726A08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>le pied</w:t>
            </w:r>
          </w:p>
          <w:p w14:paraId="085AA1A2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>le doigt</w:t>
            </w:r>
          </w:p>
          <w:p w14:paraId="17F76679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>le doigt de pied</w:t>
            </w:r>
          </w:p>
          <w:p w14:paraId="0259E5E5" w14:textId="65B34B79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>le genou</w:t>
            </w:r>
          </w:p>
          <w:p w14:paraId="0765B29F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 xml:space="preserve">l’épaule ( f ) </w:t>
            </w: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ab/>
            </w:r>
          </w:p>
          <w:p w14:paraId="63823C40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>la jambe</w:t>
            </w:r>
          </w:p>
          <w:p w14:paraId="164E4FD3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892817">
              <w:rPr>
                <w:rFonts w:ascii="Calibri" w:hAnsi="Calibri"/>
                <w:sz w:val="26"/>
                <w:szCs w:val="26"/>
              </w:rPr>
              <w:t>la main</w:t>
            </w:r>
          </w:p>
        </w:tc>
        <w:tc>
          <w:tcPr>
            <w:tcW w:w="1700" w:type="dxa"/>
            <w:tcBorders>
              <w:left w:val="nil"/>
            </w:tcBorders>
          </w:tcPr>
          <w:p w14:paraId="55590CB2" w14:textId="2680BD1A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u w:val="single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  <w:u w:val="single"/>
              </w:rPr>
              <w:t>the body</w:t>
            </w:r>
          </w:p>
          <w:p w14:paraId="5448E799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</w:rPr>
              <w:t>the neck</w:t>
            </w:r>
          </w:p>
          <w:p w14:paraId="0BE9B7BF" w14:textId="2DB82F92" w:rsidR="00892817" w:rsidRPr="00892817" w:rsidRDefault="00892817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</w:rPr>
              <w:t>the arm</w:t>
            </w:r>
          </w:p>
          <w:p w14:paraId="203AC1BA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</w:rPr>
              <w:t>the back</w:t>
            </w:r>
          </w:p>
          <w:p w14:paraId="2E50561B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</w:rPr>
              <w:t>the stomach</w:t>
            </w:r>
          </w:p>
          <w:p w14:paraId="5B042811" w14:textId="2A2C35BE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</w:rPr>
              <w:t>the foot</w:t>
            </w:r>
          </w:p>
          <w:p w14:paraId="49820159" w14:textId="0617D38F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</w:rPr>
              <w:t>the finger</w:t>
            </w:r>
          </w:p>
          <w:p w14:paraId="1B7A7FC3" w14:textId="3D1EA2B1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</w:rPr>
              <w:t>the toe</w:t>
            </w:r>
          </w:p>
          <w:p w14:paraId="12E2796A" w14:textId="289DBC9F" w:rsidR="00892817" w:rsidRPr="00892817" w:rsidRDefault="00892817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</w:rPr>
              <w:t>the knee</w:t>
            </w:r>
          </w:p>
          <w:p w14:paraId="3AC4492A" w14:textId="57161774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</w:rPr>
              <w:t>the shoulder</w:t>
            </w:r>
          </w:p>
          <w:p w14:paraId="1737ACA6" w14:textId="09D82036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</w:rPr>
              <w:t>the leg</w:t>
            </w:r>
          </w:p>
          <w:p w14:paraId="4DE70E5B" w14:textId="64D94EDF" w:rsidR="00892817" w:rsidRPr="00892817" w:rsidRDefault="00892817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</w:rPr>
              <w:t>the hand</w:t>
            </w:r>
          </w:p>
        </w:tc>
        <w:tc>
          <w:tcPr>
            <w:tcW w:w="2407" w:type="dxa"/>
            <w:tcBorders>
              <w:right w:val="nil"/>
            </w:tcBorders>
          </w:tcPr>
          <w:p w14:paraId="341E9FC9" w14:textId="462DD06B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u w:val="single"/>
                <w:lang w:val="fr-FR"/>
              </w:rPr>
            </w:pPr>
            <w:r w:rsidRPr="00892817">
              <w:rPr>
                <w:rFonts w:ascii="Calibri" w:hAnsi="Calibri"/>
                <w:sz w:val="26"/>
                <w:szCs w:val="26"/>
                <w:u w:val="single"/>
                <w:lang w:val="fr-FR"/>
              </w:rPr>
              <w:t xml:space="preserve">le visage </w:t>
            </w: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ab/>
            </w:r>
          </w:p>
          <w:p w14:paraId="15E4BCFC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>l’œil (les yeux)</w:t>
            </w:r>
          </w:p>
          <w:p w14:paraId="5061ACF8" w14:textId="0669CDF4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>le nez</w:t>
            </w:r>
          </w:p>
          <w:p w14:paraId="4E3579F1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 xml:space="preserve">l’oreille (f) </w:t>
            </w: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ab/>
            </w:r>
          </w:p>
          <w:p w14:paraId="7493E6D8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>la tête</w:t>
            </w:r>
          </w:p>
          <w:p w14:paraId="690BD391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>la gorge</w:t>
            </w:r>
          </w:p>
          <w:p w14:paraId="05C05F7C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>la bouche</w:t>
            </w:r>
          </w:p>
          <w:p w14:paraId="401BCA8D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 xml:space="preserve">une dent </w:t>
            </w:r>
            <w:r w:rsidRPr="00892817">
              <w:rPr>
                <w:rFonts w:ascii="Calibri" w:hAnsi="Calibri"/>
                <w:sz w:val="26"/>
                <w:szCs w:val="26"/>
                <w:lang w:val="fr-FR"/>
              </w:rPr>
              <w:tab/>
            </w:r>
          </w:p>
          <w:p w14:paraId="05364709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</w:p>
          <w:p w14:paraId="0E4FE682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</w:p>
          <w:p w14:paraId="2A4AD295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</w:p>
          <w:p w14:paraId="137D714D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2407" w:type="dxa"/>
            <w:tcBorders>
              <w:left w:val="nil"/>
            </w:tcBorders>
          </w:tcPr>
          <w:p w14:paraId="4E706246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  <w:u w:val="single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  <w:u w:val="single"/>
              </w:rPr>
              <w:t>the face</w:t>
            </w:r>
          </w:p>
          <w:p w14:paraId="48770653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</w:rPr>
              <w:t>the eye (m)  (eyes)</w:t>
            </w:r>
          </w:p>
          <w:p w14:paraId="721D2853" w14:textId="240EC549" w:rsidR="00892817" w:rsidRPr="00892817" w:rsidRDefault="00892817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</w:rPr>
              <w:t>the nose</w:t>
            </w:r>
          </w:p>
          <w:p w14:paraId="63A0E2EC" w14:textId="59384680" w:rsidR="00892817" w:rsidRPr="00892817" w:rsidRDefault="00892817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</w:rPr>
              <w:t>the ear</w:t>
            </w:r>
          </w:p>
          <w:p w14:paraId="2E2E71CB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</w:rPr>
              <w:t>the head</w:t>
            </w:r>
          </w:p>
          <w:p w14:paraId="46D04E77" w14:textId="77777777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</w:rPr>
              <w:t>the throat</w:t>
            </w:r>
          </w:p>
          <w:p w14:paraId="405EFD47" w14:textId="23F5A992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</w:rPr>
              <w:t>the mouth</w:t>
            </w:r>
          </w:p>
          <w:p w14:paraId="172762AA" w14:textId="1820F259" w:rsidR="00892817" w:rsidRPr="00892817" w:rsidRDefault="00892817" w:rsidP="00D643BA">
            <w:pPr>
              <w:spacing w:line="276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892817">
              <w:rPr>
                <w:rFonts w:ascii="Calibri" w:hAnsi="Calibri"/>
                <w:i/>
                <w:iCs/>
                <w:sz w:val="26"/>
                <w:szCs w:val="26"/>
              </w:rPr>
              <w:t>a tooth</w:t>
            </w:r>
          </w:p>
          <w:p w14:paraId="5D00CD60" w14:textId="704F8FA8" w:rsidR="00892817" w:rsidRPr="00892817" w:rsidRDefault="00892817" w:rsidP="00D643BA">
            <w:pPr>
              <w:spacing w:line="276" w:lineRule="auto"/>
              <w:rPr>
                <w:rFonts w:ascii="Calibri" w:hAnsi="Calibri"/>
                <w:sz w:val="26"/>
                <w:szCs w:val="26"/>
              </w:rPr>
            </w:pPr>
          </w:p>
        </w:tc>
      </w:tr>
    </w:tbl>
    <w:p w14:paraId="760D861D" w14:textId="77777777" w:rsidR="00C31794" w:rsidRPr="00273627" w:rsidRDefault="00C31794" w:rsidP="00C31794">
      <w:pPr>
        <w:pStyle w:val="ListParagraph"/>
        <w:spacing w:after="0" w:line="240" w:lineRule="auto"/>
        <w:contextualSpacing w:val="0"/>
        <w:rPr>
          <w:rFonts w:ascii="Calibri" w:hAnsi="Calibri"/>
          <w:sz w:val="26"/>
          <w:szCs w:val="26"/>
        </w:rPr>
      </w:pPr>
    </w:p>
    <w:p w14:paraId="66AC921D" w14:textId="77777777" w:rsidR="00C31794" w:rsidRPr="00273627" w:rsidRDefault="00C31794" w:rsidP="00C31794">
      <w:pPr>
        <w:pStyle w:val="ListParagraph"/>
        <w:spacing w:after="0" w:line="240" w:lineRule="auto"/>
        <w:contextualSpacing w:val="0"/>
        <w:rPr>
          <w:rFonts w:ascii="Calibri" w:hAnsi="Calibri"/>
          <w:sz w:val="26"/>
          <w:szCs w:val="26"/>
        </w:rPr>
      </w:pPr>
    </w:p>
    <w:p w14:paraId="09BF6CC9" w14:textId="0B160438" w:rsidR="00892817" w:rsidRPr="00892817" w:rsidRDefault="00892817" w:rsidP="00892817">
      <w:pPr>
        <w:pStyle w:val="ListParagraph"/>
        <w:numPr>
          <w:ilvl w:val="0"/>
          <w:numId w:val="42"/>
        </w:numPr>
        <w:spacing w:after="0" w:line="240" w:lineRule="auto"/>
        <w:contextualSpacing w:val="0"/>
        <w:rPr>
          <w:rFonts w:ascii="Calibri" w:hAnsi="Calibri"/>
          <w:sz w:val="26"/>
          <w:szCs w:val="26"/>
          <w:lang w:val="fr-FR"/>
        </w:rPr>
      </w:pPr>
      <w:r w:rsidRPr="00892817">
        <w:rPr>
          <w:rFonts w:ascii="Calibri" w:hAnsi="Calibri"/>
          <w:b/>
          <w:bCs/>
          <w:sz w:val="26"/>
          <w:szCs w:val="26"/>
          <w:lang w:val="fr-FR"/>
        </w:rPr>
        <w:t>avoir mal</w:t>
      </w:r>
      <w:r w:rsidRPr="00892817">
        <w:rPr>
          <w:rFonts w:ascii="Calibri" w:hAnsi="Calibri"/>
          <w:sz w:val="26"/>
          <w:szCs w:val="26"/>
          <w:lang w:val="fr-FR"/>
        </w:rPr>
        <w:t xml:space="preserve"> (au/à la/à l’/aux + NOUN) </w:t>
      </w:r>
      <w:r w:rsidRPr="00892817">
        <w:rPr>
          <w:rFonts w:ascii="Calibri" w:hAnsi="Calibri"/>
          <w:sz w:val="26"/>
          <w:szCs w:val="26"/>
          <w:lang w:val="fr-FR"/>
        </w:rPr>
        <w:tab/>
        <w:t xml:space="preserve">       </w:t>
      </w:r>
      <w:r w:rsidRPr="00892817">
        <w:rPr>
          <w:rFonts w:ascii="Calibri" w:hAnsi="Calibri"/>
          <w:b/>
          <w:i/>
          <w:iCs/>
          <w:sz w:val="26"/>
          <w:szCs w:val="26"/>
          <w:lang w:val="fr-FR"/>
        </w:rPr>
        <w:t>to have a pain in a part of the body</w:t>
      </w:r>
    </w:p>
    <w:p w14:paraId="0FBD0F2C" w14:textId="63B8B2EE" w:rsidR="00892817" w:rsidRPr="00892817" w:rsidRDefault="00892817" w:rsidP="00892817">
      <w:pPr>
        <w:spacing w:line="240" w:lineRule="auto"/>
        <w:ind w:firstLine="720"/>
        <w:rPr>
          <w:rFonts w:ascii="Calibri" w:hAnsi="Calibri"/>
          <w:i/>
          <w:iCs/>
          <w:sz w:val="26"/>
          <w:szCs w:val="26"/>
        </w:rPr>
      </w:pPr>
      <w:r w:rsidRPr="00892817">
        <w:rPr>
          <w:rFonts w:ascii="Calibri" w:hAnsi="Calibri"/>
          <w:sz w:val="26"/>
          <w:szCs w:val="26"/>
          <w:lang w:val="fr-FR"/>
        </w:rPr>
        <w:t xml:space="preserve">Exemple :     J’ai mal </w:t>
      </w:r>
      <w:r w:rsidRPr="00892817">
        <w:rPr>
          <w:rFonts w:ascii="Calibri" w:hAnsi="Calibri"/>
          <w:b/>
          <w:bCs/>
          <w:sz w:val="26"/>
          <w:szCs w:val="26"/>
          <w:lang w:val="fr-FR"/>
        </w:rPr>
        <w:t>à la</w:t>
      </w:r>
      <w:r w:rsidRPr="00892817">
        <w:rPr>
          <w:rFonts w:ascii="Calibri" w:hAnsi="Calibri"/>
          <w:sz w:val="26"/>
          <w:szCs w:val="26"/>
          <w:lang w:val="fr-FR"/>
        </w:rPr>
        <w:t xml:space="preserve"> tête.                           </w:t>
      </w:r>
      <w:r w:rsidRPr="00892817">
        <w:rPr>
          <w:rFonts w:ascii="Calibri" w:hAnsi="Calibri"/>
          <w:i/>
          <w:iCs/>
          <w:sz w:val="26"/>
          <w:szCs w:val="26"/>
        </w:rPr>
        <w:t>I have a headache.</w:t>
      </w:r>
      <w:r w:rsidRPr="00892817">
        <w:rPr>
          <w:rFonts w:ascii="Calibri" w:hAnsi="Calibri"/>
          <w:iCs/>
          <w:sz w:val="26"/>
          <w:szCs w:val="26"/>
        </w:rPr>
        <w:tab/>
      </w:r>
    </w:p>
    <w:p w14:paraId="62FBCEA5" w14:textId="1327078E" w:rsidR="00892817" w:rsidRPr="00892817" w:rsidRDefault="00892817" w:rsidP="00892817">
      <w:pPr>
        <w:spacing w:line="240" w:lineRule="auto"/>
        <w:ind w:left="720"/>
        <w:rPr>
          <w:rFonts w:ascii="Calibri" w:hAnsi="Calibri"/>
          <w:i/>
          <w:iCs/>
          <w:sz w:val="26"/>
          <w:szCs w:val="26"/>
        </w:rPr>
      </w:pPr>
      <w:r w:rsidRPr="00892817">
        <w:rPr>
          <w:rFonts w:ascii="Calibri" w:hAnsi="Calibri" w:cs="Calibri"/>
          <w:sz w:val="26"/>
          <w:szCs w:val="26"/>
        </w:rPr>
        <w:t xml:space="preserve">And often as a description in the past: </w:t>
      </w:r>
    </w:p>
    <w:p w14:paraId="71336A9A" w14:textId="6A2FE34C" w:rsidR="00892817" w:rsidRPr="00892817" w:rsidRDefault="00892817" w:rsidP="00892817">
      <w:pPr>
        <w:spacing w:line="240" w:lineRule="auto"/>
        <w:ind w:left="5760" w:hanging="4320"/>
        <w:rPr>
          <w:rFonts w:ascii="Calibri" w:hAnsi="Calibri" w:cs="Calibri"/>
          <w:i/>
          <w:sz w:val="26"/>
          <w:szCs w:val="26"/>
        </w:rPr>
      </w:pPr>
      <w:r w:rsidRPr="00892817">
        <w:rPr>
          <w:rFonts w:ascii="Calibri" w:hAnsi="Calibri" w:cs="Calibri"/>
          <w:sz w:val="26"/>
          <w:szCs w:val="26"/>
          <w:lang w:val="fr-FR"/>
        </w:rPr>
        <w:t xml:space="preserve">Tu </w:t>
      </w:r>
      <w:r w:rsidRPr="00892817">
        <w:rPr>
          <w:rFonts w:ascii="Calibri" w:hAnsi="Calibri" w:cs="Calibri"/>
          <w:b/>
          <w:sz w:val="26"/>
          <w:szCs w:val="26"/>
          <w:lang w:val="fr-FR"/>
        </w:rPr>
        <w:t>avais</w:t>
      </w:r>
      <w:r w:rsidRPr="00892817">
        <w:rPr>
          <w:rFonts w:ascii="Calibri" w:hAnsi="Calibri" w:cs="Calibri"/>
          <w:sz w:val="26"/>
          <w:szCs w:val="26"/>
          <w:lang w:val="fr-FR"/>
        </w:rPr>
        <w:t xml:space="preserve"> mal </w:t>
      </w:r>
      <w:r w:rsidRPr="00892817">
        <w:rPr>
          <w:rFonts w:ascii="Calibri" w:hAnsi="Calibri" w:cs="Calibri"/>
          <w:b/>
          <w:sz w:val="26"/>
          <w:szCs w:val="26"/>
          <w:lang w:val="fr-FR"/>
        </w:rPr>
        <w:t>à l’</w:t>
      </w:r>
      <w:r w:rsidRPr="00892817">
        <w:rPr>
          <w:rFonts w:ascii="Calibri" w:hAnsi="Calibri" w:cs="Calibri"/>
          <w:sz w:val="26"/>
          <w:szCs w:val="26"/>
          <w:lang w:val="fr-FR"/>
        </w:rPr>
        <w:t xml:space="preserve">oreille.                </w:t>
      </w:r>
      <w:r w:rsidRPr="00892817">
        <w:rPr>
          <w:rFonts w:ascii="Calibri" w:hAnsi="Calibri" w:cs="Calibri"/>
          <w:i/>
          <w:sz w:val="26"/>
          <w:szCs w:val="26"/>
        </w:rPr>
        <w:t xml:space="preserve">Your ear was hurting. / You had an earache. </w:t>
      </w:r>
    </w:p>
    <w:p w14:paraId="5C8D8DE7" w14:textId="24D87EA7" w:rsidR="00892817" w:rsidRPr="00892817" w:rsidRDefault="00892817" w:rsidP="00892817">
      <w:pPr>
        <w:spacing w:line="240" w:lineRule="auto"/>
        <w:rPr>
          <w:rFonts w:ascii="Calibri" w:hAnsi="Calibri" w:cs="Calibri"/>
          <w:i/>
          <w:sz w:val="26"/>
          <w:szCs w:val="26"/>
        </w:rPr>
      </w:pPr>
    </w:p>
    <w:p w14:paraId="6AF4DE9B" w14:textId="3FD6773B" w:rsidR="00892817" w:rsidRPr="00892817" w:rsidRDefault="00892817" w:rsidP="00892817">
      <w:pPr>
        <w:pStyle w:val="ListParagraph"/>
        <w:numPr>
          <w:ilvl w:val="0"/>
          <w:numId w:val="42"/>
        </w:numPr>
        <w:spacing w:after="0" w:line="240" w:lineRule="auto"/>
        <w:contextualSpacing w:val="0"/>
        <w:rPr>
          <w:rFonts w:ascii="Calibri" w:hAnsi="Calibri"/>
          <w:i/>
          <w:iCs/>
          <w:sz w:val="26"/>
          <w:szCs w:val="26"/>
          <w:lang w:val="fr-FR"/>
        </w:rPr>
      </w:pPr>
      <w:r w:rsidRPr="00892817">
        <w:rPr>
          <w:rFonts w:ascii="Calibri" w:hAnsi="Calibri"/>
          <w:b/>
          <w:bCs/>
          <w:sz w:val="26"/>
          <w:szCs w:val="26"/>
          <w:lang w:val="fr-FR"/>
        </w:rPr>
        <w:t>se faire mal</w:t>
      </w:r>
      <w:r w:rsidRPr="00892817">
        <w:rPr>
          <w:rFonts w:ascii="Calibri" w:hAnsi="Calibri"/>
          <w:sz w:val="26"/>
          <w:szCs w:val="26"/>
          <w:lang w:val="fr-FR"/>
        </w:rPr>
        <w:t xml:space="preserve"> (au/à la/à l’/aux + NOUN) </w:t>
      </w:r>
      <w:r w:rsidRPr="00892817"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 w:rsidRPr="00892817">
        <w:rPr>
          <w:rFonts w:ascii="Calibri" w:hAnsi="Calibri"/>
          <w:b/>
          <w:i/>
          <w:iCs/>
          <w:sz w:val="26"/>
          <w:szCs w:val="26"/>
          <w:lang w:val="fr-FR"/>
        </w:rPr>
        <w:t>to hurt one’s part of the body</w:t>
      </w:r>
    </w:p>
    <w:p w14:paraId="4F0CCDEE" w14:textId="2998A7BA" w:rsidR="00892817" w:rsidRPr="00892817" w:rsidRDefault="00892817" w:rsidP="00892817">
      <w:pPr>
        <w:spacing w:line="240" w:lineRule="auto"/>
        <w:ind w:firstLine="720"/>
        <w:rPr>
          <w:rFonts w:ascii="Calibri" w:hAnsi="Calibri"/>
          <w:sz w:val="26"/>
          <w:szCs w:val="26"/>
          <w:lang w:val="fr-FR"/>
        </w:rPr>
      </w:pPr>
      <w:r w:rsidRPr="00892817">
        <w:rPr>
          <w:rFonts w:ascii="Calibri" w:hAnsi="Calibri"/>
          <w:sz w:val="26"/>
          <w:szCs w:val="26"/>
          <w:lang w:val="fr-FR"/>
        </w:rPr>
        <w:t>Exemple :     Je me fais mal</w:t>
      </w:r>
      <w:r w:rsidRPr="00892817">
        <w:rPr>
          <w:rFonts w:ascii="Calibri" w:hAnsi="Calibri"/>
          <w:b/>
          <w:sz w:val="26"/>
          <w:szCs w:val="26"/>
          <w:lang w:val="fr-FR"/>
        </w:rPr>
        <w:t xml:space="preserve"> </w:t>
      </w:r>
      <w:r w:rsidRPr="00892817">
        <w:rPr>
          <w:rFonts w:ascii="Calibri" w:hAnsi="Calibri" w:cs="Calibri"/>
          <w:b/>
          <w:sz w:val="26"/>
          <w:szCs w:val="26"/>
          <w:lang w:val="fr-FR"/>
        </w:rPr>
        <w:t>à</w:t>
      </w:r>
      <w:r w:rsidRPr="00892817">
        <w:rPr>
          <w:rFonts w:ascii="Calibri" w:hAnsi="Calibri"/>
          <w:b/>
          <w:sz w:val="26"/>
          <w:szCs w:val="26"/>
          <w:lang w:val="fr-FR"/>
        </w:rPr>
        <w:t xml:space="preserve"> la</w:t>
      </w:r>
      <w:r w:rsidRPr="00892817">
        <w:rPr>
          <w:rFonts w:ascii="Calibri" w:hAnsi="Calibri"/>
          <w:sz w:val="26"/>
          <w:szCs w:val="26"/>
          <w:lang w:val="fr-FR"/>
        </w:rPr>
        <w:t xml:space="preserve"> jambe.  </w:t>
      </w:r>
      <w:r w:rsidRPr="00892817"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 w:rsidRPr="00892817">
        <w:rPr>
          <w:rFonts w:ascii="Calibri" w:hAnsi="Calibri"/>
          <w:i/>
          <w:sz w:val="26"/>
          <w:szCs w:val="26"/>
          <w:lang w:val="fr-FR"/>
        </w:rPr>
        <w:t>I hurt my leg</w:t>
      </w:r>
      <w:r w:rsidRPr="00892817">
        <w:rPr>
          <w:rFonts w:ascii="Calibri" w:hAnsi="Calibri"/>
          <w:sz w:val="26"/>
          <w:szCs w:val="26"/>
          <w:lang w:val="fr-FR"/>
        </w:rPr>
        <w:t>.</w:t>
      </w:r>
    </w:p>
    <w:p w14:paraId="3944F369" w14:textId="4ABAEA4A" w:rsidR="00892817" w:rsidRPr="00892817" w:rsidRDefault="00892817" w:rsidP="00892817">
      <w:pPr>
        <w:spacing w:line="240" w:lineRule="auto"/>
        <w:ind w:left="1440" w:firstLine="720"/>
        <w:rPr>
          <w:rFonts w:ascii="Calibri" w:hAnsi="Calibri"/>
          <w:sz w:val="26"/>
          <w:szCs w:val="26"/>
        </w:rPr>
      </w:pPr>
      <w:r w:rsidRPr="00892817">
        <w:rPr>
          <w:rFonts w:ascii="Calibri" w:hAnsi="Calibri"/>
          <w:sz w:val="26"/>
          <w:szCs w:val="26"/>
          <w:lang w:val="fr-FR"/>
        </w:rPr>
        <w:t xml:space="preserve">Tu t’es fait mal </w:t>
      </w:r>
      <w:r w:rsidRPr="00892817">
        <w:rPr>
          <w:rFonts w:ascii="Calibri" w:hAnsi="Calibri"/>
          <w:b/>
          <w:sz w:val="26"/>
          <w:szCs w:val="26"/>
          <w:lang w:val="fr-FR"/>
        </w:rPr>
        <w:t>au</w:t>
      </w:r>
      <w:r w:rsidRPr="00892817">
        <w:rPr>
          <w:rFonts w:ascii="Calibri" w:hAnsi="Calibri"/>
          <w:sz w:val="26"/>
          <w:szCs w:val="26"/>
          <w:lang w:val="fr-FR"/>
        </w:rPr>
        <w:t xml:space="preserve"> pied.</w:t>
      </w:r>
      <w:r w:rsidRPr="00892817">
        <w:rPr>
          <w:rFonts w:ascii="Calibri" w:hAnsi="Calibri"/>
          <w:sz w:val="26"/>
          <w:szCs w:val="26"/>
          <w:lang w:val="fr-FR"/>
        </w:rPr>
        <w:tab/>
      </w:r>
      <w:r w:rsidRPr="00892817">
        <w:rPr>
          <w:rFonts w:ascii="Calibri" w:hAnsi="Calibri"/>
          <w:sz w:val="26"/>
          <w:szCs w:val="26"/>
          <w:lang w:val="fr-FR"/>
        </w:rPr>
        <w:tab/>
      </w:r>
      <w:r w:rsidRPr="00892817">
        <w:rPr>
          <w:rFonts w:ascii="Calibri" w:hAnsi="Calibri"/>
          <w:i/>
          <w:sz w:val="26"/>
          <w:szCs w:val="26"/>
        </w:rPr>
        <w:t>You have hurt your foot.</w:t>
      </w:r>
    </w:p>
    <w:p w14:paraId="253AD5B8" w14:textId="3BDAD11E" w:rsidR="00892817" w:rsidRPr="00A90CFB" w:rsidRDefault="00892817" w:rsidP="00892817">
      <w:pPr>
        <w:spacing w:line="240" w:lineRule="auto"/>
        <w:ind w:left="1440" w:firstLine="720"/>
        <w:rPr>
          <w:rFonts w:ascii="Calibri" w:hAnsi="Calibri"/>
          <w:i/>
          <w:iCs/>
          <w:sz w:val="26"/>
          <w:szCs w:val="26"/>
          <w:lang w:val="fr-FR"/>
        </w:rPr>
      </w:pPr>
      <w:r w:rsidRPr="00892817">
        <w:rPr>
          <w:rFonts w:ascii="Calibri" w:hAnsi="Calibri"/>
          <w:sz w:val="26"/>
          <w:szCs w:val="26"/>
          <w:lang w:val="fr-FR"/>
        </w:rPr>
        <w:t xml:space="preserve">Il s’est fait mal </w:t>
      </w:r>
      <w:r w:rsidRPr="00892817">
        <w:rPr>
          <w:rFonts w:ascii="Calibri" w:hAnsi="Calibri"/>
          <w:b/>
          <w:bCs/>
          <w:sz w:val="26"/>
          <w:szCs w:val="26"/>
          <w:lang w:val="fr-FR"/>
        </w:rPr>
        <w:t>aux</w:t>
      </w:r>
      <w:r w:rsidRPr="00892817">
        <w:rPr>
          <w:rFonts w:ascii="Calibri" w:hAnsi="Calibri"/>
          <w:sz w:val="26"/>
          <w:szCs w:val="26"/>
          <w:lang w:val="fr-FR"/>
        </w:rPr>
        <w:t xml:space="preserve"> dents.           </w:t>
      </w:r>
      <w:r>
        <w:rPr>
          <w:rFonts w:ascii="Calibri" w:hAnsi="Calibri"/>
          <w:sz w:val="26"/>
          <w:szCs w:val="26"/>
          <w:lang w:val="fr-FR"/>
        </w:rPr>
        <w:tab/>
      </w:r>
      <w:r w:rsidRPr="00A90CFB">
        <w:rPr>
          <w:rFonts w:ascii="Calibri" w:hAnsi="Calibri"/>
          <w:i/>
          <w:iCs/>
          <w:sz w:val="26"/>
          <w:szCs w:val="26"/>
          <w:lang w:val="fr-FR"/>
        </w:rPr>
        <w:t xml:space="preserve">He hurt his teeth. </w:t>
      </w:r>
    </w:p>
    <w:p w14:paraId="0810D4C9" w14:textId="1AF6E695" w:rsidR="00443B7E" w:rsidRPr="00443B7E" w:rsidRDefault="00443B7E" w:rsidP="00443B7E">
      <w:pPr>
        <w:pBdr>
          <w:bottom w:val="single" w:sz="4" w:space="1" w:color="auto"/>
        </w:pBdr>
        <w:rPr>
          <w:rFonts w:ascii="Calibri" w:hAnsi="Calibri"/>
          <w:b/>
          <w:sz w:val="32"/>
          <w:szCs w:val="24"/>
          <w:lang w:val="fr-FR"/>
        </w:rPr>
      </w:pPr>
      <w:r>
        <w:rPr>
          <w:rFonts w:ascii="Calibri" w:hAnsi="Calibri"/>
          <w:i/>
          <w:iCs/>
          <w:noProof/>
          <w:sz w:val="26"/>
          <w:szCs w:val="26"/>
          <w:lang w:eastAsia="en-GB"/>
        </w:rPr>
        <w:drawing>
          <wp:anchor distT="0" distB="0" distL="114300" distR="114300" simplePos="0" relativeHeight="251935232" behindDoc="0" locked="0" layoutInCell="1" allowOverlap="1" wp14:anchorId="304BCF74" wp14:editId="728F9057">
            <wp:simplePos x="0" y="0"/>
            <wp:positionH relativeFrom="column">
              <wp:posOffset>5369560</wp:posOffset>
            </wp:positionH>
            <wp:positionV relativeFrom="paragraph">
              <wp:posOffset>3810</wp:posOffset>
            </wp:positionV>
            <wp:extent cx="1257300" cy="114935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3B7E">
        <w:rPr>
          <w:rFonts w:ascii="Calibri" w:hAnsi="Calibri"/>
          <w:b/>
          <w:sz w:val="32"/>
          <w:szCs w:val="24"/>
          <w:lang w:val="fr-FR"/>
        </w:rPr>
        <w:t>Chez le médecin</w:t>
      </w:r>
    </w:p>
    <w:p w14:paraId="4EAFAA1C" w14:textId="441DDAAD" w:rsidR="00443B7E" w:rsidRPr="00443B7E" w:rsidRDefault="00443B7E" w:rsidP="00443B7E">
      <w:pPr>
        <w:rPr>
          <w:rFonts w:ascii="Calibri" w:hAnsi="Calibri"/>
          <w:sz w:val="26"/>
          <w:szCs w:val="26"/>
        </w:rPr>
      </w:pPr>
      <w:r w:rsidRPr="006B4F1F">
        <w:rPr>
          <w:rFonts w:ascii="Calibri" w:hAnsi="Calibri"/>
          <w:b/>
          <w:bCs/>
          <w:sz w:val="26"/>
          <w:szCs w:val="26"/>
          <w:lang w:val="fr-FR"/>
        </w:rPr>
        <w:t>Qu’est-ce que tu as ?  / Qu’est-ce qui ne va pas?</w:t>
      </w:r>
      <w:r w:rsidRPr="006B4F1F">
        <w:rPr>
          <w:rFonts w:ascii="Calibri" w:hAnsi="Calibri"/>
          <w:b/>
          <w:bCs/>
          <w:sz w:val="26"/>
          <w:szCs w:val="26"/>
          <w:lang w:val="fr-FR"/>
        </w:rPr>
        <w:tab/>
      </w:r>
      <w:r w:rsidRPr="00443B7E">
        <w:rPr>
          <w:rFonts w:ascii="Calibri" w:hAnsi="Calibri"/>
          <w:i/>
          <w:sz w:val="26"/>
          <w:szCs w:val="26"/>
          <w:lang w:val="en-US"/>
        </w:rPr>
        <w:t>What is wrong with you?</w:t>
      </w:r>
    </w:p>
    <w:p w14:paraId="75CF2EE4" w14:textId="6EAA7F82" w:rsidR="00166027" w:rsidRDefault="00443B7E" w:rsidP="00443B7E">
      <w:pPr>
        <w:spacing w:line="240" w:lineRule="auto"/>
        <w:rPr>
          <w:rFonts w:ascii="Calibri" w:hAnsi="Calibri"/>
          <w:i/>
          <w:iCs/>
          <w:sz w:val="26"/>
          <w:szCs w:val="26"/>
          <w:lang w:val="fr-FR"/>
        </w:rPr>
      </w:pPr>
      <w:r w:rsidRPr="00443B7E">
        <w:rPr>
          <w:rFonts w:ascii="Calibri" w:hAnsi="Calibri"/>
          <w:sz w:val="26"/>
          <w:szCs w:val="26"/>
          <w:lang w:val="fr-FR"/>
        </w:rPr>
        <w:t>Je s</w:t>
      </w:r>
      <w:r>
        <w:rPr>
          <w:rFonts w:ascii="Calibri" w:hAnsi="Calibri"/>
          <w:sz w:val="26"/>
          <w:szCs w:val="26"/>
          <w:lang w:val="fr-FR"/>
        </w:rPr>
        <w:t>uis malade.</w:t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i/>
          <w:iCs/>
          <w:sz w:val="26"/>
          <w:szCs w:val="26"/>
          <w:lang w:val="fr-FR"/>
        </w:rPr>
        <w:t>I am ill.</w:t>
      </w:r>
    </w:p>
    <w:p w14:paraId="1DEA9DD5" w14:textId="7695C3E2" w:rsidR="00443B7E" w:rsidRDefault="00443B7E" w:rsidP="00443B7E">
      <w:pPr>
        <w:spacing w:line="240" w:lineRule="auto"/>
        <w:rPr>
          <w:rFonts w:ascii="Calibri" w:hAnsi="Calibri"/>
          <w:i/>
          <w:iCs/>
          <w:sz w:val="26"/>
          <w:szCs w:val="26"/>
          <w:lang w:val="fr-FR"/>
        </w:rPr>
      </w:pPr>
      <w:r>
        <w:rPr>
          <w:rFonts w:ascii="Calibri" w:hAnsi="Calibri"/>
          <w:sz w:val="26"/>
          <w:szCs w:val="26"/>
          <w:lang w:val="fr-FR"/>
        </w:rPr>
        <w:t>Ça ne va pas.</w:t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i/>
          <w:iCs/>
          <w:sz w:val="26"/>
          <w:szCs w:val="26"/>
          <w:lang w:val="fr-FR"/>
        </w:rPr>
        <w:t>I am not well.</w:t>
      </w:r>
    </w:p>
    <w:p w14:paraId="6A889F7F" w14:textId="52FACE09" w:rsidR="00443B7E" w:rsidRDefault="00443B7E" w:rsidP="00443B7E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>
        <w:rPr>
          <w:rFonts w:ascii="Calibri" w:hAnsi="Calibri"/>
          <w:sz w:val="26"/>
          <w:szCs w:val="26"/>
          <w:lang w:val="fr-FR"/>
        </w:rPr>
        <w:t>Je voudrais un rendez-vous.</w:t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 w:rsidRPr="00443B7E">
        <w:rPr>
          <w:rFonts w:ascii="Calibri" w:hAnsi="Calibri"/>
          <w:i/>
          <w:iCs/>
          <w:sz w:val="26"/>
          <w:szCs w:val="26"/>
        </w:rPr>
        <w:t>I would like an a</w:t>
      </w:r>
      <w:r>
        <w:rPr>
          <w:rFonts w:ascii="Calibri" w:hAnsi="Calibri"/>
          <w:i/>
          <w:iCs/>
          <w:sz w:val="26"/>
          <w:szCs w:val="26"/>
        </w:rPr>
        <w:t>ppointment.</w:t>
      </w:r>
    </w:p>
    <w:p w14:paraId="7ABF0775" w14:textId="36AD21F5" w:rsidR="00443B7E" w:rsidRDefault="00443B7E" w:rsidP="00443B7E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443B7E">
        <w:rPr>
          <w:rFonts w:ascii="Calibri" w:hAnsi="Calibri"/>
          <w:sz w:val="26"/>
          <w:szCs w:val="26"/>
          <w:lang w:val="fr-FR"/>
        </w:rPr>
        <w:t>Je me suis cassé l</w:t>
      </w:r>
      <w:r>
        <w:rPr>
          <w:rFonts w:ascii="Calibri" w:hAnsi="Calibri"/>
          <w:sz w:val="26"/>
          <w:szCs w:val="26"/>
          <w:lang w:val="fr-FR"/>
        </w:rPr>
        <w:t>e bras.</w:t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 w:rsidRPr="00443B7E">
        <w:rPr>
          <w:rFonts w:ascii="Calibri" w:hAnsi="Calibri"/>
          <w:i/>
          <w:iCs/>
          <w:sz w:val="26"/>
          <w:szCs w:val="26"/>
        </w:rPr>
        <w:t>I have broken my a</w:t>
      </w:r>
      <w:r>
        <w:rPr>
          <w:rFonts w:ascii="Calibri" w:hAnsi="Calibri"/>
          <w:i/>
          <w:iCs/>
          <w:sz w:val="26"/>
          <w:szCs w:val="26"/>
        </w:rPr>
        <w:t>rm.</w:t>
      </w:r>
    </w:p>
    <w:p w14:paraId="2AFC8B39" w14:textId="05AD4856" w:rsidR="00443B7E" w:rsidRDefault="00443B7E" w:rsidP="00443B7E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443B7E">
        <w:rPr>
          <w:rFonts w:ascii="Calibri" w:hAnsi="Calibri"/>
          <w:sz w:val="26"/>
          <w:szCs w:val="26"/>
          <w:lang w:val="fr-FR"/>
        </w:rPr>
        <w:t>J’ai mal à la g</w:t>
      </w:r>
      <w:r>
        <w:rPr>
          <w:rFonts w:ascii="Calibri" w:hAnsi="Calibri"/>
          <w:sz w:val="26"/>
          <w:szCs w:val="26"/>
          <w:lang w:val="fr-FR"/>
        </w:rPr>
        <w:t>orge.</w:t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sz w:val="26"/>
          <w:szCs w:val="26"/>
          <w:lang w:val="fr-FR"/>
        </w:rPr>
        <w:tab/>
      </w:r>
      <w:r w:rsidRPr="00443B7E">
        <w:rPr>
          <w:rFonts w:ascii="Calibri" w:hAnsi="Calibri"/>
          <w:i/>
          <w:iCs/>
          <w:sz w:val="26"/>
          <w:szCs w:val="26"/>
        </w:rPr>
        <w:t>I have a sore t</w:t>
      </w:r>
      <w:r>
        <w:rPr>
          <w:rFonts w:ascii="Calibri" w:hAnsi="Calibri"/>
          <w:i/>
          <w:iCs/>
          <w:sz w:val="26"/>
          <w:szCs w:val="26"/>
        </w:rPr>
        <w:t>hroat.</w:t>
      </w:r>
    </w:p>
    <w:p w14:paraId="63BCB460" w14:textId="78FF6313" w:rsidR="0054346A" w:rsidRPr="0054346A" w:rsidRDefault="0054346A" w:rsidP="00443B7E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B01B44">
        <w:rPr>
          <w:rFonts w:ascii="Calibri" w:hAnsi="Calibri"/>
          <w:sz w:val="26"/>
          <w:szCs w:val="26"/>
        </w:rPr>
        <w:t>J’ai besoin de l’aspirine.</w:t>
      </w:r>
      <w:r w:rsidRPr="00B01B44">
        <w:rPr>
          <w:rFonts w:ascii="Calibri" w:hAnsi="Calibri"/>
          <w:sz w:val="26"/>
          <w:szCs w:val="26"/>
        </w:rPr>
        <w:tab/>
      </w:r>
      <w:r w:rsidRPr="00B01B44">
        <w:rPr>
          <w:rFonts w:ascii="Calibri" w:hAnsi="Calibri"/>
          <w:sz w:val="26"/>
          <w:szCs w:val="26"/>
        </w:rPr>
        <w:tab/>
      </w:r>
      <w:r w:rsidRPr="00B01B44">
        <w:rPr>
          <w:rFonts w:ascii="Calibri" w:hAnsi="Calibri"/>
          <w:sz w:val="26"/>
          <w:szCs w:val="26"/>
        </w:rPr>
        <w:tab/>
      </w:r>
      <w:r w:rsidRPr="0054346A">
        <w:rPr>
          <w:rFonts w:ascii="Calibri" w:hAnsi="Calibri"/>
          <w:i/>
          <w:iCs/>
          <w:sz w:val="26"/>
          <w:szCs w:val="26"/>
        </w:rPr>
        <w:t>I need some aspirin.</w:t>
      </w:r>
    </w:p>
    <w:p w14:paraId="1421D05C" w14:textId="77777777" w:rsidR="0054346A" w:rsidRDefault="0054346A" w:rsidP="00443B7E">
      <w:pPr>
        <w:spacing w:line="240" w:lineRule="auto"/>
        <w:rPr>
          <w:rFonts w:ascii="Calibri" w:hAnsi="Calibri"/>
          <w:i/>
          <w:iCs/>
          <w:sz w:val="26"/>
          <w:szCs w:val="26"/>
          <w:lang w:val="fr-FR"/>
        </w:rPr>
      </w:pPr>
      <w:r w:rsidRPr="00B01B44">
        <w:rPr>
          <w:rFonts w:ascii="Calibri" w:hAnsi="Calibri"/>
          <w:sz w:val="26"/>
          <w:szCs w:val="26"/>
          <w:lang w:val="fr-FR"/>
        </w:rPr>
        <w:t>Restez au lit.</w:t>
      </w:r>
      <w:r w:rsidRPr="00B01B44">
        <w:rPr>
          <w:rFonts w:ascii="Calibri" w:hAnsi="Calibri"/>
          <w:sz w:val="26"/>
          <w:szCs w:val="26"/>
          <w:lang w:val="fr-FR"/>
        </w:rPr>
        <w:tab/>
      </w:r>
      <w:r w:rsidRPr="00B01B44">
        <w:rPr>
          <w:rFonts w:ascii="Calibri" w:hAnsi="Calibri"/>
          <w:sz w:val="26"/>
          <w:szCs w:val="26"/>
          <w:lang w:val="fr-FR"/>
        </w:rPr>
        <w:tab/>
      </w:r>
      <w:r w:rsidRPr="00B01B44">
        <w:rPr>
          <w:rFonts w:ascii="Calibri" w:hAnsi="Calibri"/>
          <w:sz w:val="26"/>
          <w:szCs w:val="26"/>
          <w:lang w:val="fr-FR"/>
        </w:rPr>
        <w:tab/>
      </w:r>
      <w:r w:rsidRPr="00B01B44">
        <w:rPr>
          <w:rFonts w:ascii="Calibri" w:hAnsi="Calibri"/>
          <w:sz w:val="26"/>
          <w:szCs w:val="26"/>
          <w:lang w:val="fr-FR"/>
        </w:rPr>
        <w:tab/>
      </w:r>
      <w:r w:rsidRPr="00B01B44">
        <w:rPr>
          <w:rFonts w:ascii="Calibri" w:hAnsi="Calibri"/>
          <w:sz w:val="26"/>
          <w:szCs w:val="26"/>
          <w:lang w:val="fr-FR"/>
        </w:rPr>
        <w:tab/>
      </w:r>
      <w:r>
        <w:rPr>
          <w:rFonts w:ascii="Calibri" w:hAnsi="Calibri"/>
          <w:i/>
          <w:iCs/>
          <w:sz w:val="26"/>
          <w:szCs w:val="26"/>
          <w:lang w:val="fr-FR"/>
        </w:rPr>
        <w:t>Stay in bed.</w:t>
      </w:r>
    </w:p>
    <w:p w14:paraId="03357B85" w14:textId="5B8CAF84" w:rsidR="0054346A" w:rsidRPr="00B01B44" w:rsidRDefault="0054346A" w:rsidP="00443B7E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54346A">
        <w:rPr>
          <w:rFonts w:ascii="Calibri" w:hAnsi="Calibri"/>
          <w:sz w:val="26"/>
          <w:szCs w:val="26"/>
          <w:lang w:val="fr-FR"/>
        </w:rPr>
        <w:t>Prenez ce médicament.</w:t>
      </w:r>
      <w:r>
        <w:rPr>
          <w:rFonts w:ascii="Calibri" w:hAnsi="Calibri"/>
          <w:i/>
          <w:iCs/>
          <w:sz w:val="26"/>
          <w:szCs w:val="26"/>
          <w:lang w:val="fr-FR"/>
        </w:rPr>
        <w:tab/>
      </w:r>
      <w:r>
        <w:rPr>
          <w:rFonts w:ascii="Calibri" w:hAnsi="Calibri"/>
          <w:i/>
          <w:iCs/>
          <w:sz w:val="26"/>
          <w:szCs w:val="26"/>
          <w:lang w:val="fr-FR"/>
        </w:rPr>
        <w:tab/>
      </w:r>
      <w:r>
        <w:rPr>
          <w:rFonts w:ascii="Calibri" w:hAnsi="Calibri"/>
          <w:i/>
          <w:iCs/>
          <w:sz w:val="26"/>
          <w:szCs w:val="26"/>
          <w:lang w:val="fr-FR"/>
        </w:rPr>
        <w:tab/>
      </w:r>
      <w:r w:rsidRPr="00B01B44">
        <w:rPr>
          <w:rFonts w:ascii="Calibri" w:hAnsi="Calibri"/>
          <w:i/>
          <w:iCs/>
          <w:sz w:val="26"/>
          <w:szCs w:val="26"/>
        </w:rPr>
        <w:t xml:space="preserve">Take this medecin. </w:t>
      </w:r>
    </w:p>
    <w:p w14:paraId="77B4A114" w14:textId="4977A2B0" w:rsidR="0054346A" w:rsidRPr="00B01B44" w:rsidRDefault="00C31794" w:rsidP="00443B7E">
      <w:pPr>
        <w:spacing w:line="240" w:lineRule="auto"/>
        <w:rPr>
          <w:rFonts w:ascii="Calibri" w:hAnsi="Calibri"/>
          <w:i/>
          <w:sz w:val="26"/>
          <w:szCs w:val="26"/>
        </w:rPr>
      </w:pPr>
      <w:r>
        <w:rPr>
          <w:rFonts w:ascii="Calibri" w:hAnsi="Calibri"/>
          <w:i/>
          <w:iCs/>
          <w:noProof/>
          <w:sz w:val="26"/>
          <w:szCs w:val="26"/>
          <w:lang w:eastAsia="en-GB"/>
        </w:rPr>
        <w:drawing>
          <wp:anchor distT="0" distB="0" distL="114300" distR="114300" simplePos="0" relativeHeight="251943424" behindDoc="0" locked="0" layoutInCell="1" allowOverlap="1" wp14:anchorId="48962A7F" wp14:editId="40E89977">
            <wp:simplePos x="0" y="0"/>
            <wp:positionH relativeFrom="margin">
              <wp:align>right</wp:align>
            </wp:positionH>
            <wp:positionV relativeFrom="paragraph">
              <wp:posOffset>260527</wp:posOffset>
            </wp:positionV>
            <wp:extent cx="1143000" cy="1095375"/>
            <wp:effectExtent l="0" t="0" r="0" b="952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46A" w:rsidRPr="00B01B44">
        <w:rPr>
          <w:rFonts w:ascii="Calibri" w:hAnsi="Calibri"/>
          <w:iCs/>
          <w:sz w:val="26"/>
          <w:szCs w:val="26"/>
        </w:rPr>
        <w:t xml:space="preserve">Reposez-vous bien. </w:t>
      </w:r>
      <w:r w:rsidR="0054346A" w:rsidRPr="00B01B44">
        <w:rPr>
          <w:rFonts w:ascii="Calibri" w:hAnsi="Calibri"/>
          <w:iCs/>
          <w:sz w:val="26"/>
          <w:szCs w:val="26"/>
        </w:rPr>
        <w:tab/>
      </w:r>
      <w:r w:rsidR="0054346A" w:rsidRPr="00B01B44">
        <w:rPr>
          <w:rFonts w:ascii="Calibri" w:hAnsi="Calibri"/>
          <w:iCs/>
          <w:sz w:val="26"/>
          <w:szCs w:val="26"/>
        </w:rPr>
        <w:tab/>
      </w:r>
      <w:r w:rsidR="0054346A" w:rsidRPr="00B01B44">
        <w:rPr>
          <w:rFonts w:ascii="Calibri" w:hAnsi="Calibri"/>
          <w:iCs/>
          <w:sz w:val="26"/>
          <w:szCs w:val="26"/>
        </w:rPr>
        <w:tab/>
      </w:r>
      <w:r w:rsidR="0054346A" w:rsidRPr="00B01B44">
        <w:rPr>
          <w:rFonts w:ascii="Calibri" w:hAnsi="Calibri"/>
          <w:iCs/>
          <w:sz w:val="26"/>
          <w:szCs w:val="26"/>
        </w:rPr>
        <w:tab/>
      </w:r>
      <w:r w:rsidR="0054346A" w:rsidRPr="00B01B44">
        <w:rPr>
          <w:rFonts w:ascii="Calibri" w:hAnsi="Calibri"/>
          <w:i/>
          <w:sz w:val="26"/>
          <w:szCs w:val="26"/>
        </w:rPr>
        <w:t>Rest well.</w:t>
      </w:r>
    </w:p>
    <w:p w14:paraId="37C25F6A" w14:textId="76EEFD48" w:rsidR="0054346A" w:rsidRPr="0054346A" w:rsidRDefault="0054346A" w:rsidP="00443B7E">
      <w:pPr>
        <w:spacing w:line="240" w:lineRule="auto"/>
        <w:rPr>
          <w:rFonts w:ascii="Calibri" w:hAnsi="Calibri"/>
          <w:i/>
          <w:sz w:val="26"/>
          <w:szCs w:val="26"/>
          <w:lang w:val="fr-FR"/>
        </w:rPr>
      </w:pPr>
      <w:r w:rsidRPr="0054346A">
        <w:rPr>
          <w:rFonts w:ascii="Calibri" w:hAnsi="Calibri"/>
          <w:iCs/>
          <w:sz w:val="26"/>
          <w:szCs w:val="26"/>
          <w:lang w:val="fr-FR"/>
        </w:rPr>
        <w:t>Montrez-moi le bras.</w:t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Cs/>
          <w:sz w:val="26"/>
          <w:szCs w:val="26"/>
          <w:lang w:val="fr-FR"/>
        </w:rPr>
        <w:tab/>
      </w:r>
      <w:r>
        <w:rPr>
          <w:rFonts w:ascii="Calibri" w:hAnsi="Calibri"/>
          <w:i/>
          <w:sz w:val="26"/>
          <w:szCs w:val="26"/>
          <w:lang w:val="fr-FR"/>
        </w:rPr>
        <w:t>Show me your arm.</w:t>
      </w:r>
    </w:p>
    <w:p w14:paraId="3E17B0FD" w14:textId="48F37D0A" w:rsidR="00166027" w:rsidRPr="00B01B44" w:rsidRDefault="0054346A" w:rsidP="00443B7E">
      <w:pPr>
        <w:spacing w:line="240" w:lineRule="auto"/>
        <w:rPr>
          <w:rFonts w:ascii="Calibri" w:hAnsi="Calibri"/>
          <w:i/>
          <w:iCs/>
          <w:sz w:val="26"/>
          <w:szCs w:val="26"/>
        </w:rPr>
      </w:pPr>
      <w:r w:rsidRPr="0054346A">
        <w:rPr>
          <w:rFonts w:ascii="Calibri" w:hAnsi="Calibri"/>
          <w:iCs/>
          <w:sz w:val="26"/>
          <w:szCs w:val="26"/>
          <w:lang w:val="fr-FR"/>
        </w:rPr>
        <w:t xml:space="preserve">Buvez beaucoup d’eau. </w:t>
      </w:r>
      <w:r w:rsidRPr="0054346A">
        <w:rPr>
          <w:rFonts w:ascii="Calibri" w:hAnsi="Calibri"/>
          <w:i/>
          <w:iCs/>
          <w:sz w:val="26"/>
          <w:szCs w:val="26"/>
          <w:lang w:val="fr-FR"/>
        </w:rPr>
        <w:t xml:space="preserve"> </w:t>
      </w:r>
      <w:r w:rsidR="00166027" w:rsidRPr="0054346A">
        <w:rPr>
          <w:rFonts w:ascii="Calibri" w:hAnsi="Calibri"/>
          <w:sz w:val="26"/>
          <w:szCs w:val="26"/>
          <w:lang w:val="fr-FR"/>
        </w:rPr>
        <w:tab/>
      </w:r>
      <w:r w:rsidR="00166027" w:rsidRPr="0054346A">
        <w:rPr>
          <w:rFonts w:ascii="Calibri" w:hAnsi="Calibri"/>
          <w:sz w:val="26"/>
          <w:szCs w:val="26"/>
          <w:lang w:val="fr-FR"/>
        </w:rPr>
        <w:tab/>
      </w:r>
      <w:r w:rsidR="00166027" w:rsidRPr="0054346A">
        <w:rPr>
          <w:rFonts w:ascii="Calibri" w:hAnsi="Calibri"/>
          <w:sz w:val="26"/>
          <w:szCs w:val="26"/>
          <w:lang w:val="fr-FR"/>
        </w:rPr>
        <w:tab/>
      </w:r>
      <w:r w:rsidRPr="00B01B44">
        <w:rPr>
          <w:rFonts w:ascii="Calibri" w:hAnsi="Calibri"/>
          <w:i/>
          <w:iCs/>
          <w:sz w:val="26"/>
          <w:szCs w:val="26"/>
        </w:rPr>
        <w:t>Drink lots of water.</w:t>
      </w:r>
      <w:r w:rsidR="00166027" w:rsidRPr="00B01B44">
        <w:rPr>
          <w:rFonts w:ascii="Calibri" w:hAnsi="Calibri"/>
          <w:sz w:val="26"/>
          <w:szCs w:val="26"/>
        </w:rPr>
        <w:tab/>
      </w:r>
      <w:r w:rsidRPr="00B01B44">
        <w:rPr>
          <w:rFonts w:ascii="Calibri" w:hAnsi="Calibri"/>
          <w:sz w:val="26"/>
          <w:szCs w:val="26"/>
        </w:rPr>
        <w:tab/>
      </w:r>
    </w:p>
    <w:p w14:paraId="64CA0CF8" w14:textId="281E0242" w:rsidR="00443B7E" w:rsidRPr="00B01B44" w:rsidRDefault="00443B7E" w:rsidP="00443B7E">
      <w:pPr>
        <w:pBdr>
          <w:bottom w:val="single" w:sz="4" w:space="1" w:color="auto"/>
        </w:pBdr>
        <w:rPr>
          <w:rFonts w:ascii="Calibri" w:hAnsi="Calibri"/>
          <w:b/>
          <w:bCs/>
          <w:sz w:val="40"/>
          <w:szCs w:val="32"/>
        </w:rPr>
      </w:pPr>
      <w:r w:rsidRPr="00B01B44">
        <w:rPr>
          <w:rFonts w:ascii="Calibri" w:hAnsi="Calibri"/>
          <w:b/>
          <w:bCs/>
          <w:noProof/>
          <w:sz w:val="32"/>
          <w:szCs w:val="32"/>
        </w:rPr>
        <w:t>À la pharmacie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1985"/>
        <w:gridCol w:w="2051"/>
        <w:gridCol w:w="2478"/>
      </w:tblGrid>
      <w:tr w:rsidR="0054346A" w14:paraId="1AD7517D" w14:textId="77777777" w:rsidTr="00D643BA">
        <w:tc>
          <w:tcPr>
            <w:tcW w:w="3397" w:type="dxa"/>
          </w:tcPr>
          <w:p w14:paraId="230C2DDF" w14:textId="1820A34D" w:rsidR="0054346A" w:rsidRDefault="0054346A" w:rsidP="0054346A">
            <w:pPr>
              <w:spacing w:line="36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 cachet</w:t>
            </w:r>
          </w:p>
        </w:tc>
        <w:tc>
          <w:tcPr>
            <w:tcW w:w="1985" w:type="dxa"/>
          </w:tcPr>
          <w:p w14:paraId="25488C52" w14:textId="65AE2D92" w:rsidR="0054346A" w:rsidRDefault="0054346A" w:rsidP="0054346A">
            <w:pPr>
              <w:spacing w:line="36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54346A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pill</w:t>
            </w:r>
          </w:p>
        </w:tc>
        <w:tc>
          <w:tcPr>
            <w:tcW w:w="2051" w:type="dxa"/>
          </w:tcPr>
          <w:p w14:paraId="6B3BE421" w14:textId="26848C5F" w:rsidR="0054346A" w:rsidRDefault="0054346A" w:rsidP="0054346A">
            <w:pPr>
              <w:spacing w:line="36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la grippe</w:t>
            </w:r>
          </w:p>
        </w:tc>
        <w:tc>
          <w:tcPr>
            <w:tcW w:w="2478" w:type="dxa"/>
          </w:tcPr>
          <w:p w14:paraId="73ABA49F" w14:textId="1B72C025" w:rsidR="0054346A" w:rsidRPr="0054346A" w:rsidRDefault="0054346A" w:rsidP="0054346A">
            <w:pPr>
              <w:spacing w:line="360" w:lineRule="auto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the flu</w:t>
            </w:r>
          </w:p>
        </w:tc>
      </w:tr>
      <w:tr w:rsidR="0054346A" w14:paraId="76CD081B" w14:textId="77777777" w:rsidTr="00D643BA">
        <w:tc>
          <w:tcPr>
            <w:tcW w:w="3397" w:type="dxa"/>
          </w:tcPr>
          <w:p w14:paraId="515DE746" w14:textId="0D18B711" w:rsidR="0054346A" w:rsidRDefault="0054346A" w:rsidP="0054346A">
            <w:pPr>
              <w:spacing w:line="36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54346A">
              <w:rPr>
                <w:rFonts w:ascii="Calibri" w:hAnsi="Calibri"/>
                <w:iCs/>
                <w:sz w:val="26"/>
                <w:szCs w:val="26"/>
                <w:lang w:val="fr-FR"/>
              </w:rPr>
              <w:t>un comprimé</w:t>
            </w:r>
            <w:r w:rsidRPr="0054346A">
              <w:rPr>
                <w:rFonts w:ascii="Calibri" w:hAnsi="Calibri"/>
                <w:iCs/>
                <w:sz w:val="26"/>
                <w:szCs w:val="26"/>
                <w:lang w:val="fr-FR"/>
              </w:rPr>
              <w:tab/>
            </w:r>
          </w:p>
        </w:tc>
        <w:tc>
          <w:tcPr>
            <w:tcW w:w="1985" w:type="dxa"/>
          </w:tcPr>
          <w:p w14:paraId="1A7E517B" w14:textId="3142AB30" w:rsidR="0054346A" w:rsidRDefault="0054346A" w:rsidP="0054346A">
            <w:pPr>
              <w:spacing w:line="36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54346A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tablet</w:t>
            </w:r>
          </w:p>
        </w:tc>
        <w:tc>
          <w:tcPr>
            <w:tcW w:w="2051" w:type="dxa"/>
          </w:tcPr>
          <w:p w14:paraId="7B08A87B" w14:textId="78D445D8" w:rsidR="0054346A" w:rsidRDefault="0054346A" w:rsidP="0054346A">
            <w:pPr>
              <w:spacing w:line="36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une fièvre</w:t>
            </w:r>
          </w:p>
        </w:tc>
        <w:tc>
          <w:tcPr>
            <w:tcW w:w="2478" w:type="dxa"/>
          </w:tcPr>
          <w:p w14:paraId="16347DDB" w14:textId="40A26958" w:rsidR="0054346A" w:rsidRDefault="0054346A" w:rsidP="0054346A">
            <w:pPr>
              <w:spacing w:line="36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54346A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 xml:space="preserve">a </w:t>
            </w:r>
            <w: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temperature</w:t>
            </w:r>
          </w:p>
        </w:tc>
      </w:tr>
      <w:tr w:rsidR="0054346A" w14:paraId="5C9C832F" w14:textId="77777777" w:rsidTr="00D643BA">
        <w:tc>
          <w:tcPr>
            <w:tcW w:w="3397" w:type="dxa"/>
          </w:tcPr>
          <w:p w14:paraId="32BCF3F0" w14:textId="1B7ABC9F" w:rsidR="0054346A" w:rsidRDefault="0054346A" w:rsidP="0054346A">
            <w:pPr>
              <w:spacing w:line="36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54346A">
              <w:rPr>
                <w:rFonts w:ascii="Calibri" w:hAnsi="Calibri"/>
                <w:iCs/>
                <w:sz w:val="26"/>
                <w:szCs w:val="26"/>
                <w:lang w:val="fr-FR"/>
              </w:rPr>
              <w:t>un pansement / un sparadrop</w:t>
            </w:r>
          </w:p>
        </w:tc>
        <w:tc>
          <w:tcPr>
            <w:tcW w:w="1985" w:type="dxa"/>
          </w:tcPr>
          <w:p w14:paraId="15E7090B" w14:textId="42EFE6AB" w:rsidR="0054346A" w:rsidRDefault="0054346A" w:rsidP="0054346A">
            <w:pPr>
              <w:spacing w:line="36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54346A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plaster</w:t>
            </w:r>
          </w:p>
        </w:tc>
        <w:tc>
          <w:tcPr>
            <w:tcW w:w="2051" w:type="dxa"/>
          </w:tcPr>
          <w:p w14:paraId="5B52B014" w14:textId="4B577F07" w:rsidR="0054346A" w:rsidRDefault="0054346A" w:rsidP="0054346A">
            <w:pPr>
              <w:spacing w:line="36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une maladie</w:t>
            </w:r>
          </w:p>
        </w:tc>
        <w:tc>
          <w:tcPr>
            <w:tcW w:w="2478" w:type="dxa"/>
          </w:tcPr>
          <w:p w14:paraId="0E39DB3E" w14:textId="0E30E779" w:rsidR="0054346A" w:rsidRDefault="0054346A" w:rsidP="0054346A">
            <w:pPr>
              <w:spacing w:line="36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an illness</w:t>
            </w:r>
          </w:p>
        </w:tc>
      </w:tr>
      <w:tr w:rsidR="0054346A" w14:paraId="380F1531" w14:textId="77777777" w:rsidTr="00D643BA">
        <w:tc>
          <w:tcPr>
            <w:tcW w:w="3397" w:type="dxa"/>
          </w:tcPr>
          <w:p w14:paraId="7B617B9C" w14:textId="5E838342" w:rsidR="0054346A" w:rsidRDefault="0054346A" w:rsidP="0054346A">
            <w:pPr>
              <w:spacing w:line="36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54346A">
              <w:rPr>
                <w:rFonts w:ascii="Calibri" w:hAnsi="Calibri"/>
                <w:sz w:val="26"/>
                <w:szCs w:val="26"/>
                <w:lang w:val="fr-FR"/>
              </w:rPr>
              <w:t>du sirop</w:t>
            </w:r>
          </w:p>
        </w:tc>
        <w:tc>
          <w:tcPr>
            <w:tcW w:w="1985" w:type="dxa"/>
          </w:tcPr>
          <w:p w14:paraId="65D01232" w14:textId="78673465" w:rsidR="0054346A" w:rsidRDefault="0054346A" w:rsidP="0054346A">
            <w:pPr>
              <w:spacing w:line="36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54346A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some syrup</w:t>
            </w:r>
          </w:p>
        </w:tc>
        <w:tc>
          <w:tcPr>
            <w:tcW w:w="2051" w:type="dxa"/>
          </w:tcPr>
          <w:p w14:paraId="7A56F22F" w14:textId="606F719A" w:rsidR="0054346A" w:rsidRDefault="0054346A" w:rsidP="0054346A">
            <w:pPr>
              <w:spacing w:line="36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une aspirine</w:t>
            </w:r>
          </w:p>
        </w:tc>
        <w:tc>
          <w:tcPr>
            <w:tcW w:w="2478" w:type="dxa"/>
          </w:tcPr>
          <w:p w14:paraId="7495F619" w14:textId="3AD35714" w:rsidR="0054346A" w:rsidRPr="0054346A" w:rsidRDefault="0054346A" w:rsidP="0054346A">
            <w:pPr>
              <w:spacing w:line="360" w:lineRule="auto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 w:rsidRPr="0054346A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an aspirine</w:t>
            </w:r>
          </w:p>
        </w:tc>
      </w:tr>
      <w:tr w:rsidR="0054346A" w14:paraId="48F64B0F" w14:textId="77777777" w:rsidTr="00D643BA">
        <w:tc>
          <w:tcPr>
            <w:tcW w:w="3397" w:type="dxa"/>
          </w:tcPr>
          <w:p w14:paraId="35ACD93C" w14:textId="0F0123AD" w:rsidR="0054346A" w:rsidRDefault="0054346A" w:rsidP="00166027">
            <w:pPr>
              <w:spacing w:line="36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54346A">
              <w:rPr>
                <w:rFonts w:ascii="Calibri" w:hAnsi="Calibri"/>
                <w:sz w:val="26"/>
                <w:szCs w:val="26"/>
                <w:lang w:val="fr-FR"/>
              </w:rPr>
              <w:t>du lait</w:t>
            </w:r>
            <w:r>
              <w:rPr>
                <w:rFonts w:ascii="Calibri" w:hAnsi="Calibri"/>
                <w:sz w:val="26"/>
                <w:szCs w:val="26"/>
                <w:lang w:val="fr-FR"/>
              </w:rPr>
              <w:t>/crème</w:t>
            </w:r>
            <w:r w:rsidRPr="0054346A">
              <w:rPr>
                <w:rFonts w:ascii="Calibri" w:hAnsi="Calibri"/>
                <w:sz w:val="26"/>
                <w:szCs w:val="26"/>
                <w:lang w:val="fr-FR"/>
              </w:rPr>
              <w:t xml:space="preserve"> solaire</w:t>
            </w:r>
          </w:p>
        </w:tc>
        <w:tc>
          <w:tcPr>
            <w:tcW w:w="1985" w:type="dxa"/>
          </w:tcPr>
          <w:p w14:paraId="4316A3DF" w14:textId="79EBA2A6" w:rsidR="0054346A" w:rsidRDefault="0054346A" w:rsidP="00166027">
            <w:pPr>
              <w:spacing w:line="36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54346A">
              <w:rPr>
                <w:rFonts w:ascii="Calibri" w:hAnsi="Calibri"/>
                <w:i/>
                <w:sz w:val="26"/>
                <w:szCs w:val="26"/>
                <w:lang w:val="fr-FR"/>
              </w:rPr>
              <w:t>some suncream</w:t>
            </w:r>
          </w:p>
        </w:tc>
        <w:tc>
          <w:tcPr>
            <w:tcW w:w="2051" w:type="dxa"/>
          </w:tcPr>
          <w:p w14:paraId="56996A04" w14:textId="77F0C034" w:rsidR="0054346A" w:rsidRDefault="0054346A" w:rsidP="00166027">
            <w:pPr>
              <w:spacing w:line="36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sz w:val="26"/>
                <w:szCs w:val="26"/>
                <w:lang w:val="fr-FR"/>
              </w:rPr>
              <w:t>une ordonnance</w:t>
            </w:r>
          </w:p>
        </w:tc>
        <w:tc>
          <w:tcPr>
            <w:tcW w:w="2478" w:type="dxa"/>
          </w:tcPr>
          <w:p w14:paraId="56850AA5" w14:textId="53383288" w:rsidR="0054346A" w:rsidRPr="0054346A" w:rsidRDefault="0054346A" w:rsidP="00166027">
            <w:pPr>
              <w:spacing w:line="360" w:lineRule="auto"/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</w:pPr>
            <w:r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prescription</w:t>
            </w:r>
          </w:p>
        </w:tc>
      </w:tr>
      <w:tr w:rsidR="0054346A" w:rsidRPr="0054346A" w14:paraId="766687D1" w14:textId="77777777" w:rsidTr="00D643BA">
        <w:tc>
          <w:tcPr>
            <w:tcW w:w="3397" w:type="dxa"/>
          </w:tcPr>
          <w:p w14:paraId="583DC74E" w14:textId="0F85D41C" w:rsidR="0054346A" w:rsidRPr="0054346A" w:rsidRDefault="0054346A" w:rsidP="00166027">
            <w:pPr>
              <w:spacing w:line="360" w:lineRule="auto"/>
              <w:rPr>
                <w:rFonts w:ascii="Calibri" w:hAnsi="Calibri"/>
                <w:sz w:val="26"/>
                <w:szCs w:val="26"/>
                <w:lang w:val="fr-FR"/>
              </w:rPr>
            </w:pPr>
            <w:r w:rsidRPr="0054346A">
              <w:rPr>
                <w:rFonts w:ascii="Calibri" w:hAnsi="Calibri"/>
                <w:sz w:val="26"/>
                <w:szCs w:val="26"/>
              </w:rPr>
              <w:t>des médicaments (m)</w:t>
            </w:r>
          </w:p>
        </w:tc>
        <w:tc>
          <w:tcPr>
            <w:tcW w:w="1985" w:type="dxa"/>
          </w:tcPr>
          <w:p w14:paraId="5513D8FF" w14:textId="68C60029" w:rsidR="0054346A" w:rsidRPr="0054346A" w:rsidRDefault="0054346A" w:rsidP="00166027">
            <w:pPr>
              <w:spacing w:line="360" w:lineRule="auto"/>
              <w:rPr>
                <w:rFonts w:ascii="Calibri" w:hAnsi="Calibri"/>
                <w:i/>
                <w:sz w:val="26"/>
                <w:szCs w:val="26"/>
              </w:rPr>
            </w:pPr>
            <w:r w:rsidRPr="0054346A">
              <w:rPr>
                <w:rFonts w:ascii="Calibri" w:hAnsi="Calibri"/>
                <w:i/>
                <w:iCs/>
                <w:sz w:val="26"/>
                <w:szCs w:val="26"/>
              </w:rPr>
              <w:t xml:space="preserve">some medicine </w:t>
            </w:r>
          </w:p>
        </w:tc>
        <w:tc>
          <w:tcPr>
            <w:tcW w:w="2051" w:type="dxa"/>
          </w:tcPr>
          <w:p w14:paraId="75788A6C" w14:textId="3CDD5505" w:rsidR="0054346A" w:rsidRPr="0054346A" w:rsidRDefault="0054346A" w:rsidP="00166027">
            <w:pPr>
              <w:spacing w:line="360" w:lineRule="auto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2478" w:type="dxa"/>
          </w:tcPr>
          <w:p w14:paraId="2C633EA2" w14:textId="2E90C606" w:rsidR="0054346A" w:rsidRPr="0054346A" w:rsidRDefault="0054346A" w:rsidP="00166027">
            <w:pPr>
              <w:spacing w:line="360" w:lineRule="auto"/>
              <w:rPr>
                <w:rFonts w:ascii="Calibri" w:hAnsi="Calibri"/>
                <w:sz w:val="26"/>
                <w:szCs w:val="26"/>
              </w:rPr>
            </w:pPr>
          </w:p>
        </w:tc>
      </w:tr>
      <w:tr w:rsidR="0054346A" w:rsidRPr="0054346A" w14:paraId="2A779BDB" w14:textId="77777777" w:rsidTr="00D643BA">
        <w:tc>
          <w:tcPr>
            <w:tcW w:w="3397" w:type="dxa"/>
          </w:tcPr>
          <w:p w14:paraId="5C59C970" w14:textId="516A4911" w:rsidR="0054346A" w:rsidRPr="0054346A" w:rsidRDefault="0054346A" w:rsidP="00166027">
            <w:pPr>
              <w:spacing w:line="360" w:lineRule="auto"/>
              <w:rPr>
                <w:rFonts w:ascii="Calibri" w:hAnsi="Calibri"/>
                <w:sz w:val="26"/>
                <w:szCs w:val="26"/>
              </w:rPr>
            </w:pPr>
            <w:r w:rsidRPr="0054346A">
              <w:rPr>
                <w:rFonts w:ascii="Calibri" w:hAnsi="Calibri"/>
                <w:sz w:val="26"/>
                <w:szCs w:val="26"/>
                <w:lang w:val="fr-FR"/>
              </w:rPr>
              <w:t>un coup de soleil</w:t>
            </w:r>
          </w:p>
        </w:tc>
        <w:tc>
          <w:tcPr>
            <w:tcW w:w="1985" w:type="dxa"/>
          </w:tcPr>
          <w:p w14:paraId="7B91B469" w14:textId="09903A89" w:rsidR="0054346A" w:rsidRPr="0054346A" w:rsidRDefault="0054346A" w:rsidP="00166027">
            <w:pPr>
              <w:spacing w:line="360" w:lineRule="auto"/>
              <w:rPr>
                <w:rFonts w:ascii="Calibri" w:hAnsi="Calibri"/>
                <w:i/>
                <w:iCs/>
                <w:sz w:val="26"/>
                <w:szCs w:val="26"/>
              </w:rPr>
            </w:pPr>
            <w:r w:rsidRPr="0054346A">
              <w:rPr>
                <w:rFonts w:ascii="Calibri" w:hAnsi="Calibri"/>
                <w:i/>
                <w:iCs/>
                <w:sz w:val="26"/>
                <w:szCs w:val="26"/>
                <w:lang w:val="fr-FR"/>
              </w:rPr>
              <w:t>a sun burn</w:t>
            </w:r>
          </w:p>
        </w:tc>
        <w:tc>
          <w:tcPr>
            <w:tcW w:w="2051" w:type="dxa"/>
          </w:tcPr>
          <w:p w14:paraId="1FC32179" w14:textId="77777777" w:rsidR="0054346A" w:rsidRPr="0054346A" w:rsidRDefault="0054346A" w:rsidP="00166027">
            <w:pPr>
              <w:spacing w:line="360" w:lineRule="auto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2478" w:type="dxa"/>
          </w:tcPr>
          <w:p w14:paraId="1BE7E637" w14:textId="39CF7BE1" w:rsidR="0054346A" w:rsidRPr="0054346A" w:rsidRDefault="0054346A" w:rsidP="00166027">
            <w:pPr>
              <w:spacing w:line="360" w:lineRule="auto"/>
              <w:rPr>
                <w:rFonts w:ascii="Calibri" w:hAnsi="Calibri"/>
                <w:sz w:val="26"/>
                <w:szCs w:val="26"/>
              </w:rPr>
            </w:pPr>
          </w:p>
        </w:tc>
      </w:tr>
    </w:tbl>
    <w:p w14:paraId="4A5DA106" w14:textId="675E720A" w:rsidR="008B51E3" w:rsidRPr="009F552C" w:rsidRDefault="009F552C" w:rsidP="009F552C">
      <w:pPr>
        <w:pBdr>
          <w:bottom w:val="single" w:sz="4" w:space="1" w:color="auto"/>
        </w:pBdr>
        <w:rPr>
          <w:b/>
          <w:sz w:val="32"/>
          <w:szCs w:val="32"/>
          <w:lang w:val="fr-FR"/>
        </w:rPr>
      </w:pPr>
      <w:r w:rsidRPr="009F552C">
        <w:rPr>
          <w:b/>
          <w:sz w:val="32"/>
          <w:szCs w:val="32"/>
          <w:lang w:val="fr-FR"/>
        </w:rPr>
        <w:t>Adjectives</w:t>
      </w:r>
    </w:p>
    <w:tbl>
      <w:tblPr>
        <w:tblW w:w="102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"/>
        <w:gridCol w:w="1142"/>
        <w:gridCol w:w="1167"/>
        <w:gridCol w:w="1253"/>
        <w:gridCol w:w="1055"/>
        <w:gridCol w:w="4650"/>
      </w:tblGrid>
      <w:tr w:rsidR="009F552C" w:rsidRPr="009F552C" w14:paraId="1124A8B0" w14:textId="77777777" w:rsidTr="009F552C">
        <w:trPr>
          <w:trHeight w:val="30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F36263E" w14:textId="1CE385A0" w:rsidR="009F552C" w:rsidRPr="009F552C" w:rsidRDefault="009F552C" w:rsidP="009F552C">
            <w:pPr>
              <w:spacing w:line="240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C108503" w14:textId="23DCA44C" w:rsidR="009F552C" w:rsidRPr="009F552C" w:rsidRDefault="009F552C" w:rsidP="009F552C">
            <w:pPr>
              <w:spacing w:line="240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MPL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86150E" w14:textId="7E4D6BE0" w:rsidR="009F552C" w:rsidRPr="009F552C" w:rsidRDefault="009F552C" w:rsidP="009F552C">
            <w:pPr>
              <w:spacing w:line="240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79A3F0" w14:textId="34E58973" w:rsidR="009F552C" w:rsidRPr="009F552C" w:rsidRDefault="009F552C" w:rsidP="009F552C">
            <w:pPr>
              <w:spacing w:line="240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FPL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793161D" w14:textId="77777777" w:rsidR="009F552C" w:rsidRPr="009F552C" w:rsidRDefault="009F552C" w:rsidP="009F552C">
            <w:pPr>
              <w:spacing w:line="240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F552C">
              <w:rPr>
                <w:rFonts w:ascii="Calibri" w:hAnsi="Calibri"/>
                <w:b/>
                <w:bCs/>
                <w:sz w:val="20"/>
                <w:szCs w:val="20"/>
              </w:rPr>
              <w:t>Meaning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0C42DFA" w14:textId="77777777" w:rsidR="009F552C" w:rsidRPr="009F552C" w:rsidRDefault="009F552C" w:rsidP="009F552C">
            <w:pPr>
              <w:spacing w:line="240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F552C">
              <w:rPr>
                <w:rFonts w:ascii="Calibri" w:hAnsi="Calibri"/>
                <w:b/>
                <w:bCs/>
                <w:sz w:val="20"/>
                <w:szCs w:val="20"/>
              </w:rPr>
              <w:t>Rule</w:t>
            </w:r>
          </w:p>
        </w:tc>
      </w:tr>
      <w:tr w:rsidR="009F552C" w:rsidRPr="009F552C" w14:paraId="7E279C57" w14:textId="77777777" w:rsidTr="009F552C">
        <w:trPr>
          <w:trHeight w:val="949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82BBF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petit</w:t>
            </w:r>
          </w:p>
          <w:p w14:paraId="256326FD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grand</w:t>
            </w:r>
          </w:p>
          <w:p w14:paraId="67DB8143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court</w:t>
            </w:r>
          </w:p>
          <w:p w14:paraId="6AFAE0DF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haut</w:t>
            </w:r>
          </w:p>
          <w:p w14:paraId="3591BCAE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excellent</w:t>
            </w:r>
          </w:p>
          <w:p w14:paraId="330027D1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m</w:t>
            </w:r>
            <w:r w:rsidRPr="009F552C">
              <w:rPr>
                <w:rFonts w:ascii="Calibri" w:hAnsi="Calibri" w:cs="Calibri"/>
                <w:b/>
                <w:sz w:val="20"/>
                <w:szCs w:val="20"/>
                <w:lang w:val="fr-FR"/>
              </w:rPr>
              <w:t>é</w:t>
            </w: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chant</w:t>
            </w:r>
          </w:p>
          <w:p w14:paraId="28045724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</w:rPr>
              <w:t>lourd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FCE3A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petits</w:t>
            </w:r>
          </w:p>
          <w:p w14:paraId="2CE77238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grands</w:t>
            </w:r>
          </w:p>
          <w:p w14:paraId="46159E71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courts</w:t>
            </w:r>
          </w:p>
          <w:p w14:paraId="466C358F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hauts</w:t>
            </w:r>
          </w:p>
          <w:p w14:paraId="404F86FE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excellents</w:t>
            </w:r>
          </w:p>
          <w:p w14:paraId="45FA8229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m</w:t>
            </w:r>
            <w:r w:rsidRPr="009F552C">
              <w:rPr>
                <w:rFonts w:ascii="Calibri" w:hAnsi="Calibri" w:cs="Calibri"/>
                <w:sz w:val="20"/>
                <w:szCs w:val="20"/>
                <w:lang w:val="fr-FR"/>
              </w:rPr>
              <w:t>é</w:t>
            </w: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chants</w:t>
            </w:r>
          </w:p>
          <w:p w14:paraId="3660281A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lourds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F32AE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petite</w:t>
            </w:r>
          </w:p>
          <w:p w14:paraId="707810C1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grande</w:t>
            </w:r>
          </w:p>
          <w:p w14:paraId="4927AA42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courte</w:t>
            </w:r>
          </w:p>
          <w:p w14:paraId="11BB806B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haute</w:t>
            </w:r>
          </w:p>
          <w:p w14:paraId="613A4590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excellente</w:t>
            </w:r>
          </w:p>
          <w:p w14:paraId="138B841A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m</w:t>
            </w:r>
            <w:r w:rsidRPr="009F552C">
              <w:rPr>
                <w:rFonts w:ascii="Calibri" w:hAnsi="Calibri" w:cs="Calibri"/>
                <w:sz w:val="20"/>
                <w:szCs w:val="20"/>
                <w:lang w:val="fr-FR"/>
              </w:rPr>
              <w:t>é</w:t>
            </w: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chante</w:t>
            </w:r>
          </w:p>
          <w:p w14:paraId="6A57844D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loured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B7A48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petites</w:t>
            </w:r>
          </w:p>
          <w:p w14:paraId="2E0EDCBF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grandes</w:t>
            </w:r>
          </w:p>
          <w:p w14:paraId="0B3754E5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courtes</w:t>
            </w:r>
          </w:p>
          <w:p w14:paraId="64C08FEF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hautes</w:t>
            </w:r>
          </w:p>
          <w:p w14:paraId="4A5EAD3F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excellentes</w:t>
            </w:r>
          </w:p>
          <w:p w14:paraId="2D293988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m</w:t>
            </w:r>
            <w:r w:rsidRPr="009F552C">
              <w:rPr>
                <w:rFonts w:ascii="Calibri" w:hAnsi="Calibri" w:cs="Calibri"/>
                <w:sz w:val="20"/>
                <w:szCs w:val="20"/>
                <w:lang w:val="fr-FR"/>
              </w:rPr>
              <w:t>é</w:t>
            </w: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chantes</w:t>
            </w:r>
          </w:p>
          <w:p w14:paraId="2190E29C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lourdes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24A18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small</w:t>
            </w:r>
          </w:p>
          <w:p w14:paraId="45F1693D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big</w:t>
            </w:r>
          </w:p>
          <w:p w14:paraId="595F1FED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short</w:t>
            </w:r>
          </w:p>
          <w:p w14:paraId="3158ADFA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high</w:t>
            </w:r>
          </w:p>
          <w:p w14:paraId="3217125C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excellent</w:t>
            </w:r>
          </w:p>
          <w:p w14:paraId="3A28124A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naughty</w:t>
            </w:r>
          </w:p>
          <w:p w14:paraId="2E526392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heavy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2A4D8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 xml:space="preserve">Just add an “e" to most adjectives to form the feminine and an “s" to make the plural. Also </w:t>
            </w:r>
            <w:r w:rsidRPr="009F552C">
              <w:rPr>
                <w:rFonts w:ascii="Calibri" w:hAnsi="Calibri"/>
                <w:b/>
                <w:sz w:val="20"/>
                <w:szCs w:val="20"/>
              </w:rPr>
              <w:t xml:space="preserve">content (happy),  fort (strong) </w:t>
            </w:r>
          </w:p>
          <w:p w14:paraId="2B3AACEA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u w:val="single"/>
              </w:rPr>
            </w:pPr>
            <w:r w:rsidRPr="009F552C">
              <w:rPr>
                <w:rFonts w:ascii="Calibri" w:hAnsi="Calibri"/>
                <w:sz w:val="20"/>
                <w:szCs w:val="20"/>
                <w:u w:val="single"/>
              </w:rPr>
              <w:t xml:space="preserve">Except: </w:t>
            </w:r>
          </w:p>
          <w:p w14:paraId="05085A90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</w:rPr>
              <w:t>long – longue (long)</w:t>
            </w:r>
          </w:p>
          <w:p w14:paraId="2C86F9B7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</w:rPr>
              <w:t>bon – bonne (good)</w:t>
            </w:r>
          </w:p>
          <w:p w14:paraId="5126AC2F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</w:rPr>
              <w:t>gentil – gentille (kind)</w:t>
            </w:r>
          </w:p>
          <w:p w14:paraId="53A86495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9F552C" w:rsidRPr="009F552C" w14:paraId="76581881" w14:textId="77777777" w:rsidTr="009F552C">
        <w:trPr>
          <w:trHeight w:val="1055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5AB3E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paisible</w:t>
            </w:r>
          </w:p>
          <w:p w14:paraId="7EA74A41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propre</w:t>
            </w:r>
          </w:p>
          <w:p w14:paraId="72D88C8E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sale</w:t>
            </w:r>
          </w:p>
          <w:p w14:paraId="789527FB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mince</w:t>
            </w: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ab/>
            </w:r>
          </w:p>
          <w:p w14:paraId="0D2BC6E4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jeune</w:t>
            </w: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ab/>
            </w:r>
          </w:p>
          <w:p w14:paraId="6379D24C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pauvre</w:t>
            </w:r>
          </w:p>
          <w:p w14:paraId="538593A9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riche</w:t>
            </w: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ab/>
            </w:r>
          </w:p>
          <w:p w14:paraId="467EA35E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 xml:space="preserve">triste </w:t>
            </w:r>
          </w:p>
          <w:p w14:paraId="034E3959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large</w:t>
            </w: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ab/>
            </w:r>
          </w:p>
          <w:p w14:paraId="6AFAC9E5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autre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049BC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paisibles</w:t>
            </w:r>
          </w:p>
          <w:p w14:paraId="1BB97F4D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propres</w:t>
            </w:r>
          </w:p>
          <w:p w14:paraId="365563D2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sales</w:t>
            </w:r>
          </w:p>
          <w:p w14:paraId="04E347A2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minces</w:t>
            </w:r>
          </w:p>
          <w:p w14:paraId="1E3FCB40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jeunes</w:t>
            </w:r>
          </w:p>
          <w:p w14:paraId="10650EF9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pauvres</w:t>
            </w:r>
          </w:p>
          <w:p w14:paraId="0FFC2D31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riches</w:t>
            </w:r>
          </w:p>
          <w:p w14:paraId="585E7642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tristes</w:t>
            </w:r>
          </w:p>
          <w:p w14:paraId="3AEBAA6D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larges</w:t>
            </w:r>
          </w:p>
          <w:p w14:paraId="7DF5F960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autres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CD9A6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paisible</w:t>
            </w:r>
          </w:p>
          <w:p w14:paraId="4AE6A639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propre</w:t>
            </w:r>
          </w:p>
          <w:p w14:paraId="0D83A849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sale</w:t>
            </w:r>
          </w:p>
          <w:p w14:paraId="0EDBA841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mince</w:t>
            </w:r>
          </w:p>
          <w:p w14:paraId="1BD26DC7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jeune</w:t>
            </w:r>
          </w:p>
          <w:p w14:paraId="72CA2C8E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pauvre</w:t>
            </w:r>
          </w:p>
          <w:p w14:paraId="511C2571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riche</w:t>
            </w:r>
          </w:p>
          <w:p w14:paraId="3FD54295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triste</w:t>
            </w:r>
          </w:p>
          <w:p w14:paraId="7368227F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large</w:t>
            </w:r>
          </w:p>
          <w:p w14:paraId="7D005034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autre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1D4A7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paisibles</w:t>
            </w:r>
          </w:p>
          <w:p w14:paraId="1717C497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propres</w:t>
            </w:r>
          </w:p>
          <w:p w14:paraId="05DD97FF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sales</w:t>
            </w:r>
          </w:p>
          <w:p w14:paraId="211CBB86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minces</w:t>
            </w:r>
          </w:p>
          <w:p w14:paraId="6652CBC2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jeunes</w:t>
            </w:r>
          </w:p>
          <w:p w14:paraId="115FC7A4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sz w:val="20"/>
                <w:szCs w:val="20"/>
                <w:lang w:val="fr-FR"/>
              </w:rPr>
              <w:t>pauvres</w:t>
            </w:r>
          </w:p>
          <w:p w14:paraId="227AA337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riches</w:t>
            </w:r>
          </w:p>
          <w:p w14:paraId="55D43724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tristes</w:t>
            </w:r>
          </w:p>
          <w:p w14:paraId="495448D4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larges</w:t>
            </w:r>
          </w:p>
          <w:p w14:paraId="417AC44F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autres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A1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peaceful</w:t>
            </w:r>
          </w:p>
          <w:p w14:paraId="63154D8A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clean</w:t>
            </w:r>
          </w:p>
          <w:p w14:paraId="434C8EFC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dirty</w:t>
            </w:r>
          </w:p>
          <w:p w14:paraId="6B1629F1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slim</w:t>
            </w:r>
          </w:p>
          <w:p w14:paraId="4C53FEEE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young</w:t>
            </w:r>
          </w:p>
          <w:p w14:paraId="4D67DE61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poor</w:t>
            </w:r>
          </w:p>
          <w:p w14:paraId="24CB1AFD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rich</w:t>
            </w:r>
          </w:p>
          <w:p w14:paraId="1ED71708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sad</w:t>
            </w:r>
          </w:p>
          <w:p w14:paraId="3C9B4D72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wide</w:t>
            </w:r>
          </w:p>
          <w:p w14:paraId="1766D538" w14:textId="2560DA49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other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E8328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Adjectives which already end with an “e" in the masculine do not change in the feminine.</w:t>
            </w:r>
          </w:p>
          <w:p w14:paraId="4ACA901D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  <w:p w14:paraId="580788AB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If the final “e” has an acute accent on it another “e” is added in the feminine:</w:t>
            </w:r>
          </w:p>
          <w:p w14:paraId="3412E3AF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d</w:t>
            </w:r>
            <w:r w:rsidRPr="009F552C">
              <w:rPr>
                <w:rFonts w:ascii="Calibri" w:hAnsi="Calibri" w:cs="Calibri"/>
                <w:b/>
                <w:sz w:val="20"/>
                <w:szCs w:val="20"/>
                <w:lang w:val="fr-FR"/>
              </w:rPr>
              <w:t>é</w:t>
            </w: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contract</w:t>
            </w:r>
            <w:r w:rsidRPr="009F552C">
              <w:rPr>
                <w:rFonts w:ascii="Calibri" w:hAnsi="Calibri" w:cs="Calibri"/>
                <w:b/>
                <w:sz w:val="20"/>
                <w:szCs w:val="20"/>
                <w:lang w:val="fr-FR"/>
              </w:rPr>
              <w:t>é</w:t>
            </w: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 xml:space="preserve"> – d</w:t>
            </w:r>
            <w:r w:rsidRPr="009F552C">
              <w:rPr>
                <w:rFonts w:ascii="Calibri" w:hAnsi="Calibri" w:cs="Calibri"/>
                <w:b/>
                <w:sz w:val="20"/>
                <w:szCs w:val="20"/>
                <w:lang w:val="fr-FR"/>
              </w:rPr>
              <w:t>é</w:t>
            </w: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contract</w:t>
            </w:r>
            <w:r w:rsidRPr="009F552C">
              <w:rPr>
                <w:rFonts w:ascii="Calibri" w:hAnsi="Calibri" w:cs="Calibri"/>
                <w:b/>
                <w:sz w:val="20"/>
                <w:szCs w:val="20"/>
                <w:lang w:val="fr-FR"/>
              </w:rPr>
              <w:t>é</w:t>
            </w: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>e (casual)</w:t>
            </w:r>
          </w:p>
          <w:p w14:paraId="53B58910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</w:tr>
      <w:tr w:rsidR="009F552C" w:rsidRPr="009F552C" w14:paraId="1E5B89AD" w14:textId="77777777" w:rsidTr="009F552C">
        <w:trPr>
          <w:trHeight w:val="703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10A12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</w:rPr>
              <w:t>bon</w:t>
            </w:r>
          </w:p>
          <w:p w14:paraId="1EDC1C19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</w:rPr>
              <w:t>ancien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EB076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bons</w:t>
            </w:r>
          </w:p>
          <w:p w14:paraId="0334A6B7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anciens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C7A19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bonne</w:t>
            </w:r>
          </w:p>
          <w:p w14:paraId="2C14CCBB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ancienne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EDC87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bonnes</w:t>
            </w:r>
          </w:p>
          <w:p w14:paraId="305F0288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anciennes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0ECEE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good</w:t>
            </w:r>
          </w:p>
          <w:p w14:paraId="00BE31EB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old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7754" w14:textId="05DA5E50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Adjectives ending with “on" or “ien" will double their last consonant.</w:t>
            </w:r>
          </w:p>
        </w:tc>
      </w:tr>
      <w:tr w:rsidR="009F552C" w:rsidRPr="009F552C" w14:paraId="72ADFA59" w14:textId="77777777" w:rsidTr="009F552C">
        <w:trPr>
          <w:trHeight w:val="669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D7DDD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</w:rPr>
              <w:t>nul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25878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nuls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8D933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nulle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138B1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nulles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8BCDE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awful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9077" w14:textId="4E900345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Adjectives ending with “el", “ul" and “eil" will double their last consonant.</w:t>
            </w:r>
          </w:p>
        </w:tc>
      </w:tr>
      <w:tr w:rsidR="009F552C" w:rsidRPr="009F552C" w14:paraId="61E530FF" w14:textId="77777777" w:rsidTr="009F552C">
        <w:trPr>
          <w:trHeight w:val="849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A0F5C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</w:rPr>
              <w:t>heureux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0CF8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heureux</w:t>
            </w:r>
          </w:p>
          <w:p w14:paraId="46EA6A0C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340A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heureuse</w:t>
            </w:r>
          </w:p>
          <w:p w14:paraId="722029C3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F1EA4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heureuses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75CB6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happy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2B76" w14:textId="028A666B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 xml:space="preserve">Adjectives ending with "x" will have their feminine form in “se,"  </w:t>
            </w:r>
            <w:r w:rsidRPr="009F552C"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  <w:t>except</w:t>
            </w:r>
            <w:r w:rsidRPr="009F552C">
              <w:rPr>
                <w:rFonts w:ascii="Calibri" w:hAnsi="Calibri"/>
                <w:b/>
                <w:bCs/>
                <w:sz w:val="20"/>
                <w:szCs w:val="20"/>
              </w:rPr>
              <w:t>: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d</w:t>
            </w:r>
            <w:r w:rsidRPr="009F552C">
              <w:rPr>
                <w:rFonts w:ascii="Calibri" w:hAnsi="Calibri"/>
                <w:b/>
                <w:sz w:val="20"/>
                <w:szCs w:val="20"/>
              </w:rPr>
              <w:t>oux – douce (</w:t>
            </w:r>
            <w:r w:rsidRPr="009F552C">
              <w:rPr>
                <w:rFonts w:ascii="Calibri" w:hAnsi="Calibri"/>
                <w:b/>
                <w:i/>
                <w:iCs/>
                <w:sz w:val="20"/>
                <w:szCs w:val="20"/>
              </w:rPr>
              <w:t xml:space="preserve"> soft )</w:t>
            </w:r>
            <w:r>
              <w:rPr>
                <w:rFonts w:ascii="Calibri" w:hAnsi="Calibri"/>
                <w:b/>
                <w:i/>
                <w:iCs/>
                <w:sz w:val="20"/>
                <w:szCs w:val="20"/>
              </w:rPr>
              <w:t xml:space="preserve">,  </w:t>
            </w:r>
            <w:r w:rsidRPr="009F552C">
              <w:rPr>
                <w:rFonts w:ascii="Calibri" w:hAnsi="Calibri"/>
                <w:b/>
                <w:sz w:val="20"/>
                <w:szCs w:val="20"/>
              </w:rPr>
              <w:t xml:space="preserve">faux – fausse </w:t>
            </w:r>
            <w:r w:rsidRPr="009F552C">
              <w:rPr>
                <w:rFonts w:ascii="Calibri" w:hAnsi="Calibri"/>
                <w:b/>
                <w:i/>
                <w:iCs/>
                <w:sz w:val="20"/>
                <w:szCs w:val="20"/>
              </w:rPr>
              <w:t>( false )</w:t>
            </w:r>
            <w:r>
              <w:rPr>
                <w:rFonts w:ascii="Calibri" w:hAnsi="Calibri"/>
                <w:b/>
                <w:i/>
                <w:iCs/>
                <w:sz w:val="20"/>
                <w:szCs w:val="20"/>
              </w:rPr>
              <w:t xml:space="preserve">,  </w:t>
            </w:r>
            <w:r w:rsidRPr="009F552C">
              <w:rPr>
                <w:rFonts w:ascii="Calibri" w:hAnsi="Calibri"/>
                <w:b/>
                <w:sz w:val="20"/>
                <w:szCs w:val="20"/>
              </w:rPr>
              <w:t xml:space="preserve">roux – rousse </w:t>
            </w:r>
            <w:r w:rsidRPr="009F552C">
              <w:rPr>
                <w:rFonts w:ascii="Calibri" w:hAnsi="Calibri"/>
                <w:b/>
                <w:i/>
                <w:iCs/>
                <w:sz w:val="20"/>
                <w:szCs w:val="20"/>
              </w:rPr>
              <w:t>( red haired )</w:t>
            </w:r>
          </w:p>
        </w:tc>
      </w:tr>
      <w:tr w:rsidR="009F552C" w:rsidRPr="009F552C" w14:paraId="4A761D13" w14:textId="77777777" w:rsidTr="009F552C">
        <w:trPr>
          <w:trHeight w:val="699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58C77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</w:rPr>
              <w:t>premier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A854C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premiers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8AD2C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première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82E80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premières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CC335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first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9B8E0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Adjectives ending with “er" will have their feminine form in “ère".</w:t>
            </w:r>
          </w:p>
        </w:tc>
      </w:tr>
      <w:tr w:rsidR="009F552C" w:rsidRPr="009F552C" w14:paraId="20B9B7EE" w14:textId="77777777" w:rsidTr="009F552C">
        <w:trPr>
          <w:trHeight w:val="885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6487B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</w:rPr>
              <w:t>sportif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763B7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sportifs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90C78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sportive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018C7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sportives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38B8B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sporty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D3A14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Adjectives ending with “f" will have their feminine form in “ve".</w:t>
            </w:r>
          </w:p>
        </w:tc>
      </w:tr>
      <w:tr w:rsidR="009F552C" w:rsidRPr="009F552C" w14:paraId="066E5104" w14:textId="77777777" w:rsidTr="009F552C">
        <w:trPr>
          <w:trHeight w:val="704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1F4D0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</w:rPr>
              <w:t>blanc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990C1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blancs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2F0A3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blanche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683B7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blanches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7EFE7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white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B4477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Adjectives ending with “c" will have their feminine form in “che".</w:t>
            </w:r>
          </w:p>
        </w:tc>
      </w:tr>
      <w:tr w:rsidR="009F552C" w:rsidRPr="009F552C" w14:paraId="6EAC2ABC" w14:textId="77777777" w:rsidTr="009F552C">
        <w:trPr>
          <w:trHeight w:val="274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6BA61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</w:rPr>
              <w:t>gris</w:t>
            </w:r>
          </w:p>
          <w:p w14:paraId="55C8F05B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</w:rPr>
              <w:t>mauvais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9BA16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gris</w:t>
            </w:r>
          </w:p>
          <w:p w14:paraId="2824AE78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mauvais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E838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grise</w:t>
            </w:r>
          </w:p>
          <w:p w14:paraId="6EEA6FC7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mauvaise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F116A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grises</w:t>
            </w:r>
          </w:p>
          <w:p w14:paraId="4CDBED8B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>mauvaises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4C5C3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grey</w:t>
            </w:r>
          </w:p>
          <w:p w14:paraId="7F93A2A0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9F552C">
              <w:rPr>
                <w:rFonts w:ascii="Calibri" w:hAnsi="Calibri"/>
                <w:i/>
                <w:sz w:val="20"/>
                <w:szCs w:val="20"/>
              </w:rPr>
              <w:t>bad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2DDB1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9F552C">
              <w:rPr>
                <w:rFonts w:ascii="Calibri" w:hAnsi="Calibri"/>
                <w:sz w:val="20"/>
                <w:szCs w:val="20"/>
              </w:rPr>
              <w:t xml:space="preserve">Adjectives ending with “s" will have their feminine form in “e" </w:t>
            </w:r>
            <w:r w:rsidRPr="009F552C">
              <w:rPr>
                <w:rFonts w:ascii="Calibri" w:hAnsi="Calibri"/>
                <w:sz w:val="20"/>
                <w:szCs w:val="20"/>
                <w:u w:val="single"/>
              </w:rPr>
              <w:t>except</w:t>
            </w:r>
            <w:r w:rsidRPr="009F552C">
              <w:rPr>
                <w:rFonts w:ascii="Calibri" w:hAnsi="Calibri"/>
                <w:sz w:val="20"/>
                <w:szCs w:val="20"/>
              </w:rPr>
              <w:t>:</w:t>
            </w:r>
          </w:p>
          <w:p w14:paraId="7D8FBC05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  <w:lang w:val="fr-FR"/>
              </w:rPr>
              <w:t xml:space="preserve">bas – basse </w:t>
            </w:r>
            <w:r w:rsidRPr="009F552C">
              <w:rPr>
                <w:rFonts w:ascii="Calibri" w:hAnsi="Calibri"/>
                <w:b/>
                <w:i/>
                <w:iCs/>
                <w:sz w:val="20"/>
                <w:szCs w:val="20"/>
                <w:lang w:val="fr-FR"/>
              </w:rPr>
              <w:t>( low )   frais-fra</w:t>
            </w:r>
            <w:r w:rsidRPr="009F552C">
              <w:rPr>
                <w:rFonts w:ascii="Calibri" w:hAnsi="Calibri" w:cs="Calibri"/>
                <w:b/>
                <w:i/>
                <w:iCs/>
                <w:sz w:val="20"/>
                <w:szCs w:val="20"/>
                <w:lang w:val="fr-FR"/>
              </w:rPr>
              <w:t>î</w:t>
            </w:r>
            <w:r w:rsidRPr="009F552C">
              <w:rPr>
                <w:rFonts w:ascii="Calibri" w:hAnsi="Calibri"/>
                <w:b/>
                <w:i/>
                <w:iCs/>
                <w:sz w:val="20"/>
                <w:szCs w:val="20"/>
                <w:lang w:val="fr-FR"/>
              </w:rPr>
              <w:t>che (fresh)</w:t>
            </w:r>
          </w:p>
          <w:p w14:paraId="0E2CFB2A" w14:textId="77777777" w:rsidR="009F552C" w:rsidRPr="009F552C" w:rsidRDefault="009F552C" w:rsidP="009F552C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9F552C">
              <w:rPr>
                <w:rFonts w:ascii="Calibri" w:hAnsi="Calibri"/>
                <w:b/>
                <w:sz w:val="20"/>
                <w:szCs w:val="20"/>
              </w:rPr>
              <w:t xml:space="preserve">gros – grosse </w:t>
            </w:r>
            <w:r w:rsidRPr="009F552C">
              <w:rPr>
                <w:rFonts w:ascii="Calibri" w:hAnsi="Calibri"/>
                <w:b/>
                <w:i/>
                <w:iCs/>
                <w:sz w:val="20"/>
                <w:szCs w:val="20"/>
              </w:rPr>
              <w:t>( fat )</w:t>
            </w:r>
          </w:p>
        </w:tc>
      </w:tr>
    </w:tbl>
    <w:p w14:paraId="015237E8" w14:textId="6BD41222" w:rsidR="009F552C" w:rsidRPr="009F552C" w:rsidRDefault="009F552C" w:rsidP="009F552C">
      <w:pPr>
        <w:pStyle w:val="Heading2"/>
        <w:rPr>
          <w:rFonts w:ascii="Calibri" w:hAnsi="Calibri"/>
          <w:bCs w:val="0"/>
          <w:iCs/>
          <w:color w:val="auto"/>
        </w:rPr>
      </w:pPr>
      <w:r w:rsidRPr="009F552C">
        <w:rPr>
          <w:rFonts w:ascii="Calibri" w:hAnsi="Calibri"/>
          <w:bCs w:val="0"/>
          <w:iCs/>
          <w:color w:val="auto"/>
        </w:rPr>
        <w:t>Special Adjectives (with an extra form in the masculine)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5"/>
        <w:gridCol w:w="2438"/>
        <w:gridCol w:w="1559"/>
        <w:gridCol w:w="1569"/>
        <w:gridCol w:w="1463"/>
        <w:gridCol w:w="1239"/>
      </w:tblGrid>
      <w:tr w:rsidR="009F552C" w:rsidRPr="009F552C" w14:paraId="14E800BA" w14:textId="77777777" w:rsidTr="009F552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BE8833" w14:textId="1E23294F" w:rsidR="009F552C" w:rsidRPr="009F552C" w:rsidRDefault="009F552C" w:rsidP="009F552C">
            <w:pPr>
              <w:jc w:val="center"/>
              <w:rPr>
                <w:rFonts w:ascii="Calibri" w:hAnsi="Calibri"/>
                <w:b/>
                <w:bCs/>
              </w:rPr>
            </w:pPr>
            <w:r w:rsidRPr="009F552C">
              <w:rPr>
                <w:rFonts w:ascii="Calibri" w:hAnsi="Calibri"/>
                <w:b/>
                <w:bCs/>
              </w:rPr>
              <w:t>M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3E3EEE" w14:textId="3714AFA1" w:rsidR="009F552C" w:rsidRPr="009F552C" w:rsidRDefault="009F552C" w:rsidP="009F552C">
            <w:pPr>
              <w:jc w:val="center"/>
              <w:rPr>
                <w:rFonts w:ascii="Calibri" w:hAnsi="Calibri"/>
                <w:b/>
                <w:bCs/>
              </w:rPr>
            </w:pPr>
            <w:r w:rsidRPr="009F552C">
              <w:rPr>
                <w:rFonts w:ascii="Calibri" w:hAnsi="Calibri"/>
                <w:b/>
                <w:bCs/>
              </w:rPr>
              <w:t>M before a vowel/h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CF9F54" w14:textId="7F093950" w:rsidR="009F552C" w:rsidRPr="009F552C" w:rsidRDefault="009F552C" w:rsidP="009F552C">
            <w:pPr>
              <w:jc w:val="center"/>
              <w:rPr>
                <w:rFonts w:ascii="Calibri" w:hAnsi="Calibri"/>
                <w:b/>
                <w:bCs/>
              </w:rPr>
            </w:pPr>
            <w:r w:rsidRPr="009F552C">
              <w:rPr>
                <w:rFonts w:ascii="Calibri" w:hAnsi="Calibri"/>
                <w:b/>
                <w:bCs/>
              </w:rPr>
              <w:t>MPL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D58478" w14:textId="1FE8B57D" w:rsidR="009F552C" w:rsidRPr="009F552C" w:rsidRDefault="009F552C" w:rsidP="009F552C">
            <w:pPr>
              <w:jc w:val="center"/>
              <w:rPr>
                <w:rFonts w:ascii="Calibri" w:hAnsi="Calibri"/>
                <w:b/>
                <w:bCs/>
              </w:rPr>
            </w:pPr>
            <w:r w:rsidRPr="009F552C">
              <w:rPr>
                <w:rFonts w:ascii="Calibri" w:hAnsi="Calibri"/>
                <w:b/>
                <w:bCs/>
              </w:rPr>
              <w:t>F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07A481" w14:textId="4968236E" w:rsidR="009F552C" w:rsidRPr="009F552C" w:rsidRDefault="009F552C" w:rsidP="009F552C">
            <w:pPr>
              <w:jc w:val="center"/>
              <w:rPr>
                <w:rFonts w:ascii="Calibri" w:hAnsi="Calibri"/>
                <w:b/>
                <w:bCs/>
              </w:rPr>
            </w:pPr>
            <w:r w:rsidRPr="009F552C">
              <w:rPr>
                <w:rFonts w:ascii="Calibri" w:hAnsi="Calibri"/>
                <w:b/>
                <w:bCs/>
              </w:rPr>
              <w:t>FPL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B3ED7C1" w14:textId="77777777" w:rsidR="009F552C" w:rsidRPr="009F552C" w:rsidRDefault="009F552C" w:rsidP="009F552C">
            <w:pPr>
              <w:jc w:val="center"/>
              <w:rPr>
                <w:rFonts w:ascii="Calibri" w:hAnsi="Calibri"/>
                <w:b/>
                <w:bCs/>
              </w:rPr>
            </w:pPr>
            <w:r w:rsidRPr="009F552C">
              <w:rPr>
                <w:rFonts w:ascii="Calibri" w:hAnsi="Calibri"/>
                <w:b/>
                <w:bCs/>
              </w:rPr>
              <w:t>Meaning</w:t>
            </w:r>
          </w:p>
        </w:tc>
      </w:tr>
      <w:tr w:rsidR="009F552C" w:rsidRPr="009F552C" w14:paraId="7F5D148E" w14:textId="77777777" w:rsidTr="00F30B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08B7B" w14:textId="77777777" w:rsidR="009F552C" w:rsidRPr="009F552C" w:rsidRDefault="009F552C" w:rsidP="00F30BC0">
            <w:pPr>
              <w:rPr>
                <w:rFonts w:ascii="Calibri" w:hAnsi="Calibri"/>
              </w:rPr>
            </w:pPr>
            <w:r w:rsidRPr="009F552C">
              <w:rPr>
                <w:rFonts w:ascii="Calibri" w:hAnsi="Calibri"/>
              </w:rPr>
              <w:t>beau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3B218" w14:textId="77777777" w:rsidR="009F552C" w:rsidRPr="009F552C" w:rsidRDefault="009F552C" w:rsidP="00F30BC0">
            <w:pPr>
              <w:rPr>
                <w:rFonts w:ascii="Calibri" w:hAnsi="Calibri"/>
              </w:rPr>
            </w:pPr>
            <w:r w:rsidRPr="009F552C">
              <w:rPr>
                <w:rFonts w:ascii="Calibri" w:hAnsi="Calibri"/>
              </w:rPr>
              <w:t>bel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41657" w14:textId="77777777" w:rsidR="009F552C" w:rsidRPr="009F552C" w:rsidRDefault="009F552C" w:rsidP="00F30BC0">
            <w:pPr>
              <w:rPr>
                <w:rFonts w:ascii="Calibri" w:hAnsi="Calibri"/>
              </w:rPr>
            </w:pPr>
            <w:r w:rsidRPr="009F552C">
              <w:rPr>
                <w:rFonts w:ascii="Calibri" w:hAnsi="Calibri"/>
              </w:rPr>
              <w:t>beaux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9D65A" w14:textId="77777777" w:rsidR="009F552C" w:rsidRPr="009F552C" w:rsidRDefault="009F552C" w:rsidP="00F30BC0">
            <w:pPr>
              <w:rPr>
                <w:rFonts w:ascii="Calibri" w:hAnsi="Calibri"/>
              </w:rPr>
            </w:pPr>
            <w:r w:rsidRPr="009F552C">
              <w:rPr>
                <w:rFonts w:ascii="Calibri" w:hAnsi="Calibri"/>
              </w:rPr>
              <w:t>belle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1373A" w14:textId="77777777" w:rsidR="009F552C" w:rsidRPr="009F552C" w:rsidRDefault="009F552C" w:rsidP="00F30BC0">
            <w:pPr>
              <w:rPr>
                <w:rFonts w:ascii="Calibri" w:hAnsi="Calibri"/>
              </w:rPr>
            </w:pPr>
            <w:r w:rsidRPr="009F552C">
              <w:rPr>
                <w:rFonts w:ascii="Calibri" w:hAnsi="Calibri"/>
              </w:rPr>
              <w:t>belles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081B7" w14:textId="77777777" w:rsidR="009F552C" w:rsidRPr="009F552C" w:rsidRDefault="009F552C" w:rsidP="00F30BC0">
            <w:pPr>
              <w:rPr>
                <w:rFonts w:ascii="Calibri" w:hAnsi="Calibri"/>
              </w:rPr>
            </w:pPr>
            <w:r w:rsidRPr="009F552C">
              <w:rPr>
                <w:rFonts w:ascii="Calibri" w:hAnsi="Calibri"/>
              </w:rPr>
              <w:t>beautiful</w:t>
            </w:r>
          </w:p>
        </w:tc>
      </w:tr>
      <w:tr w:rsidR="009F552C" w:rsidRPr="009F552C" w14:paraId="5C89CE5F" w14:textId="77777777" w:rsidTr="00F30B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A8BF0" w14:textId="77777777" w:rsidR="009F552C" w:rsidRPr="009F552C" w:rsidRDefault="009F552C" w:rsidP="00F30BC0">
            <w:pPr>
              <w:rPr>
                <w:rFonts w:ascii="Calibri" w:hAnsi="Calibri"/>
              </w:rPr>
            </w:pPr>
            <w:r w:rsidRPr="009F552C">
              <w:rPr>
                <w:rFonts w:ascii="Calibri" w:hAnsi="Calibri"/>
              </w:rPr>
              <w:t>vieux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755DF" w14:textId="77777777" w:rsidR="009F552C" w:rsidRPr="009F552C" w:rsidRDefault="009F552C" w:rsidP="00F30BC0">
            <w:pPr>
              <w:rPr>
                <w:rFonts w:ascii="Calibri" w:hAnsi="Calibri"/>
              </w:rPr>
            </w:pPr>
            <w:r w:rsidRPr="009F552C">
              <w:rPr>
                <w:rFonts w:ascii="Calibri" w:hAnsi="Calibri"/>
              </w:rPr>
              <w:t>vieil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62422" w14:textId="77777777" w:rsidR="009F552C" w:rsidRPr="009F552C" w:rsidRDefault="009F552C" w:rsidP="00F30BC0">
            <w:pPr>
              <w:rPr>
                <w:rFonts w:ascii="Calibri" w:hAnsi="Calibri"/>
              </w:rPr>
            </w:pPr>
            <w:r w:rsidRPr="009F552C">
              <w:rPr>
                <w:rFonts w:ascii="Calibri" w:hAnsi="Calibri"/>
              </w:rPr>
              <w:t>vieux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4D0D8" w14:textId="77777777" w:rsidR="009F552C" w:rsidRPr="009F552C" w:rsidRDefault="009F552C" w:rsidP="00F30BC0">
            <w:pPr>
              <w:rPr>
                <w:rFonts w:ascii="Calibri" w:hAnsi="Calibri"/>
              </w:rPr>
            </w:pPr>
            <w:r w:rsidRPr="009F552C">
              <w:rPr>
                <w:rFonts w:ascii="Calibri" w:hAnsi="Calibri"/>
              </w:rPr>
              <w:t>vieille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CB38E" w14:textId="77777777" w:rsidR="009F552C" w:rsidRPr="009F552C" w:rsidRDefault="009F552C" w:rsidP="00F30BC0">
            <w:pPr>
              <w:rPr>
                <w:rFonts w:ascii="Calibri" w:hAnsi="Calibri"/>
              </w:rPr>
            </w:pPr>
            <w:r w:rsidRPr="009F552C">
              <w:rPr>
                <w:rFonts w:ascii="Calibri" w:hAnsi="Calibri"/>
              </w:rPr>
              <w:t>vieilles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11FB2" w14:textId="77777777" w:rsidR="009F552C" w:rsidRPr="009F552C" w:rsidRDefault="009F552C" w:rsidP="00F30BC0">
            <w:pPr>
              <w:rPr>
                <w:rFonts w:ascii="Calibri" w:hAnsi="Calibri"/>
              </w:rPr>
            </w:pPr>
            <w:r w:rsidRPr="009F552C">
              <w:rPr>
                <w:rFonts w:ascii="Calibri" w:hAnsi="Calibri"/>
              </w:rPr>
              <w:t>old</w:t>
            </w:r>
          </w:p>
        </w:tc>
      </w:tr>
      <w:tr w:rsidR="009F552C" w:rsidRPr="009F552C" w14:paraId="6EE76BFD" w14:textId="77777777" w:rsidTr="00F30B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F0321" w14:textId="77777777" w:rsidR="009F552C" w:rsidRPr="009F552C" w:rsidRDefault="009F552C" w:rsidP="00F30BC0">
            <w:pPr>
              <w:rPr>
                <w:rFonts w:ascii="Calibri" w:hAnsi="Calibri"/>
              </w:rPr>
            </w:pPr>
            <w:r w:rsidRPr="009F552C">
              <w:rPr>
                <w:rFonts w:ascii="Calibri" w:hAnsi="Calibri"/>
              </w:rPr>
              <w:t>nouveau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7E30E" w14:textId="77777777" w:rsidR="009F552C" w:rsidRPr="009F552C" w:rsidRDefault="009F552C" w:rsidP="00F30BC0">
            <w:pPr>
              <w:rPr>
                <w:rFonts w:ascii="Calibri" w:hAnsi="Calibri"/>
              </w:rPr>
            </w:pPr>
            <w:r w:rsidRPr="009F552C">
              <w:rPr>
                <w:rFonts w:ascii="Calibri" w:hAnsi="Calibri"/>
              </w:rPr>
              <w:t>nouvel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E504D" w14:textId="77777777" w:rsidR="009F552C" w:rsidRPr="009F552C" w:rsidRDefault="009F552C" w:rsidP="00F30BC0">
            <w:pPr>
              <w:rPr>
                <w:rFonts w:ascii="Calibri" w:hAnsi="Calibri"/>
              </w:rPr>
            </w:pPr>
            <w:r w:rsidRPr="009F552C">
              <w:rPr>
                <w:rFonts w:ascii="Calibri" w:hAnsi="Calibri"/>
              </w:rPr>
              <w:t>nouveaux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B66FF" w14:textId="77777777" w:rsidR="009F552C" w:rsidRPr="009F552C" w:rsidRDefault="009F552C" w:rsidP="00F30BC0">
            <w:pPr>
              <w:rPr>
                <w:rFonts w:ascii="Calibri" w:hAnsi="Calibri"/>
              </w:rPr>
            </w:pPr>
            <w:r w:rsidRPr="009F552C">
              <w:rPr>
                <w:rFonts w:ascii="Calibri" w:hAnsi="Calibri"/>
              </w:rPr>
              <w:t>nouvelle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B3A59" w14:textId="77777777" w:rsidR="009F552C" w:rsidRPr="009F552C" w:rsidRDefault="009F552C" w:rsidP="00F30BC0">
            <w:pPr>
              <w:rPr>
                <w:rFonts w:ascii="Calibri" w:hAnsi="Calibri"/>
              </w:rPr>
            </w:pPr>
            <w:r w:rsidRPr="009F552C">
              <w:rPr>
                <w:rFonts w:ascii="Calibri" w:hAnsi="Calibri"/>
              </w:rPr>
              <w:t>nouvelles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A4FE2" w14:textId="77777777" w:rsidR="009F552C" w:rsidRPr="009F552C" w:rsidRDefault="009F552C" w:rsidP="00F30BC0">
            <w:pPr>
              <w:rPr>
                <w:rFonts w:ascii="Calibri" w:hAnsi="Calibri"/>
              </w:rPr>
            </w:pPr>
            <w:r w:rsidRPr="009F552C">
              <w:rPr>
                <w:rFonts w:ascii="Calibri" w:hAnsi="Calibri"/>
              </w:rPr>
              <w:t>new</w:t>
            </w:r>
          </w:p>
        </w:tc>
      </w:tr>
    </w:tbl>
    <w:p w14:paraId="4A243B91" w14:textId="77777777" w:rsidR="009F552C" w:rsidRPr="009F552C" w:rsidRDefault="009F552C" w:rsidP="009F552C">
      <w:pPr>
        <w:pStyle w:val="Heading2"/>
        <w:rPr>
          <w:rFonts w:ascii="Calibri" w:hAnsi="Calibri"/>
          <w:bCs w:val="0"/>
          <w:iCs/>
          <w:color w:val="auto"/>
        </w:rPr>
      </w:pPr>
      <w:r w:rsidRPr="009F552C">
        <w:rPr>
          <w:rFonts w:ascii="Calibri" w:hAnsi="Calibri"/>
          <w:bCs w:val="0"/>
          <w:iCs/>
          <w:color w:val="auto"/>
        </w:rPr>
        <w:t>Positions of Adjectives</w:t>
      </w:r>
    </w:p>
    <w:p w14:paraId="12B55B9F" w14:textId="11BBC728" w:rsidR="009F552C" w:rsidRPr="009F552C" w:rsidRDefault="009F552C" w:rsidP="009F552C">
      <w:pPr>
        <w:rPr>
          <w:rFonts w:ascii="Calibri" w:hAnsi="Calibri" w:cs="Calibri"/>
          <w:sz w:val="24"/>
          <w:szCs w:val="24"/>
        </w:rPr>
      </w:pPr>
      <w:r w:rsidRPr="009F552C">
        <w:rPr>
          <w:rFonts w:ascii="Calibri" w:hAnsi="Calibri" w:cs="Calibri"/>
          <w:sz w:val="24"/>
          <w:szCs w:val="24"/>
        </w:rPr>
        <w:t xml:space="preserve">Most adjectives come </w:t>
      </w:r>
      <w:r w:rsidRPr="009F552C">
        <w:rPr>
          <w:rFonts w:ascii="Calibri" w:hAnsi="Calibri" w:cs="Calibri"/>
          <w:b/>
          <w:bCs/>
          <w:sz w:val="24"/>
          <w:szCs w:val="24"/>
          <w:u w:val="single"/>
        </w:rPr>
        <w:t>after</w:t>
      </w:r>
      <w:r w:rsidRPr="009F552C">
        <w:rPr>
          <w:rFonts w:ascii="Calibri" w:hAnsi="Calibri" w:cs="Calibri"/>
          <w:sz w:val="24"/>
          <w:szCs w:val="24"/>
        </w:rPr>
        <w:t xml:space="preserve"> the verb in French, but this grid should help:</w:t>
      </w:r>
    </w:p>
    <w:p w14:paraId="52889AE2" w14:textId="77777777" w:rsidR="009F552C" w:rsidRPr="009F552C" w:rsidRDefault="009F552C" w:rsidP="009F552C">
      <w:pPr>
        <w:pStyle w:val="Heading4"/>
        <w:rPr>
          <w:rFonts w:asciiTheme="minorHAnsi" w:hAnsiTheme="minorHAnsi" w:cstheme="minorHAnsi"/>
          <w:i w:val="0"/>
          <w:iCs w:val="0"/>
          <w:color w:val="auto"/>
          <w:sz w:val="26"/>
          <w:szCs w:val="26"/>
        </w:rPr>
      </w:pPr>
      <w:r w:rsidRPr="009F552C">
        <w:rPr>
          <w:rFonts w:asciiTheme="minorHAnsi" w:hAnsiTheme="minorHAnsi" w:cstheme="minorHAnsi"/>
          <w:i w:val="0"/>
          <w:iCs w:val="0"/>
          <w:color w:val="auto"/>
          <w:sz w:val="26"/>
          <w:szCs w:val="26"/>
        </w:rPr>
        <w:t>BEFORE</w:t>
      </w:r>
      <w:r w:rsidRPr="009F552C">
        <w:rPr>
          <w:rFonts w:asciiTheme="minorHAnsi" w:hAnsiTheme="minorHAnsi" w:cstheme="minorHAnsi"/>
          <w:i w:val="0"/>
          <w:iCs w:val="0"/>
          <w:color w:val="auto"/>
          <w:sz w:val="26"/>
          <w:szCs w:val="26"/>
        </w:rPr>
        <w:tab/>
      </w:r>
      <w:r w:rsidRPr="009F552C">
        <w:rPr>
          <w:rFonts w:asciiTheme="minorHAnsi" w:hAnsiTheme="minorHAnsi" w:cstheme="minorHAnsi"/>
          <w:i w:val="0"/>
          <w:iCs w:val="0"/>
          <w:color w:val="auto"/>
          <w:sz w:val="26"/>
          <w:szCs w:val="26"/>
        </w:rPr>
        <w:tab/>
      </w:r>
      <w:r w:rsidRPr="009F552C">
        <w:rPr>
          <w:rFonts w:asciiTheme="minorHAnsi" w:hAnsiTheme="minorHAnsi" w:cstheme="minorHAnsi"/>
          <w:i w:val="0"/>
          <w:iCs w:val="0"/>
          <w:color w:val="auto"/>
          <w:sz w:val="26"/>
          <w:szCs w:val="26"/>
        </w:rPr>
        <w:tab/>
      </w:r>
      <w:r w:rsidRPr="009F552C">
        <w:rPr>
          <w:rFonts w:asciiTheme="minorHAnsi" w:hAnsiTheme="minorHAnsi" w:cstheme="minorHAnsi"/>
          <w:i w:val="0"/>
          <w:iCs w:val="0"/>
          <w:color w:val="auto"/>
          <w:sz w:val="26"/>
          <w:szCs w:val="26"/>
        </w:rPr>
        <w:tab/>
      </w:r>
      <w:r w:rsidRPr="009F552C">
        <w:rPr>
          <w:rFonts w:asciiTheme="minorHAnsi" w:hAnsiTheme="minorHAnsi" w:cstheme="minorHAnsi"/>
          <w:i w:val="0"/>
          <w:iCs w:val="0"/>
          <w:color w:val="auto"/>
          <w:sz w:val="26"/>
          <w:szCs w:val="26"/>
        </w:rPr>
        <w:tab/>
      </w:r>
      <w:r w:rsidRPr="009F552C">
        <w:rPr>
          <w:rFonts w:asciiTheme="minorHAnsi" w:hAnsiTheme="minorHAnsi" w:cstheme="minorHAnsi"/>
          <w:i w:val="0"/>
          <w:iCs w:val="0"/>
          <w:color w:val="auto"/>
          <w:sz w:val="26"/>
          <w:szCs w:val="26"/>
        </w:rPr>
        <w:tab/>
        <w:t>AFTER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9F552C" w:rsidRPr="000D6179" w14:paraId="24FA3F5D" w14:textId="77777777" w:rsidTr="00F30BC0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AABD0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joli (pretty)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E30FD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  <w:lang w:val="fr-FR"/>
              </w:rPr>
            </w:pPr>
            <w:r w:rsidRPr="009F552C">
              <w:rPr>
                <w:rFonts w:ascii="Calibri" w:hAnsi="Calibri" w:cs="Calibri"/>
                <w:lang w:val="fr-FR"/>
              </w:rPr>
              <w:t>all colours (e.g. le livre jaune)</w:t>
            </w:r>
          </w:p>
        </w:tc>
      </w:tr>
      <w:tr w:rsidR="009F552C" w:rsidRPr="009F552C" w14:paraId="0A7FA190" w14:textId="77777777" w:rsidTr="00F30BC0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DAA87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vieux (old)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3CB6B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sportif (sporty)</w:t>
            </w:r>
          </w:p>
        </w:tc>
      </w:tr>
      <w:tr w:rsidR="009F552C" w:rsidRPr="009F552C" w14:paraId="0B6AF3C1" w14:textId="77777777" w:rsidTr="00F30BC0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5D50C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jeune (young)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B0EFE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heureux (happy)</w:t>
            </w:r>
          </w:p>
        </w:tc>
      </w:tr>
      <w:tr w:rsidR="009F552C" w:rsidRPr="009F552C" w14:paraId="7B1232B5" w14:textId="77777777" w:rsidTr="00F30BC0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5DF8C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petit (small)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DCCAF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doux (soft)</w:t>
            </w:r>
          </w:p>
        </w:tc>
      </w:tr>
      <w:tr w:rsidR="009F552C" w:rsidRPr="009F552C" w14:paraId="10148156" w14:textId="77777777" w:rsidTr="00F30BC0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0417E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gentil (kind)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D3C70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roux (red haired)</w:t>
            </w:r>
          </w:p>
        </w:tc>
      </w:tr>
      <w:tr w:rsidR="009F552C" w:rsidRPr="009F552C" w14:paraId="46047F22" w14:textId="77777777" w:rsidTr="00F30BC0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8240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bon (good)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BD26D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nul (awful)</w:t>
            </w:r>
          </w:p>
        </w:tc>
      </w:tr>
      <w:tr w:rsidR="009F552C" w:rsidRPr="009F552C" w14:paraId="051AEA34" w14:textId="77777777" w:rsidTr="00F30BC0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E0588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grand (big)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70581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pareil (same)</w:t>
            </w:r>
          </w:p>
        </w:tc>
      </w:tr>
      <w:tr w:rsidR="009F552C" w:rsidRPr="009F552C" w14:paraId="0646F013" w14:textId="77777777" w:rsidTr="00F30BC0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7732D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beau (beautiful)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A7E94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triste (sad)</w:t>
            </w:r>
          </w:p>
        </w:tc>
      </w:tr>
      <w:tr w:rsidR="009F552C" w:rsidRPr="009F552C" w14:paraId="5C57DECA" w14:textId="77777777" w:rsidTr="00F30BC0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4C990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gros (fat)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59027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riche (rich)</w:t>
            </w:r>
          </w:p>
        </w:tc>
      </w:tr>
      <w:tr w:rsidR="009F552C" w:rsidRPr="009F552C" w14:paraId="17019658" w14:textId="77777777" w:rsidTr="00F30BC0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AD52F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large (wide)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131D5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mince (slim)</w:t>
            </w:r>
          </w:p>
        </w:tc>
      </w:tr>
      <w:tr w:rsidR="009F552C" w:rsidRPr="009F552C" w14:paraId="5CFE11D8" w14:textId="77777777" w:rsidTr="00F30BC0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158E7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nouveau (new)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C72D4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sale (dirty)</w:t>
            </w:r>
          </w:p>
        </w:tc>
      </w:tr>
      <w:tr w:rsidR="009F552C" w:rsidRPr="009F552C" w14:paraId="289B821A" w14:textId="77777777" w:rsidTr="00F30BC0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F7BCA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haut (high)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CB292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propre (clean)</w:t>
            </w:r>
          </w:p>
        </w:tc>
      </w:tr>
      <w:tr w:rsidR="009F552C" w:rsidRPr="009F552C" w14:paraId="2E0194F7" w14:textId="77777777" w:rsidTr="00F30BC0">
        <w:trPr>
          <w:trHeight w:val="54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AEB0C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mauvais (bad)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80FC4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lourd (heavy)</w:t>
            </w:r>
          </w:p>
        </w:tc>
      </w:tr>
      <w:tr w:rsidR="009F552C" w:rsidRPr="009F552C" w14:paraId="63DEB15C" w14:textId="77777777" w:rsidTr="00F30BC0">
        <w:trPr>
          <w:trHeight w:val="44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C9B81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méchant (bad)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65A30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paisible (peaceful)</w:t>
            </w:r>
          </w:p>
        </w:tc>
      </w:tr>
      <w:tr w:rsidR="009F552C" w:rsidRPr="009F552C" w14:paraId="168595E6" w14:textId="77777777" w:rsidTr="00F30BC0">
        <w:trPr>
          <w:trHeight w:val="44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71306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excellent (excellent)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D001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9F552C" w:rsidRPr="009F552C" w14:paraId="64F57C06" w14:textId="77777777" w:rsidTr="00F30BC0">
        <w:trPr>
          <w:trHeight w:val="44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462BC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tout (all)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9964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9F552C" w:rsidRPr="009F552C" w14:paraId="49356910" w14:textId="77777777" w:rsidTr="00F30BC0">
        <w:trPr>
          <w:trHeight w:val="44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3E532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autre (other)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820A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9F552C" w:rsidRPr="009F552C" w14:paraId="10E3CA7F" w14:textId="77777777" w:rsidTr="00F30BC0">
        <w:trPr>
          <w:trHeight w:val="44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C63D5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all ordinal numbers/adjectives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A4C3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9F552C" w:rsidRPr="009F552C" w14:paraId="250597D0" w14:textId="77777777" w:rsidTr="00F30BC0">
        <w:trPr>
          <w:trHeight w:val="44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C3525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faux (false/incorrect)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F7919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faux (false)</w:t>
            </w:r>
          </w:p>
        </w:tc>
      </w:tr>
      <w:tr w:rsidR="009F552C" w:rsidRPr="009F552C" w14:paraId="2306BBFA" w14:textId="77777777" w:rsidTr="00F30BC0">
        <w:trPr>
          <w:trHeight w:val="44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DD755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ancien (previous/ former)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AD0BD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ancien (ancient)</w:t>
            </w:r>
          </w:p>
        </w:tc>
      </w:tr>
      <w:tr w:rsidR="009F552C" w:rsidRPr="009F552C" w14:paraId="0EFCB8AF" w14:textId="77777777" w:rsidTr="00F30BC0">
        <w:trPr>
          <w:trHeight w:val="44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62D14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long (long)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C2823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long (long)</w:t>
            </w:r>
          </w:p>
        </w:tc>
      </w:tr>
      <w:tr w:rsidR="009F552C" w:rsidRPr="009F552C" w14:paraId="0FD8998F" w14:textId="77777777" w:rsidTr="00F30BC0">
        <w:trPr>
          <w:trHeight w:val="67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5CFB1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court (short)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D8307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court (short)</w:t>
            </w:r>
          </w:p>
        </w:tc>
      </w:tr>
      <w:tr w:rsidR="009F552C" w:rsidRPr="009F552C" w14:paraId="0F380AC2" w14:textId="77777777" w:rsidTr="00F30BC0">
        <w:trPr>
          <w:trHeight w:val="61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7B9A7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pauvre (poor)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9DFB6" w14:textId="77777777" w:rsidR="009F552C" w:rsidRPr="009F552C" w:rsidRDefault="009F552C" w:rsidP="009F552C">
            <w:pPr>
              <w:spacing w:line="240" w:lineRule="auto"/>
              <w:rPr>
                <w:rFonts w:ascii="Calibri" w:hAnsi="Calibri" w:cs="Calibri"/>
              </w:rPr>
            </w:pPr>
            <w:r w:rsidRPr="009F552C">
              <w:rPr>
                <w:rFonts w:ascii="Calibri" w:hAnsi="Calibri" w:cs="Calibri"/>
              </w:rPr>
              <w:t>pauvre (poor)</w:t>
            </w:r>
          </w:p>
        </w:tc>
      </w:tr>
    </w:tbl>
    <w:p w14:paraId="2D49E57E" w14:textId="53878CD6" w:rsidR="009F552C" w:rsidRDefault="009F552C" w:rsidP="003C1601">
      <w:pPr>
        <w:rPr>
          <w:b/>
          <w:sz w:val="32"/>
          <w:szCs w:val="32"/>
          <w:u w:val="single"/>
          <w:lang w:val="fr-FR"/>
        </w:rPr>
      </w:pPr>
    </w:p>
    <w:tbl>
      <w:tblPr>
        <w:tblW w:w="9598" w:type="dxa"/>
        <w:tblLook w:val="04A0" w:firstRow="1" w:lastRow="0" w:firstColumn="1" w:lastColumn="0" w:noHBand="0" w:noVBand="1"/>
      </w:tblPr>
      <w:tblGrid>
        <w:gridCol w:w="1749"/>
        <w:gridCol w:w="2688"/>
        <w:gridCol w:w="661"/>
        <w:gridCol w:w="1770"/>
        <w:gridCol w:w="2730"/>
      </w:tblGrid>
      <w:tr w:rsidR="005E2E2C" w:rsidRPr="005E2E2C" w14:paraId="3511C33F" w14:textId="77777777" w:rsidTr="005F6D2E">
        <w:trPr>
          <w:trHeight w:val="406"/>
        </w:trPr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48F52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ER VERBS</w:t>
            </w:r>
          </w:p>
        </w:tc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08D8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F07F4" w14:textId="77777777" w:rsidR="005E2E2C" w:rsidRPr="005E2E2C" w:rsidRDefault="005E2E2C" w:rsidP="005E2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11268" w14:textId="77777777" w:rsidR="005E2E2C" w:rsidRPr="005E2E2C" w:rsidRDefault="005E2E2C" w:rsidP="005E2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BCF6F" w14:textId="77777777" w:rsidR="005E2E2C" w:rsidRPr="005E2E2C" w:rsidRDefault="005E2E2C" w:rsidP="005E2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E2E2C" w:rsidRPr="005E2E2C" w14:paraId="1CB33A96" w14:textId="77777777" w:rsidTr="005F6D2E">
        <w:trPr>
          <w:trHeight w:val="357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60592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aimer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09E9C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like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1A813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9E632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louer</w:t>
            </w:r>
          </w:p>
        </w:tc>
        <w:tc>
          <w:tcPr>
            <w:tcW w:w="2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111C2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hire</w:t>
            </w:r>
          </w:p>
        </w:tc>
      </w:tr>
      <w:tr w:rsidR="005E2E2C" w:rsidRPr="005E2E2C" w14:paraId="715AD8A3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B50C1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adorer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5C1CC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love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861A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D68DE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marcher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CC2D2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walk</w:t>
            </w:r>
          </w:p>
        </w:tc>
      </w:tr>
      <w:tr w:rsidR="005E2E2C" w:rsidRPr="005E2E2C" w14:paraId="2DDDD881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EA10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aider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1439A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help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B31FA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2528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monter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32135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climb/get on</w:t>
            </w:r>
          </w:p>
        </w:tc>
      </w:tr>
      <w:tr w:rsidR="005E2E2C" w:rsidRPr="005E2E2C" w14:paraId="3847746B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9612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allumer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4F5C6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light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58079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E901A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oublier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0FBC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forget</w:t>
            </w:r>
          </w:p>
        </w:tc>
      </w:tr>
      <w:tr w:rsidR="005E2E2C" w:rsidRPr="005E2E2C" w14:paraId="464E02EF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9ED89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apporter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A713E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bring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73482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64907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parler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574D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speak</w:t>
            </w:r>
          </w:p>
        </w:tc>
      </w:tr>
      <w:tr w:rsidR="005E2E2C" w:rsidRPr="005E2E2C" w14:paraId="6A459CF1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35C1F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arriver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1EE2B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arrive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AF0D1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4BE2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passer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DB4B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pass</w:t>
            </w:r>
          </w:p>
        </w:tc>
      </w:tr>
      <w:tr w:rsidR="005E2E2C" w:rsidRPr="005E2E2C" w14:paraId="29A96155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BB72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bavarder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DBB7C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chat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E714B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D1DCB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payer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BC87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pay</w:t>
            </w:r>
          </w:p>
        </w:tc>
      </w:tr>
      <w:tr w:rsidR="005E2E2C" w:rsidRPr="005E2E2C" w14:paraId="2BFBADA1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CEFF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chanter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CF3A9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sing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C913C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616C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penser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22FAC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think</w:t>
            </w:r>
          </w:p>
        </w:tc>
      </w:tr>
      <w:tr w:rsidR="005E2E2C" w:rsidRPr="005E2E2C" w14:paraId="405D3FD1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D2A6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chercher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E305A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look for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C4E4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B0A4A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porter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79D8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wear/carry</w:t>
            </w:r>
          </w:p>
        </w:tc>
      </w:tr>
      <w:tr w:rsidR="005E2E2C" w:rsidRPr="005E2E2C" w14:paraId="68CD0B1C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6016D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cliquer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19DE5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click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3383B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0E156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préparer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17909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prepare</w:t>
            </w:r>
          </w:p>
        </w:tc>
      </w:tr>
      <w:tr w:rsidR="005E2E2C" w:rsidRPr="005E2E2C" w14:paraId="2EA03735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01DE5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commander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7A32C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order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A5AE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FBDC1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prêter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F8221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lend</w:t>
            </w:r>
          </w:p>
        </w:tc>
      </w:tr>
      <w:tr w:rsidR="005E2E2C" w:rsidRPr="005E2E2C" w14:paraId="0AD16F71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2B29C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composter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AFA03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validate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64225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656D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protéger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3D439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protect</w:t>
            </w:r>
          </w:p>
        </w:tc>
      </w:tr>
      <w:tr w:rsidR="005E2E2C" w:rsidRPr="005E2E2C" w14:paraId="7B690C20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08A3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confirmer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10CBC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confirm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278FE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862F2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quitter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89A02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 to leave (a place)</w:t>
            </w:r>
          </w:p>
        </w:tc>
      </w:tr>
      <w:tr w:rsidR="005E2E2C" w:rsidRPr="005E2E2C" w14:paraId="7979788B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19D2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continuer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39DE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continue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2FCC6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0CF9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regarder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68C83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watch</w:t>
            </w:r>
          </w:p>
        </w:tc>
      </w:tr>
      <w:tr w:rsidR="005E2E2C" w:rsidRPr="005E2E2C" w14:paraId="35B29621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6F79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copier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3BEB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copy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65A5E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5CA9A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rencontrer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A3290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meet</w:t>
            </w:r>
          </w:p>
        </w:tc>
      </w:tr>
      <w:tr w:rsidR="005E2E2C" w:rsidRPr="005E2E2C" w14:paraId="2D017859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64555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couper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EA374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cut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136E3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8093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rentrer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87445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return (home)</w:t>
            </w:r>
          </w:p>
        </w:tc>
      </w:tr>
      <w:tr w:rsidR="005E2E2C" w:rsidRPr="005E2E2C" w14:paraId="0BCFDC0A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2BCC9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coûter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12550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cost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1540A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1E5A3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réserver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38E88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reserve</w:t>
            </w:r>
          </w:p>
        </w:tc>
      </w:tr>
      <w:tr w:rsidR="005E2E2C" w:rsidRPr="005E2E2C" w14:paraId="5288BDA4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91CF0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danser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7EA98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dance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FA708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7A144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rester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292DB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stay</w:t>
            </w:r>
          </w:p>
        </w:tc>
      </w:tr>
      <w:tr w:rsidR="005E2E2C" w:rsidRPr="005E2E2C" w14:paraId="377B1011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0D80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décider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2C7EF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decide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CECE5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8FB8F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retourner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8C37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to return   </w:t>
            </w:r>
          </w:p>
        </w:tc>
      </w:tr>
      <w:tr w:rsidR="005E2E2C" w:rsidRPr="005E2E2C" w14:paraId="429871FC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44035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déjeuner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F78A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lunch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82B26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0541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retrouver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26E26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meet</w:t>
            </w:r>
          </w:p>
        </w:tc>
      </w:tr>
      <w:tr w:rsidR="005E2E2C" w:rsidRPr="005E2E2C" w14:paraId="70D5E126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9A3A4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demander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7B547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ask for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23172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B548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sauter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A874F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jump</w:t>
            </w:r>
          </w:p>
        </w:tc>
      </w:tr>
      <w:tr w:rsidR="005E2E2C" w:rsidRPr="005E2E2C" w14:paraId="697F4067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B6DF5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dessiner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63349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draw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44D8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FFDB1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sauver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4671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save</w:t>
            </w:r>
          </w:p>
        </w:tc>
      </w:tr>
      <w:tr w:rsidR="005E2E2C" w:rsidRPr="005E2E2C" w14:paraId="1997F821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6AA13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détester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78201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hate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337CE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B2B3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surfer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46734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surf</w:t>
            </w:r>
          </w:p>
        </w:tc>
      </w:tr>
      <w:tr w:rsidR="005E2E2C" w:rsidRPr="005E2E2C" w14:paraId="7CABB141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6D357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dîner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6AA23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dine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9F288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A21DF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téléphoner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25961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phone</w:t>
            </w:r>
          </w:p>
        </w:tc>
      </w:tr>
      <w:tr w:rsidR="005E2E2C" w:rsidRPr="005E2E2C" w14:paraId="36CCCB83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C14B4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donner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3349B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give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5D168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F7E56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texter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E973C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text</w:t>
            </w:r>
          </w:p>
        </w:tc>
      </w:tr>
      <w:tr w:rsidR="005E2E2C" w:rsidRPr="005E2E2C" w14:paraId="288FFD51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3DF3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durer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798D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last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D1419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90947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tomber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CEEC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fall</w:t>
            </w:r>
          </w:p>
        </w:tc>
      </w:tr>
      <w:tr w:rsidR="005E2E2C" w:rsidRPr="005E2E2C" w14:paraId="09B9A9D4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CE24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écouter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1FA05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listen to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15B78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EF9A3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tourner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C38B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turn</w:t>
            </w:r>
          </w:p>
        </w:tc>
      </w:tr>
      <w:tr w:rsidR="005E2E2C" w:rsidRPr="005E2E2C" w14:paraId="4D6E78DD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E6EF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effacer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C2C26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erase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69907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789C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travailler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4D50F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work</w:t>
            </w:r>
          </w:p>
        </w:tc>
      </w:tr>
      <w:tr w:rsidR="005E2E2C" w:rsidRPr="005E2E2C" w14:paraId="5CE0D689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F9D04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emprunter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7570E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borrow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37B32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9EF1A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traverser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8C4A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cross</w:t>
            </w:r>
          </w:p>
        </w:tc>
      </w:tr>
      <w:tr w:rsidR="005E2E2C" w:rsidRPr="005E2E2C" w14:paraId="2B4B22D8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335F0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entrer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90ECF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enter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9CDC6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1614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trouver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3AC06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find</w:t>
            </w:r>
          </w:p>
        </w:tc>
      </w:tr>
      <w:tr w:rsidR="005E2E2C" w:rsidRPr="005E2E2C" w14:paraId="2999110A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488F0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espérer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6628A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hope for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F0BA4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E85AC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voyager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ACAF6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travel</w:t>
            </w:r>
          </w:p>
        </w:tc>
      </w:tr>
      <w:tr w:rsidR="005E2E2C" w:rsidRPr="005E2E2C" w14:paraId="0CF4BD97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F8605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fermer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6267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close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CFB89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82C0" w14:textId="77777777" w:rsidR="005E2E2C" w:rsidRPr="005E2E2C" w:rsidRDefault="005E2E2C" w:rsidP="005E2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6BA46" w14:textId="77777777" w:rsidR="005E2E2C" w:rsidRPr="005E2E2C" w:rsidRDefault="005E2E2C" w:rsidP="005E2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E2E2C" w:rsidRPr="005E2E2C" w14:paraId="4DDD45EF" w14:textId="77777777" w:rsidTr="005F6D2E">
        <w:trPr>
          <w:trHeight w:val="36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F923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fêter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ECC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celebrate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80BBC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0AE7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EXAMPLE:</w:t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A376D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E2E2C" w:rsidRPr="005E2E2C" w14:paraId="37D6A5DF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CCE6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gagner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15CB0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earn/win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8A35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C48F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7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00695A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jouer</w:t>
            </w:r>
          </w:p>
        </w:tc>
      </w:tr>
      <w:tr w:rsidR="005E2E2C" w:rsidRPr="005E2E2C" w14:paraId="631D96E5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1F5F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gaspiller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E64AA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waste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8AFD8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E9C07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je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7498FB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jou</w:t>
            </w:r>
            <w:r w:rsidRPr="005E2E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e</w:t>
            </w:r>
          </w:p>
        </w:tc>
      </w:tr>
      <w:tr w:rsidR="005E2E2C" w:rsidRPr="005E2E2C" w14:paraId="7D2C3C3F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2B480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goûter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335CB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snack / taste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3756D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C349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tu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8C79DF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jou</w:t>
            </w:r>
            <w:r w:rsidRPr="005E2E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es</w:t>
            </w:r>
          </w:p>
        </w:tc>
      </w:tr>
      <w:tr w:rsidR="005E2E2C" w:rsidRPr="005E2E2C" w14:paraId="66CE55FF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02DBB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habiter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727B0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live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A7317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DFF69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il/elle/on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5C58FA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jou</w:t>
            </w:r>
            <w:r w:rsidRPr="005E2E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e</w:t>
            </w:r>
          </w:p>
        </w:tc>
      </w:tr>
      <w:tr w:rsidR="005E2E2C" w:rsidRPr="005E2E2C" w14:paraId="19A24F3A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5F620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inviter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FDEFA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invite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9DCE3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BAF8D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nous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4AB22E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jou</w:t>
            </w:r>
            <w:r w:rsidRPr="005E2E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ons</w:t>
            </w:r>
          </w:p>
        </w:tc>
      </w:tr>
      <w:tr w:rsidR="005E2E2C" w:rsidRPr="005E2E2C" w14:paraId="7E25A4F3" w14:textId="77777777" w:rsidTr="005F6D2E">
        <w:trPr>
          <w:trHeight w:val="35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269C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jouer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ED8A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play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89D3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02116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vous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C2117D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jou</w:t>
            </w:r>
            <w:r w:rsidRPr="005E2E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ez</w:t>
            </w:r>
          </w:p>
        </w:tc>
      </w:tr>
      <w:tr w:rsidR="005E2E2C" w:rsidRPr="005E2E2C" w14:paraId="23F8D3C5" w14:textId="77777777" w:rsidTr="005F6D2E">
        <w:trPr>
          <w:trHeight w:val="36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F57E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laisser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95F4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to leave (something)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06770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D1D91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ils/elles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94010B" w14:textId="77777777" w:rsidR="005E2E2C" w:rsidRPr="005E2E2C" w:rsidRDefault="005E2E2C" w:rsidP="005E2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E2E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jou</w:t>
            </w:r>
            <w:r w:rsidRPr="005E2E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ent</w:t>
            </w:r>
          </w:p>
        </w:tc>
      </w:tr>
    </w:tbl>
    <w:p w14:paraId="1232C363" w14:textId="013AE00D" w:rsidR="00457A6C" w:rsidRDefault="00457A6C" w:rsidP="003C1601">
      <w:pPr>
        <w:rPr>
          <w:b/>
          <w:sz w:val="32"/>
          <w:szCs w:val="32"/>
          <w:u w:val="single"/>
          <w:lang w:val="fr-FR"/>
        </w:rPr>
      </w:pPr>
    </w:p>
    <w:tbl>
      <w:tblPr>
        <w:tblW w:w="9921" w:type="dxa"/>
        <w:tblLook w:val="04A0" w:firstRow="1" w:lastRow="0" w:firstColumn="1" w:lastColumn="0" w:noHBand="0" w:noVBand="1"/>
      </w:tblPr>
      <w:tblGrid>
        <w:gridCol w:w="1843"/>
        <w:gridCol w:w="1372"/>
        <w:gridCol w:w="1211"/>
        <w:gridCol w:w="1262"/>
        <w:gridCol w:w="1649"/>
        <w:gridCol w:w="1244"/>
        <w:gridCol w:w="1340"/>
      </w:tblGrid>
      <w:tr w:rsidR="005F6D2E" w:rsidRPr="005F6D2E" w14:paraId="148D33F0" w14:textId="77777777" w:rsidTr="005F6D2E">
        <w:trPr>
          <w:trHeight w:val="416"/>
        </w:trPr>
        <w:tc>
          <w:tcPr>
            <w:tcW w:w="73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DF6A2" w14:textId="1DA9FA3C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  <w:t>ER VERBS WITH IRREGULARITIES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B953E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570C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0FFC8BB1" w14:textId="77777777" w:rsidTr="005F6D2E">
        <w:trPr>
          <w:trHeight w:val="287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4A18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D2E45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4E5B4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D2606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882EE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3BAA1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87FB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1E21FBF4" w14:textId="77777777" w:rsidTr="005F6D2E">
        <w:trPr>
          <w:trHeight w:val="36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7C12B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manger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A6D7C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eat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DFE1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76632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7EFD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CAB05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9A315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3414D92F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7046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ranger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EE7FC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tidy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699BC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481BD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1EB3B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9F96C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668D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2C0B81BF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CAF21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nager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7414F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swim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12FA4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D8C67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045D9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8E8C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D35F3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01581EA2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D4764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commencer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89A59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start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62C10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32AA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556DB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20B1E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1459B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3DCDC360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BDFBB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acheter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2C938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buy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E6F35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CF7E1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E5259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9FCF2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996E0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3DD23F5A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D15F7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envoyer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06145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send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8B47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BFC55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C250A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5DA82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C7A07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0419BD6D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52D3F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emmener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5A3A7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take (someone)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0860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0207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46E07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DF82F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6F45E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463BA3C3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4BB10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nettoyer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450F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clean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B07AC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2264E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454F4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ED95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37E9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320DCA7D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63991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préférer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B65AF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prefer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8EE13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2205A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FE12E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E7C4C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3609A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404448BB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DEF61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5180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47F9B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2A8F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9434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B6A14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15D47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2A0CE08B" w14:textId="77777777" w:rsidTr="005F6D2E">
        <w:trPr>
          <w:trHeight w:val="366"/>
        </w:trPr>
        <w:tc>
          <w:tcPr>
            <w:tcW w:w="32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C481" w14:textId="77777777" w:rsid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Change in the "nous" form:</w:t>
            </w:r>
          </w:p>
          <w:p w14:paraId="16A702E8" w14:textId="672BB265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3103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FF272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4B54A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BA25D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09264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5B114432" w14:textId="77777777" w:rsidTr="005F6D2E">
        <w:trPr>
          <w:trHeight w:val="36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02A5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5F17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manger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DC575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ranger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D3A5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nager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05F58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commencer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9D37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A36B3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429BFD46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23D5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je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56AE8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mange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33FE5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range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E02D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nager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2E9B9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commence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D5413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F05BE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593F0658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498F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tu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2D8B4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manges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3EA4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ranges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FDD6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nages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9AF91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commences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129B0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20DF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1FAFE128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3370F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il/elle/on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132A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mange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00E7E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range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8E89D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nage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BE00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commence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60695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729EA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3CA5B2EF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D8BC8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nous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3FBC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mang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e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ons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0576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rang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e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ons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84480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nag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e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ons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8CB07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commen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ç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ons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18E02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19AA0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2D81D912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E4740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vous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04693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mangez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07DED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rangez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B9EC7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nagez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FC2E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commencez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456B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4EDC2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5B608633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16276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ils/elles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B4609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mangent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A9E7D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rangent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E55F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nagent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23DAF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commencent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4A0C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6A8A4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32F37BB9" w14:textId="77777777" w:rsidTr="005F6D2E">
        <w:trPr>
          <w:trHeight w:val="287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93EA7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4443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8B601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FAFC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B7F59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13F18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E3351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4A3ABE26" w14:textId="77777777" w:rsidTr="005F6D2E">
        <w:trPr>
          <w:trHeight w:val="366"/>
        </w:trPr>
        <w:tc>
          <w:tcPr>
            <w:tcW w:w="73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E10E" w14:textId="31EA4D59" w:rsid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"1, 2, 3, 6" verbs  - change in the 1st, 2nd, 3rd and 6th conjugations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:</w:t>
            </w:r>
          </w:p>
          <w:p w14:paraId="41DE451E" w14:textId="1B1D0733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72BC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39D0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F6D2E" w:rsidRPr="005F6D2E" w14:paraId="3334C918" w14:textId="77777777" w:rsidTr="005F6D2E">
        <w:trPr>
          <w:trHeight w:val="36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D8CA0" w14:textId="77777777" w:rsidR="005F6D2E" w:rsidRPr="005F6D2E" w:rsidRDefault="005F6D2E" w:rsidP="005F6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Conjugation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8A148" w14:textId="04A629ED" w:rsidR="005F6D2E" w:rsidRPr="005F6D2E" w:rsidRDefault="005F6D2E" w:rsidP="005F6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01C0" w14:textId="77777777" w:rsidR="005F6D2E" w:rsidRPr="005F6D2E" w:rsidRDefault="005F6D2E" w:rsidP="005F6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acheter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FE3D" w14:textId="77777777" w:rsidR="005F6D2E" w:rsidRPr="005F6D2E" w:rsidRDefault="005F6D2E" w:rsidP="005F6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préférer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93BAF" w14:textId="77777777" w:rsidR="005F6D2E" w:rsidRPr="005F6D2E" w:rsidRDefault="005F6D2E" w:rsidP="005F6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emmener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7408" w14:textId="77777777" w:rsidR="005F6D2E" w:rsidRPr="005F6D2E" w:rsidRDefault="005F6D2E" w:rsidP="005F6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envoyer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70702" w14:textId="77777777" w:rsidR="005F6D2E" w:rsidRPr="005F6D2E" w:rsidRDefault="005F6D2E" w:rsidP="005F6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nettoyer</w:t>
            </w:r>
          </w:p>
        </w:tc>
      </w:tr>
      <w:tr w:rsidR="005F6D2E" w:rsidRPr="005F6D2E" w14:paraId="0F6B520F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370D1" w14:textId="77777777" w:rsidR="005F6D2E" w:rsidRPr="005F6D2E" w:rsidRDefault="005F6D2E" w:rsidP="005F6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BC644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je/j'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C4FE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ach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è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te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F1725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préf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è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re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BC3C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emm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è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ne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22D1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envo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i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574F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netto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i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</w:t>
            </w:r>
          </w:p>
        </w:tc>
      </w:tr>
      <w:tr w:rsidR="005F6D2E" w:rsidRPr="005F6D2E" w14:paraId="68CDCE9F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7D38E" w14:textId="77777777" w:rsidR="005F6D2E" w:rsidRPr="005F6D2E" w:rsidRDefault="005F6D2E" w:rsidP="005F6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BBAB7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tu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6C6EF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ach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è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tes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B177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préf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è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res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6F89F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emm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è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nes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CD628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envo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i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BA0A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netto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i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es</w:t>
            </w:r>
          </w:p>
        </w:tc>
      </w:tr>
      <w:tr w:rsidR="005F6D2E" w:rsidRPr="005F6D2E" w14:paraId="769569BE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CA46C" w14:textId="77777777" w:rsidR="005F6D2E" w:rsidRPr="005F6D2E" w:rsidRDefault="005F6D2E" w:rsidP="005F6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C83F9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il/elle/on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BEE7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ach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è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te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566C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préf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è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re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F310C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emm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è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ne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95B98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envo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i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C5F0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netto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i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</w:t>
            </w:r>
          </w:p>
        </w:tc>
      </w:tr>
      <w:tr w:rsidR="005F6D2E" w:rsidRPr="005F6D2E" w14:paraId="42978828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68AE5" w14:textId="77777777" w:rsidR="005F6D2E" w:rsidRPr="005F6D2E" w:rsidRDefault="005F6D2E" w:rsidP="005F6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4A2E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nous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9C27E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achetons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3850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préférons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8150D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emmenons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C7235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envoyons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36F7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nettoyons</w:t>
            </w:r>
          </w:p>
        </w:tc>
      </w:tr>
      <w:tr w:rsidR="005F6D2E" w:rsidRPr="005F6D2E" w14:paraId="404B7948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F4BFC" w14:textId="77777777" w:rsidR="005F6D2E" w:rsidRPr="005F6D2E" w:rsidRDefault="005F6D2E" w:rsidP="005F6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2DA23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vous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75784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achetez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44E3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préférez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07B73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emmenez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CD375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envoyez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8D976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nettoyez</w:t>
            </w:r>
          </w:p>
        </w:tc>
      </w:tr>
      <w:tr w:rsidR="005F6D2E" w:rsidRPr="005F6D2E" w14:paraId="4AAC2505" w14:textId="77777777" w:rsidTr="005F6D2E">
        <w:trPr>
          <w:trHeight w:val="3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88AE9" w14:textId="77777777" w:rsidR="005F6D2E" w:rsidRPr="005F6D2E" w:rsidRDefault="005F6D2E" w:rsidP="005F6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D89F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ils/elles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42CA4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ach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è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tent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18A8A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préf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è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rent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C8661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emm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è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nent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C248F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envo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i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ent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5C64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netto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i</w:t>
            </w:r>
            <w:r w:rsidRPr="005F6D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ent</w:t>
            </w:r>
          </w:p>
        </w:tc>
      </w:tr>
    </w:tbl>
    <w:p w14:paraId="4AB212DC" w14:textId="75A30D5C" w:rsidR="005F6D2E" w:rsidRDefault="005F6D2E" w:rsidP="003C1601">
      <w:pPr>
        <w:rPr>
          <w:b/>
          <w:sz w:val="32"/>
          <w:szCs w:val="32"/>
          <w:u w:val="single"/>
          <w:lang w:val="fr-FR"/>
        </w:rPr>
      </w:pPr>
    </w:p>
    <w:p w14:paraId="0B447F55" w14:textId="5DD58B90" w:rsidR="005F6D2E" w:rsidRDefault="005F6D2E" w:rsidP="003C1601">
      <w:pPr>
        <w:rPr>
          <w:b/>
          <w:sz w:val="32"/>
          <w:szCs w:val="32"/>
          <w:u w:val="single"/>
          <w:lang w:val="fr-FR"/>
        </w:rPr>
      </w:pPr>
    </w:p>
    <w:p w14:paraId="6457E92E" w14:textId="1B9969B2" w:rsidR="005F6D2E" w:rsidRDefault="005F6D2E" w:rsidP="003C1601">
      <w:pPr>
        <w:rPr>
          <w:b/>
          <w:sz w:val="32"/>
          <w:szCs w:val="32"/>
          <w:u w:val="single"/>
          <w:lang w:val="fr-FR"/>
        </w:rPr>
      </w:pPr>
    </w:p>
    <w:p w14:paraId="67789F4A" w14:textId="1983BA9E" w:rsidR="005F6D2E" w:rsidRDefault="005F6D2E" w:rsidP="003C1601">
      <w:pPr>
        <w:rPr>
          <w:b/>
          <w:sz w:val="32"/>
          <w:szCs w:val="32"/>
          <w:u w:val="single"/>
          <w:lang w:val="fr-FR"/>
        </w:rPr>
      </w:pPr>
    </w:p>
    <w:p w14:paraId="6D9B05FA" w14:textId="6F414C11" w:rsidR="005F6D2E" w:rsidRDefault="005F6D2E" w:rsidP="003C1601">
      <w:pPr>
        <w:rPr>
          <w:b/>
          <w:sz w:val="32"/>
          <w:szCs w:val="32"/>
          <w:u w:val="single"/>
          <w:lang w:val="fr-FR"/>
        </w:rPr>
      </w:pPr>
    </w:p>
    <w:p w14:paraId="371018F2" w14:textId="5557B36E" w:rsidR="005F6D2E" w:rsidRDefault="005F6D2E" w:rsidP="003C1601">
      <w:pPr>
        <w:rPr>
          <w:b/>
          <w:sz w:val="32"/>
          <w:szCs w:val="32"/>
          <w:u w:val="single"/>
          <w:lang w:val="fr-FR"/>
        </w:rPr>
      </w:pPr>
    </w:p>
    <w:p w14:paraId="1C37C45F" w14:textId="77777777" w:rsidR="005F6D2E" w:rsidRDefault="005F6D2E" w:rsidP="005F6D2E">
      <w:pPr>
        <w:rPr>
          <w:b/>
          <w:sz w:val="32"/>
          <w:szCs w:val="32"/>
          <w:u w:val="single"/>
          <w:lang w:val="fr-FR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2940"/>
        <w:gridCol w:w="3439"/>
        <w:gridCol w:w="1559"/>
        <w:gridCol w:w="1701"/>
      </w:tblGrid>
      <w:tr w:rsidR="005F6D2E" w:rsidRPr="005F6D2E" w14:paraId="446C1746" w14:textId="77777777" w:rsidTr="00C71D71">
        <w:trPr>
          <w:trHeight w:val="470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42DC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en-GB"/>
              </w:rPr>
              <w:t>REFLEXIVE VERBS</w:t>
            </w:r>
          </w:p>
        </w:tc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2BD4E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50279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AB14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267DAB61" w14:textId="77777777" w:rsidTr="00C71D71">
        <w:trPr>
          <w:trHeight w:val="470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5BFAF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75B97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1807C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ACA3F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53C8C0E2" w14:textId="77777777" w:rsidTr="00C71D71">
        <w:trPr>
          <w:trHeight w:val="370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46F92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s'amuser</w:t>
            </w:r>
          </w:p>
        </w:tc>
        <w:tc>
          <w:tcPr>
            <w:tcW w:w="3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90AE2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enjoy yourself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34796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03E9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33F76F04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83A1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s'appeler*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2960D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call yourself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32D0B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3BAF0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02686EE4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C099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s'arrêter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86BF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stop yourself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D2D13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6E3A8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2FA9D779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2BF8C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se bronzer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49D4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sunbathe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C5768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20155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0D252EA0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FC46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se brosser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CF90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brush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A1C1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625CE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3E5795CE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A5AFB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se casser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14B7C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break (part of your body)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E15C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77670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4AF54F6A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E7FD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se coucher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29AD2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go to bed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A2FD2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97AB6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4BA5E4F4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714C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se couper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B37A5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cut  (part of your body)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6FEA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C159C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4B7B4F7E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D31F8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se détendre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BBF4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relax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156B6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83A24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19185B37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7B80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s'ennuyer*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FB876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be bored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47457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FEF9D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7AD3B142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00626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s'entendre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8D059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get 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DB96E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F754B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78B45A57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2A36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s'habiller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2F90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get dressed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167E7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BD26C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45447BB9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AA508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s'intéresser à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9ED42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be interested in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F683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0CAE4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411AD9CE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3B73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se laver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4A36A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wash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DDE11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D13BC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0329C48D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28AC1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se lever*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DC90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get up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60F8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FF012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1C8679EF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F8D0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se promener*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281F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walk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AEEAD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32C47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6528FD7F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08D01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se reposer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E4EA2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rest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B6CA6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4074D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11936F20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1D9E2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se réveiller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0B0C2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wake up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CD7A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CBAB5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7EFC8046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AC908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se sentir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30C3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feel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A885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3BD92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0A3EB4CA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EF8C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se trouver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F99EA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be located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0677F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4389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12AAF912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A70F1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* 1,2,3,6 verbs</w:t>
            </w:r>
          </w:p>
        </w:tc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B92EE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BC4E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4E250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66131BA9" w14:textId="77777777" w:rsidTr="00C71D71">
        <w:trPr>
          <w:trHeight w:val="290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1F17E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5353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8E38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B9F82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22704454" w14:textId="77777777" w:rsidTr="00C71D71">
        <w:trPr>
          <w:trHeight w:val="380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0FA5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Examples:</w:t>
            </w:r>
          </w:p>
        </w:tc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D9FA" w14:textId="77777777" w:rsidR="005F6D2E" w:rsidRPr="005F6D2E" w:rsidRDefault="005F6D2E" w:rsidP="00C71D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C05A9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22D4B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6D6F4002" w14:textId="77777777" w:rsidTr="00C71D71">
        <w:trPr>
          <w:trHeight w:val="370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A1931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34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53C00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reflexive pronoun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BA59D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se laver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0D5B29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s'habiller</w:t>
            </w:r>
          </w:p>
        </w:tc>
      </w:tr>
      <w:tr w:rsidR="005F6D2E" w:rsidRPr="005F6D2E" w14:paraId="21A11937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78057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je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36DEF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m/m'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9D4BFB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lave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78B413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habille</w:t>
            </w:r>
          </w:p>
        </w:tc>
      </w:tr>
      <w:tr w:rsidR="005F6D2E" w:rsidRPr="005F6D2E" w14:paraId="54842AD1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1246E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tu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F5473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te/t'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877400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laves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7A14FE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habilles</w:t>
            </w:r>
          </w:p>
        </w:tc>
      </w:tr>
      <w:tr w:rsidR="005F6D2E" w:rsidRPr="005F6D2E" w14:paraId="5F00DBDC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B65E5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il/elle/on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0F774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se/s'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920153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lave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497B02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habille</w:t>
            </w:r>
          </w:p>
        </w:tc>
      </w:tr>
      <w:tr w:rsidR="005F6D2E" w:rsidRPr="005F6D2E" w14:paraId="29141C63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627C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nous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20789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nous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980077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lavons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56AC13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habillons</w:t>
            </w:r>
          </w:p>
        </w:tc>
      </w:tr>
      <w:tr w:rsidR="005F6D2E" w:rsidRPr="005F6D2E" w14:paraId="70A4BAD3" w14:textId="77777777" w:rsidTr="00C71D71">
        <w:trPr>
          <w:trHeight w:val="37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1C062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vous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E2ED8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vous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A7D3A2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lavez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6ECC68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habillez</w:t>
            </w:r>
          </w:p>
        </w:tc>
      </w:tr>
      <w:tr w:rsidR="005F6D2E" w:rsidRPr="005F6D2E" w14:paraId="652833B9" w14:textId="77777777" w:rsidTr="00C71D71">
        <w:trPr>
          <w:trHeight w:val="38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1308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ils/elles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706C6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se/s'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9BD749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lavent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9EE0F0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 xml:space="preserve">habillent </w:t>
            </w:r>
          </w:p>
        </w:tc>
      </w:tr>
      <w:tr w:rsidR="005F6D2E" w:rsidRPr="005F6D2E" w14:paraId="4FB5E51E" w14:textId="77777777" w:rsidTr="00C71D71">
        <w:trPr>
          <w:trHeight w:val="290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5268F" w14:textId="77777777" w:rsidR="005F6D2E" w:rsidRPr="005F6D2E" w:rsidRDefault="005F6D2E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51A70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3F009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C6FB3" w14:textId="77777777" w:rsidR="005F6D2E" w:rsidRPr="005F6D2E" w:rsidRDefault="005F6D2E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1023877E" w14:textId="77777777" w:rsidR="005F6D2E" w:rsidRDefault="005F6D2E" w:rsidP="005F6D2E">
      <w:pPr>
        <w:rPr>
          <w:b/>
          <w:sz w:val="32"/>
          <w:szCs w:val="32"/>
          <w:u w:val="single"/>
          <w:lang w:val="fr-FR"/>
        </w:rPr>
      </w:pPr>
    </w:p>
    <w:p w14:paraId="3E11AD36" w14:textId="77777777" w:rsidR="005F6D2E" w:rsidRPr="009F552C" w:rsidRDefault="005F6D2E" w:rsidP="005F6D2E">
      <w:pPr>
        <w:rPr>
          <w:b/>
          <w:sz w:val="32"/>
          <w:szCs w:val="32"/>
          <w:u w:val="single"/>
          <w:lang w:val="fr-FR"/>
        </w:rPr>
      </w:pPr>
    </w:p>
    <w:p w14:paraId="208B548F" w14:textId="77777777" w:rsidR="005F6D2E" w:rsidRDefault="005F6D2E" w:rsidP="003C1601">
      <w:pPr>
        <w:rPr>
          <w:b/>
          <w:sz w:val="32"/>
          <w:szCs w:val="32"/>
          <w:u w:val="single"/>
          <w:lang w:val="fr-FR"/>
        </w:rPr>
      </w:pPr>
    </w:p>
    <w:tbl>
      <w:tblPr>
        <w:tblW w:w="8600" w:type="dxa"/>
        <w:tblLook w:val="04A0" w:firstRow="1" w:lastRow="0" w:firstColumn="1" w:lastColumn="0" w:noHBand="0" w:noVBand="1"/>
      </w:tblPr>
      <w:tblGrid>
        <w:gridCol w:w="2040"/>
        <w:gridCol w:w="2260"/>
        <w:gridCol w:w="960"/>
        <w:gridCol w:w="1440"/>
        <w:gridCol w:w="1900"/>
      </w:tblGrid>
      <w:tr w:rsidR="005F6D2E" w:rsidRPr="005F6D2E" w14:paraId="573D90E4" w14:textId="77777777" w:rsidTr="005F6D2E">
        <w:trPr>
          <w:trHeight w:val="4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AB748" w14:textId="03115A1D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  <w:t>RE VERBS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5F017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87F45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73688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3EFA7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1116B8CA" w14:textId="77777777" w:rsidTr="005F6D2E">
        <w:trPr>
          <w:trHeight w:val="30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C4FA5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85E75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C8F89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B5D3A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Example: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44779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F6D2E" w:rsidRPr="005F6D2E" w14:paraId="4865D549" w14:textId="77777777" w:rsidTr="005F6D2E">
        <w:trPr>
          <w:trHeight w:val="37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BC9F7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perdre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FE57E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lose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3E7AA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B5D3E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64F05B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perdre</w:t>
            </w:r>
          </w:p>
        </w:tc>
      </w:tr>
      <w:tr w:rsidR="005F6D2E" w:rsidRPr="005F6D2E" w14:paraId="2B36E3C6" w14:textId="77777777" w:rsidTr="005F6D2E">
        <w:trPr>
          <w:trHeight w:val="37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1FAC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attendre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FCE44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wait for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8FD2A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514C4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je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5A7B3E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perd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s</w:t>
            </w:r>
          </w:p>
        </w:tc>
      </w:tr>
      <w:tr w:rsidR="005F6D2E" w:rsidRPr="005F6D2E" w14:paraId="3D5FC473" w14:textId="77777777" w:rsidTr="005F6D2E">
        <w:trPr>
          <w:trHeight w:val="37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CEC48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descendre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17FB1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go down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74C1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7E694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tu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D5AD22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perd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s</w:t>
            </w:r>
          </w:p>
        </w:tc>
      </w:tr>
      <w:tr w:rsidR="005F6D2E" w:rsidRPr="005F6D2E" w14:paraId="56720200" w14:textId="77777777" w:rsidTr="005F6D2E">
        <w:trPr>
          <w:trHeight w:val="37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0341D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répondre 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0931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answer 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9494E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317F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il/elle/on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9D87DE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 xml:space="preserve">perd </w:t>
            </w:r>
          </w:p>
        </w:tc>
      </w:tr>
      <w:tr w:rsidR="005F6D2E" w:rsidRPr="005F6D2E" w14:paraId="2F867434" w14:textId="77777777" w:rsidTr="005F6D2E">
        <w:trPr>
          <w:trHeight w:val="37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3963C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vendre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76CA3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sell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F9855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DD08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nous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8341F6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perd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ons</w:t>
            </w:r>
          </w:p>
        </w:tc>
      </w:tr>
      <w:tr w:rsidR="005F6D2E" w:rsidRPr="005F6D2E" w14:paraId="4C4E5930" w14:textId="77777777" w:rsidTr="005F6D2E">
        <w:trPr>
          <w:trHeight w:val="37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AFDA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B2A8B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E2FF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03BF0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vous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81DDD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perd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ez</w:t>
            </w:r>
          </w:p>
        </w:tc>
      </w:tr>
      <w:tr w:rsidR="005F6D2E" w:rsidRPr="005F6D2E" w14:paraId="3BD3920C" w14:textId="77777777" w:rsidTr="005F6D2E">
        <w:trPr>
          <w:trHeight w:val="38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5F3A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21747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3C527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F3225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ils/elles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B3B27F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perd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ent</w:t>
            </w:r>
          </w:p>
        </w:tc>
      </w:tr>
      <w:tr w:rsidR="005F6D2E" w:rsidRPr="005F6D2E" w14:paraId="47A9A02C" w14:textId="77777777" w:rsidTr="005F6D2E">
        <w:trPr>
          <w:trHeight w:val="29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9D04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2874F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DA7E8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F50B1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4EE0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1D360560" w14:textId="77777777" w:rsidTr="005F6D2E">
        <w:trPr>
          <w:trHeight w:val="4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9A8DC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  <w:t>IR VERBS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FD018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1033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D2215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16A40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F6D2E" w:rsidRPr="005F6D2E" w14:paraId="12BADE17" w14:textId="77777777" w:rsidTr="005F6D2E">
        <w:trPr>
          <w:trHeight w:val="43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8EB8C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13221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CCE6B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9BB7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Example: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D81D7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F6D2E" w:rsidRPr="005F6D2E" w14:paraId="30B61B20" w14:textId="77777777" w:rsidTr="005F6D2E">
        <w:trPr>
          <w:trHeight w:val="37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6C8B0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finir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C17C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finish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78B5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7763E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801518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finir</w:t>
            </w:r>
          </w:p>
        </w:tc>
      </w:tr>
      <w:tr w:rsidR="005F6D2E" w:rsidRPr="005F6D2E" w14:paraId="09F9F0D0" w14:textId="77777777" w:rsidTr="005F6D2E">
        <w:trPr>
          <w:trHeight w:val="37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B798F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choisir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3421B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choose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BF9E0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DC7B6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je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D379F1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fin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is</w:t>
            </w:r>
          </w:p>
        </w:tc>
      </w:tr>
      <w:tr w:rsidR="005F6D2E" w:rsidRPr="005F6D2E" w14:paraId="014F112B" w14:textId="77777777" w:rsidTr="005F6D2E">
        <w:trPr>
          <w:trHeight w:val="37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225E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remplir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B62F0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fill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7585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C2B2E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tu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E188EF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fin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is</w:t>
            </w:r>
          </w:p>
        </w:tc>
      </w:tr>
      <w:tr w:rsidR="005F6D2E" w:rsidRPr="005F6D2E" w14:paraId="1104E6C9" w14:textId="77777777" w:rsidTr="005F6D2E">
        <w:trPr>
          <w:trHeight w:val="37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25804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réussir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77089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  <w:t>to succeed/pass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53054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BEA53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il/elle/on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E92388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fin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it</w:t>
            </w:r>
          </w:p>
        </w:tc>
      </w:tr>
      <w:tr w:rsidR="005F6D2E" w:rsidRPr="005F6D2E" w14:paraId="597608C4" w14:textId="77777777" w:rsidTr="005F6D2E">
        <w:trPr>
          <w:trHeight w:val="37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66059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AFA11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3FCF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B5AC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nous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8A80A5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fin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issons</w:t>
            </w:r>
          </w:p>
        </w:tc>
      </w:tr>
      <w:tr w:rsidR="005F6D2E" w:rsidRPr="005F6D2E" w14:paraId="526B2025" w14:textId="77777777" w:rsidTr="005F6D2E">
        <w:trPr>
          <w:trHeight w:val="37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B2457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DEEFB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D0B4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441BC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vous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6AB9EB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fin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issez</w:t>
            </w:r>
          </w:p>
        </w:tc>
      </w:tr>
      <w:tr w:rsidR="005F6D2E" w:rsidRPr="005F6D2E" w14:paraId="2985C542" w14:textId="77777777" w:rsidTr="005F6D2E">
        <w:trPr>
          <w:trHeight w:val="38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D18FC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46AD0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2A3BA" w14:textId="77777777" w:rsidR="005F6D2E" w:rsidRPr="005F6D2E" w:rsidRDefault="005F6D2E" w:rsidP="005F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FDB34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ils/elles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49426B" w14:textId="77777777" w:rsidR="005F6D2E" w:rsidRPr="005F6D2E" w:rsidRDefault="005F6D2E" w:rsidP="005F6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5F6D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fin</w:t>
            </w:r>
            <w:r w:rsidRPr="005F6D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issent</w:t>
            </w:r>
          </w:p>
        </w:tc>
      </w:tr>
    </w:tbl>
    <w:p w14:paraId="098B9EB2" w14:textId="77777777" w:rsidR="00E46F3D" w:rsidRPr="00E46F3D" w:rsidRDefault="00E46F3D" w:rsidP="00E46F3D">
      <w:pPr>
        <w:pStyle w:val="Heading3"/>
        <w:pBdr>
          <w:bottom w:val="single" w:sz="4" w:space="1" w:color="auto"/>
        </w:pBdr>
        <w:rPr>
          <w:rFonts w:ascii="Calibri" w:hAnsi="Calibri"/>
          <w:b/>
          <w:sz w:val="28"/>
          <w:szCs w:val="26"/>
          <w:u w:val="none"/>
        </w:rPr>
      </w:pPr>
      <w:r w:rsidRPr="00E46F3D">
        <w:rPr>
          <w:rFonts w:ascii="Calibri" w:hAnsi="Calibri"/>
          <w:b/>
          <w:sz w:val="28"/>
          <w:szCs w:val="26"/>
          <w:u w:val="none"/>
        </w:rPr>
        <w:t>The Imperative Tense</w:t>
      </w:r>
    </w:p>
    <w:p w14:paraId="4C53D5CD" w14:textId="77777777" w:rsidR="00E46F3D" w:rsidRPr="0097222A" w:rsidRDefault="00E46F3D" w:rsidP="00E46F3D">
      <w:pPr>
        <w:rPr>
          <w:rFonts w:ascii="Calibri" w:hAnsi="Calibri"/>
          <w:sz w:val="26"/>
          <w:szCs w:val="26"/>
        </w:rPr>
      </w:pPr>
    </w:p>
    <w:p w14:paraId="473DE9B9" w14:textId="77777777" w:rsidR="00E46F3D" w:rsidRPr="0097222A" w:rsidRDefault="00E46F3D" w:rsidP="00E46F3D">
      <w:pPr>
        <w:pStyle w:val="BodyText"/>
        <w:spacing w:line="240" w:lineRule="auto"/>
        <w:rPr>
          <w:rFonts w:ascii="Calibri" w:hAnsi="Calibri"/>
          <w:sz w:val="26"/>
          <w:szCs w:val="26"/>
        </w:rPr>
      </w:pPr>
      <w:r w:rsidRPr="0097222A">
        <w:rPr>
          <w:rFonts w:ascii="Calibri" w:hAnsi="Calibri"/>
          <w:sz w:val="26"/>
          <w:szCs w:val="26"/>
        </w:rPr>
        <w:t>In French, when you give commands you have to use what we call the Imperative tense. Here are some common verbs in the Imperative tense with their respective endings.</w:t>
      </w:r>
    </w:p>
    <w:p w14:paraId="2D3C264A" w14:textId="77777777" w:rsidR="00E46F3D" w:rsidRPr="0097222A" w:rsidRDefault="00E46F3D" w:rsidP="00E46F3D">
      <w:pPr>
        <w:pStyle w:val="BodyText"/>
        <w:spacing w:line="240" w:lineRule="auto"/>
        <w:rPr>
          <w:rFonts w:ascii="Calibri" w:hAnsi="Calibri"/>
          <w:sz w:val="26"/>
          <w:szCs w:val="26"/>
        </w:rPr>
      </w:pPr>
    </w:p>
    <w:tbl>
      <w:tblPr>
        <w:tblW w:w="102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50"/>
        <w:gridCol w:w="2133"/>
        <w:gridCol w:w="294"/>
        <w:gridCol w:w="615"/>
        <w:gridCol w:w="1158"/>
        <w:gridCol w:w="180"/>
        <w:gridCol w:w="976"/>
        <w:gridCol w:w="799"/>
        <w:gridCol w:w="255"/>
        <w:gridCol w:w="1166"/>
        <w:gridCol w:w="158"/>
        <w:gridCol w:w="1029"/>
      </w:tblGrid>
      <w:tr w:rsidR="00E46F3D" w:rsidRPr="0097222A" w14:paraId="56289829" w14:textId="77777777" w:rsidTr="00E46F3D">
        <w:trPr>
          <w:gridAfter w:val="1"/>
          <w:wAfter w:w="1024" w:type="dxa"/>
          <w:trHeight w:val="1324"/>
          <w:jc w:val="center"/>
        </w:trPr>
        <w:tc>
          <w:tcPr>
            <w:tcW w:w="3877" w:type="dxa"/>
            <w:gridSpan w:val="3"/>
          </w:tcPr>
          <w:p w14:paraId="7795B4AE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97222A">
              <w:rPr>
                <w:rFonts w:ascii="Calibri" w:hAnsi="Calibri"/>
                <w:b/>
                <w:sz w:val="26"/>
                <w:szCs w:val="26"/>
              </w:rPr>
              <w:t>Regular “ ER “ verb</w:t>
            </w:r>
          </w:p>
          <w:p w14:paraId="45416235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97222A">
              <w:rPr>
                <w:rFonts w:ascii="Calibri" w:hAnsi="Calibri"/>
                <w:b/>
                <w:sz w:val="26"/>
                <w:szCs w:val="26"/>
              </w:rPr>
              <w:t>Infinitives</w:t>
            </w:r>
          </w:p>
        </w:tc>
        <w:tc>
          <w:tcPr>
            <w:tcW w:w="1953" w:type="dxa"/>
            <w:gridSpan w:val="3"/>
          </w:tcPr>
          <w:p w14:paraId="786173C7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97222A">
              <w:rPr>
                <w:rFonts w:ascii="Calibri" w:hAnsi="Calibri"/>
                <w:b/>
                <w:sz w:val="26"/>
                <w:szCs w:val="26"/>
              </w:rPr>
              <w:t>2</w:t>
            </w:r>
            <w:r w:rsidRPr="0097222A">
              <w:rPr>
                <w:rFonts w:ascii="Calibri" w:hAnsi="Calibri"/>
                <w:b/>
                <w:sz w:val="26"/>
                <w:szCs w:val="26"/>
                <w:vertAlign w:val="superscript"/>
              </w:rPr>
              <w:t>nd</w:t>
            </w:r>
            <w:r w:rsidRPr="0097222A">
              <w:rPr>
                <w:rFonts w:ascii="Calibri" w:hAnsi="Calibri"/>
                <w:b/>
                <w:sz w:val="26"/>
                <w:szCs w:val="26"/>
              </w:rPr>
              <w:t xml:space="preserve"> person</w:t>
            </w:r>
          </w:p>
          <w:p w14:paraId="4DA3820B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97222A">
              <w:rPr>
                <w:rFonts w:ascii="Calibri" w:hAnsi="Calibri"/>
                <w:b/>
                <w:sz w:val="26"/>
                <w:szCs w:val="26"/>
              </w:rPr>
              <w:t>singular</w:t>
            </w:r>
          </w:p>
          <w:p w14:paraId="14C0B771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97222A">
              <w:rPr>
                <w:rFonts w:ascii="Calibri" w:hAnsi="Calibri"/>
                <w:b/>
                <w:sz w:val="26"/>
                <w:szCs w:val="26"/>
              </w:rPr>
              <w:t>( tu )</w:t>
            </w:r>
          </w:p>
        </w:tc>
        <w:tc>
          <w:tcPr>
            <w:tcW w:w="1775" w:type="dxa"/>
            <w:gridSpan w:val="2"/>
          </w:tcPr>
          <w:p w14:paraId="404A1C8E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97222A">
              <w:rPr>
                <w:rFonts w:ascii="Calibri" w:hAnsi="Calibri"/>
                <w:b/>
                <w:sz w:val="26"/>
                <w:szCs w:val="26"/>
              </w:rPr>
              <w:t>1</w:t>
            </w:r>
            <w:r w:rsidRPr="0097222A">
              <w:rPr>
                <w:rFonts w:ascii="Calibri" w:hAnsi="Calibri"/>
                <w:b/>
                <w:sz w:val="26"/>
                <w:szCs w:val="26"/>
                <w:vertAlign w:val="superscript"/>
              </w:rPr>
              <w:t>st</w:t>
            </w:r>
            <w:r w:rsidRPr="0097222A">
              <w:rPr>
                <w:rFonts w:ascii="Calibri" w:hAnsi="Calibri"/>
                <w:b/>
                <w:sz w:val="26"/>
                <w:szCs w:val="26"/>
              </w:rPr>
              <w:t xml:space="preserve"> person</w:t>
            </w:r>
          </w:p>
          <w:p w14:paraId="76363765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97222A">
              <w:rPr>
                <w:rFonts w:ascii="Calibri" w:hAnsi="Calibri"/>
                <w:b/>
                <w:sz w:val="26"/>
                <w:szCs w:val="26"/>
              </w:rPr>
              <w:t>plural</w:t>
            </w:r>
          </w:p>
          <w:p w14:paraId="18F8064B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97222A">
              <w:rPr>
                <w:rFonts w:ascii="Calibri" w:hAnsi="Calibri"/>
                <w:b/>
                <w:sz w:val="26"/>
                <w:szCs w:val="26"/>
              </w:rPr>
              <w:t>( nous )</w:t>
            </w:r>
          </w:p>
        </w:tc>
        <w:tc>
          <w:tcPr>
            <w:tcW w:w="1579" w:type="dxa"/>
            <w:gridSpan w:val="3"/>
          </w:tcPr>
          <w:p w14:paraId="7E163499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97222A">
              <w:rPr>
                <w:rFonts w:ascii="Calibri" w:hAnsi="Calibri"/>
                <w:b/>
                <w:sz w:val="26"/>
                <w:szCs w:val="26"/>
              </w:rPr>
              <w:t>2</w:t>
            </w:r>
            <w:r w:rsidRPr="0097222A">
              <w:rPr>
                <w:rFonts w:ascii="Calibri" w:hAnsi="Calibri"/>
                <w:b/>
                <w:sz w:val="26"/>
                <w:szCs w:val="26"/>
                <w:vertAlign w:val="superscript"/>
              </w:rPr>
              <w:t>nd</w:t>
            </w:r>
            <w:r w:rsidRPr="0097222A">
              <w:rPr>
                <w:rFonts w:ascii="Calibri" w:hAnsi="Calibri"/>
                <w:b/>
                <w:sz w:val="26"/>
                <w:szCs w:val="26"/>
              </w:rPr>
              <w:t xml:space="preserve"> person</w:t>
            </w:r>
          </w:p>
          <w:p w14:paraId="34ECCB1E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97222A">
              <w:rPr>
                <w:rFonts w:ascii="Calibri" w:hAnsi="Calibri"/>
                <w:b/>
                <w:sz w:val="26"/>
                <w:szCs w:val="26"/>
              </w:rPr>
              <w:t>plural</w:t>
            </w:r>
          </w:p>
          <w:p w14:paraId="7B390959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97222A">
              <w:rPr>
                <w:rFonts w:ascii="Calibri" w:hAnsi="Calibri"/>
                <w:b/>
                <w:sz w:val="26"/>
                <w:szCs w:val="26"/>
              </w:rPr>
              <w:t>( vous )</w:t>
            </w:r>
          </w:p>
        </w:tc>
      </w:tr>
      <w:tr w:rsidR="00E46F3D" w:rsidRPr="0097222A" w14:paraId="231F4E91" w14:textId="77777777" w:rsidTr="00E46F3D">
        <w:trPr>
          <w:gridAfter w:val="1"/>
          <w:wAfter w:w="1024" w:type="dxa"/>
          <w:trHeight w:val="449"/>
          <w:jc w:val="center"/>
        </w:trPr>
        <w:tc>
          <w:tcPr>
            <w:tcW w:w="3877" w:type="dxa"/>
            <w:gridSpan w:val="3"/>
          </w:tcPr>
          <w:p w14:paraId="6E624E69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sz w:val="26"/>
                <w:szCs w:val="26"/>
              </w:rPr>
              <w:t xml:space="preserve">travailler </w:t>
            </w:r>
          </w:p>
        </w:tc>
        <w:tc>
          <w:tcPr>
            <w:tcW w:w="1953" w:type="dxa"/>
            <w:gridSpan w:val="3"/>
          </w:tcPr>
          <w:p w14:paraId="4C66F31A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sz w:val="26"/>
                <w:szCs w:val="26"/>
              </w:rPr>
              <w:t>Travaill</w:t>
            </w:r>
            <w:r w:rsidRPr="0097222A">
              <w:rPr>
                <w:rFonts w:ascii="Calibri" w:hAnsi="Calibri"/>
                <w:b/>
                <w:bCs/>
                <w:sz w:val="26"/>
                <w:szCs w:val="26"/>
              </w:rPr>
              <w:t xml:space="preserve">e </w:t>
            </w:r>
            <w:r w:rsidRPr="0097222A">
              <w:rPr>
                <w:rFonts w:ascii="Calibri" w:hAnsi="Calibri"/>
                <w:sz w:val="26"/>
                <w:szCs w:val="26"/>
              </w:rPr>
              <w:t>!</w:t>
            </w:r>
          </w:p>
        </w:tc>
        <w:tc>
          <w:tcPr>
            <w:tcW w:w="1775" w:type="dxa"/>
            <w:gridSpan w:val="2"/>
          </w:tcPr>
          <w:p w14:paraId="24890816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sz w:val="26"/>
                <w:szCs w:val="26"/>
              </w:rPr>
              <w:t>Travaill</w:t>
            </w:r>
            <w:r w:rsidRPr="0097222A">
              <w:rPr>
                <w:rFonts w:ascii="Calibri" w:hAnsi="Calibri"/>
                <w:b/>
                <w:bCs/>
                <w:sz w:val="26"/>
                <w:szCs w:val="26"/>
              </w:rPr>
              <w:t>ons</w:t>
            </w:r>
            <w:r w:rsidRPr="0097222A">
              <w:rPr>
                <w:rFonts w:ascii="Calibri" w:hAnsi="Calibri"/>
                <w:sz w:val="26"/>
                <w:szCs w:val="26"/>
              </w:rPr>
              <w:t xml:space="preserve"> !</w:t>
            </w:r>
          </w:p>
        </w:tc>
        <w:tc>
          <w:tcPr>
            <w:tcW w:w="1579" w:type="dxa"/>
            <w:gridSpan w:val="3"/>
          </w:tcPr>
          <w:p w14:paraId="3807ED17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sz w:val="26"/>
                <w:szCs w:val="26"/>
              </w:rPr>
              <w:t>Travaill</w:t>
            </w:r>
            <w:r w:rsidRPr="0097222A">
              <w:rPr>
                <w:rFonts w:ascii="Calibri" w:hAnsi="Calibri"/>
                <w:b/>
                <w:bCs/>
                <w:sz w:val="26"/>
                <w:szCs w:val="26"/>
              </w:rPr>
              <w:t xml:space="preserve">ez </w:t>
            </w:r>
            <w:r w:rsidRPr="0097222A">
              <w:rPr>
                <w:rFonts w:ascii="Calibri" w:hAnsi="Calibri"/>
                <w:sz w:val="26"/>
                <w:szCs w:val="26"/>
              </w:rPr>
              <w:t>!</w:t>
            </w:r>
          </w:p>
        </w:tc>
      </w:tr>
      <w:tr w:rsidR="00E46F3D" w:rsidRPr="0097222A" w14:paraId="048BC6B8" w14:textId="77777777" w:rsidTr="00E46F3D">
        <w:trPr>
          <w:gridAfter w:val="1"/>
          <w:wAfter w:w="1024" w:type="dxa"/>
          <w:trHeight w:val="449"/>
          <w:jc w:val="center"/>
        </w:trPr>
        <w:tc>
          <w:tcPr>
            <w:tcW w:w="3877" w:type="dxa"/>
            <w:gridSpan w:val="3"/>
          </w:tcPr>
          <w:p w14:paraId="0315E7E5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sz w:val="26"/>
                <w:szCs w:val="26"/>
              </w:rPr>
              <w:t>tourner</w:t>
            </w:r>
          </w:p>
        </w:tc>
        <w:tc>
          <w:tcPr>
            <w:tcW w:w="1953" w:type="dxa"/>
            <w:gridSpan w:val="3"/>
          </w:tcPr>
          <w:p w14:paraId="7A6E0026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sz w:val="26"/>
                <w:szCs w:val="26"/>
              </w:rPr>
              <w:t>Tourn</w:t>
            </w:r>
            <w:r w:rsidRPr="0097222A">
              <w:rPr>
                <w:rFonts w:ascii="Calibri" w:hAnsi="Calibri"/>
                <w:b/>
                <w:bCs/>
                <w:sz w:val="26"/>
                <w:szCs w:val="26"/>
              </w:rPr>
              <w:t xml:space="preserve">e </w:t>
            </w:r>
            <w:r w:rsidRPr="0097222A">
              <w:rPr>
                <w:rFonts w:ascii="Calibri" w:hAnsi="Calibri"/>
                <w:sz w:val="26"/>
                <w:szCs w:val="26"/>
              </w:rPr>
              <w:t>!</w:t>
            </w:r>
          </w:p>
        </w:tc>
        <w:tc>
          <w:tcPr>
            <w:tcW w:w="1775" w:type="dxa"/>
            <w:gridSpan w:val="2"/>
          </w:tcPr>
          <w:p w14:paraId="6908A857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sz w:val="26"/>
                <w:szCs w:val="26"/>
              </w:rPr>
              <w:t>Tourn</w:t>
            </w:r>
            <w:r w:rsidRPr="0097222A">
              <w:rPr>
                <w:rFonts w:ascii="Calibri" w:hAnsi="Calibri"/>
                <w:b/>
                <w:bCs/>
                <w:sz w:val="26"/>
                <w:szCs w:val="26"/>
              </w:rPr>
              <w:t>ons</w:t>
            </w:r>
            <w:r w:rsidRPr="0097222A">
              <w:rPr>
                <w:rFonts w:ascii="Calibri" w:hAnsi="Calibri"/>
                <w:sz w:val="26"/>
                <w:szCs w:val="26"/>
              </w:rPr>
              <w:t xml:space="preserve"> !</w:t>
            </w:r>
          </w:p>
        </w:tc>
        <w:tc>
          <w:tcPr>
            <w:tcW w:w="1579" w:type="dxa"/>
            <w:gridSpan w:val="3"/>
          </w:tcPr>
          <w:p w14:paraId="0C2F102A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sz w:val="26"/>
                <w:szCs w:val="26"/>
              </w:rPr>
              <w:t>Tourn</w:t>
            </w:r>
            <w:r w:rsidRPr="0097222A">
              <w:rPr>
                <w:rFonts w:ascii="Calibri" w:hAnsi="Calibri"/>
                <w:b/>
                <w:bCs/>
                <w:sz w:val="26"/>
                <w:szCs w:val="26"/>
              </w:rPr>
              <w:t xml:space="preserve">ez </w:t>
            </w:r>
            <w:r w:rsidRPr="0097222A">
              <w:rPr>
                <w:rFonts w:ascii="Calibri" w:hAnsi="Calibri"/>
                <w:sz w:val="26"/>
                <w:szCs w:val="26"/>
              </w:rPr>
              <w:t>!</w:t>
            </w:r>
          </w:p>
        </w:tc>
      </w:tr>
      <w:tr w:rsidR="00E46F3D" w:rsidRPr="0097222A" w14:paraId="3D63FE18" w14:textId="77777777" w:rsidTr="00E46F3D">
        <w:trPr>
          <w:gridAfter w:val="1"/>
          <w:wAfter w:w="1024" w:type="dxa"/>
          <w:trHeight w:val="427"/>
          <w:jc w:val="center"/>
        </w:trPr>
        <w:tc>
          <w:tcPr>
            <w:tcW w:w="3877" w:type="dxa"/>
            <w:gridSpan w:val="3"/>
          </w:tcPr>
          <w:p w14:paraId="015341D0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sz w:val="26"/>
                <w:szCs w:val="26"/>
              </w:rPr>
              <w:t>traverser</w:t>
            </w:r>
          </w:p>
        </w:tc>
        <w:tc>
          <w:tcPr>
            <w:tcW w:w="1953" w:type="dxa"/>
            <w:gridSpan w:val="3"/>
          </w:tcPr>
          <w:p w14:paraId="7210682E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sz w:val="26"/>
                <w:szCs w:val="26"/>
              </w:rPr>
              <w:t>Travers</w:t>
            </w:r>
            <w:r w:rsidRPr="0097222A">
              <w:rPr>
                <w:rFonts w:ascii="Calibri" w:hAnsi="Calibri"/>
                <w:b/>
                <w:bCs/>
                <w:sz w:val="26"/>
                <w:szCs w:val="26"/>
              </w:rPr>
              <w:t xml:space="preserve">e </w:t>
            </w:r>
            <w:r w:rsidRPr="0097222A">
              <w:rPr>
                <w:rFonts w:ascii="Calibri" w:hAnsi="Calibri"/>
                <w:sz w:val="26"/>
                <w:szCs w:val="26"/>
              </w:rPr>
              <w:t>!</w:t>
            </w:r>
          </w:p>
        </w:tc>
        <w:tc>
          <w:tcPr>
            <w:tcW w:w="1775" w:type="dxa"/>
            <w:gridSpan w:val="2"/>
          </w:tcPr>
          <w:p w14:paraId="7A799F93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sz w:val="26"/>
                <w:szCs w:val="26"/>
              </w:rPr>
              <w:t>Travers</w:t>
            </w:r>
            <w:r w:rsidRPr="0097222A">
              <w:rPr>
                <w:rFonts w:ascii="Calibri" w:hAnsi="Calibri"/>
                <w:b/>
                <w:bCs/>
                <w:sz w:val="26"/>
                <w:szCs w:val="26"/>
              </w:rPr>
              <w:t>ons</w:t>
            </w:r>
            <w:r w:rsidRPr="0097222A">
              <w:rPr>
                <w:rFonts w:ascii="Calibri" w:hAnsi="Calibri"/>
                <w:sz w:val="26"/>
                <w:szCs w:val="26"/>
              </w:rPr>
              <w:t xml:space="preserve"> !</w:t>
            </w:r>
          </w:p>
        </w:tc>
        <w:tc>
          <w:tcPr>
            <w:tcW w:w="1579" w:type="dxa"/>
            <w:gridSpan w:val="3"/>
          </w:tcPr>
          <w:p w14:paraId="26EBC151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sz w:val="26"/>
                <w:szCs w:val="26"/>
              </w:rPr>
              <w:t>Travers</w:t>
            </w:r>
            <w:r w:rsidRPr="0097222A">
              <w:rPr>
                <w:rFonts w:ascii="Calibri" w:hAnsi="Calibri"/>
                <w:b/>
                <w:bCs/>
                <w:sz w:val="26"/>
                <w:szCs w:val="26"/>
              </w:rPr>
              <w:t xml:space="preserve">ez </w:t>
            </w:r>
            <w:r w:rsidRPr="0097222A">
              <w:rPr>
                <w:rFonts w:ascii="Calibri" w:hAnsi="Calibri"/>
                <w:sz w:val="26"/>
                <w:szCs w:val="26"/>
              </w:rPr>
              <w:t>!</w:t>
            </w:r>
          </w:p>
        </w:tc>
      </w:tr>
      <w:tr w:rsidR="00E46F3D" w:rsidRPr="0097222A" w14:paraId="0ECA9ED0" w14:textId="77777777" w:rsidTr="00E46F3D">
        <w:trPr>
          <w:gridAfter w:val="1"/>
          <w:wAfter w:w="1024" w:type="dxa"/>
          <w:trHeight w:val="436"/>
          <w:jc w:val="center"/>
        </w:trPr>
        <w:tc>
          <w:tcPr>
            <w:tcW w:w="3877" w:type="dxa"/>
            <w:gridSpan w:val="3"/>
            <w:vAlign w:val="center"/>
          </w:tcPr>
          <w:p w14:paraId="4017A500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97222A">
              <w:rPr>
                <w:rFonts w:ascii="Calibri" w:hAnsi="Calibri"/>
                <w:b/>
                <w:sz w:val="26"/>
                <w:szCs w:val="26"/>
              </w:rPr>
              <w:t>Other common infinitives:</w:t>
            </w:r>
          </w:p>
        </w:tc>
        <w:tc>
          <w:tcPr>
            <w:tcW w:w="1953" w:type="dxa"/>
            <w:gridSpan w:val="3"/>
          </w:tcPr>
          <w:p w14:paraId="6621D960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775" w:type="dxa"/>
            <w:gridSpan w:val="2"/>
          </w:tcPr>
          <w:p w14:paraId="3B9D12B0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579" w:type="dxa"/>
            <w:gridSpan w:val="3"/>
          </w:tcPr>
          <w:p w14:paraId="13E2C979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</w:p>
          <w:p w14:paraId="7E57F122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</w:p>
        </w:tc>
      </w:tr>
      <w:tr w:rsidR="00E46F3D" w:rsidRPr="0097222A" w14:paraId="07BCD342" w14:textId="77777777" w:rsidTr="00E46F3D">
        <w:trPr>
          <w:gridAfter w:val="1"/>
          <w:wAfter w:w="1024" w:type="dxa"/>
          <w:trHeight w:val="572"/>
          <w:jc w:val="center"/>
        </w:trPr>
        <w:tc>
          <w:tcPr>
            <w:tcW w:w="3877" w:type="dxa"/>
            <w:gridSpan w:val="3"/>
          </w:tcPr>
          <w:p w14:paraId="0E3B55FA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sz w:val="26"/>
                <w:szCs w:val="26"/>
              </w:rPr>
              <w:t>aller</w:t>
            </w:r>
          </w:p>
        </w:tc>
        <w:tc>
          <w:tcPr>
            <w:tcW w:w="1953" w:type="dxa"/>
            <w:gridSpan w:val="3"/>
          </w:tcPr>
          <w:p w14:paraId="155E0514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b/>
                <w:sz w:val="26"/>
                <w:szCs w:val="26"/>
              </w:rPr>
              <w:t>Va</w:t>
            </w:r>
            <w:r w:rsidRPr="0097222A">
              <w:rPr>
                <w:rFonts w:ascii="Calibri" w:hAnsi="Calibri"/>
                <w:sz w:val="26"/>
                <w:szCs w:val="26"/>
              </w:rPr>
              <w:t>!</w:t>
            </w:r>
          </w:p>
        </w:tc>
        <w:tc>
          <w:tcPr>
            <w:tcW w:w="1775" w:type="dxa"/>
            <w:gridSpan w:val="2"/>
          </w:tcPr>
          <w:p w14:paraId="52F59F04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sz w:val="26"/>
                <w:szCs w:val="26"/>
              </w:rPr>
              <w:t>All</w:t>
            </w:r>
            <w:r w:rsidRPr="0097222A">
              <w:rPr>
                <w:rFonts w:ascii="Calibri" w:hAnsi="Calibri"/>
                <w:b/>
                <w:sz w:val="26"/>
                <w:szCs w:val="26"/>
              </w:rPr>
              <w:t>ons</w:t>
            </w:r>
            <w:r w:rsidRPr="0097222A">
              <w:rPr>
                <w:rFonts w:ascii="Calibri" w:hAnsi="Calibri"/>
                <w:sz w:val="26"/>
                <w:szCs w:val="26"/>
              </w:rPr>
              <w:t>!</w:t>
            </w:r>
          </w:p>
        </w:tc>
        <w:tc>
          <w:tcPr>
            <w:tcW w:w="1579" w:type="dxa"/>
            <w:gridSpan w:val="3"/>
          </w:tcPr>
          <w:p w14:paraId="33E2329F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sz w:val="26"/>
                <w:szCs w:val="26"/>
              </w:rPr>
              <w:t>All</w:t>
            </w:r>
            <w:r w:rsidRPr="0097222A">
              <w:rPr>
                <w:rFonts w:ascii="Calibri" w:hAnsi="Calibri"/>
                <w:b/>
                <w:sz w:val="26"/>
                <w:szCs w:val="26"/>
              </w:rPr>
              <w:t>ez</w:t>
            </w:r>
            <w:r w:rsidRPr="0097222A">
              <w:rPr>
                <w:rFonts w:ascii="Calibri" w:hAnsi="Calibri"/>
                <w:sz w:val="26"/>
                <w:szCs w:val="26"/>
              </w:rPr>
              <w:t>!</w:t>
            </w:r>
          </w:p>
        </w:tc>
      </w:tr>
      <w:tr w:rsidR="00E46F3D" w:rsidRPr="0097222A" w14:paraId="614BE7E4" w14:textId="77777777" w:rsidTr="00E46F3D">
        <w:trPr>
          <w:gridAfter w:val="1"/>
          <w:wAfter w:w="1024" w:type="dxa"/>
          <w:trHeight w:val="449"/>
          <w:jc w:val="center"/>
        </w:trPr>
        <w:tc>
          <w:tcPr>
            <w:tcW w:w="3877" w:type="dxa"/>
            <w:gridSpan w:val="3"/>
          </w:tcPr>
          <w:p w14:paraId="7201481E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sz w:val="26"/>
                <w:szCs w:val="26"/>
              </w:rPr>
              <w:t>prendre</w:t>
            </w:r>
          </w:p>
        </w:tc>
        <w:tc>
          <w:tcPr>
            <w:tcW w:w="1953" w:type="dxa"/>
            <w:gridSpan w:val="3"/>
          </w:tcPr>
          <w:p w14:paraId="36388921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sz w:val="26"/>
                <w:szCs w:val="26"/>
              </w:rPr>
              <w:t>Prend</w:t>
            </w:r>
            <w:r w:rsidRPr="0097222A">
              <w:rPr>
                <w:rFonts w:ascii="Calibri" w:hAnsi="Calibri"/>
                <w:b/>
                <w:bCs/>
                <w:sz w:val="26"/>
                <w:szCs w:val="26"/>
              </w:rPr>
              <w:t xml:space="preserve">s </w:t>
            </w:r>
            <w:r w:rsidRPr="0097222A">
              <w:rPr>
                <w:rFonts w:ascii="Calibri" w:hAnsi="Calibri"/>
                <w:sz w:val="26"/>
                <w:szCs w:val="26"/>
              </w:rPr>
              <w:t>!</w:t>
            </w:r>
          </w:p>
        </w:tc>
        <w:tc>
          <w:tcPr>
            <w:tcW w:w="1775" w:type="dxa"/>
            <w:gridSpan w:val="2"/>
          </w:tcPr>
          <w:p w14:paraId="31F195EC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sz w:val="26"/>
                <w:szCs w:val="26"/>
              </w:rPr>
              <w:t>Pren</w:t>
            </w:r>
            <w:r w:rsidRPr="0097222A">
              <w:rPr>
                <w:rFonts w:ascii="Calibri" w:hAnsi="Calibri"/>
                <w:b/>
                <w:bCs/>
                <w:sz w:val="26"/>
                <w:szCs w:val="26"/>
              </w:rPr>
              <w:t xml:space="preserve">ons </w:t>
            </w:r>
            <w:r w:rsidRPr="0097222A">
              <w:rPr>
                <w:rFonts w:ascii="Calibri" w:hAnsi="Calibri"/>
                <w:sz w:val="26"/>
                <w:szCs w:val="26"/>
              </w:rPr>
              <w:t>!</w:t>
            </w:r>
          </w:p>
        </w:tc>
        <w:tc>
          <w:tcPr>
            <w:tcW w:w="1579" w:type="dxa"/>
            <w:gridSpan w:val="3"/>
          </w:tcPr>
          <w:p w14:paraId="1C115DE5" w14:textId="77777777" w:rsidR="00E46F3D" w:rsidRPr="0097222A" w:rsidRDefault="00E46F3D" w:rsidP="00E46F3D">
            <w:pPr>
              <w:spacing w:line="240" w:lineRule="auto"/>
              <w:jc w:val="center"/>
              <w:rPr>
                <w:rFonts w:ascii="Calibri" w:hAnsi="Calibri"/>
                <w:sz w:val="26"/>
                <w:szCs w:val="26"/>
              </w:rPr>
            </w:pPr>
            <w:r w:rsidRPr="0097222A">
              <w:rPr>
                <w:rFonts w:ascii="Calibri" w:hAnsi="Calibri"/>
                <w:sz w:val="26"/>
                <w:szCs w:val="26"/>
              </w:rPr>
              <w:t>Pren</w:t>
            </w:r>
            <w:r w:rsidRPr="0097222A">
              <w:rPr>
                <w:rFonts w:ascii="Calibri" w:hAnsi="Calibri"/>
                <w:b/>
                <w:sz w:val="26"/>
                <w:szCs w:val="26"/>
              </w:rPr>
              <w:t>ez</w:t>
            </w:r>
            <w:r w:rsidRPr="0097222A">
              <w:rPr>
                <w:rFonts w:ascii="Calibri" w:hAnsi="Calibri"/>
                <w:sz w:val="26"/>
                <w:szCs w:val="26"/>
                <w:u w:val="single"/>
              </w:rPr>
              <w:t xml:space="preserve"> </w:t>
            </w:r>
            <w:r w:rsidRPr="0097222A">
              <w:rPr>
                <w:rFonts w:ascii="Calibri" w:hAnsi="Calibri"/>
                <w:sz w:val="26"/>
                <w:szCs w:val="26"/>
              </w:rPr>
              <w:t>!</w:t>
            </w:r>
          </w:p>
        </w:tc>
      </w:tr>
      <w:tr w:rsidR="00C71D71" w:rsidRPr="00C71D71" w14:paraId="6E266302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4"/>
        </w:trPr>
        <w:tc>
          <w:tcPr>
            <w:tcW w:w="3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51499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  <w:t>IRREGULAR VERBS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40A12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3423C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0CEA4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43110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AF13B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523AD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71D71" w:rsidRPr="00C71D71" w14:paraId="64913449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148A6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CEB23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6798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40FCE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F26A8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C630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1DA07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4065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71D71" w:rsidRPr="00C71D71" w14:paraId="752C4C99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FCD4E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aller</w:t>
            </w:r>
          </w:p>
        </w:tc>
        <w:tc>
          <w:tcPr>
            <w:tcW w:w="2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FBAE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go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33F4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4E74A" w14:textId="00F3CAB8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9DEF2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avoir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B451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être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6F6D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aller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386EF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faire</w:t>
            </w:r>
          </w:p>
        </w:tc>
      </w:tr>
      <w:tr w:rsidR="00C71D71" w:rsidRPr="00C71D71" w14:paraId="200CA411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37840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avoir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91408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have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23625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40EF8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je/j'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F1EA7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ai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CF59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suis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A6BA3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vais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0320C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fais</w:t>
            </w:r>
          </w:p>
        </w:tc>
      </w:tr>
      <w:tr w:rsidR="00C71D71" w:rsidRPr="00C71D71" w14:paraId="62B9D190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EF260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boire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0A52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drink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99D2A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F4900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tu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03853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as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DB240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es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C22E3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vas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0593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fais</w:t>
            </w:r>
          </w:p>
        </w:tc>
      </w:tr>
      <w:tr w:rsidR="00C71D71" w:rsidRPr="00C71D71" w14:paraId="76C6216B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95B9B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comprendre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BF811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understand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64D6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15C93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il/elle/on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976E7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34D5D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est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BD3A2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va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2C897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fait</w:t>
            </w:r>
          </w:p>
        </w:tc>
      </w:tr>
      <w:tr w:rsidR="00C71D71" w:rsidRPr="00C71D71" w14:paraId="60140E6E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FA89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devoir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42C90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have to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E8580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5CA3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nous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AA96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avons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7205E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sommes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1BB38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allons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843F6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faisons</w:t>
            </w:r>
          </w:p>
        </w:tc>
      </w:tr>
      <w:tr w:rsidR="00C71D71" w:rsidRPr="00C71D71" w14:paraId="781D8144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7889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dire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132A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say/tell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EDB3F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C114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vous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4DC4C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avez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3F808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êtes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F37BF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allez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3FC7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faites</w:t>
            </w:r>
          </w:p>
        </w:tc>
      </w:tr>
      <w:tr w:rsidR="00C71D71" w:rsidRPr="00C71D71" w14:paraId="5B5C087D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14F3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dormir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182DF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sleep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6819F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79E15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ils/elles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86611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ont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07D3A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sont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11F38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vont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78A4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font</w:t>
            </w:r>
          </w:p>
        </w:tc>
      </w:tr>
      <w:tr w:rsidR="00C71D71" w:rsidRPr="00C71D71" w14:paraId="407AC1B9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E863D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écrire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0C267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write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EC728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B05ED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1802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8E66F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D04C5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CC83D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71D71" w:rsidRPr="00C71D71" w14:paraId="6E2729E0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6AFD2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être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3EE6B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be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E64A1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71B39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5664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B02EF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6509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CFEC9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71D71" w:rsidRPr="00C71D71" w14:paraId="71DB1AFB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E73CD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faire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D825F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do/make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F5CF1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D48A4" w14:textId="23B49E0E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932C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prendre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BF6C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mettre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6742B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boire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3589B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voir</w:t>
            </w:r>
          </w:p>
        </w:tc>
      </w:tr>
      <w:tr w:rsidR="00C71D71" w:rsidRPr="00C71D71" w14:paraId="1613739D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705DE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lire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90B11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read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A3092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5F6A6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je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4458C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prends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D06D2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mets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B5C9E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bois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CC0F6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vois</w:t>
            </w:r>
          </w:p>
        </w:tc>
      </w:tr>
      <w:tr w:rsidR="00C71D71" w:rsidRPr="00C71D71" w14:paraId="71DCC6E1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0423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mettre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66BBC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put(on)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FEDE8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6A942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tu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829DD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prends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AB170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mets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611B2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bois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1A4D0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vois</w:t>
            </w:r>
          </w:p>
        </w:tc>
      </w:tr>
      <w:tr w:rsidR="00C71D71" w:rsidRPr="00C71D71" w14:paraId="45D11AF4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A7BD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mourir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DDD33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die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B9158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3B011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il/elle/on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64082" w14:textId="6320552E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prend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5AE3E" w14:textId="6A709FBC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met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A5378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boit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0FF5B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voit</w:t>
            </w:r>
          </w:p>
        </w:tc>
      </w:tr>
      <w:tr w:rsidR="00C71D71" w:rsidRPr="00C71D71" w14:paraId="073CC919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3D4C4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naître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619AD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be born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3DDB6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7420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nous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9D69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prenons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F77F2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mettons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95E9A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buvons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F729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voyons</w:t>
            </w:r>
          </w:p>
        </w:tc>
      </w:tr>
      <w:tr w:rsidR="00C71D71" w:rsidRPr="00C71D71" w14:paraId="691C0C51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86D8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neiger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0E03D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snow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60D9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32C1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vous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12B9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prenez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5F961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mettez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CE498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buvez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A5357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voyez</w:t>
            </w:r>
          </w:p>
        </w:tc>
      </w:tr>
      <w:tr w:rsidR="00C71D71" w:rsidRPr="00C71D71" w14:paraId="480996AF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165DA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partir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D41A6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leave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C550D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77BBD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ils/elles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2B4FD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prennent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611A6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mettent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FC892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boivent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E7CE2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voient</w:t>
            </w:r>
          </w:p>
        </w:tc>
      </w:tr>
      <w:tr w:rsidR="00C71D71" w:rsidRPr="00C71D71" w14:paraId="15BEAA35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9456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pleuvoir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57C23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rain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81CD6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71A94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7BA1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9D7E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8A19F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D291A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71D71" w:rsidRPr="00C71D71" w14:paraId="1576FE08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6BF9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pouvoir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F1C8E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be able to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7390C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44373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C4E33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0AF94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8B51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9985C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71D71" w:rsidRPr="00C71D71" w14:paraId="1B37C5C9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C2F15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prendre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6F89E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take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CA3E2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F0D0" w14:textId="603F8C3C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E41FD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pouvoir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66C5E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vouloir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80361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devoir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660AF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</w:tr>
      <w:tr w:rsidR="00C71D71" w:rsidRPr="00C71D71" w14:paraId="067F8188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B69F1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recevoir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C1130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receive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3D4C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864CD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je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DE4B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peux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CA93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veux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B2F62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dois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B577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C71D71" w:rsidRPr="00C71D71" w14:paraId="0B87E842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8F613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réduire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53588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reduce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37B32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A105E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tu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2D2DF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peux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7E10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veux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2FD5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dois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500AE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C71D71" w:rsidRPr="00C71D71" w14:paraId="69FF7DB2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5E5AB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revenir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8CC14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come back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9F7F3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1990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il/elle/on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A5EC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peut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104E7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veut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61EA3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doit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20B7C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C71D71" w:rsidRPr="00C71D71" w14:paraId="4E661B13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5F401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sortir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E71C6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go out /take out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FA799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7D5C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nous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F1807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pouvons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983B4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voulons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E9551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devons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300E4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C71D71" w:rsidRPr="00C71D71" w14:paraId="6A97F291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97634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venir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7B9C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come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AFDE3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AF516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vous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1E23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pouvez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61A0D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voulez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24FF3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devez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1CDFA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C71D71" w:rsidRPr="00C71D71" w14:paraId="77222590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1A387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voir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B5FBE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see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4AC81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A9858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ils/elles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34CBF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peuvent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20FE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veulent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26F70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doivent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9FA3F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C71D71" w:rsidRPr="00C71D71" w14:paraId="171E0EBC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80DFB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vouloir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D3C02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  <w:t>to want to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4133C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2BE0A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45EC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442BA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0CB29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ECBD2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71D71" w:rsidRPr="00C71D71" w14:paraId="3FBE7ABB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7F4CC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72048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E52D6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85B5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21971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CFBB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BFDF2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9EB8F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71D71" w:rsidRPr="00C71D71" w14:paraId="60920DC4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2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7311A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36BC4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A1651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12A4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0907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E1727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0331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4857" w14:textId="77777777" w:rsidR="00C71D71" w:rsidRPr="00C71D71" w:rsidRDefault="00C71D71" w:rsidP="00C7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71D71" w:rsidRPr="00C71D71" w14:paraId="69F1851C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70213" w14:textId="4E9C60EF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5FF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lire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3B1C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dire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49935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sortir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65FCC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dormir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CAE8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partir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61028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venir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B243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</w:tr>
      <w:tr w:rsidR="00C71D71" w:rsidRPr="00C71D71" w14:paraId="5F126B9C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C7C07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je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1839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lis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109F6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dis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189A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sors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BDE9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dors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6780D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pars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4D7D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viens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161D1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C71D71" w:rsidRPr="00C71D71" w14:paraId="29C15CAA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733F5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tu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3A9B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lis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24F23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dis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2AAE2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sors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290A5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dors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3DD30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pars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4CB5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viens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0A686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C71D71" w:rsidRPr="00C71D71" w14:paraId="7560E1BF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CB481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il/elle/on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5B565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lit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CB956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dit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EE352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sort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39AC8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dort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5A3E6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part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DA611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vient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A93A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C71D71" w:rsidRPr="00C71D71" w14:paraId="7F2A54BA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147C3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nous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C28E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lisons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69CB4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disons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5412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sortons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4169A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dormons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3C02D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partons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05AF7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venons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E61CA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C71D71" w:rsidRPr="00C71D71" w14:paraId="5305AED0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15550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vous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2ADB6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lisez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EFC2D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dites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D3B1D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sortez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AF8A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dormez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7F91B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partez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4E95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venez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98CD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C71D71" w:rsidRPr="00C71D71" w14:paraId="00D9F390" w14:textId="77777777" w:rsidTr="00E46F3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04033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ils/elles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BA7D0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lisent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B4BF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disent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FE997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sortent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11668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dorment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515F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partent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8F31" w14:textId="77777777" w:rsidR="00C71D71" w:rsidRPr="00C71D71" w:rsidRDefault="00C71D71" w:rsidP="00C71D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71D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viennent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527F0" w14:textId="77777777" w:rsidR="00C71D71" w:rsidRPr="00C71D71" w:rsidRDefault="00C71D71" w:rsidP="00C71D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</w:tr>
    </w:tbl>
    <w:p w14:paraId="1DCF9933" w14:textId="40350B33" w:rsidR="005F6D2E" w:rsidRDefault="005F6D2E" w:rsidP="003C1601">
      <w:pPr>
        <w:rPr>
          <w:b/>
          <w:sz w:val="32"/>
          <w:szCs w:val="32"/>
          <w:u w:val="single"/>
          <w:lang w:val="fr-FR"/>
        </w:rPr>
      </w:pPr>
    </w:p>
    <w:p w14:paraId="169140F4" w14:textId="77777777" w:rsidR="00BB1BD2" w:rsidRDefault="00BB1BD2" w:rsidP="003C1601">
      <w:pPr>
        <w:rPr>
          <w:b/>
          <w:sz w:val="32"/>
          <w:szCs w:val="32"/>
          <w:u w:val="single"/>
          <w:lang w:val="fr-FR"/>
        </w:rPr>
      </w:pPr>
    </w:p>
    <w:p w14:paraId="1E625F84" w14:textId="77777777" w:rsidR="00BB1BD2" w:rsidRPr="00BB1BD2" w:rsidRDefault="00BB1BD2" w:rsidP="00BB1BD2">
      <w:pPr>
        <w:pBdr>
          <w:bottom w:val="single" w:sz="4" w:space="1" w:color="auto"/>
        </w:pBdr>
        <w:spacing w:after="0" w:line="240" w:lineRule="auto"/>
        <w:rPr>
          <w:rFonts w:ascii="Calibri" w:eastAsia="Times New Roman" w:hAnsi="Calibri" w:cs="Calibri"/>
          <w:b/>
          <w:lang w:val="fr-FR"/>
        </w:rPr>
      </w:pPr>
      <w:r w:rsidRPr="00BB1BD2">
        <w:rPr>
          <w:rFonts w:ascii="Calibri" w:eastAsia="Times New Roman" w:hAnsi="Calibri" w:cs="Calibri"/>
          <w:b/>
          <w:lang w:val="fr-FR"/>
        </w:rPr>
        <w:t>Les Questions</w:t>
      </w:r>
    </w:p>
    <w:p w14:paraId="3EF717D4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  <w:bCs/>
          <w:lang w:val="fr-FR"/>
        </w:rPr>
      </w:pPr>
    </w:p>
    <w:p w14:paraId="285A07CB" w14:textId="77777777" w:rsidR="00BB1BD2" w:rsidRPr="00C14DB3" w:rsidRDefault="00BB1BD2" w:rsidP="00BB1BD2">
      <w:pPr>
        <w:spacing w:after="0" w:line="240" w:lineRule="auto"/>
        <w:ind w:firstLine="720"/>
        <w:rPr>
          <w:rFonts w:ascii="Calibri" w:eastAsia="Times New Roman" w:hAnsi="Calibri" w:cs="Calibri"/>
        </w:rPr>
      </w:pPr>
      <w:r w:rsidRPr="00C14DB3">
        <w:rPr>
          <w:rFonts w:ascii="Calibri" w:eastAsia="Times New Roman" w:hAnsi="Calibri" w:cs="Calibri"/>
          <w:b/>
        </w:rPr>
        <w:t>Est-ce que</w:t>
      </w:r>
      <w:r w:rsidRPr="00C14DB3">
        <w:rPr>
          <w:rFonts w:ascii="Calibri" w:eastAsia="Times New Roman" w:hAnsi="Calibri" w:cs="Calibri"/>
        </w:rPr>
        <w:t xml:space="preserve">      </w:t>
      </w:r>
      <w:r w:rsidRPr="00C14DB3">
        <w:rPr>
          <w:rFonts w:ascii="Calibri" w:eastAsia="Times New Roman" w:hAnsi="Calibri" w:cs="Calibri"/>
          <w:i/>
          <w:iCs/>
        </w:rPr>
        <w:t xml:space="preserve"> (equivalent to “do / does / did / will” etc… for general questions)</w:t>
      </w:r>
    </w:p>
    <w:p w14:paraId="20E9C02E" w14:textId="77777777" w:rsidR="00BB1BD2" w:rsidRPr="00BB1BD2" w:rsidRDefault="00BB1BD2" w:rsidP="00BB1BD2">
      <w:pPr>
        <w:spacing w:after="0" w:line="240" w:lineRule="auto"/>
        <w:ind w:left="1440" w:firstLine="720"/>
        <w:rPr>
          <w:rFonts w:ascii="Calibri" w:eastAsia="Times New Roman" w:hAnsi="Calibri" w:cs="Calibri"/>
          <w:lang w:val="fr-FR"/>
        </w:rPr>
      </w:pPr>
      <w:r w:rsidRPr="00BB1BD2">
        <w:rPr>
          <w:rFonts w:ascii="Calibri" w:eastAsia="Times New Roman" w:hAnsi="Calibri" w:cs="Calibri"/>
          <w:lang w:val="fr-FR"/>
        </w:rPr>
        <w:t>Est- ce que /  tu veux  /  prendre le train ou le métro ?</w:t>
      </w:r>
    </w:p>
    <w:p w14:paraId="427E587D" w14:textId="77777777" w:rsidR="00BB1BD2" w:rsidRPr="00BB1BD2" w:rsidRDefault="00BB1BD2" w:rsidP="00BB1BD2">
      <w:pPr>
        <w:spacing w:after="0" w:line="240" w:lineRule="auto"/>
        <w:ind w:left="1440" w:firstLine="720"/>
        <w:rPr>
          <w:rFonts w:ascii="Calibri" w:eastAsia="Times New Roman" w:hAnsi="Calibri" w:cs="Calibri"/>
          <w:i/>
          <w:iCs/>
        </w:rPr>
      </w:pPr>
      <w:r w:rsidRPr="00BB1BD2">
        <w:rPr>
          <w:rFonts w:ascii="Calibri" w:eastAsia="Times New Roman" w:hAnsi="Calibri" w:cs="Calibr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20576" behindDoc="0" locked="0" layoutInCell="1" allowOverlap="1" wp14:anchorId="5C5794C8" wp14:editId="26F39167">
                <wp:simplePos x="0" y="0"/>
                <wp:positionH relativeFrom="margin">
                  <wp:posOffset>4425950</wp:posOffset>
                </wp:positionH>
                <wp:positionV relativeFrom="paragraph">
                  <wp:posOffset>130810</wp:posOffset>
                </wp:positionV>
                <wp:extent cx="2101850" cy="1404620"/>
                <wp:effectExtent l="0" t="0" r="12700" b="15240"/>
                <wp:wrapNone/>
                <wp:docPr id="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C20E8" w14:textId="77777777" w:rsidR="00BB1BD2" w:rsidRPr="00BB1BD2" w:rsidRDefault="00BB1BD2" w:rsidP="00BB1BD2">
                            <w:pPr>
                              <w:rPr>
                                <w:rFonts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B1BD2">
                              <w:rPr>
                                <w:rFonts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>Other ways to make questions:</w:t>
                            </w:r>
                          </w:p>
                          <w:p w14:paraId="6FF72039" w14:textId="77777777" w:rsidR="00BB1BD2" w:rsidRPr="00BB1BD2" w:rsidRDefault="00BB1BD2" w:rsidP="00BB1BD2">
                            <w:pPr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BB1BD2">
                              <w:rPr>
                                <w:rFonts w:cs="Calibri"/>
                                <w:sz w:val="20"/>
                                <w:szCs w:val="20"/>
                              </w:rPr>
                              <w:t>A: Invert the verb and subject pronoun:</w:t>
                            </w:r>
                          </w:p>
                          <w:p w14:paraId="769C1088" w14:textId="77777777" w:rsidR="00BB1BD2" w:rsidRPr="00BB1BD2" w:rsidRDefault="00BB1BD2" w:rsidP="00BB1BD2">
                            <w:pPr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5C332BEA" w14:textId="77777777" w:rsidR="00BB1BD2" w:rsidRPr="00BB1BD2" w:rsidRDefault="00BB1BD2" w:rsidP="00BB1BD2">
                            <w:pPr>
                              <w:rPr>
                                <w:rFonts w:cs="Calibr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B1BD2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Veux-tu</w:t>
                            </w:r>
                            <w:r w:rsidRPr="00BB1BD2">
                              <w:rPr>
                                <w:rFonts w:cs="Calibri"/>
                                <w:sz w:val="20"/>
                                <w:szCs w:val="20"/>
                                <w:lang w:val="fr-FR"/>
                              </w:rPr>
                              <w:t xml:space="preserve"> manger un croissant ?</w:t>
                            </w:r>
                          </w:p>
                          <w:p w14:paraId="32288940" w14:textId="77777777" w:rsidR="00BB1BD2" w:rsidRPr="00BB1BD2" w:rsidRDefault="00BB1BD2" w:rsidP="00BB1BD2">
                            <w:pPr>
                              <w:rPr>
                                <w:rFonts w:cs="Calibr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B1BD2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Avez-vous</w:t>
                            </w:r>
                            <w:r w:rsidRPr="00BB1BD2">
                              <w:rPr>
                                <w:rFonts w:cs="Calibri"/>
                                <w:sz w:val="20"/>
                                <w:szCs w:val="20"/>
                                <w:lang w:val="fr-FR"/>
                              </w:rPr>
                              <w:t xml:space="preserve"> une chambre libre ?</w:t>
                            </w:r>
                          </w:p>
                          <w:p w14:paraId="58261C8A" w14:textId="77777777" w:rsidR="00BB1BD2" w:rsidRPr="00BB1BD2" w:rsidRDefault="00BB1BD2" w:rsidP="00BB1BD2">
                            <w:pPr>
                              <w:rPr>
                                <w:rFonts w:cs="Calibr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B1BD2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Aimes-tu </w:t>
                            </w:r>
                            <w:r w:rsidRPr="00BB1BD2">
                              <w:rPr>
                                <w:rFonts w:cs="Calibri"/>
                                <w:sz w:val="20"/>
                                <w:szCs w:val="20"/>
                                <w:lang w:val="fr-FR"/>
                              </w:rPr>
                              <w:t>la musique classique ?</w:t>
                            </w:r>
                          </w:p>
                          <w:p w14:paraId="4921AE21" w14:textId="77777777" w:rsidR="00BB1BD2" w:rsidRPr="00BB1BD2" w:rsidRDefault="00BB1BD2" w:rsidP="00BB1BD2">
                            <w:pPr>
                              <w:rPr>
                                <w:rFonts w:cs="Calibr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B1BD2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Vas-tu </w:t>
                            </w:r>
                            <w:r w:rsidRPr="00BB1BD2">
                              <w:rPr>
                                <w:rFonts w:cs="Calibri"/>
                                <w:sz w:val="20"/>
                                <w:szCs w:val="20"/>
                                <w:lang w:val="fr-FR"/>
                              </w:rPr>
                              <w:t>au concert ce soir ?</w:t>
                            </w:r>
                          </w:p>
                          <w:p w14:paraId="2C21F338" w14:textId="77777777" w:rsidR="00BB1BD2" w:rsidRPr="00BB1BD2" w:rsidRDefault="00BB1BD2" w:rsidP="00BB1BD2">
                            <w:pPr>
                              <w:rPr>
                                <w:rFonts w:cs="Calibri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2D7C6CE8" w14:textId="77777777" w:rsidR="00BB1BD2" w:rsidRPr="00BB1BD2" w:rsidRDefault="00BB1BD2" w:rsidP="00BB1BD2">
                            <w:pPr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BB1BD2">
                              <w:rPr>
                                <w:rFonts w:cs="Calibri"/>
                                <w:sz w:val="20"/>
                                <w:szCs w:val="20"/>
                              </w:rPr>
                              <w:t>B: Change the tone of your voice to change a statement into a question:</w:t>
                            </w:r>
                          </w:p>
                          <w:p w14:paraId="196AD7A6" w14:textId="77777777" w:rsidR="00BB1BD2" w:rsidRPr="00BB1BD2" w:rsidRDefault="00BB1BD2" w:rsidP="00BB1BD2">
                            <w:pPr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32DFCD34" w14:textId="77777777" w:rsidR="00BB1BD2" w:rsidRPr="00BB1BD2" w:rsidRDefault="00BB1BD2" w:rsidP="00BB1BD2">
                            <w:pPr>
                              <w:rPr>
                                <w:rFonts w:cs="Calibr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B1BD2">
                              <w:rPr>
                                <w:rFonts w:cs="Calibri"/>
                                <w:sz w:val="20"/>
                                <w:szCs w:val="20"/>
                                <w:lang w:val="fr-FR"/>
                              </w:rPr>
                              <w:t>Tu peux m’aider s’il te plaît ?</w:t>
                            </w:r>
                          </w:p>
                          <w:p w14:paraId="4ED00BD2" w14:textId="77777777" w:rsidR="00BB1BD2" w:rsidRPr="00BB1BD2" w:rsidRDefault="00BB1BD2" w:rsidP="00BB1BD2">
                            <w:pPr>
                              <w:rPr>
                                <w:rFonts w:cs="Calibr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B1BD2">
                              <w:rPr>
                                <w:rFonts w:cs="Calibri"/>
                                <w:sz w:val="20"/>
                                <w:szCs w:val="20"/>
                                <w:lang w:val="fr-FR"/>
                              </w:rPr>
                              <w:t>Vous avez un plan de la ville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5794C8" id="_x0000_s1123" type="#_x0000_t202" style="position:absolute;left:0;text-align:left;margin-left:348.5pt;margin-top:10.3pt;width:165.5pt;height:110.6pt;z-index:252120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">
                <v:textbox style="mso-fit-shape-to-text:t">
                  <w:txbxContent>
                    <w:p w14:paraId="182C20E8" w14:textId="77777777" w:rsidR="00BB1BD2" w:rsidRPr="00BB1BD2" w:rsidRDefault="00BB1BD2" w:rsidP="00BB1BD2">
                      <w:pPr>
                        <w:rPr>
                          <w:rFonts w:cs="Calibr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B1BD2">
                        <w:rPr>
                          <w:rFonts w:cs="Calibri"/>
                          <w:b/>
                          <w:sz w:val="20"/>
                          <w:szCs w:val="20"/>
                          <w:u w:val="single"/>
                        </w:rPr>
                        <w:t>Other ways to make questions:</w:t>
                      </w:r>
                    </w:p>
                    <w:p w14:paraId="6FF72039" w14:textId="77777777" w:rsidR="00BB1BD2" w:rsidRPr="00BB1BD2" w:rsidRDefault="00BB1BD2" w:rsidP="00BB1BD2">
                      <w:pPr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BB1BD2">
                        <w:rPr>
                          <w:rFonts w:cs="Calibri"/>
                          <w:sz w:val="20"/>
                          <w:szCs w:val="20"/>
                        </w:rPr>
                        <w:t>A: Invert the verb and subject pronoun:</w:t>
                      </w:r>
                    </w:p>
                    <w:p w14:paraId="769C1088" w14:textId="77777777" w:rsidR="00BB1BD2" w:rsidRPr="00BB1BD2" w:rsidRDefault="00BB1BD2" w:rsidP="00BB1BD2">
                      <w:pPr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5C332BEA" w14:textId="77777777" w:rsidR="00BB1BD2" w:rsidRPr="00BB1BD2" w:rsidRDefault="00BB1BD2" w:rsidP="00BB1BD2">
                      <w:pPr>
                        <w:rPr>
                          <w:rFonts w:cs="Calibri"/>
                          <w:sz w:val="20"/>
                          <w:szCs w:val="20"/>
                          <w:lang w:val="fr-FR"/>
                        </w:rPr>
                      </w:pPr>
                      <w:r w:rsidRPr="00BB1BD2">
                        <w:rPr>
                          <w:rFonts w:cs="Calibri"/>
                          <w:b/>
                          <w:bCs/>
                          <w:sz w:val="20"/>
                          <w:szCs w:val="20"/>
                          <w:lang w:val="fr-FR"/>
                        </w:rPr>
                        <w:t>Veux-tu</w:t>
                      </w:r>
                      <w:r w:rsidRPr="00BB1BD2">
                        <w:rPr>
                          <w:rFonts w:cs="Calibri"/>
                          <w:sz w:val="20"/>
                          <w:szCs w:val="20"/>
                          <w:lang w:val="fr-FR"/>
                        </w:rPr>
                        <w:t xml:space="preserve"> manger un croissant ?</w:t>
                      </w:r>
                    </w:p>
                    <w:p w14:paraId="32288940" w14:textId="77777777" w:rsidR="00BB1BD2" w:rsidRPr="00BB1BD2" w:rsidRDefault="00BB1BD2" w:rsidP="00BB1BD2">
                      <w:pPr>
                        <w:rPr>
                          <w:rFonts w:cs="Calibri"/>
                          <w:sz w:val="20"/>
                          <w:szCs w:val="20"/>
                          <w:lang w:val="fr-FR"/>
                        </w:rPr>
                      </w:pPr>
                      <w:r w:rsidRPr="00BB1BD2">
                        <w:rPr>
                          <w:rFonts w:cs="Calibri"/>
                          <w:b/>
                          <w:bCs/>
                          <w:sz w:val="20"/>
                          <w:szCs w:val="20"/>
                          <w:lang w:val="fr-FR"/>
                        </w:rPr>
                        <w:t>Avez-vous</w:t>
                      </w:r>
                      <w:r w:rsidRPr="00BB1BD2">
                        <w:rPr>
                          <w:rFonts w:cs="Calibri"/>
                          <w:sz w:val="20"/>
                          <w:szCs w:val="20"/>
                          <w:lang w:val="fr-FR"/>
                        </w:rPr>
                        <w:t xml:space="preserve"> une chambre libre ?</w:t>
                      </w:r>
                    </w:p>
                    <w:p w14:paraId="58261C8A" w14:textId="77777777" w:rsidR="00BB1BD2" w:rsidRPr="00BB1BD2" w:rsidRDefault="00BB1BD2" w:rsidP="00BB1BD2">
                      <w:pPr>
                        <w:rPr>
                          <w:rFonts w:cs="Calibri"/>
                          <w:sz w:val="20"/>
                          <w:szCs w:val="20"/>
                          <w:lang w:val="fr-FR"/>
                        </w:rPr>
                      </w:pPr>
                      <w:r w:rsidRPr="00BB1BD2">
                        <w:rPr>
                          <w:rFonts w:cs="Calibri"/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Aimes-tu </w:t>
                      </w:r>
                      <w:r w:rsidRPr="00BB1BD2">
                        <w:rPr>
                          <w:rFonts w:cs="Calibri"/>
                          <w:sz w:val="20"/>
                          <w:szCs w:val="20"/>
                          <w:lang w:val="fr-FR"/>
                        </w:rPr>
                        <w:t>la musique classique ?</w:t>
                      </w:r>
                    </w:p>
                    <w:p w14:paraId="4921AE21" w14:textId="77777777" w:rsidR="00BB1BD2" w:rsidRPr="00BB1BD2" w:rsidRDefault="00BB1BD2" w:rsidP="00BB1BD2">
                      <w:pPr>
                        <w:rPr>
                          <w:rFonts w:cs="Calibri"/>
                          <w:sz w:val="20"/>
                          <w:szCs w:val="20"/>
                          <w:lang w:val="fr-FR"/>
                        </w:rPr>
                      </w:pPr>
                      <w:r w:rsidRPr="00BB1BD2">
                        <w:rPr>
                          <w:rFonts w:cs="Calibri"/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Vas-tu </w:t>
                      </w:r>
                      <w:r w:rsidRPr="00BB1BD2">
                        <w:rPr>
                          <w:rFonts w:cs="Calibri"/>
                          <w:sz w:val="20"/>
                          <w:szCs w:val="20"/>
                          <w:lang w:val="fr-FR"/>
                        </w:rPr>
                        <w:t>au concert ce soir ?</w:t>
                      </w:r>
                    </w:p>
                    <w:p w14:paraId="2C21F338" w14:textId="77777777" w:rsidR="00BB1BD2" w:rsidRPr="00BB1BD2" w:rsidRDefault="00BB1BD2" w:rsidP="00BB1BD2">
                      <w:pPr>
                        <w:rPr>
                          <w:rFonts w:cs="Calibri"/>
                          <w:sz w:val="20"/>
                          <w:szCs w:val="20"/>
                          <w:lang w:val="fr-FR"/>
                        </w:rPr>
                      </w:pPr>
                    </w:p>
                    <w:p w14:paraId="2D7C6CE8" w14:textId="77777777" w:rsidR="00BB1BD2" w:rsidRPr="00BB1BD2" w:rsidRDefault="00BB1BD2" w:rsidP="00BB1BD2">
                      <w:pPr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BB1BD2">
                        <w:rPr>
                          <w:rFonts w:cs="Calibri"/>
                          <w:sz w:val="20"/>
                          <w:szCs w:val="20"/>
                        </w:rPr>
                        <w:t>B: Change the tone of your voice to change a statement into a question:</w:t>
                      </w:r>
                    </w:p>
                    <w:p w14:paraId="196AD7A6" w14:textId="77777777" w:rsidR="00BB1BD2" w:rsidRPr="00BB1BD2" w:rsidRDefault="00BB1BD2" w:rsidP="00BB1BD2">
                      <w:pPr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32DFCD34" w14:textId="77777777" w:rsidR="00BB1BD2" w:rsidRPr="00BB1BD2" w:rsidRDefault="00BB1BD2" w:rsidP="00BB1BD2">
                      <w:pPr>
                        <w:rPr>
                          <w:rFonts w:cs="Calibri"/>
                          <w:sz w:val="20"/>
                          <w:szCs w:val="20"/>
                          <w:lang w:val="fr-FR"/>
                        </w:rPr>
                      </w:pPr>
                      <w:r w:rsidRPr="00BB1BD2">
                        <w:rPr>
                          <w:rFonts w:cs="Calibri"/>
                          <w:sz w:val="20"/>
                          <w:szCs w:val="20"/>
                          <w:lang w:val="fr-FR"/>
                        </w:rPr>
                        <w:t>Tu peux m’aider s’il te plaît ?</w:t>
                      </w:r>
                    </w:p>
                    <w:p w14:paraId="4ED00BD2" w14:textId="77777777" w:rsidR="00BB1BD2" w:rsidRPr="00BB1BD2" w:rsidRDefault="00BB1BD2" w:rsidP="00BB1BD2">
                      <w:pPr>
                        <w:rPr>
                          <w:rFonts w:cs="Calibri"/>
                          <w:sz w:val="20"/>
                          <w:szCs w:val="20"/>
                          <w:lang w:val="fr-FR"/>
                        </w:rPr>
                      </w:pPr>
                      <w:r w:rsidRPr="00BB1BD2">
                        <w:rPr>
                          <w:rFonts w:cs="Calibri"/>
                          <w:sz w:val="20"/>
                          <w:szCs w:val="20"/>
                          <w:lang w:val="fr-FR"/>
                        </w:rPr>
                        <w:t>Vous avez un plan de la ville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B1BD2">
        <w:rPr>
          <w:rFonts w:ascii="Calibri" w:eastAsia="Times New Roman" w:hAnsi="Calibri" w:cs="Calibri"/>
          <w:i/>
          <w:iCs/>
        </w:rPr>
        <w:t>Do            / you want / to take the train or the bus?</w:t>
      </w:r>
    </w:p>
    <w:p w14:paraId="04157A99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</w:rPr>
      </w:pPr>
    </w:p>
    <w:p w14:paraId="470CE220" w14:textId="77777777" w:rsidR="00BB1BD2" w:rsidRPr="00BB1BD2" w:rsidRDefault="00BB1BD2" w:rsidP="00BB1BD2">
      <w:pPr>
        <w:spacing w:after="0" w:line="240" w:lineRule="auto"/>
        <w:ind w:firstLine="720"/>
        <w:rPr>
          <w:rFonts w:ascii="Calibri" w:eastAsia="Times New Roman" w:hAnsi="Calibri" w:cs="Calibri"/>
          <w:lang w:val="fr-FR"/>
        </w:rPr>
      </w:pPr>
      <w:r w:rsidRPr="00BB1BD2">
        <w:rPr>
          <w:rFonts w:ascii="Calibri" w:eastAsia="Times New Roman" w:hAnsi="Calibri" w:cs="Calibri"/>
          <w:b/>
          <w:lang w:val="fr-FR"/>
        </w:rPr>
        <w:t>Est- ce qu’il y a</w:t>
      </w:r>
      <w:r w:rsidRPr="00BB1BD2">
        <w:rPr>
          <w:rFonts w:ascii="Calibri" w:eastAsia="Times New Roman" w:hAnsi="Calibri" w:cs="Calibri"/>
          <w:lang w:val="fr-FR"/>
        </w:rPr>
        <w:t xml:space="preserve">  </w:t>
      </w:r>
      <w:r w:rsidRPr="00BB1BD2">
        <w:rPr>
          <w:rFonts w:ascii="Calibri" w:eastAsia="Times New Roman" w:hAnsi="Calibri" w:cs="Calibri"/>
          <w:i/>
          <w:iCs/>
          <w:lang w:val="fr-FR"/>
        </w:rPr>
        <w:t>(Is / are there)</w:t>
      </w:r>
    </w:p>
    <w:p w14:paraId="544BB559" w14:textId="77777777" w:rsidR="00BB1BD2" w:rsidRPr="00BB1BD2" w:rsidRDefault="00BB1BD2" w:rsidP="00BB1BD2">
      <w:pPr>
        <w:spacing w:after="0" w:line="240" w:lineRule="auto"/>
        <w:ind w:firstLine="720"/>
        <w:rPr>
          <w:rFonts w:ascii="Calibri" w:eastAsia="Times New Roman" w:hAnsi="Calibri" w:cs="Calibri"/>
          <w:lang w:val="fr-FR"/>
        </w:rPr>
      </w:pPr>
      <w:r w:rsidRPr="00BB1BD2">
        <w:rPr>
          <w:rFonts w:ascii="Calibri" w:eastAsia="Times New Roman" w:hAnsi="Calibri" w:cs="Calibri"/>
          <w:lang w:val="fr-FR"/>
        </w:rPr>
        <w:t xml:space="preserve">          </w:t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lang w:val="fr-FR"/>
        </w:rPr>
        <w:tab/>
        <w:t>Est- ce qu’il y a /  un train  /  à 8 heures ce soir ?</w:t>
      </w:r>
    </w:p>
    <w:p w14:paraId="7778FB5C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  <w:i/>
          <w:iCs/>
        </w:rPr>
      </w:pPr>
      <w:r w:rsidRPr="00BB1BD2">
        <w:rPr>
          <w:rFonts w:ascii="Calibri" w:eastAsia="Times New Roman" w:hAnsi="Calibri" w:cs="Calibri"/>
          <w:i/>
          <w:iCs/>
          <w:lang w:val="fr-FR"/>
        </w:rPr>
        <w:t xml:space="preserve">                         </w:t>
      </w:r>
      <w:r w:rsidRPr="00BB1BD2">
        <w:rPr>
          <w:rFonts w:ascii="Calibri" w:eastAsia="Times New Roman" w:hAnsi="Calibri" w:cs="Calibri"/>
          <w:i/>
          <w:iCs/>
          <w:lang w:val="fr-FR"/>
        </w:rPr>
        <w:tab/>
      </w:r>
      <w:r w:rsidRPr="00BB1BD2">
        <w:rPr>
          <w:rFonts w:ascii="Calibri" w:eastAsia="Times New Roman" w:hAnsi="Calibri" w:cs="Calibri"/>
          <w:i/>
          <w:iCs/>
          <w:lang w:val="fr-FR"/>
        </w:rPr>
        <w:tab/>
      </w:r>
      <w:r w:rsidRPr="00BB1BD2">
        <w:rPr>
          <w:rFonts w:ascii="Calibri" w:eastAsia="Times New Roman" w:hAnsi="Calibri" w:cs="Calibri"/>
          <w:i/>
          <w:iCs/>
        </w:rPr>
        <w:t>Is there              /  a train    /     at 8 tonight ?</w:t>
      </w:r>
    </w:p>
    <w:p w14:paraId="774FE511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</w:rPr>
      </w:pPr>
    </w:p>
    <w:p w14:paraId="4F13A5B3" w14:textId="77777777" w:rsidR="00BB1BD2" w:rsidRPr="00BB1BD2" w:rsidRDefault="00BB1BD2" w:rsidP="00BB1BD2">
      <w:pPr>
        <w:spacing w:after="0" w:line="240" w:lineRule="auto"/>
        <w:ind w:firstLine="720"/>
        <w:rPr>
          <w:rFonts w:ascii="Calibri" w:eastAsia="Times New Roman" w:hAnsi="Calibri" w:cs="Calibri"/>
        </w:rPr>
      </w:pPr>
      <w:r w:rsidRPr="00BB1BD2">
        <w:rPr>
          <w:rFonts w:ascii="Calibri" w:eastAsia="Times New Roman" w:hAnsi="Calibri" w:cs="Calibri"/>
          <w:b/>
        </w:rPr>
        <w:t>Qu’est- ce que</w:t>
      </w:r>
      <w:r w:rsidRPr="00BB1BD2">
        <w:rPr>
          <w:rFonts w:ascii="Calibri" w:eastAsia="Times New Roman" w:hAnsi="Calibri" w:cs="Calibri"/>
        </w:rPr>
        <w:t xml:space="preserve"> </w:t>
      </w:r>
      <w:r w:rsidRPr="00BB1BD2">
        <w:rPr>
          <w:rFonts w:ascii="Calibri" w:eastAsia="Times New Roman" w:hAnsi="Calibri" w:cs="Calibri"/>
          <w:i/>
          <w:iCs/>
        </w:rPr>
        <w:t>(What is/  do /does / did / will etc …)</w:t>
      </w:r>
    </w:p>
    <w:p w14:paraId="3FC8ACDA" w14:textId="77777777" w:rsidR="00BB1BD2" w:rsidRPr="00BB1BD2" w:rsidRDefault="00BB1BD2" w:rsidP="00BB1BD2">
      <w:pPr>
        <w:spacing w:after="0" w:line="240" w:lineRule="auto"/>
        <w:ind w:left="720" w:firstLine="720"/>
        <w:rPr>
          <w:rFonts w:ascii="Calibri" w:eastAsia="Times New Roman" w:hAnsi="Calibri" w:cs="Calibri"/>
          <w:lang w:val="fr-FR"/>
        </w:rPr>
      </w:pPr>
      <w:r w:rsidRPr="00BB1BD2">
        <w:rPr>
          <w:rFonts w:ascii="Calibri" w:eastAsia="Times New Roman" w:hAnsi="Calibri" w:cs="Calibri"/>
        </w:rPr>
        <w:t xml:space="preserve">        </w:t>
      </w:r>
      <w:r w:rsidRPr="00BB1BD2">
        <w:rPr>
          <w:rFonts w:ascii="Calibri" w:eastAsia="Times New Roman" w:hAnsi="Calibri" w:cs="Calibri"/>
        </w:rPr>
        <w:tab/>
      </w:r>
      <w:r w:rsidRPr="00BB1BD2">
        <w:rPr>
          <w:rFonts w:ascii="Calibri" w:eastAsia="Times New Roman" w:hAnsi="Calibri" w:cs="Calibri"/>
          <w:lang w:val="fr-FR"/>
        </w:rPr>
        <w:t>Qu’est- ce que  /  vous avez fait  /  hier soir ?</w:t>
      </w:r>
    </w:p>
    <w:p w14:paraId="109C0575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  <w:i/>
          <w:iCs/>
        </w:rPr>
      </w:pPr>
      <w:r w:rsidRPr="00BB1BD2">
        <w:rPr>
          <w:rFonts w:ascii="Calibri" w:eastAsia="Times New Roman" w:hAnsi="Calibri" w:cs="Calibri"/>
          <w:lang w:val="fr-FR"/>
        </w:rPr>
        <w:t xml:space="preserve">                        </w:t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i/>
          <w:iCs/>
        </w:rPr>
        <w:t>What did        /     you do          /    last night?</w:t>
      </w:r>
    </w:p>
    <w:p w14:paraId="4C8A2050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  <w:i/>
          <w:iCs/>
        </w:rPr>
      </w:pPr>
    </w:p>
    <w:p w14:paraId="6A06697D" w14:textId="77777777" w:rsidR="00BB1BD2" w:rsidRPr="00BB1BD2" w:rsidRDefault="00BB1BD2" w:rsidP="00BB1BD2">
      <w:pPr>
        <w:spacing w:after="0" w:line="240" w:lineRule="auto"/>
        <w:ind w:firstLine="720"/>
        <w:rPr>
          <w:rFonts w:ascii="Calibri" w:eastAsia="Times New Roman" w:hAnsi="Calibri" w:cs="Calibri"/>
        </w:rPr>
      </w:pPr>
      <w:r w:rsidRPr="00BB1BD2">
        <w:rPr>
          <w:rFonts w:ascii="Calibri" w:eastAsia="Times New Roman" w:hAnsi="Calibri" w:cs="Calibri"/>
          <w:b/>
        </w:rPr>
        <w:t>Qu’est- ce qu’il y a</w:t>
      </w:r>
      <w:r w:rsidRPr="00BB1BD2">
        <w:rPr>
          <w:rFonts w:ascii="Calibri" w:eastAsia="Times New Roman" w:hAnsi="Calibri" w:cs="Calibri"/>
        </w:rPr>
        <w:t xml:space="preserve">   </w:t>
      </w:r>
      <w:r w:rsidRPr="00BB1BD2">
        <w:rPr>
          <w:rFonts w:ascii="Calibri" w:eastAsia="Times New Roman" w:hAnsi="Calibri" w:cs="Calibri"/>
          <w:i/>
          <w:iCs/>
        </w:rPr>
        <w:t>(What is / are there )</w:t>
      </w:r>
    </w:p>
    <w:p w14:paraId="1309C4BE" w14:textId="77777777" w:rsidR="00BB1BD2" w:rsidRPr="00BB1BD2" w:rsidRDefault="00BB1BD2" w:rsidP="00BB1BD2">
      <w:pPr>
        <w:spacing w:after="0" w:line="240" w:lineRule="auto"/>
        <w:ind w:left="720" w:firstLine="720"/>
        <w:rPr>
          <w:rFonts w:ascii="Calibri" w:eastAsia="Times New Roman" w:hAnsi="Calibri" w:cs="Calibri"/>
          <w:lang w:val="fr-FR"/>
        </w:rPr>
      </w:pPr>
      <w:r w:rsidRPr="00BB1BD2">
        <w:rPr>
          <w:rFonts w:ascii="Calibri" w:eastAsia="Times New Roman" w:hAnsi="Calibri" w:cs="Calibri"/>
        </w:rPr>
        <w:t xml:space="preserve">        </w:t>
      </w:r>
      <w:r w:rsidRPr="00BB1BD2">
        <w:rPr>
          <w:rFonts w:ascii="Calibri" w:eastAsia="Times New Roman" w:hAnsi="Calibri" w:cs="Calibri"/>
        </w:rPr>
        <w:tab/>
      </w:r>
      <w:r w:rsidRPr="00BB1BD2">
        <w:rPr>
          <w:rFonts w:ascii="Calibri" w:eastAsia="Times New Roman" w:hAnsi="Calibri" w:cs="Calibri"/>
          <w:lang w:val="fr-FR"/>
        </w:rPr>
        <w:t>Qu’est- ce qu’ il y a  /  dans la classe ?</w:t>
      </w:r>
    </w:p>
    <w:p w14:paraId="78CD68D0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  <w:i/>
          <w:iCs/>
        </w:rPr>
      </w:pPr>
      <w:r w:rsidRPr="00BB1BD2">
        <w:rPr>
          <w:rFonts w:ascii="Calibri" w:eastAsia="Times New Roman" w:hAnsi="Calibri" w:cs="Calibri"/>
          <w:lang w:val="fr-FR"/>
        </w:rPr>
        <w:t xml:space="preserve">                              </w:t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i/>
          <w:iCs/>
        </w:rPr>
        <w:t>What is there       /  in the classroom ?</w:t>
      </w:r>
    </w:p>
    <w:p w14:paraId="7B3AF1D0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</w:rPr>
      </w:pPr>
    </w:p>
    <w:p w14:paraId="1F5BBB51" w14:textId="77777777" w:rsidR="00BB1BD2" w:rsidRPr="00BB1BD2" w:rsidRDefault="00BB1BD2" w:rsidP="00BB1BD2">
      <w:pPr>
        <w:spacing w:after="0" w:line="240" w:lineRule="auto"/>
        <w:ind w:firstLine="720"/>
        <w:rPr>
          <w:rFonts w:ascii="Calibri" w:eastAsia="Times New Roman" w:hAnsi="Calibri" w:cs="Calibri"/>
          <w:lang w:val="fr-FR"/>
        </w:rPr>
      </w:pPr>
      <w:r w:rsidRPr="00BB1BD2">
        <w:rPr>
          <w:rFonts w:ascii="Calibri" w:eastAsia="Times New Roman" w:hAnsi="Calibri" w:cs="Calibri"/>
          <w:b/>
          <w:lang w:val="fr-FR"/>
        </w:rPr>
        <w:t xml:space="preserve">Pourquoi  </w:t>
      </w:r>
      <w:r w:rsidRPr="00BB1BD2">
        <w:rPr>
          <w:rFonts w:ascii="Calibri" w:eastAsia="Times New Roman" w:hAnsi="Calibri" w:cs="Calibri"/>
          <w:lang w:val="fr-FR"/>
        </w:rPr>
        <w:t xml:space="preserve"> </w:t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i/>
          <w:iCs/>
          <w:lang w:val="fr-FR"/>
        </w:rPr>
        <w:t>(Why)</w:t>
      </w:r>
    </w:p>
    <w:p w14:paraId="1D2DC48E" w14:textId="77777777" w:rsidR="00BB1BD2" w:rsidRPr="00BB1BD2" w:rsidRDefault="00BB1BD2" w:rsidP="00BB1BD2">
      <w:pPr>
        <w:spacing w:after="0" w:line="240" w:lineRule="auto"/>
        <w:ind w:firstLine="720"/>
        <w:rPr>
          <w:rFonts w:ascii="Calibri" w:eastAsia="Times New Roman" w:hAnsi="Calibri" w:cs="Calibri"/>
          <w:lang w:val="fr-FR"/>
        </w:rPr>
      </w:pPr>
      <w:r w:rsidRPr="00BB1BD2">
        <w:rPr>
          <w:rFonts w:ascii="Calibri" w:eastAsia="Times New Roman" w:hAnsi="Calibri" w:cs="Calibri"/>
          <w:lang w:val="fr-FR"/>
        </w:rPr>
        <w:t xml:space="preserve">      </w:t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lang w:val="fr-FR"/>
        </w:rPr>
        <w:tab/>
        <w:t>Pourquoi  /  est- ce que  /       tu dois       /  faire la vaisselle ?</w:t>
      </w:r>
    </w:p>
    <w:p w14:paraId="7FDA42EA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  <w:i/>
          <w:iCs/>
        </w:rPr>
      </w:pPr>
      <w:r w:rsidRPr="00BB1BD2">
        <w:rPr>
          <w:rFonts w:ascii="Calibri" w:eastAsia="Times New Roman" w:hAnsi="Calibri" w:cs="Calibri"/>
          <w:lang w:val="fr-FR"/>
        </w:rPr>
        <w:t xml:space="preserve">                     </w:t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i/>
          <w:iCs/>
        </w:rPr>
        <w:t xml:space="preserve">Why         /      do         /    you have to  /  do the washing up ?   </w:t>
      </w:r>
    </w:p>
    <w:p w14:paraId="73460836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</w:rPr>
      </w:pPr>
    </w:p>
    <w:p w14:paraId="60B5ED89" w14:textId="77777777" w:rsidR="00BB1BD2" w:rsidRPr="00BB1BD2" w:rsidRDefault="00BB1BD2" w:rsidP="00BB1BD2">
      <w:pPr>
        <w:spacing w:after="0" w:line="240" w:lineRule="auto"/>
        <w:ind w:firstLine="720"/>
        <w:rPr>
          <w:rFonts w:ascii="Calibri" w:eastAsia="Times New Roman" w:hAnsi="Calibri" w:cs="Calibri"/>
        </w:rPr>
      </w:pPr>
      <w:r w:rsidRPr="00BB1BD2">
        <w:rPr>
          <w:rFonts w:ascii="Calibri" w:eastAsia="Times New Roman" w:hAnsi="Calibri" w:cs="Calibri"/>
          <w:b/>
        </w:rPr>
        <w:t xml:space="preserve">Comment </w:t>
      </w:r>
      <w:r w:rsidRPr="00BB1BD2">
        <w:rPr>
          <w:rFonts w:ascii="Calibri" w:eastAsia="Times New Roman" w:hAnsi="Calibri" w:cs="Calibri"/>
        </w:rPr>
        <w:t xml:space="preserve">  </w:t>
      </w:r>
      <w:r w:rsidRPr="00BB1BD2">
        <w:rPr>
          <w:rFonts w:ascii="Calibri" w:eastAsia="Times New Roman" w:hAnsi="Calibri" w:cs="Calibri"/>
        </w:rPr>
        <w:tab/>
      </w:r>
      <w:r w:rsidRPr="00BB1BD2">
        <w:rPr>
          <w:rFonts w:ascii="Calibri" w:eastAsia="Times New Roman" w:hAnsi="Calibri" w:cs="Calibri"/>
          <w:i/>
          <w:iCs/>
        </w:rPr>
        <w:t>(How  / What like )</w:t>
      </w:r>
    </w:p>
    <w:p w14:paraId="3E668C97" w14:textId="77777777" w:rsidR="00BB1BD2" w:rsidRPr="00BB1BD2" w:rsidRDefault="00BB1BD2" w:rsidP="00BB1BD2">
      <w:pPr>
        <w:spacing w:after="0" w:line="240" w:lineRule="auto"/>
        <w:ind w:left="1440" w:firstLine="720"/>
        <w:rPr>
          <w:rFonts w:ascii="Calibri" w:eastAsia="Times New Roman" w:hAnsi="Calibri" w:cs="Calibri"/>
        </w:rPr>
      </w:pPr>
      <w:r w:rsidRPr="00BB1BD2">
        <w:rPr>
          <w:rFonts w:ascii="Calibri" w:eastAsia="Times New Roman" w:hAnsi="Calibri" w:cs="Calibri"/>
        </w:rPr>
        <w:t>Comment  /  est ta sœur ?</w:t>
      </w:r>
    </w:p>
    <w:p w14:paraId="7F2C654D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  <w:i/>
          <w:iCs/>
        </w:rPr>
      </w:pPr>
      <w:r w:rsidRPr="00BB1BD2">
        <w:rPr>
          <w:rFonts w:ascii="Calibri" w:eastAsia="Times New Roman" w:hAnsi="Calibri" w:cs="Calibri"/>
        </w:rPr>
        <w:t xml:space="preserve">                            </w:t>
      </w:r>
      <w:r w:rsidRPr="00BB1BD2">
        <w:rPr>
          <w:rFonts w:ascii="Calibri" w:eastAsia="Times New Roman" w:hAnsi="Calibri" w:cs="Calibri"/>
        </w:rPr>
        <w:tab/>
      </w:r>
      <w:r w:rsidRPr="00BB1BD2">
        <w:rPr>
          <w:rFonts w:ascii="Calibri" w:eastAsia="Times New Roman" w:hAnsi="Calibri" w:cs="Calibri"/>
        </w:rPr>
        <w:tab/>
      </w:r>
      <w:r w:rsidRPr="00BB1BD2">
        <w:rPr>
          <w:rFonts w:ascii="Calibri" w:eastAsia="Times New Roman" w:hAnsi="Calibri" w:cs="Calibri"/>
          <w:i/>
          <w:iCs/>
        </w:rPr>
        <w:t>What       /  is your sister like ?</w:t>
      </w:r>
    </w:p>
    <w:p w14:paraId="6537431E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</w:rPr>
      </w:pPr>
    </w:p>
    <w:p w14:paraId="1416B164" w14:textId="77777777" w:rsidR="00BB1BD2" w:rsidRPr="00BB1BD2" w:rsidRDefault="00BB1BD2" w:rsidP="00BB1BD2">
      <w:pPr>
        <w:spacing w:after="0" w:line="240" w:lineRule="auto"/>
        <w:ind w:firstLine="720"/>
        <w:rPr>
          <w:rFonts w:ascii="Calibri" w:eastAsia="Times New Roman" w:hAnsi="Calibri" w:cs="Calibri"/>
          <w:i/>
          <w:iCs/>
          <w:lang w:val="fr-FR"/>
        </w:rPr>
      </w:pPr>
      <w:r w:rsidRPr="00BB1BD2">
        <w:rPr>
          <w:rFonts w:ascii="Calibri" w:eastAsia="Times New Roman" w:hAnsi="Calibri" w:cs="Calibri"/>
          <w:b/>
          <w:lang w:val="fr-FR"/>
        </w:rPr>
        <w:t xml:space="preserve">Qui  </w:t>
      </w:r>
      <w:r w:rsidRPr="00BB1BD2">
        <w:rPr>
          <w:rFonts w:ascii="Calibri" w:eastAsia="Times New Roman" w:hAnsi="Calibri" w:cs="Calibri"/>
          <w:lang w:val="fr-FR"/>
        </w:rPr>
        <w:t xml:space="preserve"> </w:t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i/>
          <w:iCs/>
          <w:lang w:val="fr-FR"/>
        </w:rPr>
        <w:t>(Who )</w:t>
      </w:r>
    </w:p>
    <w:p w14:paraId="459FF47D" w14:textId="77777777" w:rsidR="00BB1BD2" w:rsidRPr="00BB1BD2" w:rsidRDefault="00BB1BD2" w:rsidP="00BB1BD2">
      <w:pPr>
        <w:spacing w:after="0" w:line="240" w:lineRule="auto"/>
        <w:ind w:left="1440"/>
        <w:rPr>
          <w:rFonts w:ascii="Calibri" w:eastAsia="Times New Roman" w:hAnsi="Calibri" w:cs="Calibri"/>
          <w:lang w:val="fr-FR"/>
        </w:rPr>
      </w:pPr>
      <w:r w:rsidRPr="00BB1BD2">
        <w:rPr>
          <w:rFonts w:ascii="Calibri" w:eastAsia="Times New Roman" w:hAnsi="Calibri" w:cs="Calibri"/>
          <w:lang w:val="fr-FR"/>
        </w:rPr>
        <w:t xml:space="preserve">    </w:t>
      </w:r>
      <w:r w:rsidRPr="00BB1BD2">
        <w:rPr>
          <w:rFonts w:ascii="Calibri" w:eastAsia="Times New Roman" w:hAnsi="Calibri" w:cs="Calibri"/>
          <w:lang w:val="fr-FR"/>
        </w:rPr>
        <w:tab/>
        <w:t>Qui      /  est  /  le meilleur élève  /  de la classe ?</w:t>
      </w:r>
    </w:p>
    <w:p w14:paraId="24732ADD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  <w:i/>
          <w:iCs/>
        </w:rPr>
      </w:pPr>
      <w:r w:rsidRPr="00BB1BD2">
        <w:rPr>
          <w:rFonts w:ascii="Calibri" w:eastAsia="Times New Roman" w:hAnsi="Calibri" w:cs="Calibri"/>
          <w:lang w:val="fr-FR"/>
        </w:rPr>
        <w:t xml:space="preserve">                                 </w:t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i/>
          <w:iCs/>
        </w:rPr>
        <w:t>Who  /   is   /  the best pupil      /  in the class ?</w:t>
      </w:r>
    </w:p>
    <w:p w14:paraId="714036C0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</w:rPr>
      </w:pPr>
    </w:p>
    <w:p w14:paraId="4781551E" w14:textId="77777777" w:rsidR="00BB1BD2" w:rsidRPr="00BB1BD2" w:rsidRDefault="00BB1BD2" w:rsidP="00BB1BD2">
      <w:pPr>
        <w:spacing w:after="0" w:line="240" w:lineRule="auto"/>
        <w:ind w:firstLine="720"/>
        <w:rPr>
          <w:rFonts w:ascii="Calibri" w:eastAsia="Times New Roman" w:hAnsi="Calibri" w:cs="Calibri"/>
        </w:rPr>
      </w:pPr>
      <w:r w:rsidRPr="00BB1BD2">
        <w:rPr>
          <w:rFonts w:ascii="Calibri" w:eastAsia="Times New Roman" w:hAnsi="Calibri" w:cs="Calibri"/>
          <w:b/>
        </w:rPr>
        <w:t>Quel(s)  / Quelle(s)</w:t>
      </w:r>
      <w:r w:rsidRPr="00BB1BD2">
        <w:rPr>
          <w:rFonts w:ascii="Calibri" w:eastAsia="Times New Roman" w:hAnsi="Calibri" w:cs="Calibri"/>
        </w:rPr>
        <w:t xml:space="preserve">  </w:t>
      </w:r>
      <w:r w:rsidRPr="00BB1BD2">
        <w:rPr>
          <w:rFonts w:ascii="Calibri" w:eastAsia="Times New Roman" w:hAnsi="Calibri" w:cs="Calibri"/>
          <w:i/>
          <w:iCs/>
        </w:rPr>
        <w:t>(Which  /  What  +  noun)</w:t>
      </w:r>
    </w:p>
    <w:p w14:paraId="47AB32FE" w14:textId="77777777" w:rsidR="00BB1BD2" w:rsidRPr="00BB1BD2" w:rsidRDefault="00BB1BD2" w:rsidP="00BB1BD2">
      <w:pPr>
        <w:spacing w:after="0" w:line="240" w:lineRule="auto"/>
        <w:ind w:left="720" w:firstLine="720"/>
        <w:rPr>
          <w:rFonts w:ascii="Calibri" w:eastAsia="Times New Roman" w:hAnsi="Calibri" w:cs="Calibri"/>
          <w:lang w:val="fr-FR"/>
        </w:rPr>
      </w:pPr>
      <w:r w:rsidRPr="00BB1BD2">
        <w:rPr>
          <w:rFonts w:ascii="Calibri" w:eastAsia="Times New Roman" w:hAnsi="Calibri" w:cs="Calibri"/>
        </w:rPr>
        <w:t xml:space="preserve">  </w:t>
      </w:r>
      <w:r w:rsidRPr="00BB1BD2">
        <w:rPr>
          <w:rFonts w:ascii="Calibri" w:eastAsia="Times New Roman" w:hAnsi="Calibri" w:cs="Calibri"/>
        </w:rPr>
        <w:tab/>
      </w:r>
      <w:r w:rsidRPr="00BB1BD2">
        <w:rPr>
          <w:rFonts w:ascii="Calibri" w:eastAsia="Times New Roman" w:hAnsi="Calibri" w:cs="Calibri"/>
          <w:lang w:val="fr-FR"/>
        </w:rPr>
        <w:t xml:space="preserve">Quelle     /  pièce  /  est-ce que  /    tu préfères ?  </w:t>
      </w:r>
    </w:p>
    <w:p w14:paraId="0DD024FA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  <w:i/>
          <w:iCs/>
        </w:rPr>
      </w:pPr>
      <w:r w:rsidRPr="00BB1BD2">
        <w:rPr>
          <w:rFonts w:ascii="Calibri" w:eastAsia="Times New Roman" w:hAnsi="Calibri" w:cs="Calibri"/>
          <w:lang w:val="fr-FR"/>
        </w:rPr>
        <w:t xml:space="preserve">                               </w:t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i/>
          <w:iCs/>
        </w:rPr>
        <w:t>Which  /  room  /           do     /     you prefer  ?</w:t>
      </w:r>
    </w:p>
    <w:p w14:paraId="0527311D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</w:rPr>
      </w:pPr>
    </w:p>
    <w:p w14:paraId="4B93D20B" w14:textId="77777777" w:rsidR="00BB1BD2" w:rsidRPr="00BB1BD2" w:rsidRDefault="00BB1BD2" w:rsidP="00BB1BD2">
      <w:pPr>
        <w:spacing w:after="0" w:line="240" w:lineRule="auto"/>
        <w:ind w:firstLine="720"/>
        <w:rPr>
          <w:rFonts w:ascii="Calibri" w:eastAsia="Times New Roman" w:hAnsi="Calibri" w:cs="Calibri"/>
          <w:lang w:val="fr-FR"/>
        </w:rPr>
      </w:pPr>
      <w:r w:rsidRPr="00BB1BD2">
        <w:rPr>
          <w:rFonts w:ascii="Calibri" w:eastAsia="Times New Roman" w:hAnsi="Calibri" w:cs="Calibri"/>
          <w:b/>
          <w:lang w:val="fr-FR"/>
        </w:rPr>
        <w:t>À quelle heure</w:t>
      </w:r>
      <w:r w:rsidRPr="00BB1BD2">
        <w:rPr>
          <w:rFonts w:ascii="Calibri" w:eastAsia="Times New Roman" w:hAnsi="Calibri" w:cs="Calibri"/>
          <w:lang w:val="fr-FR"/>
        </w:rPr>
        <w:t xml:space="preserve">    </w:t>
      </w:r>
      <w:r w:rsidRPr="00BB1BD2">
        <w:rPr>
          <w:rFonts w:ascii="Calibri" w:eastAsia="Times New Roman" w:hAnsi="Calibri" w:cs="Calibri"/>
          <w:i/>
          <w:iCs/>
          <w:lang w:val="fr-FR"/>
        </w:rPr>
        <w:t>( What time )</w:t>
      </w:r>
    </w:p>
    <w:p w14:paraId="00EDC5CB" w14:textId="77777777" w:rsidR="00BB1BD2" w:rsidRPr="00BB1BD2" w:rsidRDefault="00BB1BD2" w:rsidP="00BB1BD2">
      <w:pPr>
        <w:spacing w:after="0" w:line="240" w:lineRule="auto"/>
        <w:ind w:firstLine="720"/>
        <w:rPr>
          <w:rFonts w:ascii="Calibri" w:eastAsia="Times New Roman" w:hAnsi="Calibri" w:cs="Calibri"/>
          <w:lang w:val="fr-FR"/>
        </w:rPr>
      </w:pPr>
      <w:r w:rsidRPr="00BB1BD2">
        <w:rPr>
          <w:rFonts w:ascii="Calibri" w:eastAsia="Times New Roman" w:hAnsi="Calibri" w:cs="Calibri"/>
          <w:lang w:val="fr-FR"/>
        </w:rPr>
        <w:t xml:space="preserve">           </w:t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lang w:val="fr-FR"/>
        </w:rPr>
        <w:tab/>
        <w:t xml:space="preserve"> À quelle heure  /  est- ce que /    tu te lèves       /    le matin ?</w:t>
      </w:r>
    </w:p>
    <w:p w14:paraId="3CC9AF66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  <w:i/>
          <w:iCs/>
        </w:rPr>
      </w:pPr>
      <w:r w:rsidRPr="00BB1BD2">
        <w:rPr>
          <w:rFonts w:ascii="Calibri" w:eastAsia="Times New Roman" w:hAnsi="Calibri" w:cs="Calibri"/>
          <w:lang w:val="fr-FR"/>
        </w:rPr>
        <w:t xml:space="preserve">                             </w:t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i/>
          <w:iCs/>
        </w:rPr>
        <w:t>What time     /       do         /     you get up    /      in the morning ?</w:t>
      </w:r>
    </w:p>
    <w:p w14:paraId="205AADCE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  <w:b/>
        </w:rPr>
      </w:pPr>
    </w:p>
    <w:p w14:paraId="51CA7D4B" w14:textId="77777777" w:rsidR="00BB1BD2" w:rsidRPr="00BB1BD2" w:rsidRDefault="00BB1BD2" w:rsidP="00BB1BD2">
      <w:pPr>
        <w:spacing w:after="0" w:line="240" w:lineRule="auto"/>
        <w:ind w:firstLine="720"/>
        <w:rPr>
          <w:rFonts w:ascii="Calibri" w:eastAsia="Times New Roman" w:hAnsi="Calibri" w:cs="Calibri"/>
          <w:lang w:val="fr-FR"/>
        </w:rPr>
      </w:pPr>
      <w:r w:rsidRPr="00BB1BD2">
        <w:rPr>
          <w:rFonts w:ascii="Calibri" w:eastAsia="Times New Roman" w:hAnsi="Calibri" w:cs="Calibri"/>
          <w:b/>
          <w:lang w:val="fr-FR"/>
        </w:rPr>
        <w:t>Quand</w:t>
      </w:r>
      <w:r w:rsidRPr="00BB1BD2">
        <w:rPr>
          <w:rFonts w:ascii="Calibri" w:eastAsia="Times New Roman" w:hAnsi="Calibri" w:cs="Calibri"/>
          <w:lang w:val="fr-FR"/>
        </w:rPr>
        <w:t xml:space="preserve">     </w:t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i/>
          <w:iCs/>
          <w:lang w:val="fr-FR"/>
        </w:rPr>
        <w:t>(When)</w:t>
      </w:r>
    </w:p>
    <w:p w14:paraId="60358EB2" w14:textId="77777777" w:rsidR="00BB1BD2" w:rsidRPr="00BB1BD2" w:rsidRDefault="00BB1BD2" w:rsidP="00BB1BD2">
      <w:pPr>
        <w:spacing w:after="0" w:line="240" w:lineRule="auto"/>
        <w:ind w:left="1440" w:firstLine="720"/>
        <w:rPr>
          <w:rFonts w:ascii="Calibri" w:eastAsia="Times New Roman" w:hAnsi="Calibri" w:cs="Calibri"/>
          <w:lang w:val="fr-FR"/>
        </w:rPr>
      </w:pPr>
      <w:r w:rsidRPr="00BB1BD2">
        <w:rPr>
          <w:rFonts w:ascii="Calibri" w:eastAsia="Times New Roman" w:hAnsi="Calibri" w:cs="Calibri"/>
          <w:lang w:val="fr-FR"/>
        </w:rPr>
        <w:t>Quand  /  est- ce qu’ /   il est allé  /     en France ?</w:t>
      </w:r>
    </w:p>
    <w:p w14:paraId="01B02473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  <w:i/>
          <w:iCs/>
        </w:rPr>
      </w:pPr>
      <w:r w:rsidRPr="00BB1BD2">
        <w:rPr>
          <w:rFonts w:ascii="Calibri" w:eastAsia="Times New Roman" w:hAnsi="Calibri" w:cs="Calibri"/>
          <w:lang w:val="fr-FR"/>
        </w:rPr>
        <w:t xml:space="preserve">                          </w:t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i/>
          <w:iCs/>
        </w:rPr>
        <w:t>When  /     did        /        he go     /      to France ?</w:t>
      </w:r>
    </w:p>
    <w:p w14:paraId="5D7304D3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</w:rPr>
      </w:pPr>
    </w:p>
    <w:p w14:paraId="208D0393" w14:textId="77777777" w:rsidR="00BB1BD2" w:rsidRPr="00BB1BD2" w:rsidRDefault="00BB1BD2" w:rsidP="00BB1BD2">
      <w:pPr>
        <w:spacing w:after="0" w:line="240" w:lineRule="auto"/>
        <w:ind w:firstLine="720"/>
        <w:rPr>
          <w:rFonts w:ascii="Calibri" w:eastAsia="Times New Roman" w:hAnsi="Calibri" w:cs="Calibri"/>
        </w:rPr>
      </w:pPr>
      <w:r w:rsidRPr="00BB1BD2">
        <w:rPr>
          <w:rFonts w:ascii="Calibri" w:eastAsia="Times New Roman" w:hAnsi="Calibri" w:cs="Calibri"/>
          <w:b/>
        </w:rPr>
        <w:t>Depuis quand</w:t>
      </w:r>
      <w:r w:rsidRPr="00BB1BD2">
        <w:rPr>
          <w:rFonts w:ascii="Calibri" w:eastAsia="Times New Roman" w:hAnsi="Calibri" w:cs="Calibri"/>
        </w:rPr>
        <w:t xml:space="preserve">    </w:t>
      </w:r>
      <w:r w:rsidRPr="00BB1BD2">
        <w:rPr>
          <w:rFonts w:ascii="Calibri" w:eastAsia="Times New Roman" w:hAnsi="Calibri" w:cs="Calibri"/>
          <w:i/>
          <w:iCs/>
        </w:rPr>
        <w:t>(Since when – plus the Present Tense in French)</w:t>
      </w:r>
    </w:p>
    <w:p w14:paraId="5CCEDE9D" w14:textId="77777777" w:rsidR="00BB1BD2" w:rsidRPr="00BB1BD2" w:rsidRDefault="00BB1BD2" w:rsidP="00BB1BD2">
      <w:pPr>
        <w:spacing w:after="0" w:line="240" w:lineRule="auto"/>
        <w:ind w:left="1440" w:firstLine="720"/>
        <w:rPr>
          <w:rFonts w:ascii="Calibri" w:eastAsia="Times New Roman" w:hAnsi="Calibri" w:cs="Calibri"/>
          <w:lang w:val="fr-FR"/>
        </w:rPr>
      </w:pPr>
      <w:r w:rsidRPr="00BB1BD2">
        <w:rPr>
          <w:rFonts w:ascii="Calibri" w:eastAsia="Times New Roman" w:hAnsi="Calibri" w:cs="Calibri"/>
          <w:lang w:val="fr-FR"/>
        </w:rPr>
        <w:t>Depuis quand / est-ce que / tu apprends / le français ?</w:t>
      </w:r>
    </w:p>
    <w:p w14:paraId="073F206E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  <w:i/>
          <w:iCs/>
        </w:rPr>
      </w:pPr>
      <w:r w:rsidRPr="00BB1BD2">
        <w:rPr>
          <w:rFonts w:ascii="Calibri" w:eastAsia="Times New Roman" w:hAnsi="Calibri" w:cs="Calibri"/>
          <w:lang w:val="fr-FR"/>
        </w:rPr>
        <w:t xml:space="preserve">                      </w:t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i/>
          <w:iCs/>
        </w:rPr>
        <w:t>Since when / have you been learning / French?</w:t>
      </w:r>
    </w:p>
    <w:p w14:paraId="1BCBC4F3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</w:rPr>
      </w:pPr>
    </w:p>
    <w:p w14:paraId="734F5F76" w14:textId="77777777" w:rsidR="00BB1BD2" w:rsidRPr="00BB1BD2" w:rsidRDefault="00BB1BD2" w:rsidP="00BB1BD2">
      <w:pPr>
        <w:spacing w:after="0" w:line="240" w:lineRule="auto"/>
        <w:ind w:firstLine="720"/>
        <w:rPr>
          <w:rFonts w:ascii="Calibri" w:eastAsia="Times New Roman" w:hAnsi="Calibri" w:cs="Calibri"/>
        </w:rPr>
      </w:pPr>
      <w:r w:rsidRPr="00BB1BD2">
        <w:rPr>
          <w:rFonts w:ascii="Calibri" w:eastAsia="Times New Roman" w:hAnsi="Calibri" w:cs="Calibri"/>
          <w:b/>
        </w:rPr>
        <w:t>Combien  de</w:t>
      </w:r>
      <w:r w:rsidRPr="00BB1BD2">
        <w:rPr>
          <w:rFonts w:ascii="Calibri" w:eastAsia="Times New Roman" w:hAnsi="Calibri" w:cs="Calibri"/>
        </w:rPr>
        <w:t xml:space="preserve">  </w:t>
      </w:r>
      <w:r w:rsidRPr="00BB1BD2">
        <w:rPr>
          <w:rFonts w:ascii="Calibri" w:eastAsia="Times New Roman" w:hAnsi="Calibri" w:cs="Calibri"/>
        </w:rPr>
        <w:tab/>
      </w:r>
      <w:r w:rsidRPr="00BB1BD2">
        <w:rPr>
          <w:rFonts w:ascii="Calibri" w:eastAsia="Times New Roman" w:hAnsi="Calibri" w:cs="Calibri"/>
          <w:i/>
          <w:iCs/>
        </w:rPr>
        <w:t>(How much  /  How many)</w:t>
      </w:r>
      <w:r w:rsidRPr="00BB1BD2">
        <w:rPr>
          <w:rFonts w:ascii="Calibri" w:eastAsia="Times New Roman" w:hAnsi="Calibri" w:cs="Calibri"/>
        </w:rPr>
        <w:t xml:space="preserve">   </w:t>
      </w:r>
    </w:p>
    <w:p w14:paraId="470E331E" w14:textId="77777777" w:rsidR="00BB1BD2" w:rsidRPr="00BB1BD2" w:rsidRDefault="00BB1BD2" w:rsidP="00BB1BD2">
      <w:pPr>
        <w:spacing w:after="0" w:line="240" w:lineRule="auto"/>
        <w:ind w:left="1440" w:firstLine="720"/>
        <w:rPr>
          <w:rFonts w:ascii="Calibri" w:eastAsia="Times New Roman" w:hAnsi="Calibri" w:cs="Calibri"/>
          <w:lang w:val="fr-FR"/>
        </w:rPr>
      </w:pPr>
      <w:r w:rsidRPr="00BB1BD2">
        <w:rPr>
          <w:rFonts w:ascii="Calibri" w:eastAsia="Times New Roman" w:hAnsi="Calibri" w:cs="Calibri"/>
          <w:lang w:val="fr-FR"/>
        </w:rPr>
        <w:t>Combien de   /   garçons /  est- ce qu’il y a /  dans l’ école ?</w:t>
      </w:r>
    </w:p>
    <w:p w14:paraId="06CBEC7B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  <w:i/>
          <w:iCs/>
        </w:rPr>
      </w:pPr>
      <w:r w:rsidRPr="00BB1BD2">
        <w:rPr>
          <w:rFonts w:ascii="Calibri" w:eastAsia="Times New Roman" w:hAnsi="Calibri" w:cs="Calibri"/>
          <w:lang w:val="fr-FR"/>
        </w:rPr>
        <w:t xml:space="preserve">                      </w:t>
      </w:r>
      <w:r w:rsidRPr="00BB1BD2">
        <w:rPr>
          <w:rFonts w:ascii="Calibri" w:eastAsia="Times New Roman" w:hAnsi="Calibri" w:cs="Calibri"/>
          <w:lang w:val="fr-FR"/>
        </w:rPr>
        <w:tab/>
        <w:t xml:space="preserve">  </w:t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i/>
          <w:iCs/>
        </w:rPr>
        <w:t xml:space="preserve">How many  /  boys      /        are there      /    in the school ?   </w:t>
      </w:r>
    </w:p>
    <w:p w14:paraId="583BD158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  <w:b/>
        </w:rPr>
      </w:pPr>
    </w:p>
    <w:p w14:paraId="09DB12AF" w14:textId="77777777" w:rsidR="00BB1BD2" w:rsidRPr="00BB1BD2" w:rsidRDefault="00BB1BD2" w:rsidP="00BB1BD2">
      <w:pPr>
        <w:spacing w:after="0" w:line="240" w:lineRule="auto"/>
        <w:ind w:firstLine="720"/>
        <w:rPr>
          <w:rFonts w:ascii="Calibri" w:eastAsia="Times New Roman" w:hAnsi="Calibri" w:cs="Calibri"/>
        </w:rPr>
      </w:pPr>
      <w:r w:rsidRPr="00BB1BD2">
        <w:rPr>
          <w:rFonts w:ascii="Calibri" w:eastAsia="Times New Roman" w:hAnsi="Calibri" w:cs="Calibri"/>
          <w:b/>
        </w:rPr>
        <w:t xml:space="preserve">Combien  </w:t>
      </w:r>
      <w:r w:rsidRPr="00BB1BD2">
        <w:rPr>
          <w:rFonts w:ascii="Calibri" w:eastAsia="Times New Roman" w:hAnsi="Calibri" w:cs="Calibri"/>
          <w:b/>
        </w:rPr>
        <w:tab/>
        <w:t xml:space="preserve"> </w:t>
      </w:r>
      <w:r w:rsidRPr="00BB1BD2">
        <w:rPr>
          <w:rFonts w:ascii="Calibri" w:eastAsia="Times New Roman" w:hAnsi="Calibri" w:cs="Calibri"/>
          <w:i/>
          <w:iCs/>
        </w:rPr>
        <w:t>(How much)</w:t>
      </w:r>
    </w:p>
    <w:p w14:paraId="346884C3" w14:textId="77777777" w:rsidR="00BB1BD2" w:rsidRPr="00BB1BD2" w:rsidRDefault="00BB1BD2" w:rsidP="00BB1BD2">
      <w:pPr>
        <w:spacing w:after="0" w:line="240" w:lineRule="auto"/>
        <w:ind w:left="1440" w:firstLine="720"/>
        <w:rPr>
          <w:rFonts w:ascii="Calibri" w:eastAsia="Times New Roman" w:hAnsi="Calibri" w:cs="Calibri"/>
        </w:rPr>
      </w:pPr>
      <w:r w:rsidRPr="00BB1BD2">
        <w:rPr>
          <w:rFonts w:ascii="Calibri" w:eastAsia="Times New Roman" w:hAnsi="Calibri" w:cs="Calibri"/>
        </w:rPr>
        <w:t>C’est combien ?</w:t>
      </w:r>
    </w:p>
    <w:p w14:paraId="28BA07BB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  <w:i/>
          <w:iCs/>
        </w:rPr>
      </w:pPr>
      <w:r w:rsidRPr="00BB1BD2">
        <w:rPr>
          <w:rFonts w:ascii="Calibri" w:eastAsia="Times New Roman" w:hAnsi="Calibri" w:cs="Calibri"/>
        </w:rPr>
        <w:t xml:space="preserve">            </w:t>
      </w:r>
      <w:r w:rsidRPr="00BB1BD2">
        <w:rPr>
          <w:rFonts w:ascii="Calibri" w:eastAsia="Times New Roman" w:hAnsi="Calibri" w:cs="Calibri"/>
        </w:rPr>
        <w:tab/>
        <w:t xml:space="preserve">           </w:t>
      </w:r>
      <w:r w:rsidRPr="00BB1BD2">
        <w:rPr>
          <w:rFonts w:ascii="Calibri" w:eastAsia="Times New Roman" w:hAnsi="Calibri" w:cs="Calibri"/>
        </w:rPr>
        <w:tab/>
      </w:r>
      <w:r w:rsidRPr="00BB1BD2">
        <w:rPr>
          <w:rFonts w:ascii="Calibri" w:eastAsia="Times New Roman" w:hAnsi="Calibri" w:cs="Calibri"/>
        </w:rPr>
        <w:tab/>
      </w:r>
      <w:r w:rsidRPr="00BB1BD2">
        <w:rPr>
          <w:rFonts w:ascii="Calibri" w:eastAsia="Times New Roman" w:hAnsi="Calibri" w:cs="Calibri"/>
          <w:i/>
          <w:iCs/>
        </w:rPr>
        <w:t xml:space="preserve">How much is it? </w:t>
      </w:r>
    </w:p>
    <w:p w14:paraId="03C75114" w14:textId="77777777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</w:rPr>
      </w:pPr>
    </w:p>
    <w:p w14:paraId="107E0BF7" w14:textId="77777777" w:rsidR="00BB1BD2" w:rsidRPr="000D6179" w:rsidRDefault="00BB1BD2" w:rsidP="00BB1BD2">
      <w:pPr>
        <w:spacing w:after="0" w:line="240" w:lineRule="auto"/>
        <w:ind w:firstLine="720"/>
        <w:rPr>
          <w:rFonts w:ascii="Calibri" w:eastAsia="Times New Roman" w:hAnsi="Calibri" w:cs="Calibri"/>
        </w:rPr>
      </w:pPr>
      <w:r w:rsidRPr="000D6179">
        <w:rPr>
          <w:rFonts w:ascii="Calibri" w:eastAsia="Times New Roman" w:hAnsi="Calibri" w:cs="Calibri"/>
          <w:b/>
        </w:rPr>
        <w:t xml:space="preserve">Où   </w:t>
      </w:r>
      <w:r w:rsidRPr="000D6179">
        <w:rPr>
          <w:rFonts w:ascii="Calibri" w:eastAsia="Times New Roman" w:hAnsi="Calibri" w:cs="Calibri"/>
          <w:b/>
        </w:rPr>
        <w:tab/>
      </w:r>
      <w:r w:rsidRPr="000D6179">
        <w:rPr>
          <w:rFonts w:ascii="Calibri" w:eastAsia="Times New Roman" w:hAnsi="Calibri" w:cs="Calibri"/>
          <w:b/>
        </w:rPr>
        <w:tab/>
      </w:r>
      <w:r w:rsidRPr="000D6179">
        <w:rPr>
          <w:rFonts w:ascii="Calibri" w:eastAsia="Times New Roman" w:hAnsi="Calibri" w:cs="Calibri"/>
          <w:bCs/>
          <w:i/>
          <w:iCs/>
        </w:rPr>
        <w:t>(Where)</w:t>
      </w:r>
      <w:r w:rsidRPr="000D6179">
        <w:rPr>
          <w:rFonts w:ascii="Calibri" w:eastAsia="Times New Roman" w:hAnsi="Calibri" w:cs="Calibri"/>
          <w:b/>
        </w:rPr>
        <w:t xml:space="preserve">    </w:t>
      </w:r>
      <w:r w:rsidRPr="000D6179">
        <w:rPr>
          <w:rFonts w:ascii="Calibri" w:eastAsia="Times New Roman" w:hAnsi="Calibri" w:cs="Calibri"/>
          <w:i/>
          <w:iCs/>
        </w:rPr>
        <w:tab/>
      </w:r>
    </w:p>
    <w:p w14:paraId="4E9DAFD6" w14:textId="77777777" w:rsidR="00BB1BD2" w:rsidRPr="00BB1BD2" w:rsidRDefault="00BB1BD2" w:rsidP="00BB1BD2">
      <w:pPr>
        <w:spacing w:after="0" w:line="240" w:lineRule="auto"/>
        <w:ind w:left="1440" w:firstLine="720"/>
        <w:rPr>
          <w:rFonts w:ascii="Calibri" w:eastAsia="Times New Roman" w:hAnsi="Calibri" w:cs="Calibri"/>
          <w:lang w:val="fr-FR"/>
        </w:rPr>
      </w:pPr>
      <w:r w:rsidRPr="00BB1BD2">
        <w:rPr>
          <w:rFonts w:ascii="Calibri" w:eastAsia="Times New Roman" w:hAnsi="Calibri" w:cs="Calibri"/>
          <w:lang w:val="fr-FR"/>
        </w:rPr>
        <w:t>Où           /    est- ce qu’  /      il va        /  à l’école?</w:t>
      </w:r>
    </w:p>
    <w:p w14:paraId="5D759D37" w14:textId="691DE09A" w:rsidR="00BB1BD2" w:rsidRPr="00BB1BD2" w:rsidRDefault="00BB1BD2" w:rsidP="00BB1BD2">
      <w:pPr>
        <w:spacing w:after="0" w:line="240" w:lineRule="auto"/>
        <w:rPr>
          <w:rFonts w:ascii="Calibri" w:eastAsia="Times New Roman" w:hAnsi="Calibri" w:cs="Calibri"/>
          <w:i/>
          <w:iCs/>
        </w:rPr>
      </w:pPr>
      <w:r w:rsidRPr="00BB1BD2">
        <w:rPr>
          <w:rFonts w:ascii="Calibri" w:eastAsia="Times New Roman" w:hAnsi="Calibri" w:cs="Calibri"/>
          <w:lang w:val="fr-FR"/>
        </w:rPr>
        <w:t xml:space="preserve">                       </w:t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lang w:val="fr-FR"/>
        </w:rPr>
        <w:tab/>
      </w:r>
      <w:r w:rsidRPr="00BB1BD2">
        <w:rPr>
          <w:rFonts w:ascii="Calibri" w:eastAsia="Times New Roman" w:hAnsi="Calibri" w:cs="Calibri"/>
          <w:i/>
          <w:iCs/>
        </w:rPr>
        <w:t>Where    /        does       /        he go     /   to school?</w:t>
      </w:r>
    </w:p>
    <w:sectPr w:rsidR="00BB1BD2" w:rsidRPr="00BB1BD2" w:rsidSect="0098055A">
      <w:footerReference w:type="default" r:id="rId59"/>
      <w:pgSz w:w="11906" w:h="16838"/>
      <w:pgMar w:top="193" w:right="851" w:bottom="1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DC7C72" w14:textId="77777777" w:rsidR="00BB1BD2" w:rsidRDefault="00BB1BD2" w:rsidP="0098055A">
      <w:pPr>
        <w:spacing w:after="0" w:line="240" w:lineRule="auto"/>
      </w:pPr>
      <w:r>
        <w:separator/>
      </w:r>
    </w:p>
  </w:endnote>
  <w:endnote w:type="continuationSeparator" w:id="0">
    <w:p w14:paraId="0B031658" w14:textId="77777777" w:rsidR="00BB1BD2" w:rsidRDefault="00BB1BD2" w:rsidP="0098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83053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B144D2" w14:textId="4A8608A1" w:rsidR="00BB1BD2" w:rsidRDefault="00BB1BD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50E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FCB12C2" w14:textId="77777777" w:rsidR="00BB1BD2" w:rsidRDefault="00BB1B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E32170" w14:textId="77777777" w:rsidR="00BB1BD2" w:rsidRDefault="00BB1BD2" w:rsidP="0098055A">
      <w:pPr>
        <w:spacing w:after="0" w:line="240" w:lineRule="auto"/>
      </w:pPr>
      <w:r>
        <w:separator/>
      </w:r>
    </w:p>
  </w:footnote>
  <w:footnote w:type="continuationSeparator" w:id="0">
    <w:p w14:paraId="5460B2B0" w14:textId="77777777" w:rsidR="00BB1BD2" w:rsidRDefault="00BB1BD2" w:rsidP="009805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E16D8"/>
    <w:multiLevelType w:val="hybridMultilevel"/>
    <w:tmpl w:val="A0066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46016"/>
    <w:multiLevelType w:val="hybridMultilevel"/>
    <w:tmpl w:val="B8CE3056"/>
    <w:lvl w:ilvl="0" w:tplc="B298110E">
      <w:start w:val="1"/>
      <w:numFmt w:val="upperRoman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80613"/>
    <w:multiLevelType w:val="hybridMultilevel"/>
    <w:tmpl w:val="7B18A6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E67C8D"/>
    <w:multiLevelType w:val="hybridMultilevel"/>
    <w:tmpl w:val="F0BAA5C4"/>
    <w:lvl w:ilvl="0" w:tplc="31F6164E">
      <w:start w:val="1"/>
      <w:numFmt w:val="upperLetter"/>
      <w:lvlText w:val="%1."/>
      <w:lvlJc w:val="left"/>
      <w:pPr>
        <w:ind w:left="644" w:hanging="360"/>
      </w:pPr>
      <w:rPr>
        <w:b/>
        <w:strike w:val="0"/>
        <w:dstrike w:val="0"/>
        <w:u w:val="none"/>
        <w:effect w:val="none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C4CF7"/>
    <w:multiLevelType w:val="hybridMultilevel"/>
    <w:tmpl w:val="CE3EBDB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CA79CD"/>
    <w:multiLevelType w:val="hybridMultilevel"/>
    <w:tmpl w:val="6A0CE934"/>
    <w:lvl w:ilvl="0" w:tplc="03702CE4">
      <w:start w:val="1"/>
      <w:numFmt w:val="decimal"/>
      <w:lvlText w:val="%1."/>
      <w:lvlJc w:val="left"/>
      <w:pPr>
        <w:ind w:left="1211" w:hanging="360"/>
      </w:pPr>
      <w:rPr>
        <w:b/>
        <w:lang w:val="fr-FR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F1BFB"/>
    <w:multiLevelType w:val="hybridMultilevel"/>
    <w:tmpl w:val="00A03B00"/>
    <w:lvl w:ilvl="0" w:tplc="0809000F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dstrike w:val="0"/>
        <w:u w:val="none"/>
        <w:effect w:val="none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50137"/>
    <w:multiLevelType w:val="hybridMultilevel"/>
    <w:tmpl w:val="056AF00A"/>
    <w:lvl w:ilvl="0" w:tplc="08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850C2B"/>
    <w:multiLevelType w:val="hybridMultilevel"/>
    <w:tmpl w:val="BC90548A"/>
    <w:lvl w:ilvl="0" w:tplc="533ED61E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EF5F96"/>
    <w:multiLevelType w:val="hybridMultilevel"/>
    <w:tmpl w:val="8D382F18"/>
    <w:lvl w:ilvl="0" w:tplc="3578959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A36359D"/>
    <w:multiLevelType w:val="hybridMultilevel"/>
    <w:tmpl w:val="2D546E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E372C"/>
    <w:multiLevelType w:val="hybridMultilevel"/>
    <w:tmpl w:val="D84A1E92"/>
    <w:lvl w:ilvl="0" w:tplc="EF84515E">
      <w:start w:val="2"/>
      <w:numFmt w:val="upperLetter"/>
      <w:lvlText w:val="%1.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DC597E"/>
    <w:multiLevelType w:val="hybridMultilevel"/>
    <w:tmpl w:val="7CEE47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26C1F"/>
    <w:multiLevelType w:val="hybridMultilevel"/>
    <w:tmpl w:val="DC461F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2F64B9"/>
    <w:multiLevelType w:val="hybridMultilevel"/>
    <w:tmpl w:val="3320DC7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C4633E9"/>
    <w:multiLevelType w:val="hybridMultilevel"/>
    <w:tmpl w:val="C7582A44"/>
    <w:lvl w:ilvl="0" w:tplc="F3CC7A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250D8E"/>
    <w:multiLevelType w:val="hybridMultilevel"/>
    <w:tmpl w:val="C066C280"/>
    <w:lvl w:ilvl="0" w:tplc="3B06A62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lang w:val="fr-FR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6A65F6"/>
    <w:multiLevelType w:val="hybridMultilevel"/>
    <w:tmpl w:val="B308BF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0F2620"/>
    <w:multiLevelType w:val="hybridMultilevel"/>
    <w:tmpl w:val="C6B0EA5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A63253"/>
    <w:multiLevelType w:val="hybridMultilevel"/>
    <w:tmpl w:val="931C258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A49DB"/>
    <w:multiLevelType w:val="hybridMultilevel"/>
    <w:tmpl w:val="BE787584"/>
    <w:lvl w:ilvl="0" w:tplc="F8E299BE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C655F"/>
    <w:multiLevelType w:val="hybridMultilevel"/>
    <w:tmpl w:val="5BCAA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637E1F"/>
    <w:multiLevelType w:val="hybridMultilevel"/>
    <w:tmpl w:val="4A226A80"/>
    <w:lvl w:ilvl="0" w:tplc="08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BB94532"/>
    <w:multiLevelType w:val="hybridMultilevel"/>
    <w:tmpl w:val="4224AE4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D951258"/>
    <w:multiLevelType w:val="hybridMultilevel"/>
    <w:tmpl w:val="FE6C3BC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3EC5378"/>
    <w:multiLevelType w:val="hybridMultilevel"/>
    <w:tmpl w:val="D0C8232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6C51B5C"/>
    <w:multiLevelType w:val="hybridMultilevel"/>
    <w:tmpl w:val="B4A826B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E4384C"/>
    <w:multiLevelType w:val="hybridMultilevel"/>
    <w:tmpl w:val="14E856D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1905E5"/>
    <w:multiLevelType w:val="hybridMultilevel"/>
    <w:tmpl w:val="B866A0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F40BEB"/>
    <w:multiLevelType w:val="hybridMultilevel"/>
    <w:tmpl w:val="AF340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E46343"/>
    <w:multiLevelType w:val="hybridMultilevel"/>
    <w:tmpl w:val="CB3C65F8"/>
    <w:lvl w:ilvl="0" w:tplc="EA3452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103A52"/>
    <w:multiLevelType w:val="hybridMultilevel"/>
    <w:tmpl w:val="337C6C06"/>
    <w:lvl w:ilvl="0" w:tplc="985C99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9832E9"/>
    <w:multiLevelType w:val="hybridMultilevel"/>
    <w:tmpl w:val="C066C280"/>
    <w:lvl w:ilvl="0" w:tplc="3B06A62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lang w:val="fr-FR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AF5AB4"/>
    <w:multiLevelType w:val="hybridMultilevel"/>
    <w:tmpl w:val="D9402B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8D3996"/>
    <w:multiLevelType w:val="hybridMultilevel"/>
    <w:tmpl w:val="E5882C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D227B3"/>
    <w:multiLevelType w:val="hybridMultilevel"/>
    <w:tmpl w:val="3954B0C6"/>
    <w:lvl w:ilvl="0" w:tplc="08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374011"/>
    <w:multiLevelType w:val="hybridMultilevel"/>
    <w:tmpl w:val="A6267994"/>
    <w:lvl w:ilvl="0" w:tplc="5D1A189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1821B2"/>
    <w:multiLevelType w:val="hybridMultilevel"/>
    <w:tmpl w:val="0220CE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D93037"/>
    <w:multiLevelType w:val="hybridMultilevel"/>
    <w:tmpl w:val="14E856D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391F0D"/>
    <w:multiLevelType w:val="hybridMultilevel"/>
    <w:tmpl w:val="10DAD120"/>
    <w:lvl w:ilvl="0" w:tplc="ED240C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3"/>
  </w:num>
  <w:num w:numId="3">
    <w:abstractNumId w:val="32"/>
  </w:num>
  <w:num w:numId="4">
    <w:abstractNumId w:val="14"/>
  </w:num>
  <w:num w:numId="5">
    <w:abstractNumId w:val="34"/>
  </w:num>
  <w:num w:numId="6">
    <w:abstractNumId w:val="0"/>
  </w:num>
  <w:num w:numId="7">
    <w:abstractNumId w:val="23"/>
  </w:num>
  <w:num w:numId="8">
    <w:abstractNumId w:val="2"/>
  </w:num>
  <w:num w:numId="9">
    <w:abstractNumId w:val="25"/>
  </w:num>
  <w:num w:numId="10">
    <w:abstractNumId w:val="4"/>
  </w:num>
  <w:num w:numId="11">
    <w:abstractNumId w:val="19"/>
  </w:num>
  <w:num w:numId="12">
    <w:abstractNumId w:val="27"/>
  </w:num>
  <w:num w:numId="13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 w:numId="30">
    <w:abstractNumId w:val="38"/>
  </w:num>
  <w:num w:numId="31">
    <w:abstractNumId w:val="1"/>
  </w:num>
  <w:num w:numId="32">
    <w:abstractNumId w:val="29"/>
  </w:num>
  <w:num w:numId="33">
    <w:abstractNumId w:val="20"/>
  </w:num>
  <w:num w:numId="34">
    <w:abstractNumId w:val="15"/>
  </w:num>
  <w:num w:numId="35">
    <w:abstractNumId w:val="30"/>
  </w:num>
  <w:num w:numId="36">
    <w:abstractNumId w:val="39"/>
  </w:num>
  <w:num w:numId="37">
    <w:abstractNumId w:val="26"/>
  </w:num>
  <w:num w:numId="38">
    <w:abstractNumId w:val="10"/>
  </w:num>
  <w:num w:numId="39">
    <w:abstractNumId w:val="37"/>
  </w:num>
  <w:num w:numId="40">
    <w:abstractNumId w:val="9"/>
  </w:num>
  <w:num w:numId="41">
    <w:abstractNumId w:val="28"/>
  </w:num>
  <w:num w:numId="42">
    <w:abstractNumId w:val="31"/>
  </w:num>
  <w:num w:numId="43">
    <w:abstractNumId w:val="16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117"/>
    <w:rsid w:val="000040C0"/>
    <w:rsid w:val="0001474D"/>
    <w:rsid w:val="00014C62"/>
    <w:rsid w:val="00017B6D"/>
    <w:rsid w:val="00023BFB"/>
    <w:rsid w:val="000304EB"/>
    <w:rsid w:val="00031C24"/>
    <w:rsid w:val="00043EF1"/>
    <w:rsid w:val="00045634"/>
    <w:rsid w:val="00055747"/>
    <w:rsid w:val="00087C0D"/>
    <w:rsid w:val="000A1D26"/>
    <w:rsid w:val="000A1F46"/>
    <w:rsid w:val="000C7B9F"/>
    <w:rsid w:val="000D3B02"/>
    <w:rsid w:val="000D6179"/>
    <w:rsid w:val="00110DC4"/>
    <w:rsid w:val="001225ED"/>
    <w:rsid w:val="00154D49"/>
    <w:rsid w:val="00162C99"/>
    <w:rsid w:val="00166027"/>
    <w:rsid w:val="00176AA5"/>
    <w:rsid w:val="00181B49"/>
    <w:rsid w:val="001844C7"/>
    <w:rsid w:val="001B660F"/>
    <w:rsid w:val="001C289B"/>
    <w:rsid w:val="001C6855"/>
    <w:rsid w:val="001C704A"/>
    <w:rsid w:val="001C7DC2"/>
    <w:rsid w:val="001D5CCA"/>
    <w:rsid w:val="001E1402"/>
    <w:rsid w:val="001E2F8A"/>
    <w:rsid w:val="001F00E4"/>
    <w:rsid w:val="001F2A0B"/>
    <w:rsid w:val="002023BD"/>
    <w:rsid w:val="002027FF"/>
    <w:rsid w:val="00220ACE"/>
    <w:rsid w:val="002365B9"/>
    <w:rsid w:val="002533CF"/>
    <w:rsid w:val="00254459"/>
    <w:rsid w:val="00271FD1"/>
    <w:rsid w:val="00273627"/>
    <w:rsid w:val="00294128"/>
    <w:rsid w:val="002A1928"/>
    <w:rsid w:val="002A2A70"/>
    <w:rsid w:val="002B187A"/>
    <w:rsid w:val="002C13A1"/>
    <w:rsid w:val="002C44DA"/>
    <w:rsid w:val="002C6625"/>
    <w:rsid w:val="002D2387"/>
    <w:rsid w:val="002E1764"/>
    <w:rsid w:val="002F29F1"/>
    <w:rsid w:val="003304F5"/>
    <w:rsid w:val="00334487"/>
    <w:rsid w:val="003349EC"/>
    <w:rsid w:val="003519A4"/>
    <w:rsid w:val="00354BCC"/>
    <w:rsid w:val="00360C78"/>
    <w:rsid w:val="00362292"/>
    <w:rsid w:val="00367B89"/>
    <w:rsid w:val="00371DB8"/>
    <w:rsid w:val="00382700"/>
    <w:rsid w:val="00383076"/>
    <w:rsid w:val="0039794E"/>
    <w:rsid w:val="003C1601"/>
    <w:rsid w:val="003C1821"/>
    <w:rsid w:val="003C615D"/>
    <w:rsid w:val="003F221A"/>
    <w:rsid w:val="0042149F"/>
    <w:rsid w:val="00422577"/>
    <w:rsid w:val="00441808"/>
    <w:rsid w:val="004420A5"/>
    <w:rsid w:val="00443B7E"/>
    <w:rsid w:val="004477DF"/>
    <w:rsid w:val="00451AD2"/>
    <w:rsid w:val="00453E61"/>
    <w:rsid w:val="00457A6C"/>
    <w:rsid w:val="004628B3"/>
    <w:rsid w:val="00476A62"/>
    <w:rsid w:val="00491E2F"/>
    <w:rsid w:val="004952E5"/>
    <w:rsid w:val="004B5471"/>
    <w:rsid w:val="004C0DB1"/>
    <w:rsid w:val="004C5A77"/>
    <w:rsid w:val="004F1AD4"/>
    <w:rsid w:val="00522185"/>
    <w:rsid w:val="00530667"/>
    <w:rsid w:val="00534953"/>
    <w:rsid w:val="0054346A"/>
    <w:rsid w:val="005555E5"/>
    <w:rsid w:val="00572EBE"/>
    <w:rsid w:val="00581CB5"/>
    <w:rsid w:val="005904F5"/>
    <w:rsid w:val="005B4DE0"/>
    <w:rsid w:val="005E2E2C"/>
    <w:rsid w:val="005F625E"/>
    <w:rsid w:val="005F6D2E"/>
    <w:rsid w:val="006024A9"/>
    <w:rsid w:val="00605D50"/>
    <w:rsid w:val="00625117"/>
    <w:rsid w:val="00640655"/>
    <w:rsid w:val="006438DF"/>
    <w:rsid w:val="00650E65"/>
    <w:rsid w:val="00674BB6"/>
    <w:rsid w:val="00680BD6"/>
    <w:rsid w:val="00686706"/>
    <w:rsid w:val="006950BC"/>
    <w:rsid w:val="00696A1A"/>
    <w:rsid w:val="006A0E25"/>
    <w:rsid w:val="006A26F2"/>
    <w:rsid w:val="006B2DA5"/>
    <w:rsid w:val="006B4F1F"/>
    <w:rsid w:val="006E331A"/>
    <w:rsid w:val="006F0081"/>
    <w:rsid w:val="006F1DF8"/>
    <w:rsid w:val="006F46DE"/>
    <w:rsid w:val="00701852"/>
    <w:rsid w:val="00712CC9"/>
    <w:rsid w:val="00712D15"/>
    <w:rsid w:val="00726B61"/>
    <w:rsid w:val="00732649"/>
    <w:rsid w:val="0077618E"/>
    <w:rsid w:val="00776508"/>
    <w:rsid w:val="007809CF"/>
    <w:rsid w:val="0079389E"/>
    <w:rsid w:val="00794024"/>
    <w:rsid w:val="007A1B1D"/>
    <w:rsid w:val="007A6780"/>
    <w:rsid w:val="007B07D9"/>
    <w:rsid w:val="007B6B2D"/>
    <w:rsid w:val="007C6A98"/>
    <w:rsid w:val="007F41E5"/>
    <w:rsid w:val="007F6E23"/>
    <w:rsid w:val="0080356D"/>
    <w:rsid w:val="00810053"/>
    <w:rsid w:val="0081344E"/>
    <w:rsid w:val="0082244B"/>
    <w:rsid w:val="0083158D"/>
    <w:rsid w:val="00834DAD"/>
    <w:rsid w:val="00860975"/>
    <w:rsid w:val="00865A28"/>
    <w:rsid w:val="0087204A"/>
    <w:rsid w:val="008728E2"/>
    <w:rsid w:val="008803B6"/>
    <w:rsid w:val="0088110F"/>
    <w:rsid w:val="00892817"/>
    <w:rsid w:val="00894196"/>
    <w:rsid w:val="008B51E3"/>
    <w:rsid w:val="008C4E32"/>
    <w:rsid w:val="008E3578"/>
    <w:rsid w:val="008E3D65"/>
    <w:rsid w:val="008E6CD5"/>
    <w:rsid w:val="008F1D45"/>
    <w:rsid w:val="008F3856"/>
    <w:rsid w:val="00917D8F"/>
    <w:rsid w:val="00922CA5"/>
    <w:rsid w:val="0093371D"/>
    <w:rsid w:val="0093690B"/>
    <w:rsid w:val="009406D5"/>
    <w:rsid w:val="00945865"/>
    <w:rsid w:val="00955C13"/>
    <w:rsid w:val="009631D9"/>
    <w:rsid w:val="009716FF"/>
    <w:rsid w:val="0098055A"/>
    <w:rsid w:val="00983109"/>
    <w:rsid w:val="00992D58"/>
    <w:rsid w:val="009B1285"/>
    <w:rsid w:val="009B4E89"/>
    <w:rsid w:val="009E1686"/>
    <w:rsid w:val="009E3124"/>
    <w:rsid w:val="009F552C"/>
    <w:rsid w:val="00A007E7"/>
    <w:rsid w:val="00A04677"/>
    <w:rsid w:val="00A0525C"/>
    <w:rsid w:val="00A055F6"/>
    <w:rsid w:val="00A10AD5"/>
    <w:rsid w:val="00A136BF"/>
    <w:rsid w:val="00A16C61"/>
    <w:rsid w:val="00A42702"/>
    <w:rsid w:val="00A453C9"/>
    <w:rsid w:val="00A5441D"/>
    <w:rsid w:val="00A60BAE"/>
    <w:rsid w:val="00A654C1"/>
    <w:rsid w:val="00A67E22"/>
    <w:rsid w:val="00A80456"/>
    <w:rsid w:val="00A90CFB"/>
    <w:rsid w:val="00A9178B"/>
    <w:rsid w:val="00A94C65"/>
    <w:rsid w:val="00A950E7"/>
    <w:rsid w:val="00A951AE"/>
    <w:rsid w:val="00AA3EAC"/>
    <w:rsid w:val="00AA433D"/>
    <w:rsid w:val="00AA4F6E"/>
    <w:rsid w:val="00AB470D"/>
    <w:rsid w:val="00AB4E51"/>
    <w:rsid w:val="00AC68EB"/>
    <w:rsid w:val="00AE6152"/>
    <w:rsid w:val="00B019B6"/>
    <w:rsid w:val="00B01B44"/>
    <w:rsid w:val="00B22433"/>
    <w:rsid w:val="00B46748"/>
    <w:rsid w:val="00B57AAB"/>
    <w:rsid w:val="00B678F4"/>
    <w:rsid w:val="00B77116"/>
    <w:rsid w:val="00B90581"/>
    <w:rsid w:val="00BA2CEF"/>
    <w:rsid w:val="00BA65F2"/>
    <w:rsid w:val="00BB0EA3"/>
    <w:rsid w:val="00BB1BD2"/>
    <w:rsid w:val="00BB5D6F"/>
    <w:rsid w:val="00BC2E93"/>
    <w:rsid w:val="00BC44E3"/>
    <w:rsid w:val="00BC4691"/>
    <w:rsid w:val="00BC502B"/>
    <w:rsid w:val="00BD33B4"/>
    <w:rsid w:val="00BD6519"/>
    <w:rsid w:val="00BE0702"/>
    <w:rsid w:val="00C12AED"/>
    <w:rsid w:val="00C14DB3"/>
    <w:rsid w:val="00C21D91"/>
    <w:rsid w:val="00C31794"/>
    <w:rsid w:val="00C6245B"/>
    <w:rsid w:val="00C71D71"/>
    <w:rsid w:val="00C749C7"/>
    <w:rsid w:val="00C81974"/>
    <w:rsid w:val="00C92D84"/>
    <w:rsid w:val="00CA07BD"/>
    <w:rsid w:val="00CA07E4"/>
    <w:rsid w:val="00CA3A98"/>
    <w:rsid w:val="00CB5E4E"/>
    <w:rsid w:val="00CB60AB"/>
    <w:rsid w:val="00CC4ED6"/>
    <w:rsid w:val="00CD2F71"/>
    <w:rsid w:val="00CE2271"/>
    <w:rsid w:val="00CF0B48"/>
    <w:rsid w:val="00D01418"/>
    <w:rsid w:val="00D418C8"/>
    <w:rsid w:val="00D54038"/>
    <w:rsid w:val="00D643BA"/>
    <w:rsid w:val="00DA4F69"/>
    <w:rsid w:val="00DB42DE"/>
    <w:rsid w:val="00DB4E0D"/>
    <w:rsid w:val="00DB636D"/>
    <w:rsid w:val="00DD449A"/>
    <w:rsid w:val="00DE40E6"/>
    <w:rsid w:val="00E2313E"/>
    <w:rsid w:val="00E2349F"/>
    <w:rsid w:val="00E27E60"/>
    <w:rsid w:val="00E43E48"/>
    <w:rsid w:val="00E44168"/>
    <w:rsid w:val="00E46F3D"/>
    <w:rsid w:val="00E6334F"/>
    <w:rsid w:val="00E63D1C"/>
    <w:rsid w:val="00E77C84"/>
    <w:rsid w:val="00E83C66"/>
    <w:rsid w:val="00E85B88"/>
    <w:rsid w:val="00EA2795"/>
    <w:rsid w:val="00EA41F1"/>
    <w:rsid w:val="00EA74C9"/>
    <w:rsid w:val="00EB5103"/>
    <w:rsid w:val="00EC3C29"/>
    <w:rsid w:val="00EC491A"/>
    <w:rsid w:val="00ED0473"/>
    <w:rsid w:val="00F07D3E"/>
    <w:rsid w:val="00F14162"/>
    <w:rsid w:val="00F158A4"/>
    <w:rsid w:val="00F21923"/>
    <w:rsid w:val="00F27C67"/>
    <w:rsid w:val="00F30BC0"/>
    <w:rsid w:val="00F36494"/>
    <w:rsid w:val="00F5658D"/>
    <w:rsid w:val="00F722DC"/>
    <w:rsid w:val="00F77AB0"/>
    <w:rsid w:val="00F83EAF"/>
    <w:rsid w:val="00F900F8"/>
    <w:rsid w:val="00F928BD"/>
    <w:rsid w:val="00FB7D3F"/>
    <w:rsid w:val="00FD03D0"/>
    <w:rsid w:val="00FD04AC"/>
    <w:rsid w:val="00FD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0C91577"/>
  <w15:docId w15:val="{021CC8A4-4A9C-42F6-B089-2C440B00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16C61"/>
    <w:pPr>
      <w:keepNext/>
      <w:spacing w:after="0" w:line="240" w:lineRule="auto"/>
      <w:outlineLvl w:val="0"/>
    </w:pPr>
    <w:rPr>
      <w:rFonts w:ascii="Monotype Corsiva" w:eastAsia="Times New Roman" w:hAnsi="Monotype Corsiva" w:cs="Times New Roman"/>
      <w:b/>
      <w:bCs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0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A16C61"/>
    <w:pPr>
      <w:keepNext/>
      <w:spacing w:after="0" w:line="240" w:lineRule="auto"/>
      <w:outlineLvl w:val="2"/>
    </w:pPr>
    <w:rPr>
      <w:rFonts w:ascii="Monotype Corsiva" w:eastAsia="Times New Roman" w:hAnsi="Monotype Corsiva" w:cs="Times New Roman"/>
      <w:sz w:val="32"/>
      <w:szCs w:val="24"/>
      <w:u w:val="single"/>
    </w:rPr>
  </w:style>
  <w:style w:type="paragraph" w:styleId="Heading4">
    <w:name w:val="heading 4"/>
    <w:basedOn w:val="Normal"/>
    <w:next w:val="Normal"/>
    <w:link w:val="Heading4Char"/>
    <w:unhideWhenUsed/>
    <w:qFormat/>
    <w:rsid w:val="001844C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D540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014C62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Heading7">
    <w:name w:val="heading 7"/>
    <w:basedOn w:val="Normal"/>
    <w:next w:val="Normal"/>
    <w:link w:val="Heading7Char"/>
    <w:unhideWhenUsed/>
    <w:qFormat/>
    <w:rsid w:val="00014C6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qFormat/>
    <w:rsid w:val="00014C62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16C61"/>
    <w:pPr>
      <w:spacing w:after="0" w:line="480" w:lineRule="auto"/>
    </w:pPr>
    <w:rPr>
      <w:rFonts w:ascii="Monotype Corsiva" w:eastAsia="Times New Roman" w:hAnsi="Monotype Corsiva" w:cs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rsid w:val="00A16C61"/>
    <w:rPr>
      <w:rFonts w:ascii="Monotype Corsiva" w:eastAsia="Times New Roman" w:hAnsi="Monotype Corsiva" w:cs="Times New Roman"/>
      <w:sz w:val="28"/>
      <w:szCs w:val="24"/>
    </w:rPr>
  </w:style>
  <w:style w:type="character" w:customStyle="1" w:styleId="Heading1Char">
    <w:name w:val="Heading 1 Char"/>
    <w:basedOn w:val="DefaultParagraphFont"/>
    <w:link w:val="Heading1"/>
    <w:rsid w:val="00A16C61"/>
    <w:rPr>
      <w:rFonts w:ascii="Monotype Corsiva" w:eastAsia="Times New Roman" w:hAnsi="Monotype Corsiva" w:cs="Times New Roman"/>
      <w:b/>
      <w:b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A16C61"/>
    <w:rPr>
      <w:rFonts w:ascii="Monotype Corsiva" w:eastAsia="Times New Roman" w:hAnsi="Monotype Corsiva" w:cs="Times New Roman"/>
      <w:sz w:val="32"/>
      <w:szCs w:val="24"/>
      <w:u w:val="single"/>
    </w:rPr>
  </w:style>
  <w:style w:type="paragraph" w:styleId="ListParagraph">
    <w:name w:val="List Paragraph"/>
    <w:basedOn w:val="Normal"/>
    <w:uiPriority w:val="34"/>
    <w:qFormat/>
    <w:rsid w:val="002D238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540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D5403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loonText">
    <w:name w:val="Balloon Text"/>
    <w:basedOn w:val="Normal"/>
    <w:link w:val="BalloonTextChar"/>
    <w:unhideWhenUsed/>
    <w:rsid w:val="00AA3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A3EAC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1844C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link w:val="TitleChar"/>
    <w:uiPriority w:val="99"/>
    <w:qFormat/>
    <w:rsid w:val="006F46DE"/>
    <w:pPr>
      <w:spacing w:after="0" w:line="240" w:lineRule="auto"/>
      <w:jc w:val="center"/>
    </w:pPr>
    <w:rPr>
      <w:rFonts w:ascii="Monotype Corsiva" w:eastAsia="Times New Roman" w:hAnsi="Monotype Corsiva" w:cs="Times New Roman"/>
      <w:sz w:val="36"/>
      <w:szCs w:val="24"/>
      <w:u w:val="single"/>
    </w:rPr>
  </w:style>
  <w:style w:type="character" w:customStyle="1" w:styleId="TitleChar">
    <w:name w:val="Title Char"/>
    <w:basedOn w:val="DefaultParagraphFont"/>
    <w:link w:val="Title"/>
    <w:uiPriority w:val="99"/>
    <w:rsid w:val="006F46DE"/>
    <w:rPr>
      <w:rFonts w:ascii="Monotype Corsiva" w:eastAsia="Times New Roman" w:hAnsi="Monotype Corsiva" w:cs="Times New Roman"/>
      <w:sz w:val="36"/>
      <w:szCs w:val="24"/>
      <w:u w:val="single"/>
    </w:rPr>
  </w:style>
  <w:style w:type="table" w:styleId="TableGrid">
    <w:name w:val="Table Grid"/>
    <w:basedOn w:val="TableNormal"/>
    <w:uiPriority w:val="39"/>
    <w:unhideWhenUsed/>
    <w:rsid w:val="009B4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67E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7E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7E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7E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7E22"/>
    <w:rPr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014C6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rsid w:val="00014C62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014C62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Subtitle">
    <w:name w:val="Subtitle"/>
    <w:basedOn w:val="Normal"/>
    <w:link w:val="SubtitleChar"/>
    <w:qFormat/>
    <w:rsid w:val="00014C62"/>
    <w:pPr>
      <w:spacing w:after="0" w:line="240" w:lineRule="auto"/>
    </w:pPr>
    <w:rPr>
      <w:rFonts w:ascii="Monotype Corsiva" w:eastAsia="Times New Roman" w:hAnsi="Monotype Corsiva" w:cs="Times New Roman"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014C62"/>
    <w:rPr>
      <w:rFonts w:ascii="Monotype Corsiva" w:eastAsia="Times New Roman" w:hAnsi="Monotype Corsiva" w:cs="Times New Roman"/>
      <w:sz w:val="28"/>
      <w:szCs w:val="24"/>
    </w:rPr>
  </w:style>
  <w:style w:type="paragraph" w:styleId="Footer">
    <w:name w:val="footer"/>
    <w:basedOn w:val="Normal"/>
    <w:link w:val="FooterChar"/>
    <w:uiPriority w:val="99"/>
    <w:rsid w:val="00014C6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14C62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014C62"/>
  </w:style>
  <w:style w:type="paragraph" w:styleId="BodyText2">
    <w:name w:val="Body Text 2"/>
    <w:basedOn w:val="Normal"/>
    <w:link w:val="BodyText2Char"/>
    <w:rsid w:val="00014C6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014C62"/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qFormat/>
    <w:rsid w:val="00014C62"/>
    <w:pPr>
      <w:spacing w:after="0" w:line="240" w:lineRule="auto"/>
    </w:pPr>
    <w:rPr>
      <w:rFonts w:ascii="Monotype Corsiva" w:eastAsia="Times New Roman" w:hAnsi="Monotype Corsiva" w:cs="Times New Roman"/>
      <w:sz w:val="28"/>
      <w:szCs w:val="24"/>
      <w:u w:val="single"/>
    </w:rPr>
  </w:style>
  <w:style w:type="paragraph" w:styleId="Header">
    <w:name w:val="header"/>
    <w:basedOn w:val="Normal"/>
    <w:link w:val="HeaderChar"/>
    <w:rsid w:val="00014C62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014C62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nhideWhenUsed/>
    <w:rsid w:val="00014C62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14C62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014C62"/>
  </w:style>
  <w:style w:type="table" w:customStyle="1" w:styleId="TableGrid1">
    <w:name w:val="Table Grid1"/>
    <w:basedOn w:val="TableNormal"/>
    <w:next w:val="TableGrid"/>
    <w:uiPriority w:val="39"/>
    <w:rsid w:val="00014C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0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image" Target="media/image20.jpeg"/><Relationship Id="rId21" Type="http://schemas.openxmlformats.org/officeDocument/2006/relationships/image" Target="media/image10.jpeg"/><Relationship Id="rId34" Type="http://schemas.openxmlformats.org/officeDocument/2006/relationships/hyperlink" Target="https://pixabay.com/en/display-monitor-computer-led-tft-296470/" TargetMode="External"/><Relationship Id="rId42" Type="http://schemas.openxmlformats.org/officeDocument/2006/relationships/hyperlink" Target="https://www.lawyersandsettlements.com/blog/tag/coca-cola" TargetMode="External"/><Relationship Id="rId47" Type="http://schemas.openxmlformats.org/officeDocument/2006/relationships/hyperlink" Target="http://bicycles.stackexchange.com/questions/9551/prescription-sunglasses-for-cyclists" TargetMode="External"/><Relationship Id="rId50" Type="http://schemas.openxmlformats.org/officeDocument/2006/relationships/hyperlink" Target="http://commons.wikimedia.org/wiki/File:Flag_of_France.png" TargetMode="External"/><Relationship Id="rId55" Type="http://schemas.openxmlformats.org/officeDocument/2006/relationships/image" Target="media/image2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goodfreephotos.com/vector-images/pencil-case-vector-clipart.png.php" TargetMode="External"/><Relationship Id="rId29" Type="http://schemas.openxmlformats.org/officeDocument/2006/relationships/image" Target="media/image15.wmf"/><Relationship Id="rId41" Type="http://schemas.openxmlformats.org/officeDocument/2006/relationships/image" Target="media/image21.jpeg"/><Relationship Id="rId54" Type="http://schemas.openxmlformats.org/officeDocument/2006/relationships/hyperlink" Target="https://voicesofglass.wordpress.com/category/award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60.png"/><Relationship Id="rId37" Type="http://schemas.openxmlformats.org/officeDocument/2006/relationships/image" Target="media/image19.jpg"/><Relationship Id="rId40" Type="http://schemas.openxmlformats.org/officeDocument/2006/relationships/hyperlink" Target="http://commons.wikimedia.org/wiki/File:Croissant,_whole.jpg" TargetMode="External"/><Relationship Id="rId45" Type="http://schemas.openxmlformats.org/officeDocument/2006/relationships/hyperlink" Target="http://www.freestockphotos.biz/stockphoto/16123" TargetMode="External"/><Relationship Id="rId53" Type="http://schemas.openxmlformats.org/officeDocument/2006/relationships/image" Target="media/image28.jpeg"/><Relationship Id="rId58" Type="http://schemas.openxmlformats.org/officeDocument/2006/relationships/hyperlink" Target="http://commons.wikimedia.org/wiki/Category:Green_cross_ic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suburbancorrespondent.blogspot.com/2016/01/is-nothing-safe.html" TargetMode="External"/><Relationship Id="rId28" Type="http://schemas.openxmlformats.org/officeDocument/2006/relationships/image" Target="media/image14.gif"/><Relationship Id="rId36" Type="http://schemas.openxmlformats.org/officeDocument/2006/relationships/hyperlink" Target="http://ponderingtwo.blogspot.com/2013/09/seven-books-in-my-to-read-list.html" TargetMode="External"/><Relationship Id="rId49" Type="http://schemas.openxmlformats.org/officeDocument/2006/relationships/image" Target="media/image26.png"/><Relationship Id="rId57" Type="http://schemas.openxmlformats.org/officeDocument/2006/relationships/image" Target="media/image30.jp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150.wmf"/><Relationship Id="rId44" Type="http://schemas.openxmlformats.org/officeDocument/2006/relationships/image" Target="media/image23.png"/><Relationship Id="rId52" Type="http://schemas.openxmlformats.org/officeDocument/2006/relationships/hyperlink" Target="https://pixabay.com/en/car-car-outline-cars-citroen-1296847/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openclipart.org/detail/170087/calendar-by-helisd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gif"/><Relationship Id="rId27" Type="http://schemas.openxmlformats.org/officeDocument/2006/relationships/hyperlink" Target="http://www.lililamouette.com/wp-content/gallery/les-points-cardinaux/217720.gif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8.jpeg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56" Type="http://schemas.openxmlformats.org/officeDocument/2006/relationships/hyperlink" Target="https://www.flickr.com/photos/130100316@N04/16162536809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image" Target="http://z.about.com/d/animatedtv/1/0/F/m/simpsonsXmas_2006v1f.jpg" TargetMode="External"/><Relationship Id="rId17" Type="http://schemas.openxmlformats.org/officeDocument/2006/relationships/hyperlink" Target="https://en.wikipedia.org/wiki/Ringer_T-shirt" TargetMode="External"/><Relationship Id="rId25" Type="http://schemas.openxmlformats.org/officeDocument/2006/relationships/image" Target="http://www.woodworkersworkshop.com/graphics16/auswoodsmith-clockface-2.jpg" TargetMode="External"/><Relationship Id="rId33" Type="http://schemas.openxmlformats.org/officeDocument/2006/relationships/image" Target="media/image17.png"/><Relationship Id="rId38" Type="http://schemas.openxmlformats.org/officeDocument/2006/relationships/hyperlink" Target="http://www.bonjourdefrance.com/exercices/16/parler-francais/place-cinema-A1/index.html" TargetMode="External"/><Relationship Id="rId46" Type="http://schemas.openxmlformats.org/officeDocument/2006/relationships/image" Target="media/image24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980EF-6537-4656-BBA2-7561A1A68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2DD95CDF</Template>
  <TotalTime>0</TotalTime>
  <Pages>92</Pages>
  <Words>10642</Words>
  <Characters>60664</Characters>
  <Application>Microsoft Office Word</Application>
  <DocSecurity>4</DocSecurity>
  <Lines>505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School</Company>
  <LinksUpToDate>false</LinksUpToDate>
  <CharactersWithSpaces>71164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Robertson</dc:creator>
  <cp:lastModifiedBy>Alex Gainer</cp:lastModifiedBy>
  <cp:revision>2</cp:revision>
  <cp:lastPrinted>2019-10-29T11:58:00Z</cp:lastPrinted>
  <dcterms:created xsi:type="dcterms:W3CDTF">2019-12-11T14:39:00Z</dcterms:created>
  <dcterms:modified xsi:type="dcterms:W3CDTF">2019-12-11T14:39:00Z</dcterms:modified>
</cp:coreProperties>
</file>